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27870" w14:textId="77777777" w:rsidR="00702D61" w:rsidRPr="00716FAF" w:rsidRDefault="00702D61" w:rsidP="00702D61">
      <w:pPr>
        <w:spacing w:before="0"/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</w:pPr>
    </w:p>
    <w:p w14:paraId="7F53314F" w14:textId="77777777" w:rsidR="00702D61" w:rsidRPr="00716FAF" w:rsidRDefault="00702D61" w:rsidP="00702D61">
      <w:pPr>
        <w:spacing w:before="0"/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</w:pPr>
    </w:p>
    <w:p w14:paraId="35978E9F" w14:textId="77777777" w:rsidR="00702D61" w:rsidRPr="00716FAF" w:rsidRDefault="00702D61" w:rsidP="00702D61">
      <w:pPr>
        <w:spacing w:before="0"/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</w:pPr>
    </w:p>
    <w:p w14:paraId="12474B65" w14:textId="77777777" w:rsidR="00702D61" w:rsidRPr="00716FAF" w:rsidRDefault="00702D61" w:rsidP="00702D61">
      <w:pPr>
        <w:spacing w:before="0"/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</w:pPr>
    </w:p>
    <w:p w14:paraId="54242F2B" w14:textId="77777777" w:rsidR="00702D61" w:rsidRPr="00716FAF" w:rsidRDefault="00702D61" w:rsidP="00702D61">
      <w:pPr>
        <w:tabs>
          <w:tab w:val="left" w:pos="2959"/>
        </w:tabs>
        <w:spacing w:before="0"/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</w:pPr>
      <w:r w:rsidRPr="00716FAF"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  <w:tab/>
      </w:r>
    </w:p>
    <w:p w14:paraId="0B32576C" w14:textId="77777777" w:rsidR="00702D61" w:rsidRPr="00716FAF" w:rsidRDefault="00702D61" w:rsidP="00702D61">
      <w:pPr>
        <w:spacing w:before="0"/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</w:pPr>
    </w:p>
    <w:p w14:paraId="255072B3" w14:textId="77777777" w:rsidR="00702D61" w:rsidRPr="00716FAF" w:rsidRDefault="00702D61" w:rsidP="00702D61">
      <w:pPr>
        <w:spacing w:before="0"/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</w:pPr>
    </w:p>
    <w:p w14:paraId="1A4CF3CD" w14:textId="77777777" w:rsidR="00702D61" w:rsidRPr="004E1D20" w:rsidRDefault="00702D61" w:rsidP="00702D61">
      <w:pPr>
        <w:rPr>
          <w:rFonts w:ascii="Montserrat Medium" w:eastAsia="Times New Roman" w:hAnsi="Montserrat Medium" w:cs="Calibri Light"/>
          <w:color w:val="000000"/>
          <w:kern w:val="28"/>
          <w:sz w:val="60"/>
          <w:szCs w:val="60"/>
          <w:lang w:eastAsia="en-AU"/>
        </w:rPr>
      </w:pPr>
      <w:r w:rsidRPr="004E1D20">
        <w:rPr>
          <w:rFonts w:ascii="Montserrat Medium" w:eastAsia="Times New Roman" w:hAnsi="Montserrat Medium" w:cs="Calibri Light"/>
          <w:color w:val="000000"/>
          <w:kern w:val="28"/>
          <w:sz w:val="60"/>
          <w:szCs w:val="60"/>
          <w:lang w:eastAsia="en-AU"/>
        </w:rPr>
        <w:t>Candidate Resume</w:t>
      </w:r>
    </w:p>
    <w:p w14:paraId="1531D0D9" w14:textId="77777777" w:rsidR="00702D61" w:rsidRPr="00716FAF" w:rsidRDefault="00702D61" w:rsidP="00702D61">
      <w:pPr>
        <w:spacing w:before="0"/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</w:pPr>
    </w:p>
    <w:p w14:paraId="3325D259" w14:textId="77777777" w:rsidR="00702D61" w:rsidRPr="00716FAF" w:rsidRDefault="00702D61" w:rsidP="00702D61">
      <w:pPr>
        <w:spacing w:before="0"/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</w:pPr>
    </w:p>
    <w:p w14:paraId="4D037F0A" w14:textId="77777777" w:rsidR="00702D61" w:rsidRPr="00716FAF" w:rsidRDefault="00702D61" w:rsidP="00702D61">
      <w:pPr>
        <w:spacing w:before="0"/>
        <w:rPr>
          <w:rFonts w:ascii="Montserrat" w:eastAsia="Times New Roman" w:hAnsi="Montserrat" w:cs="Calibri Light"/>
          <w:color w:val="000000"/>
          <w:kern w:val="28"/>
          <w:sz w:val="20"/>
          <w:szCs w:val="20"/>
          <w:lang w:eastAsia="en-AU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964"/>
        <w:gridCol w:w="5812"/>
      </w:tblGrid>
      <w:tr w:rsidR="00702D61" w:rsidRPr="00716FAF" w14:paraId="27555BA4" w14:textId="77777777" w:rsidTr="008F6CB7">
        <w:trPr>
          <w:trHeight w:val="567"/>
        </w:trPr>
        <w:tc>
          <w:tcPr>
            <w:tcW w:w="3964" w:type="dxa"/>
            <w:tcMar>
              <w:top w:w="108" w:type="dxa"/>
              <w:left w:w="108" w:type="dxa"/>
              <w:bottom w:w="85" w:type="dxa"/>
              <w:right w:w="108" w:type="dxa"/>
            </w:tcMar>
            <w:vAlign w:val="center"/>
            <w:hideMark/>
          </w:tcPr>
          <w:p w14:paraId="1A2D9341" w14:textId="77777777" w:rsidR="00702D61" w:rsidRPr="00C1669D" w:rsidRDefault="00702D61" w:rsidP="00C1669D">
            <w:pPr>
              <w:pStyle w:val="NoSpacing"/>
              <w:rPr>
                <w:b/>
                <w:bCs/>
                <w:noProof/>
              </w:rPr>
            </w:pPr>
            <w:bookmarkStart w:id="0" w:name="_Hlk101361003"/>
            <w:r w:rsidRPr="00C1669D">
              <w:rPr>
                <w:b/>
                <w:bCs/>
                <w:noProof/>
              </w:rPr>
              <w:t>Candidate</w:t>
            </w:r>
          </w:p>
        </w:tc>
        <w:tc>
          <w:tcPr>
            <w:tcW w:w="5812" w:type="dxa"/>
            <w:vAlign w:val="center"/>
          </w:tcPr>
          <w:p w14:paraId="6176D850" w14:textId="77777777" w:rsidR="00702D61" w:rsidRPr="00716FAF" w:rsidRDefault="00702D61" w:rsidP="00C1669D">
            <w:pPr>
              <w:pStyle w:val="NoSpacing"/>
              <w:rPr>
                <w:noProof/>
              </w:rPr>
            </w:pPr>
          </w:p>
        </w:tc>
      </w:tr>
      <w:tr w:rsidR="00702D61" w:rsidRPr="00716FAF" w14:paraId="4D8E8095" w14:textId="77777777" w:rsidTr="008F6CB7">
        <w:trPr>
          <w:trHeight w:val="567"/>
        </w:trPr>
        <w:tc>
          <w:tcPr>
            <w:tcW w:w="3964" w:type="dxa"/>
            <w:tcMar>
              <w:top w:w="108" w:type="dxa"/>
              <w:left w:w="108" w:type="dxa"/>
              <w:bottom w:w="85" w:type="dxa"/>
              <w:right w:w="108" w:type="dxa"/>
            </w:tcMar>
            <w:vAlign w:val="center"/>
            <w:hideMark/>
          </w:tcPr>
          <w:p w14:paraId="10A96F9C" w14:textId="77777777" w:rsidR="00702D61" w:rsidRPr="00C1669D" w:rsidRDefault="00702D61" w:rsidP="00C1669D">
            <w:pPr>
              <w:pStyle w:val="NoSpacing"/>
              <w:rPr>
                <w:b/>
                <w:bCs/>
                <w:noProof/>
              </w:rPr>
            </w:pPr>
            <w:r w:rsidRPr="00C1669D">
              <w:rPr>
                <w:b/>
                <w:bCs/>
                <w:noProof/>
              </w:rPr>
              <w:t>Position</w:t>
            </w:r>
          </w:p>
        </w:tc>
        <w:tc>
          <w:tcPr>
            <w:tcW w:w="5812" w:type="dxa"/>
            <w:vAlign w:val="center"/>
          </w:tcPr>
          <w:p w14:paraId="4F2B5CA8" w14:textId="77777777" w:rsidR="00702D61" w:rsidRPr="00716FAF" w:rsidRDefault="00702D61" w:rsidP="00C1669D">
            <w:pPr>
              <w:pStyle w:val="NoSpacing"/>
              <w:rPr>
                <w:noProof/>
              </w:rPr>
            </w:pPr>
          </w:p>
        </w:tc>
      </w:tr>
      <w:tr w:rsidR="00702D61" w:rsidRPr="00716FAF" w14:paraId="210E0710" w14:textId="77777777" w:rsidTr="008F6CB7">
        <w:trPr>
          <w:trHeight w:val="567"/>
        </w:trPr>
        <w:tc>
          <w:tcPr>
            <w:tcW w:w="3964" w:type="dxa"/>
            <w:tcMar>
              <w:top w:w="108" w:type="dxa"/>
              <w:left w:w="108" w:type="dxa"/>
              <w:bottom w:w="85" w:type="dxa"/>
              <w:right w:w="108" w:type="dxa"/>
            </w:tcMar>
            <w:vAlign w:val="center"/>
            <w:hideMark/>
          </w:tcPr>
          <w:p w14:paraId="6EE7AF04" w14:textId="77777777" w:rsidR="00702D61" w:rsidRPr="00C1669D" w:rsidRDefault="00702D61" w:rsidP="00C1669D">
            <w:pPr>
              <w:pStyle w:val="NoSpacing"/>
              <w:rPr>
                <w:b/>
                <w:bCs/>
                <w:noProof/>
              </w:rPr>
            </w:pPr>
            <w:r w:rsidRPr="00C1669D">
              <w:rPr>
                <w:b/>
                <w:bCs/>
                <w:noProof/>
              </w:rPr>
              <w:t>Client</w:t>
            </w:r>
          </w:p>
        </w:tc>
        <w:tc>
          <w:tcPr>
            <w:tcW w:w="5812" w:type="dxa"/>
            <w:vAlign w:val="center"/>
          </w:tcPr>
          <w:p w14:paraId="493212F4" w14:textId="77777777" w:rsidR="00702D61" w:rsidRPr="00716FAF" w:rsidRDefault="00702D61" w:rsidP="00C1669D">
            <w:pPr>
              <w:pStyle w:val="NoSpacing"/>
              <w:rPr>
                <w:noProof/>
              </w:rPr>
            </w:pPr>
          </w:p>
        </w:tc>
      </w:tr>
      <w:tr w:rsidR="00702D61" w:rsidRPr="00716FAF" w14:paraId="59C1CC4A" w14:textId="77777777" w:rsidTr="008F6CB7">
        <w:trPr>
          <w:trHeight w:val="567"/>
        </w:trPr>
        <w:tc>
          <w:tcPr>
            <w:tcW w:w="3964" w:type="dxa"/>
            <w:tcMar>
              <w:top w:w="108" w:type="dxa"/>
              <w:left w:w="108" w:type="dxa"/>
              <w:bottom w:w="85" w:type="dxa"/>
              <w:right w:w="108" w:type="dxa"/>
            </w:tcMar>
            <w:vAlign w:val="center"/>
            <w:hideMark/>
          </w:tcPr>
          <w:p w14:paraId="3231C449" w14:textId="77777777" w:rsidR="00702D61" w:rsidRPr="00C1669D" w:rsidRDefault="00702D61" w:rsidP="00C1669D">
            <w:pPr>
              <w:pStyle w:val="NoSpacing"/>
              <w:rPr>
                <w:b/>
                <w:bCs/>
                <w:noProof/>
              </w:rPr>
            </w:pPr>
            <w:r w:rsidRPr="00C1669D">
              <w:rPr>
                <w:b/>
                <w:bCs/>
                <w:noProof/>
              </w:rPr>
              <w:t>Salary Expectation</w:t>
            </w:r>
          </w:p>
        </w:tc>
        <w:tc>
          <w:tcPr>
            <w:tcW w:w="5812" w:type="dxa"/>
            <w:vAlign w:val="center"/>
          </w:tcPr>
          <w:p w14:paraId="3A43E555" w14:textId="77777777" w:rsidR="00702D61" w:rsidRPr="00716FAF" w:rsidRDefault="00702D61" w:rsidP="00C1669D">
            <w:pPr>
              <w:pStyle w:val="NoSpacing"/>
              <w:rPr>
                <w:noProof/>
              </w:rPr>
            </w:pPr>
          </w:p>
        </w:tc>
      </w:tr>
      <w:tr w:rsidR="00702D61" w:rsidRPr="00716FAF" w14:paraId="00D4FEB7" w14:textId="77777777" w:rsidTr="008F6CB7">
        <w:trPr>
          <w:trHeight w:val="567"/>
        </w:trPr>
        <w:tc>
          <w:tcPr>
            <w:tcW w:w="3964" w:type="dxa"/>
            <w:tcMar>
              <w:top w:w="108" w:type="dxa"/>
              <w:left w:w="108" w:type="dxa"/>
              <w:bottom w:w="85" w:type="dxa"/>
              <w:right w:w="108" w:type="dxa"/>
            </w:tcMar>
            <w:vAlign w:val="center"/>
            <w:hideMark/>
          </w:tcPr>
          <w:p w14:paraId="7AC707A0" w14:textId="77777777" w:rsidR="00702D61" w:rsidRPr="00C1669D" w:rsidRDefault="00702D61" w:rsidP="00C1669D">
            <w:pPr>
              <w:pStyle w:val="NoSpacing"/>
              <w:rPr>
                <w:b/>
                <w:bCs/>
                <w:noProof/>
              </w:rPr>
            </w:pPr>
            <w:r w:rsidRPr="00C1669D">
              <w:rPr>
                <w:b/>
                <w:bCs/>
                <w:noProof/>
              </w:rPr>
              <w:t>Availability</w:t>
            </w:r>
          </w:p>
        </w:tc>
        <w:tc>
          <w:tcPr>
            <w:tcW w:w="5812" w:type="dxa"/>
            <w:vAlign w:val="center"/>
          </w:tcPr>
          <w:p w14:paraId="407C6FAC" w14:textId="77777777" w:rsidR="00702D61" w:rsidRPr="00716FAF" w:rsidRDefault="00702D61" w:rsidP="00C1669D">
            <w:pPr>
              <w:pStyle w:val="NoSpacing"/>
              <w:rPr>
                <w:noProof/>
              </w:rPr>
            </w:pPr>
          </w:p>
        </w:tc>
      </w:tr>
    </w:tbl>
    <w:bookmarkEnd w:id="0"/>
    <w:p w14:paraId="063C752C" w14:textId="77777777" w:rsidR="000B0349" w:rsidRDefault="008F6CB7" w:rsidP="008F6CB7">
      <w:pPr>
        <w:pStyle w:val="Heading3"/>
      </w:pPr>
      <w:r>
        <w:t>Summary:</w:t>
      </w:r>
    </w:p>
    <w:p w14:paraId="5867BF6C" w14:textId="77777777" w:rsidR="008F6CB7" w:rsidRPr="008F6CB7" w:rsidRDefault="008F6CB7" w:rsidP="00AF5D85">
      <w:pPr>
        <w:pStyle w:val="ListParagraph"/>
        <w:numPr>
          <w:ilvl w:val="0"/>
          <w:numId w:val="5"/>
        </w:numPr>
      </w:pPr>
    </w:p>
    <w:sectPr w:rsidR="008F6CB7" w:rsidRPr="008F6CB7" w:rsidSect="00E424BF">
      <w:headerReference w:type="first" r:id="rId10"/>
      <w:pgSz w:w="11906" w:h="16838"/>
      <w:pgMar w:top="1440" w:right="1080" w:bottom="1440" w:left="108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E4433" w14:textId="77777777" w:rsidR="009723D0" w:rsidRDefault="009723D0" w:rsidP="00612B6C">
      <w:r>
        <w:separator/>
      </w:r>
    </w:p>
  </w:endnote>
  <w:endnote w:type="continuationSeparator" w:id="0">
    <w:p w14:paraId="713CD2A6" w14:textId="77777777" w:rsidR="009723D0" w:rsidRDefault="009723D0" w:rsidP="00612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D400E" w14:textId="77777777" w:rsidR="009723D0" w:rsidRDefault="009723D0" w:rsidP="00612B6C">
      <w:r>
        <w:separator/>
      </w:r>
    </w:p>
  </w:footnote>
  <w:footnote w:type="continuationSeparator" w:id="0">
    <w:p w14:paraId="1494FD21" w14:textId="77777777" w:rsidR="009723D0" w:rsidRDefault="009723D0" w:rsidP="00612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6061" w14:textId="77777777" w:rsidR="00702D61" w:rsidRDefault="00E424B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4D0C5EE" wp14:editId="12D7590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5600" cy="10666800"/>
          <wp:effectExtent l="0" t="0" r="0" b="1270"/>
          <wp:wrapNone/>
          <wp:docPr id="965372310" name="Picture 1" descr="A black circl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5372310" name="Picture 1" descr="A black circle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06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A279C"/>
    <w:multiLevelType w:val="hybridMultilevel"/>
    <w:tmpl w:val="A7DE73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46EF4"/>
    <w:multiLevelType w:val="hybridMultilevel"/>
    <w:tmpl w:val="A0E875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72E24"/>
    <w:multiLevelType w:val="hybridMultilevel"/>
    <w:tmpl w:val="D0C82B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4543C"/>
    <w:multiLevelType w:val="hybridMultilevel"/>
    <w:tmpl w:val="B4967E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A1F0F"/>
    <w:multiLevelType w:val="hybridMultilevel"/>
    <w:tmpl w:val="81E26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965694">
    <w:abstractNumId w:val="1"/>
  </w:num>
  <w:num w:numId="2" w16cid:durableId="48651431">
    <w:abstractNumId w:val="3"/>
  </w:num>
  <w:num w:numId="3" w16cid:durableId="1523283609">
    <w:abstractNumId w:val="2"/>
  </w:num>
  <w:num w:numId="4" w16cid:durableId="2026588494">
    <w:abstractNumId w:val="0"/>
  </w:num>
  <w:num w:numId="5" w16cid:durableId="10761715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B8"/>
    <w:rsid w:val="00006614"/>
    <w:rsid w:val="00012168"/>
    <w:rsid w:val="000217CA"/>
    <w:rsid w:val="00022606"/>
    <w:rsid w:val="00031B1E"/>
    <w:rsid w:val="000373C2"/>
    <w:rsid w:val="00071939"/>
    <w:rsid w:val="00071EA7"/>
    <w:rsid w:val="00072BE7"/>
    <w:rsid w:val="0007616F"/>
    <w:rsid w:val="00081F92"/>
    <w:rsid w:val="00097B5F"/>
    <w:rsid w:val="000B0349"/>
    <w:rsid w:val="000B42F1"/>
    <w:rsid w:val="000C001C"/>
    <w:rsid w:val="000D312D"/>
    <w:rsid w:val="000D3EFA"/>
    <w:rsid w:val="000D708F"/>
    <w:rsid w:val="000E1A4B"/>
    <w:rsid w:val="001015AD"/>
    <w:rsid w:val="0011406A"/>
    <w:rsid w:val="00145675"/>
    <w:rsid w:val="00146E2C"/>
    <w:rsid w:val="0015779E"/>
    <w:rsid w:val="0016098A"/>
    <w:rsid w:val="00166185"/>
    <w:rsid w:val="00167D4A"/>
    <w:rsid w:val="00171B66"/>
    <w:rsid w:val="001878A5"/>
    <w:rsid w:val="001977D2"/>
    <w:rsid w:val="001A4C66"/>
    <w:rsid w:val="001C5FDA"/>
    <w:rsid w:val="001D57D3"/>
    <w:rsid w:val="001E03DC"/>
    <w:rsid w:val="001E2293"/>
    <w:rsid w:val="0020466A"/>
    <w:rsid w:val="00204C0A"/>
    <w:rsid w:val="00217526"/>
    <w:rsid w:val="00231A06"/>
    <w:rsid w:val="002324A1"/>
    <w:rsid w:val="00243E78"/>
    <w:rsid w:val="002510CA"/>
    <w:rsid w:val="002534CA"/>
    <w:rsid w:val="0025352C"/>
    <w:rsid w:val="002631E5"/>
    <w:rsid w:val="00266A8D"/>
    <w:rsid w:val="00271CE4"/>
    <w:rsid w:val="002825F2"/>
    <w:rsid w:val="00283E02"/>
    <w:rsid w:val="002B345B"/>
    <w:rsid w:val="002B4C02"/>
    <w:rsid w:val="002C6D14"/>
    <w:rsid w:val="002D3C50"/>
    <w:rsid w:val="002E1696"/>
    <w:rsid w:val="002F1519"/>
    <w:rsid w:val="003041FC"/>
    <w:rsid w:val="00312538"/>
    <w:rsid w:val="0031324F"/>
    <w:rsid w:val="00324ADA"/>
    <w:rsid w:val="0034187D"/>
    <w:rsid w:val="00343150"/>
    <w:rsid w:val="00346A74"/>
    <w:rsid w:val="00356430"/>
    <w:rsid w:val="00377706"/>
    <w:rsid w:val="003B2740"/>
    <w:rsid w:val="003C17D8"/>
    <w:rsid w:val="003C2C9D"/>
    <w:rsid w:val="003D2DA4"/>
    <w:rsid w:val="003D5C11"/>
    <w:rsid w:val="003E72F4"/>
    <w:rsid w:val="00407D13"/>
    <w:rsid w:val="004115C4"/>
    <w:rsid w:val="004230A0"/>
    <w:rsid w:val="00425991"/>
    <w:rsid w:val="00441FDA"/>
    <w:rsid w:val="00442820"/>
    <w:rsid w:val="00464A51"/>
    <w:rsid w:val="00466CDA"/>
    <w:rsid w:val="00470C10"/>
    <w:rsid w:val="00477C78"/>
    <w:rsid w:val="00477E29"/>
    <w:rsid w:val="00481D38"/>
    <w:rsid w:val="004825B5"/>
    <w:rsid w:val="00490C2F"/>
    <w:rsid w:val="004979E4"/>
    <w:rsid w:val="00497A3B"/>
    <w:rsid w:val="004A0DB0"/>
    <w:rsid w:val="004A3AB3"/>
    <w:rsid w:val="004C464E"/>
    <w:rsid w:val="004C5CCC"/>
    <w:rsid w:val="004D0ECC"/>
    <w:rsid w:val="004D4331"/>
    <w:rsid w:val="004D6481"/>
    <w:rsid w:val="004E0F72"/>
    <w:rsid w:val="004E1D20"/>
    <w:rsid w:val="00513798"/>
    <w:rsid w:val="0051411C"/>
    <w:rsid w:val="00521F5A"/>
    <w:rsid w:val="0052538C"/>
    <w:rsid w:val="00547153"/>
    <w:rsid w:val="00553DB0"/>
    <w:rsid w:val="00555FF4"/>
    <w:rsid w:val="005646F5"/>
    <w:rsid w:val="00577A21"/>
    <w:rsid w:val="00583CFB"/>
    <w:rsid w:val="005A3C8C"/>
    <w:rsid w:val="005A61AC"/>
    <w:rsid w:val="005B6E5F"/>
    <w:rsid w:val="005B7608"/>
    <w:rsid w:val="005D0D3F"/>
    <w:rsid w:val="005E5810"/>
    <w:rsid w:val="00600997"/>
    <w:rsid w:val="0060355E"/>
    <w:rsid w:val="00612B6C"/>
    <w:rsid w:val="00613591"/>
    <w:rsid w:val="00626C97"/>
    <w:rsid w:val="00631768"/>
    <w:rsid w:val="00641FBF"/>
    <w:rsid w:val="0064377E"/>
    <w:rsid w:val="00646D30"/>
    <w:rsid w:val="00647B66"/>
    <w:rsid w:val="00660DE9"/>
    <w:rsid w:val="00661687"/>
    <w:rsid w:val="0069148D"/>
    <w:rsid w:val="00691DAF"/>
    <w:rsid w:val="00692C21"/>
    <w:rsid w:val="00696CF2"/>
    <w:rsid w:val="006A3E42"/>
    <w:rsid w:val="006A4E0D"/>
    <w:rsid w:val="006B49EB"/>
    <w:rsid w:val="006B5F14"/>
    <w:rsid w:val="006B7762"/>
    <w:rsid w:val="006E0300"/>
    <w:rsid w:val="006E4FD2"/>
    <w:rsid w:val="006F609A"/>
    <w:rsid w:val="00702D61"/>
    <w:rsid w:val="00711451"/>
    <w:rsid w:val="00712F6C"/>
    <w:rsid w:val="00726E65"/>
    <w:rsid w:val="00741058"/>
    <w:rsid w:val="00753EC1"/>
    <w:rsid w:val="00777C8D"/>
    <w:rsid w:val="00783AFD"/>
    <w:rsid w:val="00786B21"/>
    <w:rsid w:val="0079003F"/>
    <w:rsid w:val="007A1C7B"/>
    <w:rsid w:val="007B1376"/>
    <w:rsid w:val="007B7A3F"/>
    <w:rsid w:val="007C1E16"/>
    <w:rsid w:val="007C2B37"/>
    <w:rsid w:val="007D72E1"/>
    <w:rsid w:val="007E02BC"/>
    <w:rsid w:val="007F115B"/>
    <w:rsid w:val="00806B2A"/>
    <w:rsid w:val="0081308D"/>
    <w:rsid w:val="00825DDD"/>
    <w:rsid w:val="00835DF7"/>
    <w:rsid w:val="00856748"/>
    <w:rsid w:val="00871861"/>
    <w:rsid w:val="00880DA7"/>
    <w:rsid w:val="008956B4"/>
    <w:rsid w:val="00896AE5"/>
    <w:rsid w:val="00896D0D"/>
    <w:rsid w:val="008A120E"/>
    <w:rsid w:val="008A1ABF"/>
    <w:rsid w:val="008B3431"/>
    <w:rsid w:val="008C72A6"/>
    <w:rsid w:val="008D1160"/>
    <w:rsid w:val="008D76D6"/>
    <w:rsid w:val="008E4053"/>
    <w:rsid w:val="008E4E5F"/>
    <w:rsid w:val="008E6067"/>
    <w:rsid w:val="008F679F"/>
    <w:rsid w:val="008F6CB7"/>
    <w:rsid w:val="009004DA"/>
    <w:rsid w:val="00911697"/>
    <w:rsid w:val="00922073"/>
    <w:rsid w:val="00930375"/>
    <w:rsid w:val="0093262B"/>
    <w:rsid w:val="00934243"/>
    <w:rsid w:val="009420DE"/>
    <w:rsid w:val="009503D2"/>
    <w:rsid w:val="0096530B"/>
    <w:rsid w:val="00967854"/>
    <w:rsid w:val="0097027A"/>
    <w:rsid w:val="0097197E"/>
    <w:rsid w:val="009723D0"/>
    <w:rsid w:val="00982E1C"/>
    <w:rsid w:val="00992453"/>
    <w:rsid w:val="00995CEA"/>
    <w:rsid w:val="009B145E"/>
    <w:rsid w:val="009C163C"/>
    <w:rsid w:val="009D474F"/>
    <w:rsid w:val="009D4BEC"/>
    <w:rsid w:val="009D569F"/>
    <w:rsid w:val="009E5730"/>
    <w:rsid w:val="00A07ED0"/>
    <w:rsid w:val="00A10242"/>
    <w:rsid w:val="00A14ED4"/>
    <w:rsid w:val="00A15E19"/>
    <w:rsid w:val="00A179EA"/>
    <w:rsid w:val="00A259A5"/>
    <w:rsid w:val="00A27D89"/>
    <w:rsid w:val="00A33861"/>
    <w:rsid w:val="00A426D1"/>
    <w:rsid w:val="00A52C56"/>
    <w:rsid w:val="00A678B9"/>
    <w:rsid w:val="00A70944"/>
    <w:rsid w:val="00A72F7A"/>
    <w:rsid w:val="00A801A8"/>
    <w:rsid w:val="00A81452"/>
    <w:rsid w:val="00A87A66"/>
    <w:rsid w:val="00AA13CE"/>
    <w:rsid w:val="00AA6FBB"/>
    <w:rsid w:val="00AB43F5"/>
    <w:rsid w:val="00AB5BED"/>
    <w:rsid w:val="00AB71C6"/>
    <w:rsid w:val="00AC59F5"/>
    <w:rsid w:val="00AE2A46"/>
    <w:rsid w:val="00AF19DF"/>
    <w:rsid w:val="00AF5D85"/>
    <w:rsid w:val="00B05D98"/>
    <w:rsid w:val="00B10CF8"/>
    <w:rsid w:val="00B162F2"/>
    <w:rsid w:val="00B20154"/>
    <w:rsid w:val="00B3357F"/>
    <w:rsid w:val="00B35B0D"/>
    <w:rsid w:val="00B46718"/>
    <w:rsid w:val="00B503B1"/>
    <w:rsid w:val="00B575C5"/>
    <w:rsid w:val="00B76B71"/>
    <w:rsid w:val="00B85C8C"/>
    <w:rsid w:val="00B90828"/>
    <w:rsid w:val="00B915D9"/>
    <w:rsid w:val="00BD13B0"/>
    <w:rsid w:val="00BD3CF8"/>
    <w:rsid w:val="00BE4975"/>
    <w:rsid w:val="00BF3582"/>
    <w:rsid w:val="00C0298A"/>
    <w:rsid w:val="00C117DA"/>
    <w:rsid w:val="00C1669D"/>
    <w:rsid w:val="00C21132"/>
    <w:rsid w:val="00C425DF"/>
    <w:rsid w:val="00C42EF6"/>
    <w:rsid w:val="00C43D74"/>
    <w:rsid w:val="00C6265D"/>
    <w:rsid w:val="00C64267"/>
    <w:rsid w:val="00C6627A"/>
    <w:rsid w:val="00C835C5"/>
    <w:rsid w:val="00C860B8"/>
    <w:rsid w:val="00C93F07"/>
    <w:rsid w:val="00C958D8"/>
    <w:rsid w:val="00C9685F"/>
    <w:rsid w:val="00CA122E"/>
    <w:rsid w:val="00CD4C04"/>
    <w:rsid w:val="00CE6EC5"/>
    <w:rsid w:val="00CE76B6"/>
    <w:rsid w:val="00CF4958"/>
    <w:rsid w:val="00CF6B64"/>
    <w:rsid w:val="00CF7FFE"/>
    <w:rsid w:val="00D02F17"/>
    <w:rsid w:val="00D06917"/>
    <w:rsid w:val="00D23553"/>
    <w:rsid w:val="00D273F7"/>
    <w:rsid w:val="00D325EE"/>
    <w:rsid w:val="00D37423"/>
    <w:rsid w:val="00D37924"/>
    <w:rsid w:val="00D40385"/>
    <w:rsid w:val="00D43E6E"/>
    <w:rsid w:val="00D45625"/>
    <w:rsid w:val="00D4588A"/>
    <w:rsid w:val="00D51235"/>
    <w:rsid w:val="00D57564"/>
    <w:rsid w:val="00D60877"/>
    <w:rsid w:val="00D7045A"/>
    <w:rsid w:val="00D7252F"/>
    <w:rsid w:val="00DA01CF"/>
    <w:rsid w:val="00DA0E72"/>
    <w:rsid w:val="00DA1BCD"/>
    <w:rsid w:val="00DA7082"/>
    <w:rsid w:val="00DC0AAC"/>
    <w:rsid w:val="00DC3AA8"/>
    <w:rsid w:val="00DC6DB3"/>
    <w:rsid w:val="00DD4EF0"/>
    <w:rsid w:val="00DE0AAD"/>
    <w:rsid w:val="00DE367F"/>
    <w:rsid w:val="00DE54FC"/>
    <w:rsid w:val="00DE7F78"/>
    <w:rsid w:val="00DF1ECB"/>
    <w:rsid w:val="00DF7891"/>
    <w:rsid w:val="00E04478"/>
    <w:rsid w:val="00E05BA3"/>
    <w:rsid w:val="00E2049F"/>
    <w:rsid w:val="00E22393"/>
    <w:rsid w:val="00E24306"/>
    <w:rsid w:val="00E244EA"/>
    <w:rsid w:val="00E27415"/>
    <w:rsid w:val="00E424BF"/>
    <w:rsid w:val="00E47D58"/>
    <w:rsid w:val="00E50C6F"/>
    <w:rsid w:val="00E53475"/>
    <w:rsid w:val="00E56E01"/>
    <w:rsid w:val="00E61288"/>
    <w:rsid w:val="00E65F0E"/>
    <w:rsid w:val="00E70EC7"/>
    <w:rsid w:val="00E71C91"/>
    <w:rsid w:val="00E73559"/>
    <w:rsid w:val="00E7381F"/>
    <w:rsid w:val="00E758BE"/>
    <w:rsid w:val="00E8039C"/>
    <w:rsid w:val="00E82179"/>
    <w:rsid w:val="00E877DF"/>
    <w:rsid w:val="00E9028D"/>
    <w:rsid w:val="00E90EB3"/>
    <w:rsid w:val="00E93E73"/>
    <w:rsid w:val="00E95556"/>
    <w:rsid w:val="00EA62F3"/>
    <w:rsid w:val="00EC07AD"/>
    <w:rsid w:val="00EC5887"/>
    <w:rsid w:val="00EE2A41"/>
    <w:rsid w:val="00EE50ED"/>
    <w:rsid w:val="00EE66F0"/>
    <w:rsid w:val="00EF13B8"/>
    <w:rsid w:val="00EF7EE4"/>
    <w:rsid w:val="00F11650"/>
    <w:rsid w:val="00F137B1"/>
    <w:rsid w:val="00F17EA0"/>
    <w:rsid w:val="00F17F84"/>
    <w:rsid w:val="00F20741"/>
    <w:rsid w:val="00F216F4"/>
    <w:rsid w:val="00F26387"/>
    <w:rsid w:val="00F341E7"/>
    <w:rsid w:val="00F35DFE"/>
    <w:rsid w:val="00F402CF"/>
    <w:rsid w:val="00F5601C"/>
    <w:rsid w:val="00F56643"/>
    <w:rsid w:val="00F72802"/>
    <w:rsid w:val="00F86C28"/>
    <w:rsid w:val="00FB06E2"/>
    <w:rsid w:val="00FB0953"/>
    <w:rsid w:val="00FB1EB3"/>
    <w:rsid w:val="00FC07EE"/>
    <w:rsid w:val="00FD416C"/>
    <w:rsid w:val="00FD71B2"/>
    <w:rsid w:val="00FE519D"/>
    <w:rsid w:val="00FE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CF3A8"/>
  <w15:chartTrackingRefBased/>
  <w15:docId w15:val="{A6EAD7D2-25EC-4143-AF0E-C732B52A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B6C"/>
    <w:pPr>
      <w:spacing w:before="240" w:after="0" w:line="240" w:lineRule="auto"/>
    </w:pPr>
    <w:rPr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ECC"/>
    <w:pPr>
      <w:outlineLvl w:val="0"/>
    </w:pPr>
    <w:rPr>
      <w:b/>
      <w:bCs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4EF0"/>
    <w:pPr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0ECC"/>
    <w:pPr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0ECC"/>
    <w:p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3D5C1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7B7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C1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A7A7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C1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A7A7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C1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C1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rsid w:val="00612B6C"/>
    <w:rPr>
      <w:color w:val="000000" w:themeColor="text1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25991"/>
    <w:pPr>
      <w:tabs>
        <w:tab w:val="center" w:pos="4513"/>
        <w:tab w:val="right" w:pos="9026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4D0ECC"/>
    <w:rPr>
      <w:b/>
      <w:bCs/>
      <w:color w:val="000000" w:themeColor="text1"/>
      <w:sz w:val="60"/>
      <w:szCs w:val="60"/>
    </w:rPr>
  </w:style>
  <w:style w:type="character" w:customStyle="1" w:styleId="HeaderChar">
    <w:name w:val="Header Char"/>
    <w:basedOn w:val="DefaultParagraphFont"/>
    <w:link w:val="Header"/>
    <w:uiPriority w:val="99"/>
    <w:rsid w:val="00425991"/>
  </w:style>
  <w:style w:type="paragraph" w:styleId="Footer">
    <w:name w:val="footer"/>
    <w:basedOn w:val="Normal"/>
    <w:link w:val="FooterChar"/>
    <w:uiPriority w:val="99"/>
    <w:unhideWhenUsed/>
    <w:rsid w:val="00425991"/>
    <w:pPr>
      <w:tabs>
        <w:tab w:val="center" w:pos="4513"/>
        <w:tab w:val="right" w:pos="9026"/>
      </w:tabs>
    </w:pPr>
  </w:style>
  <w:style w:type="character" w:customStyle="1" w:styleId="Heading2Char">
    <w:name w:val="Heading 2 Char"/>
    <w:basedOn w:val="DefaultParagraphFont"/>
    <w:link w:val="Heading2"/>
    <w:uiPriority w:val="9"/>
    <w:rsid w:val="00DD4EF0"/>
    <w:rPr>
      <w:b/>
      <w:bCs/>
      <w:color w:val="000000" w:themeColor="text1"/>
      <w:kern w:val="0"/>
      <w:sz w:val="40"/>
      <w:szCs w:val="4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425991"/>
  </w:style>
  <w:style w:type="table" w:styleId="TableGrid">
    <w:name w:val="Table Grid"/>
    <w:basedOn w:val="TableNormal"/>
    <w:uiPriority w:val="39"/>
    <w:rsid w:val="007E02B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4D0ECC"/>
    <w:rPr>
      <w:b/>
      <w:bCs/>
      <w:sz w:val="30"/>
      <w:szCs w:val="30"/>
    </w:rPr>
  </w:style>
  <w:style w:type="paragraph" w:customStyle="1" w:styleId="BM-BodyCopy">
    <w:name w:val="BM-Body Copy"/>
    <w:basedOn w:val="Normal"/>
    <w:rsid w:val="007E02BC"/>
    <w:pPr>
      <w:widowControl w:val="0"/>
      <w:spacing w:after="160"/>
    </w:pPr>
    <w:rPr>
      <w:rFonts w:ascii="Calibri" w:eastAsia="Times New Roman" w:hAnsi="Calibri" w:cs="Calibri"/>
      <w:color w:val="000000"/>
      <w:kern w:val="28"/>
      <w:lang w:eastAsia="en-AU"/>
    </w:rPr>
  </w:style>
  <w:style w:type="paragraph" w:styleId="ListParagraph">
    <w:name w:val="List Paragraph"/>
    <w:basedOn w:val="Normal"/>
    <w:uiPriority w:val="34"/>
    <w:rsid w:val="00612B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0D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0DE9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3D5C11"/>
    <w:pPr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3D5C11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Heading4Char">
    <w:name w:val="Heading 4 Char"/>
    <w:basedOn w:val="DefaultParagraphFont"/>
    <w:link w:val="Heading4"/>
    <w:uiPriority w:val="9"/>
    <w:rsid w:val="004D0ECC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C11"/>
    <w:rPr>
      <w:rFonts w:asciiTheme="majorHAnsi" w:eastAsiaTheme="majorEastAsia" w:hAnsiTheme="majorHAnsi" w:cstheme="majorBidi"/>
      <w:color w:val="B7B7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C11"/>
    <w:rPr>
      <w:rFonts w:asciiTheme="majorHAnsi" w:eastAsiaTheme="majorEastAsia" w:hAnsiTheme="majorHAnsi" w:cstheme="majorBidi"/>
      <w:color w:val="7A7A7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C11"/>
    <w:rPr>
      <w:rFonts w:asciiTheme="majorHAnsi" w:eastAsiaTheme="majorEastAsia" w:hAnsiTheme="majorHAnsi" w:cstheme="majorBidi"/>
      <w:i/>
      <w:iCs/>
      <w:color w:val="7A7A7A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C1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C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5C11"/>
    <w:pPr>
      <w:spacing w:after="200"/>
    </w:pPr>
    <w:rPr>
      <w:i/>
      <w:iCs/>
      <w:color w:val="24A9B1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rsid w:val="003D5C11"/>
    <w:pPr>
      <w:numPr>
        <w:ilvl w:val="1"/>
      </w:numPr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3D5C11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rsid w:val="003D5C11"/>
    <w:rPr>
      <w:b/>
      <w:bCs/>
    </w:rPr>
  </w:style>
  <w:style w:type="character" w:styleId="Emphasis">
    <w:name w:val="Emphasis"/>
    <w:basedOn w:val="DefaultParagraphFont"/>
    <w:uiPriority w:val="20"/>
    <w:rsid w:val="003D5C11"/>
    <w:rPr>
      <w:i/>
      <w:iCs/>
      <w:color w:val="FFFFFF" w:themeColor="accent6"/>
    </w:rPr>
  </w:style>
  <w:style w:type="paragraph" w:styleId="NoSpacing">
    <w:name w:val="No Spacing"/>
    <w:basedOn w:val="Normal"/>
    <w:link w:val="NoSpacingChar"/>
    <w:uiPriority w:val="1"/>
    <w:qFormat/>
    <w:rsid w:val="00612B6C"/>
    <w:pPr>
      <w:spacing w:before="0"/>
    </w:pPr>
  </w:style>
  <w:style w:type="paragraph" w:styleId="Quote">
    <w:name w:val="Quote"/>
    <w:basedOn w:val="Normal"/>
    <w:next w:val="Normal"/>
    <w:link w:val="QuoteChar"/>
    <w:uiPriority w:val="29"/>
    <w:rsid w:val="003D5C11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3D5C11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rsid w:val="003D5C11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FFFFF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C11"/>
    <w:rPr>
      <w:rFonts w:asciiTheme="majorHAnsi" w:eastAsiaTheme="majorEastAsia" w:hAnsiTheme="majorHAnsi" w:cstheme="majorBidi"/>
      <w:i/>
      <w:iCs/>
      <w:color w:val="FFFFFF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rsid w:val="003D5C11"/>
    <w:rPr>
      <w:i/>
      <w:iCs/>
    </w:rPr>
  </w:style>
  <w:style w:type="character" w:styleId="IntenseEmphasis">
    <w:name w:val="Intense Emphasis"/>
    <w:basedOn w:val="DefaultParagraphFont"/>
    <w:uiPriority w:val="21"/>
    <w:rsid w:val="003D5C1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rsid w:val="003D5C11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rsid w:val="003D5C11"/>
    <w:rPr>
      <w:b/>
      <w:bCs/>
      <w:smallCaps/>
      <w:color w:val="FFFFFF" w:themeColor="accent6"/>
    </w:rPr>
  </w:style>
  <w:style w:type="character" w:styleId="BookTitle">
    <w:name w:val="Book Title"/>
    <w:basedOn w:val="DefaultParagraphFont"/>
    <w:uiPriority w:val="33"/>
    <w:rsid w:val="003D5C11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5C11"/>
    <w:pPr>
      <w:spacing w:line="259" w:lineRule="auto"/>
      <w:outlineLvl w:val="9"/>
    </w:pPr>
    <w:rPr>
      <w:color w:val="B7B7B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ffanyJavier\Mansfield%20&amp;%20Co.%20Recruitment\Recruitment%20-%20Documents\Master%20Document%20Templates\Candidate%20Resume\Candidate%20Resume%20(Summary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24A9B1"/>
      </a:dk2>
      <a:lt2>
        <a:srgbClr val="DB205C"/>
      </a:lt2>
      <a:accent1>
        <a:srgbClr val="F5F5F5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0563C1"/>
      </a:folHlink>
    </a:clrScheme>
    <a:fontScheme name="Mansfield &amp; Co Recruitmen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5B9D39781FA24293E9AF0405513EE7" ma:contentTypeVersion="12" ma:contentTypeDescription="Create a new document." ma:contentTypeScope="" ma:versionID="1e8c685b97e1e878f25f3b8f0a9f36a4">
  <xsd:schema xmlns:xsd="http://www.w3.org/2001/XMLSchema" xmlns:xs="http://www.w3.org/2001/XMLSchema" xmlns:p="http://schemas.microsoft.com/office/2006/metadata/properties" xmlns:ns2="efc80215-06ce-4866-9dcf-6ec5f6f5114f" xmlns:ns3="fa978c9b-2781-45b7-bf4e-bf24b9bb829d" targetNamespace="http://schemas.microsoft.com/office/2006/metadata/properties" ma:root="true" ma:fieldsID="fd10b3bb2c0cde89788b112ee31f9b8e" ns2:_="" ns3:_="">
    <xsd:import namespace="efc80215-06ce-4866-9dcf-6ec5f6f5114f"/>
    <xsd:import namespace="fa978c9b-2781-45b7-bf4e-bf24b9bb82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80215-06ce-4866-9dcf-6ec5f6f511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95d7828-defe-446c-a0c7-fdb33e81e2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78c9b-2781-45b7-bf4e-bf24b9bb829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583de3a-d8e8-42e6-8f01-d67cac1e86f9}" ma:internalName="TaxCatchAll" ma:showField="CatchAllData" ma:web="fa978c9b-2781-45b7-bf4e-bf24b9bb82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80215-06ce-4866-9dcf-6ec5f6f5114f">
      <Terms xmlns="http://schemas.microsoft.com/office/infopath/2007/PartnerControls"/>
    </lcf76f155ced4ddcb4097134ff3c332f>
    <TaxCatchAll xmlns="fa978c9b-2781-45b7-bf4e-bf24b9bb829d" xsi:nil="true"/>
  </documentManagement>
</p:properties>
</file>

<file path=customXml/itemProps1.xml><?xml version="1.0" encoding="utf-8"?>
<ds:datastoreItem xmlns:ds="http://schemas.openxmlformats.org/officeDocument/2006/customXml" ds:itemID="{654F89DA-E67F-4AEB-A938-71F2A5DBCC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BD2697-D051-43CB-A6E9-06E60398B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80215-06ce-4866-9dcf-6ec5f6f5114f"/>
    <ds:schemaRef ds:uri="fa978c9b-2781-45b7-bf4e-bf24b9bb8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FAA83E-05C4-4885-8E3A-8F235DEAC851}">
  <ds:schemaRefs>
    <ds:schemaRef ds:uri="http://schemas.microsoft.com/office/2006/metadata/properties"/>
    <ds:schemaRef ds:uri="http://schemas.microsoft.com/office/infopath/2007/PartnerControls"/>
    <ds:schemaRef ds:uri="efc80215-06ce-4866-9dcf-6ec5f6f5114f"/>
    <ds:schemaRef ds:uri="fa978c9b-2781-45b7-bf4e-bf24b9bb82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Candidate Resume (Summary)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Javier</dc:creator>
  <cp:keywords/>
  <dc:description/>
  <cp:lastModifiedBy>Tiffany Javier</cp:lastModifiedBy>
  <cp:revision>1</cp:revision>
  <cp:lastPrinted>2023-09-27T05:04:00Z</cp:lastPrinted>
  <dcterms:created xsi:type="dcterms:W3CDTF">2026-10-08T01:17:00Z</dcterms:created>
  <dcterms:modified xsi:type="dcterms:W3CDTF">2026-10-08T01:17:00Z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0x0101003F5B9D39781FA24293E9AF0405513EE7</vt:lpwstr>
  </property>
</Properties>
</file>