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7"/>
        <w:gridCol w:w="2098"/>
        <w:gridCol w:w="944"/>
        <w:gridCol w:w="141"/>
        <w:gridCol w:w="87"/>
        <w:gridCol w:w="1215"/>
        <w:gridCol w:w="2054"/>
      </w:tblGrid>
      <w:tr w:rsidR="00650259" w:rsidRPr="00A45CFE" w14:paraId="1AD06E8D" w14:textId="77777777" w:rsidTr="00224823">
        <w:tc>
          <w:tcPr>
            <w:tcW w:w="1378" w:type="pct"/>
          </w:tcPr>
          <w:p w14:paraId="2EC7E496" w14:textId="71BD13D5" w:rsidR="00650259" w:rsidRPr="0020020F" w:rsidRDefault="00224823" w:rsidP="00224823">
            <w:r>
              <w:t>Voornaam</w:t>
            </w:r>
          </w:p>
        </w:tc>
        <w:tc>
          <w:tcPr>
            <w:tcW w:w="3622" w:type="pct"/>
            <w:gridSpan w:val="6"/>
            <w:tcBorders>
              <w:bottom w:val="single" w:sz="4" w:space="0" w:color="auto"/>
            </w:tcBorders>
          </w:tcPr>
          <w:p w14:paraId="459907E3" w14:textId="77777777" w:rsidR="00650259" w:rsidRPr="0020020F" w:rsidRDefault="00650259" w:rsidP="00224823">
            <w:pPr>
              <w:spacing w:before="240"/>
            </w:pPr>
          </w:p>
        </w:tc>
      </w:tr>
      <w:tr w:rsidR="00650259" w:rsidRPr="00A45CFE" w14:paraId="08AC2852" w14:textId="77777777" w:rsidTr="00224823">
        <w:tc>
          <w:tcPr>
            <w:tcW w:w="1378" w:type="pct"/>
          </w:tcPr>
          <w:p w14:paraId="492DDDF4" w14:textId="7F789F01" w:rsidR="00650259" w:rsidRPr="0020020F" w:rsidRDefault="00224823" w:rsidP="00224823">
            <w:r>
              <w:t>Achternaam</w:t>
            </w:r>
          </w:p>
        </w:tc>
        <w:tc>
          <w:tcPr>
            <w:tcW w:w="3622" w:type="pct"/>
            <w:gridSpan w:val="6"/>
            <w:tcBorders>
              <w:bottom w:val="single" w:sz="4" w:space="0" w:color="auto"/>
            </w:tcBorders>
          </w:tcPr>
          <w:p w14:paraId="7FA8C575" w14:textId="77777777" w:rsidR="00650259" w:rsidRPr="0020020F" w:rsidRDefault="00650259" w:rsidP="00224823">
            <w:pPr>
              <w:spacing w:before="240"/>
            </w:pPr>
          </w:p>
        </w:tc>
      </w:tr>
      <w:tr w:rsidR="00650259" w:rsidRPr="00A45CFE" w14:paraId="017C0F76" w14:textId="77777777" w:rsidTr="00224823">
        <w:tc>
          <w:tcPr>
            <w:tcW w:w="1378" w:type="pct"/>
          </w:tcPr>
          <w:p w14:paraId="4F938D5B" w14:textId="617D2DC9" w:rsidR="00650259" w:rsidRPr="0020020F" w:rsidRDefault="00224823" w:rsidP="00224823">
            <w:r>
              <w:t>Leeftijd</w:t>
            </w:r>
          </w:p>
        </w:tc>
        <w:tc>
          <w:tcPr>
            <w:tcW w:w="3622" w:type="pct"/>
            <w:gridSpan w:val="6"/>
            <w:tcBorders>
              <w:bottom w:val="single" w:sz="4" w:space="0" w:color="auto"/>
            </w:tcBorders>
          </w:tcPr>
          <w:p w14:paraId="6AA2C568" w14:textId="77777777" w:rsidR="00650259" w:rsidRPr="0020020F" w:rsidRDefault="00650259" w:rsidP="00224823">
            <w:pPr>
              <w:spacing w:before="240"/>
            </w:pPr>
          </w:p>
        </w:tc>
      </w:tr>
      <w:tr w:rsidR="00650259" w:rsidRPr="00A45CFE" w14:paraId="42288A5B" w14:textId="77777777" w:rsidTr="00224823">
        <w:tc>
          <w:tcPr>
            <w:tcW w:w="1378" w:type="pct"/>
          </w:tcPr>
          <w:p w14:paraId="0F69CBD5" w14:textId="33F75912" w:rsidR="00650259" w:rsidRPr="0020020F" w:rsidRDefault="00224823" w:rsidP="00224823">
            <w:r>
              <w:t>Adres</w:t>
            </w:r>
          </w:p>
        </w:tc>
        <w:tc>
          <w:tcPr>
            <w:tcW w:w="3622" w:type="pct"/>
            <w:gridSpan w:val="6"/>
            <w:tcBorders>
              <w:bottom w:val="single" w:sz="4" w:space="0" w:color="auto"/>
            </w:tcBorders>
          </w:tcPr>
          <w:p w14:paraId="68BD5310" w14:textId="77777777" w:rsidR="00650259" w:rsidRPr="0020020F" w:rsidRDefault="00650259" w:rsidP="00224823">
            <w:pPr>
              <w:spacing w:before="240"/>
            </w:pPr>
          </w:p>
        </w:tc>
      </w:tr>
      <w:tr w:rsidR="00650259" w:rsidRPr="00A45CFE" w14:paraId="33AEBED8" w14:textId="77777777" w:rsidTr="00224823">
        <w:tc>
          <w:tcPr>
            <w:tcW w:w="1378" w:type="pct"/>
          </w:tcPr>
          <w:p w14:paraId="285098AE" w14:textId="6BA8CFB9" w:rsidR="00650259" w:rsidRPr="0020020F" w:rsidRDefault="00224823" w:rsidP="00224823">
            <w:r>
              <w:t>Telefoonnummer</w:t>
            </w:r>
          </w:p>
        </w:tc>
        <w:tc>
          <w:tcPr>
            <w:tcW w:w="1162" w:type="pct"/>
            <w:tcBorders>
              <w:bottom w:val="single" w:sz="4" w:space="0" w:color="auto"/>
            </w:tcBorders>
          </w:tcPr>
          <w:p w14:paraId="36FE19F6" w14:textId="77777777" w:rsidR="00650259" w:rsidRPr="0020020F" w:rsidRDefault="00650259" w:rsidP="00224823">
            <w:pPr>
              <w:spacing w:before="240"/>
            </w:pPr>
          </w:p>
        </w:tc>
        <w:tc>
          <w:tcPr>
            <w:tcW w:w="1322" w:type="pct"/>
            <w:gridSpan w:val="4"/>
          </w:tcPr>
          <w:p w14:paraId="4D36C889" w14:textId="358DE53B" w:rsidR="00650259" w:rsidRPr="0020020F" w:rsidRDefault="00224823" w:rsidP="00224823">
            <w:r>
              <w:t>M</w:t>
            </w:r>
            <w:r w:rsidR="00417463" w:rsidRPr="0020020F">
              <w:t xml:space="preserve">obiel </w:t>
            </w:r>
          </w:p>
        </w:tc>
        <w:tc>
          <w:tcPr>
            <w:tcW w:w="1138" w:type="pct"/>
            <w:tcBorders>
              <w:bottom w:val="single" w:sz="4" w:space="0" w:color="auto"/>
            </w:tcBorders>
          </w:tcPr>
          <w:p w14:paraId="49B80543" w14:textId="77777777" w:rsidR="00650259" w:rsidRPr="0020020F" w:rsidRDefault="00650259" w:rsidP="00224823">
            <w:pPr>
              <w:spacing w:before="240"/>
            </w:pPr>
          </w:p>
        </w:tc>
      </w:tr>
      <w:tr w:rsidR="00224823" w:rsidRPr="00A45CFE" w14:paraId="7C811FA7" w14:textId="77777777" w:rsidTr="00224823">
        <w:trPr>
          <w:trHeight w:val="567"/>
        </w:trPr>
        <w:tc>
          <w:tcPr>
            <w:tcW w:w="1378" w:type="pct"/>
          </w:tcPr>
          <w:p w14:paraId="51DC46B3" w14:textId="7F44FCD7" w:rsidR="00224823" w:rsidRPr="0020020F" w:rsidRDefault="00224823" w:rsidP="00224823">
            <w:r>
              <w:t>EHBO diploma</w:t>
            </w:r>
          </w:p>
        </w:tc>
        <w:tc>
          <w:tcPr>
            <w:tcW w:w="1811" w:type="pct"/>
            <w:gridSpan w:val="4"/>
            <w:tcBorders>
              <w:bottom w:val="single" w:sz="4" w:space="0" w:color="auto"/>
            </w:tcBorders>
            <w:vAlign w:val="center"/>
          </w:tcPr>
          <w:p w14:paraId="130EFD2F" w14:textId="2E35395E" w:rsidR="00224823" w:rsidRPr="0020020F" w:rsidRDefault="00224823" w:rsidP="00224823">
            <w:pPr>
              <w:jc w:val="center"/>
            </w:pPr>
            <w:r>
              <w:rPr>
                <w:rFonts w:cstheme="minorHAnsi"/>
              </w:rPr>
              <w:t>□ ja</w:t>
            </w:r>
          </w:p>
        </w:tc>
        <w:tc>
          <w:tcPr>
            <w:tcW w:w="1811" w:type="pct"/>
            <w:gridSpan w:val="2"/>
            <w:tcBorders>
              <w:bottom w:val="single" w:sz="4" w:space="0" w:color="auto"/>
            </w:tcBorders>
            <w:vAlign w:val="center"/>
          </w:tcPr>
          <w:p w14:paraId="0A911FE4" w14:textId="774FAD75" w:rsidR="00224823" w:rsidRPr="0020020F" w:rsidRDefault="00224823" w:rsidP="00224823">
            <w:pPr>
              <w:jc w:val="center"/>
            </w:pPr>
            <w:r>
              <w:rPr>
                <w:rFonts w:cstheme="minorHAnsi"/>
              </w:rPr>
              <w:t>□</w:t>
            </w:r>
            <w:r>
              <w:rPr>
                <w:rFonts w:cstheme="minorHAnsi"/>
              </w:rPr>
              <w:t xml:space="preserve"> nee</w:t>
            </w:r>
          </w:p>
        </w:tc>
      </w:tr>
      <w:tr w:rsidR="00417463" w:rsidRPr="00A45CFE" w14:paraId="328B52C6" w14:textId="77777777" w:rsidTr="00224823">
        <w:tc>
          <w:tcPr>
            <w:tcW w:w="3141" w:type="pct"/>
            <w:gridSpan w:val="4"/>
          </w:tcPr>
          <w:p w14:paraId="2DF6BA52" w14:textId="35DF8177" w:rsidR="00417463" w:rsidRPr="0020020F" w:rsidRDefault="00224823" w:rsidP="00224823">
            <w:r>
              <w:t>Ik kan meehelpen opbouwen op zaterdag 15 augustus, ook een uurtje hulp is welkom</w:t>
            </w:r>
          </w:p>
        </w:tc>
        <w:tc>
          <w:tcPr>
            <w:tcW w:w="185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B2FBAB" w14:textId="77777777" w:rsidR="00417463" w:rsidRDefault="00224823" w:rsidP="00224823">
            <w:pPr>
              <w:rPr>
                <w:rFonts w:cstheme="minorHAnsi"/>
              </w:rPr>
            </w:pPr>
            <w:r>
              <w:rPr>
                <w:rFonts w:cstheme="minorHAnsi"/>
              </w:rPr>
              <w:t>□ ja</w:t>
            </w:r>
          </w:p>
          <w:p w14:paraId="6D56B5DA" w14:textId="226D96E8" w:rsidR="00224823" w:rsidRPr="0020020F" w:rsidRDefault="00224823" w:rsidP="00224823">
            <w:r>
              <w:rPr>
                <w:rFonts w:cstheme="minorHAnsi"/>
              </w:rPr>
              <w:t>□ nee</w:t>
            </w:r>
          </w:p>
        </w:tc>
      </w:tr>
      <w:tr w:rsidR="00224823" w:rsidRPr="00A45CFE" w14:paraId="032A582A" w14:textId="77777777" w:rsidTr="00224823">
        <w:tc>
          <w:tcPr>
            <w:tcW w:w="5000" w:type="pct"/>
            <w:gridSpan w:val="7"/>
          </w:tcPr>
          <w:p w14:paraId="73FE7062" w14:textId="62559875" w:rsidR="00224823" w:rsidRPr="0020020F" w:rsidRDefault="00224823" w:rsidP="00224823">
            <w:pPr>
              <w:spacing w:before="240"/>
            </w:pPr>
            <w:r>
              <w:t xml:space="preserve">Ik kan meehelpen op: </w:t>
            </w:r>
          </w:p>
        </w:tc>
      </w:tr>
      <w:tr w:rsidR="00417463" w:rsidRPr="00A45CFE" w14:paraId="3CCE48C7" w14:textId="77777777" w:rsidTr="00224823">
        <w:tc>
          <w:tcPr>
            <w:tcW w:w="1378" w:type="pct"/>
          </w:tcPr>
          <w:p w14:paraId="1E0E14F5" w14:textId="6F0C05BB" w:rsidR="00417463" w:rsidRPr="0020020F" w:rsidRDefault="00224823" w:rsidP="00224823">
            <w:r>
              <w:t>Maandag</w:t>
            </w:r>
          </w:p>
        </w:tc>
        <w:tc>
          <w:tcPr>
            <w:tcW w:w="3622" w:type="pct"/>
            <w:gridSpan w:val="6"/>
            <w:tcBorders>
              <w:bottom w:val="single" w:sz="4" w:space="0" w:color="auto"/>
            </w:tcBorders>
          </w:tcPr>
          <w:p w14:paraId="77798844" w14:textId="06BA925F" w:rsidR="00417463" w:rsidRDefault="00224823" w:rsidP="0022482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</w:t>
            </w:r>
            <w:r>
              <w:rPr>
                <w:rFonts w:cstheme="minorHAnsi"/>
              </w:rPr>
              <w:t>ochtend (08.45 – 12.00 uur)</w:t>
            </w:r>
          </w:p>
          <w:p w14:paraId="1D46B659" w14:textId="61C95F54" w:rsidR="00224823" w:rsidRPr="0020020F" w:rsidRDefault="00224823" w:rsidP="00224823">
            <w:r>
              <w:rPr>
                <w:rFonts w:cstheme="minorHAnsi"/>
              </w:rPr>
              <w:t xml:space="preserve">□ </w:t>
            </w:r>
            <w:r>
              <w:rPr>
                <w:rFonts w:cstheme="minorHAnsi"/>
              </w:rPr>
              <w:t>middag (12.45 – 16.30 uur)</w:t>
            </w:r>
          </w:p>
        </w:tc>
      </w:tr>
      <w:tr w:rsidR="00224823" w:rsidRPr="00A45CFE" w14:paraId="25707DC3" w14:textId="77777777" w:rsidTr="00224823">
        <w:tc>
          <w:tcPr>
            <w:tcW w:w="1378" w:type="pct"/>
          </w:tcPr>
          <w:p w14:paraId="758081DB" w14:textId="13CD2287" w:rsidR="00224823" w:rsidRPr="0020020F" w:rsidRDefault="00700CFF" w:rsidP="00224823">
            <w:r>
              <w:t>Dinsdag</w:t>
            </w:r>
          </w:p>
        </w:tc>
        <w:tc>
          <w:tcPr>
            <w:tcW w:w="3622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3AE4AF2" w14:textId="77777777" w:rsidR="00700CFF" w:rsidRDefault="00224823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>□ ochtend (08.45 – 12.00 uur)</w:t>
            </w:r>
          </w:p>
          <w:p w14:paraId="5E029DE7" w14:textId="11A7211F" w:rsidR="00224823" w:rsidRPr="00700CFF" w:rsidRDefault="00224823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>□ middag (12.45 – 16.30 uur)</w:t>
            </w:r>
          </w:p>
        </w:tc>
      </w:tr>
      <w:tr w:rsidR="00224823" w:rsidRPr="00A45CFE" w14:paraId="47806CE6" w14:textId="77777777" w:rsidTr="00224823">
        <w:tc>
          <w:tcPr>
            <w:tcW w:w="1378" w:type="pct"/>
          </w:tcPr>
          <w:p w14:paraId="6F271DB8" w14:textId="73626593" w:rsidR="00224823" w:rsidRDefault="00700CFF" w:rsidP="00224823">
            <w:r>
              <w:t>Woensdag</w:t>
            </w:r>
          </w:p>
        </w:tc>
        <w:tc>
          <w:tcPr>
            <w:tcW w:w="3622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A31EBE4" w14:textId="77777777" w:rsidR="00224823" w:rsidRDefault="00224823" w:rsidP="00224823">
            <w:pPr>
              <w:rPr>
                <w:rFonts w:cstheme="minorHAnsi"/>
              </w:rPr>
            </w:pPr>
            <w:r>
              <w:rPr>
                <w:rFonts w:cstheme="minorHAnsi"/>
              </w:rPr>
              <w:t>□ ochtend (08.45 – 12.00 uur)</w:t>
            </w:r>
          </w:p>
          <w:p w14:paraId="4AAC1A79" w14:textId="48337CC5" w:rsidR="00224823" w:rsidRDefault="00224823" w:rsidP="00224823">
            <w:pPr>
              <w:rPr>
                <w:rFonts w:cstheme="minorHAnsi"/>
              </w:rPr>
            </w:pPr>
            <w:r>
              <w:rPr>
                <w:rFonts w:cstheme="minorHAnsi"/>
              </w:rPr>
              <w:t>□ middag (12.45 – 16.30 uur)</w:t>
            </w:r>
          </w:p>
        </w:tc>
      </w:tr>
      <w:tr w:rsidR="00224823" w:rsidRPr="00A45CFE" w14:paraId="5B77ED37" w14:textId="77777777" w:rsidTr="00224823">
        <w:tc>
          <w:tcPr>
            <w:tcW w:w="1378" w:type="pct"/>
          </w:tcPr>
          <w:p w14:paraId="4C169077" w14:textId="392EBF97" w:rsidR="00224823" w:rsidRDefault="00700CFF" w:rsidP="00224823">
            <w:r>
              <w:t>Donderdag</w:t>
            </w:r>
          </w:p>
        </w:tc>
        <w:tc>
          <w:tcPr>
            <w:tcW w:w="3622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1C9AE77" w14:textId="77777777" w:rsidR="00224823" w:rsidRDefault="00224823" w:rsidP="00224823">
            <w:pPr>
              <w:rPr>
                <w:rFonts w:cstheme="minorHAnsi"/>
              </w:rPr>
            </w:pPr>
            <w:r>
              <w:rPr>
                <w:rFonts w:cstheme="minorHAnsi"/>
              </w:rPr>
              <w:t>□ ochtend (08.45 – 12.00 uur)</w:t>
            </w:r>
          </w:p>
          <w:p w14:paraId="18B10E22" w14:textId="5136C107" w:rsidR="00224823" w:rsidRDefault="00224823" w:rsidP="00224823">
            <w:pPr>
              <w:rPr>
                <w:rFonts w:cstheme="minorHAnsi"/>
              </w:rPr>
            </w:pPr>
            <w:r>
              <w:rPr>
                <w:rFonts w:cstheme="minorHAnsi"/>
              </w:rPr>
              <w:t>□ middag (12.45 – 16.30 uur)</w:t>
            </w:r>
          </w:p>
        </w:tc>
      </w:tr>
      <w:tr w:rsidR="00224823" w:rsidRPr="00A45CFE" w14:paraId="5914F2EF" w14:textId="77777777" w:rsidTr="00224823">
        <w:tc>
          <w:tcPr>
            <w:tcW w:w="1378" w:type="pct"/>
          </w:tcPr>
          <w:p w14:paraId="3E99CBC2" w14:textId="1643FF50" w:rsidR="00224823" w:rsidRDefault="00700CFF" w:rsidP="00224823">
            <w:r>
              <w:t>Vrijdag</w:t>
            </w:r>
          </w:p>
        </w:tc>
        <w:tc>
          <w:tcPr>
            <w:tcW w:w="3622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D2AABFE" w14:textId="6F158270" w:rsidR="00224823" w:rsidRDefault="00224823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>□ ochtend (08.45 – 12.00 uur)</w:t>
            </w:r>
          </w:p>
        </w:tc>
      </w:tr>
      <w:tr w:rsidR="00224823" w:rsidRPr="00A45CFE" w14:paraId="03D91DC6" w14:textId="77777777" w:rsidTr="00224823">
        <w:tc>
          <w:tcPr>
            <w:tcW w:w="1378" w:type="pct"/>
          </w:tcPr>
          <w:p w14:paraId="031ADEEC" w14:textId="516FFB42" w:rsidR="00224823" w:rsidRPr="0020020F" w:rsidRDefault="00224823" w:rsidP="00224823"/>
        </w:tc>
        <w:tc>
          <w:tcPr>
            <w:tcW w:w="3622" w:type="pct"/>
            <w:gridSpan w:val="6"/>
          </w:tcPr>
          <w:p w14:paraId="38E6A873" w14:textId="1424BE21" w:rsidR="00224823" w:rsidRPr="0020020F" w:rsidRDefault="00700CFF" w:rsidP="00700CFF">
            <w:r>
              <w:rPr>
                <w:rFonts w:cstheme="minorHAnsi"/>
              </w:rPr>
              <w:t xml:space="preserve">□ </w:t>
            </w:r>
            <w:r>
              <w:rPr>
                <w:rFonts w:cstheme="minorHAnsi"/>
              </w:rPr>
              <w:t>middag</w:t>
            </w:r>
            <w:r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vanaf 12.30 uur </w:t>
            </w:r>
            <w:proofErr w:type="spellStart"/>
            <w:r>
              <w:rPr>
                <w:rFonts w:cstheme="minorHAnsi"/>
              </w:rPr>
              <w:t>ivm</w:t>
            </w:r>
            <w:proofErr w:type="spellEnd"/>
            <w:r>
              <w:rPr>
                <w:rFonts w:cstheme="minorHAnsi"/>
              </w:rPr>
              <w:t xml:space="preserve"> opruimen en opbouwen voor het </w:t>
            </w:r>
            <w:proofErr w:type="spellStart"/>
            <w:r>
              <w:rPr>
                <w:rFonts w:cstheme="minorHAnsi"/>
              </w:rPr>
              <w:t>avonodprogramma</w:t>
            </w:r>
            <w:proofErr w:type="spellEnd"/>
            <w:r>
              <w:rPr>
                <w:rFonts w:cstheme="minorHAnsi"/>
              </w:rPr>
              <w:t>)</w:t>
            </w:r>
          </w:p>
        </w:tc>
      </w:tr>
      <w:tr w:rsidR="00224823" w:rsidRPr="00A45CFE" w14:paraId="212D912C" w14:textId="77777777" w:rsidTr="00224823">
        <w:tc>
          <w:tcPr>
            <w:tcW w:w="1378" w:type="pct"/>
          </w:tcPr>
          <w:p w14:paraId="4117284E" w14:textId="23A0B4BC" w:rsidR="00224823" w:rsidRPr="0020020F" w:rsidRDefault="00224823" w:rsidP="00224823"/>
        </w:tc>
        <w:tc>
          <w:tcPr>
            <w:tcW w:w="3622" w:type="pct"/>
            <w:gridSpan w:val="6"/>
          </w:tcPr>
          <w:p w14:paraId="307204C4" w14:textId="6588BA33" w:rsidR="00224823" w:rsidRPr="0020020F" w:rsidRDefault="00224823" w:rsidP="00224823">
            <w:pPr>
              <w:spacing w:before="240"/>
            </w:pPr>
          </w:p>
        </w:tc>
      </w:tr>
      <w:tr w:rsidR="00700CFF" w:rsidRPr="00A45CFE" w14:paraId="538B6554" w14:textId="77777777" w:rsidTr="00700CFF">
        <w:tc>
          <w:tcPr>
            <w:tcW w:w="3063" w:type="pct"/>
            <w:gridSpan w:val="3"/>
          </w:tcPr>
          <w:p w14:paraId="074C5543" w14:textId="57CF03EF" w:rsidR="00700CFF" w:rsidRDefault="00700CFF" w:rsidP="00700CFF">
            <w:r>
              <w:t xml:space="preserve">Ik kan meehelpen </w:t>
            </w:r>
            <w:r>
              <w:t>afbreken en opruimen</w:t>
            </w:r>
            <w:r>
              <w:t xml:space="preserve"> op zaterdag </w:t>
            </w:r>
            <w:r>
              <w:t>22</w:t>
            </w:r>
            <w:r>
              <w:t xml:space="preserve"> augustus</w:t>
            </w:r>
            <w:r>
              <w:t xml:space="preserve"> vanaf 09.00 uur</w:t>
            </w:r>
            <w:r>
              <w:t>, ook een uurtje hulp is welkom</w:t>
            </w:r>
          </w:p>
        </w:tc>
        <w:tc>
          <w:tcPr>
            <w:tcW w:w="1937" w:type="pct"/>
            <w:gridSpan w:val="4"/>
          </w:tcPr>
          <w:p w14:paraId="41D3BE00" w14:textId="77777777" w:rsidR="00700CFF" w:rsidRDefault="00700CFF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>□ ja</w:t>
            </w:r>
          </w:p>
          <w:p w14:paraId="166FA14B" w14:textId="750E54AF" w:rsidR="00700CFF" w:rsidRPr="00A45CFE" w:rsidRDefault="00700CFF" w:rsidP="00700CFF">
            <w:r>
              <w:rPr>
                <w:rFonts w:cstheme="minorHAnsi"/>
              </w:rPr>
              <w:t>□ nee</w:t>
            </w:r>
          </w:p>
        </w:tc>
      </w:tr>
    </w:tbl>
    <w:p w14:paraId="169395DE" w14:textId="77777777" w:rsidR="00700CFF" w:rsidRDefault="00700CFF">
      <w:r>
        <w:br w:type="page"/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119"/>
        <w:gridCol w:w="3497"/>
      </w:tblGrid>
      <w:tr w:rsidR="00700CFF" w:rsidRPr="00A45CFE" w14:paraId="0929B016" w14:textId="77777777" w:rsidTr="00700CFF">
        <w:tc>
          <w:tcPr>
            <w:tcW w:w="5000" w:type="pct"/>
            <w:gridSpan w:val="3"/>
          </w:tcPr>
          <w:p w14:paraId="0A4CB205" w14:textId="77777777" w:rsidR="00700CFF" w:rsidRDefault="00700CFF" w:rsidP="00700CFF">
            <w:pPr>
              <w:rPr>
                <w:lang w:val="en-NL"/>
              </w:rPr>
            </w:pPr>
            <w:proofErr w:type="spellStart"/>
            <w:r w:rsidRPr="00700CFF">
              <w:rPr>
                <w:lang w:val="en-NL"/>
              </w:rPr>
              <w:lastRenderedPageBreak/>
              <w:t>Heeft</w:t>
            </w:r>
            <w:proofErr w:type="spellEnd"/>
            <w:r w:rsidRPr="00700CFF">
              <w:rPr>
                <w:lang w:val="en-NL"/>
              </w:rPr>
              <w:t xml:space="preserve"> u </w:t>
            </w:r>
            <w:proofErr w:type="spellStart"/>
            <w:r w:rsidRPr="00700CFF">
              <w:rPr>
                <w:lang w:val="en-NL"/>
              </w:rPr>
              <w:t>voorkeur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voor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een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onderdeel</w:t>
            </w:r>
            <w:proofErr w:type="spellEnd"/>
            <w:r w:rsidRPr="00700CFF">
              <w:rPr>
                <w:lang w:val="en-NL"/>
              </w:rPr>
              <w:t xml:space="preserve"> om te </w:t>
            </w:r>
            <w:proofErr w:type="spellStart"/>
            <w:r w:rsidRPr="00700CFF">
              <w:rPr>
                <w:lang w:val="en-NL"/>
              </w:rPr>
              <w:t>helpen</w:t>
            </w:r>
            <w:proofErr w:type="spellEnd"/>
            <w:r w:rsidRPr="00700CFF">
              <w:rPr>
                <w:lang w:val="en-NL"/>
              </w:rPr>
              <w:t xml:space="preserve">? </w:t>
            </w:r>
          </w:p>
          <w:p w14:paraId="06E7CE45" w14:textId="0792156D" w:rsidR="00700CFF" w:rsidRPr="00700CFF" w:rsidRDefault="00700CFF" w:rsidP="00700CFF">
            <w:pPr>
              <w:rPr>
                <w:lang w:val="en-NL"/>
              </w:rPr>
            </w:pPr>
            <w:proofErr w:type="spellStart"/>
            <w:r w:rsidRPr="00700CFF">
              <w:rPr>
                <w:lang w:val="en-NL"/>
              </w:rPr>
              <w:t>Geef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dat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hieronder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aan</w:t>
            </w:r>
            <w:proofErr w:type="spellEnd"/>
            <w:r w:rsidRPr="00700CFF">
              <w:rPr>
                <w:lang w:val="en-NL"/>
              </w:rPr>
              <w:t xml:space="preserve"> dan </w:t>
            </w:r>
            <w:proofErr w:type="spellStart"/>
            <w:r w:rsidRPr="00700CFF">
              <w:rPr>
                <w:lang w:val="en-NL"/>
              </w:rPr>
              <w:t>proberen</w:t>
            </w:r>
            <w:proofErr w:type="spellEnd"/>
            <w:r w:rsidRPr="00700CFF">
              <w:rPr>
                <w:lang w:val="en-NL"/>
              </w:rPr>
              <w:t xml:space="preserve"> we </w:t>
            </w:r>
            <w:proofErr w:type="spellStart"/>
            <w:r w:rsidRPr="00700CFF">
              <w:rPr>
                <w:lang w:val="en-NL"/>
              </w:rPr>
              <w:t>daar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zoveel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mogelijk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rekening</w:t>
            </w:r>
            <w:proofErr w:type="spellEnd"/>
            <w:r w:rsidRPr="00700CFF">
              <w:rPr>
                <w:lang w:val="en-NL"/>
              </w:rPr>
              <w:t xml:space="preserve"> mee te </w:t>
            </w:r>
            <w:proofErr w:type="spellStart"/>
            <w:r w:rsidRPr="00700CFF">
              <w:rPr>
                <w:lang w:val="en-NL"/>
              </w:rPr>
              <w:t>houden</w:t>
            </w:r>
            <w:proofErr w:type="spellEnd"/>
            <w:r w:rsidRPr="00700CFF">
              <w:rPr>
                <w:lang w:val="en-NL"/>
              </w:rPr>
              <w:t>. </w:t>
            </w:r>
          </w:p>
          <w:p w14:paraId="71EAF533" w14:textId="77777777" w:rsidR="00700CFF" w:rsidRDefault="00700CFF" w:rsidP="00700CFF">
            <w:pPr>
              <w:rPr>
                <w:lang w:val="en-NL"/>
              </w:rPr>
            </w:pPr>
          </w:p>
          <w:p w14:paraId="05E0E916" w14:textId="3B561EDE" w:rsidR="00700CFF" w:rsidRPr="00700CFF" w:rsidRDefault="00700CFF" w:rsidP="00700CFF">
            <w:pPr>
              <w:rPr>
                <w:lang w:val="en-NL"/>
              </w:rPr>
            </w:pPr>
            <w:proofErr w:type="spellStart"/>
            <w:r w:rsidRPr="00700CFF">
              <w:rPr>
                <w:lang w:val="en-NL"/>
              </w:rPr>
              <w:t>Heeft</w:t>
            </w:r>
            <w:proofErr w:type="spellEnd"/>
            <w:r w:rsidRPr="00700CFF">
              <w:rPr>
                <w:lang w:val="en-NL"/>
              </w:rPr>
              <w:t xml:space="preserve"> u </w:t>
            </w:r>
            <w:proofErr w:type="spellStart"/>
            <w:r w:rsidRPr="00700CFF">
              <w:rPr>
                <w:lang w:val="en-NL"/>
              </w:rPr>
              <w:t>zelf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een</w:t>
            </w:r>
            <w:proofErr w:type="spellEnd"/>
            <w:r w:rsidRPr="00700CFF">
              <w:rPr>
                <w:lang w:val="en-NL"/>
              </w:rPr>
              <w:t xml:space="preserve"> </w:t>
            </w:r>
            <w:proofErr w:type="spellStart"/>
            <w:r w:rsidRPr="00700CFF">
              <w:rPr>
                <w:lang w:val="en-NL"/>
              </w:rPr>
              <w:t>leuk</w:t>
            </w:r>
            <w:proofErr w:type="spellEnd"/>
            <w:r w:rsidRPr="00700CFF">
              <w:rPr>
                <w:lang w:val="en-NL"/>
              </w:rPr>
              <w:t xml:space="preserve"> idee, </w:t>
            </w:r>
            <w:proofErr w:type="spellStart"/>
            <w:r w:rsidRPr="00700CFF">
              <w:rPr>
                <w:lang w:val="en-NL"/>
              </w:rPr>
              <w:t>vul</w:t>
            </w:r>
            <w:proofErr w:type="spellEnd"/>
            <w:r w:rsidRPr="00700CFF">
              <w:rPr>
                <w:lang w:val="en-NL"/>
              </w:rPr>
              <w:t xml:space="preserve"> dan in "</w:t>
            </w:r>
            <w:proofErr w:type="spellStart"/>
            <w:r w:rsidRPr="00700CFF">
              <w:rPr>
                <w:lang w:val="en-NL"/>
              </w:rPr>
              <w:t>anders</w:t>
            </w:r>
            <w:proofErr w:type="spellEnd"/>
            <w:r w:rsidRPr="00700CFF">
              <w:rPr>
                <w:lang w:val="en-NL"/>
              </w:rPr>
              <w:t>"</w:t>
            </w:r>
          </w:p>
          <w:p w14:paraId="3589F931" w14:textId="77777777" w:rsidR="00700CFF" w:rsidRDefault="00700CFF" w:rsidP="00700CFF">
            <w:pPr>
              <w:rPr>
                <w:rFonts w:cstheme="minorHAnsi"/>
              </w:rPr>
            </w:pPr>
          </w:p>
        </w:tc>
      </w:tr>
      <w:tr w:rsidR="00700CFF" w:rsidRPr="00A45CFE" w14:paraId="050D2BBA" w14:textId="77777777" w:rsidTr="00700CFF">
        <w:tc>
          <w:tcPr>
            <w:tcW w:w="3063" w:type="pct"/>
            <w:gridSpan w:val="2"/>
          </w:tcPr>
          <w:p w14:paraId="318AED6E" w14:textId="2B74FB31" w:rsidR="00700CFF" w:rsidRDefault="00700CFF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</w:t>
            </w:r>
            <w:r>
              <w:rPr>
                <w:rFonts w:cstheme="minorHAnsi"/>
              </w:rPr>
              <w:t>koken/bakken</w:t>
            </w:r>
          </w:p>
          <w:p w14:paraId="30AE776E" w14:textId="368E1D13" w:rsidR="00700CFF" w:rsidRDefault="00700CFF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</w:t>
            </w:r>
            <w:r>
              <w:rPr>
                <w:rFonts w:cstheme="minorHAnsi"/>
              </w:rPr>
              <w:t>knutselen</w:t>
            </w:r>
          </w:p>
          <w:p w14:paraId="30287F0B" w14:textId="298A9641" w:rsidR="00700CFF" w:rsidRDefault="00700CFF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</w:t>
            </w:r>
            <w:r>
              <w:rPr>
                <w:rFonts w:cstheme="minorHAnsi"/>
              </w:rPr>
              <w:t>kleutertent</w:t>
            </w:r>
          </w:p>
          <w:p w14:paraId="5F68F78C" w14:textId="18C372D4" w:rsidR="00700CFF" w:rsidRDefault="00700CFF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</w:t>
            </w:r>
            <w:r>
              <w:rPr>
                <w:rFonts w:cstheme="minorHAnsi"/>
              </w:rPr>
              <w:t>huttenbouw</w:t>
            </w:r>
          </w:p>
          <w:p w14:paraId="58ED9E9C" w14:textId="61EFE313" w:rsidR="00700CFF" w:rsidRDefault="00700CFF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</w:t>
            </w:r>
            <w:proofErr w:type="spellStart"/>
            <w:r>
              <w:rPr>
                <w:rFonts w:cstheme="minorHAnsi"/>
              </w:rPr>
              <w:t>beautydag</w:t>
            </w:r>
            <w:proofErr w:type="spellEnd"/>
            <w:r>
              <w:rPr>
                <w:rFonts w:cstheme="minorHAnsi"/>
              </w:rPr>
              <w:t xml:space="preserve"> (opmaken)</w:t>
            </w:r>
          </w:p>
          <w:p w14:paraId="0FF03A73" w14:textId="127046A7" w:rsidR="00700CFF" w:rsidRDefault="00700CFF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</w:t>
            </w:r>
            <w:proofErr w:type="spellStart"/>
            <w:r>
              <w:rPr>
                <w:rFonts w:cstheme="minorHAnsi"/>
              </w:rPr>
              <w:t>schmincken</w:t>
            </w:r>
            <w:proofErr w:type="spellEnd"/>
          </w:p>
          <w:p w14:paraId="79928CB5" w14:textId="1ACD809A" w:rsidR="00700CFF" w:rsidRPr="00700CFF" w:rsidRDefault="00700CFF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</w:t>
            </w:r>
            <w:r>
              <w:rPr>
                <w:rFonts w:cstheme="minorHAnsi"/>
              </w:rPr>
              <w:t>sieraden maken</w:t>
            </w:r>
          </w:p>
        </w:tc>
        <w:tc>
          <w:tcPr>
            <w:tcW w:w="1937" w:type="pct"/>
          </w:tcPr>
          <w:p w14:paraId="062CF059" w14:textId="77777777" w:rsidR="00700CFF" w:rsidRDefault="00700CFF" w:rsidP="00700CFF">
            <w:pPr>
              <w:rPr>
                <w:rFonts w:cstheme="minorHAnsi"/>
              </w:rPr>
            </w:pPr>
          </w:p>
        </w:tc>
      </w:tr>
      <w:tr w:rsidR="00700CFF" w:rsidRPr="00A45CFE" w14:paraId="0A85D20C" w14:textId="77777777" w:rsidTr="00700CFF">
        <w:tc>
          <w:tcPr>
            <w:tcW w:w="1335" w:type="pct"/>
          </w:tcPr>
          <w:p w14:paraId="4AD7D78C" w14:textId="52E52701" w:rsidR="00700CFF" w:rsidRDefault="00700CFF" w:rsidP="00700C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</w:t>
            </w:r>
            <w:r>
              <w:rPr>
                <w:rFonts w:cstheme="minorHAnsi"/>
              </w:rPr>
              <w:t xml:space="preserve">Anders namelijk: </w:t>
            </w:r>
          </w:p>
          <w:p w14:paraId="7A5C1B6E" w14:textId="0244B5E5" w:rsidR="00700CFF" w:rsidRDefault="00700CFF" w:rsidP="00700CFF">
            <w:pPr>
              <w:rPr>
                <w:rFonts w:cstheme="minorHAnsi"/>
              </w:rPr>
            </w:pPr>
          </w:p>
        </w:tc>
        <w:tc>
          <w:tcPr>
            <w:tcW w:w="3665" w:type="pct"/>
            <w:gridSpan w:val="2"/>
          </w:tcPr>
          <w:p w14:paraId="3A953E5A" w14:textId="77777777" w:rsidR="00700CFF" w:rsidRDefault="00700CFF" w:rsidP="00700CFF">
            <w:pPr>
              <w:rPr>
                <w:rFonts w:cstheme="minorHAnsi"/>
              </w:rPr>
            </w:pPr>
          </w:p>
        </w:tc>
      </w:tr>
    </w:tbl>
    <w:p w14:paraId="04AAEA04" w14:textId="732CECB9" w:rsidR="004436EB" w:rsidRPr="003A2F91" w:rsidRDefault="004436EB" w:rsidP="00700CFF">
      <w:pPr>
        <w:spacing w:after="0"/>
        <w:rPr>
          <w:sz w:val="20"/>
          <w:szCs w:val="20"/>
        </w:rPr>
      </w:pPr>
    </w:p>
    <w:sectPr w:rsidR="004436EB" w:rsidRPr="003A2F91" w:rsidSect="000E5B5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D07BD" w14:textId="77777777" w:rsidR="00271A84" w:rsidRDefault="00271A84" w:rsidP="00650259">
      <w:pPr>
        <w:spacing w:after="0" w:line="240" w:lineRule="auto"/>
      </w:pPr>
      <w:r>
        <w:separator/>
      </w:r>
    </w:p>
  </w:endnote>
  <w:endnote w:type="continuationSeparator" w:id="0">
    <w:p w14:paraId="044E8197" w14:textId="77777777" w:rsidR="00271A84" w:rsidRDefault="00271A8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14B50D-5638-4461-9509-159A30874A00}"/>
    <w:embedBold r:id="rId2" w:fontKey="{D369BFC0-3BAC-4591-BB96-8940B6C711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4DC4675-7C8B-430C-BA87-8DD5A2AA6653}"/>
    <w:embedBold r:id="rId4" w:fontKey="{DC8401A2-B993-407B-9AB8-0A51E4002616}"/>
    <w:embedItalic r:id="rId5" w:fontKey="{0CCC2CEA-8B25-4693-8D8A-059814307CD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106C6CD-C882-4430-853E-91F2B07A98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5"/>
      <w:gridCol w:w="4511"/>
    </w:tblGrid>
    <w:tr w:rsidR="00776E74" w:rsidRPr="002462F3" w14:paraId="108AD4F3" w14:textId="77777777" w:rsidTr="00C4167A">
      <w:tc>
        <w:tcPr>
          <w:tcW w:w="4675" w:type="dxa"/>
          <w:vAlign w:val="center"/>
        </w:tcPr>
        <w:p w14:paraId="1B17134E" w14:textId="53A7F5FC" w:rsidR="002462F3" w:rsidRPr="002462F3" w:rsidRDefault="00776E74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info@fun4kidsweek.nl</w:t>
          </w:r>
        </w:p>
      </w:tc>
      <w:tc>
        <w:tcPr>
          <w:tcW w:w="4675" w:type="dxa"/>
          <w:vAlign w:val="center"/>
        </w:tcPr>
        <w:p w14:paraId="5F4C6350" w14:textId="46D91ECB" w:rsidR="002462F3" w:rsidRPr="002462F3" w:rsidRDefault="00776E74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27F345B" wp14:editId="63DDF015">
                <wp:extent cx="999490" cy="546918"/>
                <wp:effectExtent l="0" t="0" r="0" b="5715"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fbeelding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1312" cy="553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9181C6F" w14:textId="77777777" w:rsidR="00731F26" w:rsidRDefault="00731F26" w:rsidP="002462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7EE2B" w14:textId="77777777" w:rsidR="00271A84" w:rsidRDefault="00271A84" w:rsidP="00650259">
      <w:pPr>
        <w:spacing w:after="0" w:line="240" w:lineRule="auto"/>
      </w:pPr>
      <w:r>
        <w:separator/>
      </w:r>
    </w:p>
  </w:footnote>
  <w:footnote w:type="continuationSeparator" w:id="0">
    <w:p w14:paraId="6CCD8A16" w14:textId="77777777" w:rsidR="00271A84" w:rsidRDefault="00271A8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5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2849"/>
      <w:gridCol w:w="6410"/>
    </w:tblGrid>
    <w:tr w:rsidR="006148C0" w:rsidRPr="00731F26" w14:paraId="26E5EDCB" w14:textId="77777777" w:rsidTr="00776E74">
      <w:trPr>
        <w:trHeight w:val="990"/>
      </w:trPr>
      <w:tc>
        <w:tcPr>
          <w:tcW w:w="2849" w:type="dxa"/>
          <w:shd w:val="clear" w:color="auto" w:fill="1E73AC" w:themeFill="accent2" w:themeFillTint="BF"/>
          <w:vAlign w:val="center"/>
        </w:tcPr>
        <w:p w14:paraId="0D5EC8E5" w14:textId="5D46DDF3" w:rsidR="001B5AF5" w:rsidRPr="006148C0" w:rsidRDefault="006148C0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6148C0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44A69BC" wp14:editId="7E40AA6C">
                <wp:extent cx="1516380" cy="829945"/>
                <wp:effectExtent l="0" t="0" r="7620" b="8255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675" cy="84488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25000"/>
                          </a:schemeClr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0" w:type="dxa"/>
          <w:shd w:val="clear" w:color="auto" w:fill="1E73AC" w:themeFill="accent2" w:themeFillTint="BF"/>
          <w:vAlign w:val="center"/>
        </w:tcPr>
        <w:p w14:paraId="084DACAC" w14:textId="17EF45FC" w:rsidR="006148C0" w:rsidRPr="0020020F" w:rsidRDefault="00224823" w:rsidP="00224823">
          <w:pPr>
            <w:spacing w:after="0"/>
            <w:rPr>
              <w:rFonts w:ascii="Corbel" w:eastAsia="Calibri" w:hAnsi="Corbel" w:cs="Times New Roman"/>
              <w:color w:val="FFFFFF"/>
              <w:sz w:val="36"/>
              <w:szCs w:val="36"/>
            </w:rPr>
          </w:pPr>
          <w:r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Aanmeldformulier vrijwilliger</w:t>
          </w:r>
          <w:r w:rsidR="006148C0" w:rsidRPr="0020020F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 xml:space="preserve"> Speelweek</w:t>
          </w:r>
          <w:r w:rsidR="0020020F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 xml:space="preserve"> </w:t>
          </w:r>
          <w:r w:rsidR="004436EB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17</w:t>
          </w:r>
          <w:r w:rsidR="006148C0" w:rsidRPr="0020020F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 xml:space="preserve"> t/m </w:t>
          </w:r>
          <w:r w:rsidR="004436EB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21</w:t>
          </w:r>
          <w:r w:rsidR="006148C0" w:rsidRPr="0020020F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 xml:space="preserve"> augustus 202</w:t>
          </w:r>
          <w:r w:rsidR="004436EB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6</w:t>
          </w:r>
        </w:p>
      </w:tc>
    </w:tr>
  </w:tbl>
  <w:p w14:paraId="5DE05E22" w14:textId="0015BED7" w:rsidR="00650259" w:rsidRDefault="00650259" w:rsidP="00731F26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1745093">
    <w:abstractNumId w:val="11"/>
  </w:num>
  <w:num w:numId="2" w16cid:durableId="810174185">
    <w:abstractNumId w:val="7"/>
  </w:num>
  <w:num w:numId="3" w16cid:durableId="988553093">
    <w:abstractNumId w:val="15"/>
  </w:num>
  <w:num w:numId="4" w16cid:durableId="23874398">
    <w:abstractNumId w:val="12"/>
  </w:num>
  <w:num w:numId="5" w16cid:durableId="364060894">
    <w:abstractNumId w:val="13"/>
  </w:num>
  <w:num w:numId="6" w16cid:durableId="1909412864">
    <w:abstractNumId w:val="19"/>
  </w:num>
  <w:num w:numId="7" w16cid:durableId="1372264698">
    <w:abstractNumId w:val="6"/>
  </w:num>
  <w:num w:numId="8" w16cid:durableId="1694501823">
    <w:abstractNumId w:val="10"/>
  </w:num>
  <w:num w:numId="9" w16cid:durableId="304162650">
    <w:abstractNumId w:val="17"/>
  </w:num>
  <w:num w:numId="10" w16cid:durableId="1232155788">
    <w:abstractNumId w:val="1"/>
  </w:num>
  <w:num w:numId="11" w16cid:durableId="822044485">
    <w:abstractNumId w:val="5"/>
  </w:num>
  <w:num w:numId="12" w16cid:durableId="202207263">
    <w:abstractNumId w:val="0"/>
  </w:num>
  <w:num w:numId="13" w16cid:durableId="1727756955">
    <w:abstractNumId w:val="2"/>
  </w:num>
  <w:num w:numId="14" w16cid:durableId="1004429796">
    <w:abstractNumId w:val="9"/>
  </w:num>
  <w:num w:numId="15" w16cid:durableId="1253389327">
    <w:abstractNumId w:val="8"/>
  </w:num>
  <w:num w:numId="16" w16cid:durableId="2082292523">
    <w:abstractNumId w:val="16"/>
  </w:num>
  <w:num w:numId="17" w16cid:durableId="1668745627">
    <w:abstractNumId w:val="3"/>
  </w:num>
  <w:num w:numId="18" w16cid:durableId="1798833585">
    <w:abstractNumId w:val="21"/>
  </w:num>
  <w:num w:numId="19" w16cid:durableId="1268653782">
    <w:abstractNumId w:val="18"/>
  </w:num>
  <w:num w:numId="20" w16cid:durableId="495459892">
    <w:abstractNumId w:val="14"/>
  </w:num>
  <w:num w:numId="21" w16cid:durableId="1602564302">
    <w:abstractNumId w:val="20"/>
  </w:num>
  <w:num w:numId="22" w16cid:durableId="15907003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8C0"/>
    <w:rsid w:val="00024115"/>
    <w:rsid w:val="00052382"/>
    <w:rsid w:val="0006568A"/>
    <w:rsid w:val="00076F0F"/>
    <w:rsid w:val="00084253"/>
    <w:rsid w:val="000D1F49"/>
    <w:rsid w:val="000E5B5B"/>
    <w:rsid w:val="001368AF"/>
    <w:rsid w:val="001727CA"/>
    <w:rsid w:val="001B5AF5"/>
    <w:rsid w:val="001C3BE6"/>
    <w:rsid w:val="001C4A3D"/>
    <w:rsid w:val="0020020F"/>
    <w:rsid w:val="00224823"/>
    <w:rsid w:val="00243DCB"/>
    <w:rsid w:val="002462F3"/>
    <w:rsid w:val="00247EB3"/>
    <w:rsid w:val="00271A84"/>
    <w:rsid w:val="002C56E6"/>
    <w:rsid w:val="00314AA0"/>
    <w:rsid w:val="00346DE2"/>
    <w:rsid w:val="00361E11"/>
    <w:rsid w:val="003A2F91"/>
    <w:rsid w:val="003B4744"/>
    <w:rsid w:val="003F0847"/>
    <w:rsid w:val="003F5A46"/>
    <w:rsid w:val="0040090B"/>
    <w:rsid w:val="00417463"/>
    <w:rsid w:val="004436EB"/>
    <w:rsid w:val="0046302A"/>
    <w:rsid w:val="00487D2D"/>
    <w:rsid w:val="004D5D62"/>
    <w:rsid w:val="005112D0"/>
    <w:rsid w:val="005221AD"/>
    <w:rsid w:val="00577E06"/>
    <w:rsid w:val="005A3BF7"/>
    <w:rsid w:val="005F2035"/>
    <w:rsid w:val="005F7990"/>
    <w:rsid w:val="006148C0"/>
    <w:rsid w:val="0063739C"/>
    <w:rsid w:val="00650259"/>
    <w:rsid w:val="006E629B"/>
    <w:rsid w:val="00700CFF"/>
    <w:rsid w:val="007074A3"/>
    <w:rsid w:val="00731F26"/>
    <w:rsid w:val="00734F3F"/>
    <w:rsid w:val="00760D65"/>
    <w:rsid w:val="00770F25"/>
    <w:rsid w:val="00776E74"/>
    <w:rsid w:val="00791256"/>
    <w:rsid w:val="007A35A8"/>
    <w:rsid w:val="007B0A85"/>
    <w:rsid w:val="007C6A52"/>
    <w:rsid w:val="0082043E"/>
    <w:rsid w:val="008221E3"/>
    <w:rsid w:val="008772AC"/>
    <w:rsid w:val="008E203A"/>
    <w:rsid w:val="008F7578"/>
    <w:rsid w:val="0091229C"/>
    <w:rsid w:val="009400CC"/>
    <w:rsid w:val="00940E73"/>
    <w:rsid w:val="0098597D"/>
    <w:rsid w:val="009F619A"/>
    <w:rsid w:val="009F6DDE"/>
    <w:rsid w:val="00A07415"/>
    <w:rsid w:val="00A34B7C"/>
    <w:rsid w:val="00A370A8"/>
    <w:rsid w:val="00A45CFE"/>
    <w:rsid w:val="00A65D5E"/>
    <w:rsid w:val="00AA5D6B"/>
    <w:rsid w:val="00AD5A46"/>
    <w:rsid w:val="00B25CE8"/>
    <w:rsid w:val="00BB4CF3"/>
    <w:rsid w:val="00BD4753"/>
    <w:rsid w:val="00BD5CB1"/>
    <w:rsid w:val="00BE62EE"/>
    <w:rsid w:val="00C003BA"/>
    <w:rsid w:val="00C46878"/>
    <w:rsid w:val="00C5584A"/>
    <w:rsid w:val="00CB3633"/>
    <w:rsid w:val="00CB4A51"/>
    <w:rsid w:val="00CD4532"/>
    <w:rsid w:val="00CD47B0"/>
    <w:rsid w:val="00CE6104"/>
    <w:rsid w:val="00CE7918"/>
    <w:rsid w:val="00D16163"/>
    <w:rsid w:val="00D27C15"/>
    <w:rsid w:val="00DB3FAD"/>
    <w:rsid w:val="00DC6833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A130A"/>
    <w:rsid w:val="00FC7475"/>
    <w:rsid w:val="00FD35E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4A0F9"/>
  <w15:chartTrackingRefBased/>
  <w15:docId w15:val="{C35AA73B-06D7-4802-866D-D745DF318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ke\AppData\Roaming\Microsoft\Templates\Vrijwilligersformulie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Vrijwilligersformulier.dotx</Template>
  <TotalTime>0</TotalTime>
  <Pages>2</Pages>
  <Words>193</Words>
  <Characters>855</Characters>
  <Application>Microsoft Office Word</Application>
  <DocSecurity>0</DocSecurity>
  <Lines>77</Lines>
  <Paragraphs>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Guus van der Willigen</dc:creator>
  <cp:keywords/>
  <dc:description/>
  <cp:lastModifiedBy>Guus van der Willigen</cp:lastModifiedBy>
  <cp:revision>2</cp:revision>
  <dcterms:created xsi:type="dcterms:W3CDTF">2026-03-17T20:47:00Z</dcterms:created>
  <dcterms:modified xsi:type="dcterms:W3CDTF">2026-03-17T20:47:00Z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