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8"/>
        <w:gridCol w:w="2098"/>
        <w:gridCol w:w="2386"/>
        <w:gridCol w:w="2054"/>
      </w:tblGrid>
      <w:tr w:rsidR="00650259" w:rsidRPr="00A45CFE" w14:paraId="1AD06E8D" w14:textId="77777777" w:rsidTr="003A2F91">
        <w:tc>
          <w:tcPr>
            <w:tcW w:w="1378" w:type="pct"/>
            <w:vAlign w:val="bottom"/>
          </w:tcPr>
          <w:p w14:paraId="2EC7E496" w14:textId="29DF79AD" w:rsidR="00650259" w:rsidRPr="0020020F" w:rsidRDefault="006148C0" w:rsidP="00346DE2">
            <w:r w:rsidRPr="0020020F">
              <w:t>Naam kind</w:t>
            </w:r>
          </w:p>
        </w:tc>
        <w:tc>
          <w:tcPr>
            <w:tcW w:w="3622" w:type="pct"/>
            <w:gridSpan w:val="3"/>
            <w:tcBorders>
              <w:bottom w:val="single" w:sz="4" w:space="0" w:color="auto"/>
            </w:tcBorders>
            <w:vAlign w:val="bottom"/>
          </w:tcPr>
          <w:p w14:paraId="459907E3" w14:textId="77777777" w:rsidR="00650259" w:rsidRPr="0020020F" w:rsidRDefault="00650259" w:rsidP="00346DE2">
            <w:pPr>
              <w:spacing w:before="240"/>
            </w:pPr>
          </w:p>
        </w:tc>
      </w:tr>
      <w:tr w:rsidR="00650259" w:rsidRPr="00A45CFE" w14:paraId="08AC2852" w14:textId="77777777" w:rsidTr="003A2F91">
        <w:tc>
          <w:tcPr>
            <w:tcW w:w="1378" w:type="pct"/>
            <w:vAlign w:val="bottom"/>
          </w:tcPr>
          <w:p w14:paraId="492DDDF4" w14:textId="06942754" w:rsidR="00650259" w:rsidRPr="0020020F" w:rsidRDefault="006148C0" w:rsidP="00346DE2">
            <w:r w:rsidRPr="0020020F">
              <w:t>Adres</w:t>
            </w:r>
          </w:p>
        </w:tc>
        <w:tc>
          <w:tcPr>
            <w:tcW w:w="3622" w:type="pct"/>
            <w:gridSpan w:val="3"/>
            <w:tcBorders>
              <w:bottom w:val="single" w:sz="4" w:space="0" w:color="auto"/>
            </w:tcBorders>
            <w:vAlign w:val="bottom"/>
          </w:tcPr>
          <w:p w14:paraId="7FA8C575" w14:textId="77777777" w:rsidR="00650259" w:rsidRPr="0020020F" w:rsidRDefault="00650259" w:rsidP="00346DE2">
            <w:pPr>
              <w:spacing w:before="240"/>
            </w:pPr>
          </w:p>
        </w:tc>
      </w:tr>
      <w:tr w:rsidR="00650259" w:rsidRPr="00A45CFE" w14:paraId="017C0F76" w14:textId="77777777" w:rsidTr="003A2F91">
        <w:tc>
          <w:tcPr>
            <w:tcW w:w="1378" w:type="pct"/>
            <w:vAlign w:val="bottom"/>
          </w:tcPr>
          <w:p w14:paraId="4F938D5B" w14:textId="38AC475A" w:rsidR="00650259" w:rsidRPr="0020020F" w:rsidRDefault="006148C0" w:rsidP="00346DE2">
            <w:r w:rsidRPr="0020020F">
              <w:t>Woonplaats</w:t>
            </w:r>
          </w:p>
        </w:tc>
        <w:tc>
          <w:tcPr>
            <w:tcW w:w="3622" w:type="pct"/>
            <w:gridSpan w:val="3"/>
            <w:tcBorders>
              <w:bottom w:val="single" w:sz="4" w:space="0" w:color="auto"/>
            </w:tcBorders>
            <w:vAlign w:val="bottom"/>
          </w:tcPr>
          <w:p w14:paraId="6AA2C568" w14:textId="77777777" w:rsidR="00650259" w:rsidRPr="0020020F" w:rsidRDefault="00650259" w:rsidP="00346DE2">
            <w:pPr>
              <w:spacing w:before="240"/>
            </w:pPr>
          </w:p>
        </w:tc>
      </w:tr>
      <w:tr w:rsidR="00650259" w:rsidRPr="00A45CFE" w14:paraId="42288A5B" w14:textId="77777777" w:rsidTr="003A2F91">
        <w:tc>
          <w:tcPr>
            <w:tcW w:w="1378" w:type="pct"/>
            <w:vAlign w:val="bottom"/>
          </w:tcPr>
          <w:p w14:paraId="0F69CBD5" w14:textId="6ED15AC2" w:rsidR="00650259" w:rsidRPr="0020020F" w:rsidRDefault="006148C0" w:rsidP="00346DE2">
            <w:r w:rsidRPr="0020020F">
              <w:t>Leeftijd</w:t>
            </w:r>
          </w:p>
        </w:tc>
        <w:tc>
          <w:tcPr>
            <w:tcW w:w="3622" w:type="pct"/>
            <w:gridSpan w:val="3"/>
            <w:tcBorders>
              <w:bottom w:val="single" w:sz="4" w:space="0" w:color="auto"/>
            </w:tcBorders>
            <w:vAlign w:val="bottom"/>
          </w:tcPr>
          <w:p w14:paraId="68BD5310" w14:textId="77777777" w:rsidR="00650259" w:rsidRPr="0020020F" w:rsidRDefault="00650259" w:rsidP="00346DE2">
            <w:pPr>
              <w:spacing w:before="240"/>
            </w:pPr>
          </w:p>
        </w:tc>
      </w:tr>
      <w:tr w:rsidR="00650259" w:rsidRPr="00A45CFE" w14:paraId="33AEBED8" w14:textId="77777777" w:rsidTr="003A2F91">
        <w:tc>
          <w:tcPr>
            <w:tcW w:w="1378" w:type="pct"/>
            <w:vAlign w:val="bottom"/>
          </w:tcPr>
          <w:p w14:paraId="285098AE" w14:textId="3536B5A4" w:rsidR="00650259" w:rsidRPr="0020020F" w:rsidRDefault="00417463" w:rsidP="00346DE2">
            <w:r w:rsidRPr="0020020F">
              <w:t>Mobiel ouder 1</w:t>
            </w:r>
          </w:p>
        </w:tc>
        <w:tc>
          <w:tcPr>
            <w:tcW w:w="1162" w:type="pct"/>
            <w:tcBorders>
              <w:bottom w:val="single" w:sz="4" w:space="0" w:color="auto"/>
            </w:tcBorders>
            <w:vAlign w:val="bottom"/>
          </w:tcPr>
          <w:p w14:paraId="36FE19F6" w14:textId="77777777" w:rsidR="00650259" w:rsidRPr="0020020F" w:rsidRDefault="00650259" w:rsidP="00346DE2">
            <w:pPr>
              <w:spacing w:before="240"/>
            </w:pPr>
          </w:p>
        </w:tc>
        <w:tc>
          <w:tcPr>
            <w:tcW w:w="1322" w:type="pct"/>
            <w:vAlign w:val="bottom"/>
          </w:tcPr>
          <w:p w14:paraId="4D36C889" w14:textId="4031FF8B" w:rsidR="00650259" w:rsidRPr="0020020F" w:rsidRDefault="00417463" w:rsidP="00346DE2">
            <w:proofErr w:type="spellStart"/>
            <w:r w:rsidRPr="0020020F">
              <w:t>B.g.g</w:t>
            </w:r>
            <w:proofErr w:type="spellEnd"/>
            <w:r w:rsidRPr="0020020F">
              <w:t xml:space="preserve"> mobiel 2</w:t>
            </w:r>
            <w:r w:rsidR="008F7578">
              <w:t xml:space="preserve"> </w:t>
            </w:r>
          </w:p>
        </w:tc>
        <w:tc>
          <w:tcPr>
            <w:tcW w:w="1138" w:type="pct"/>
            <w:tcBorders>
              <w:bottom w:val="single" w:sz="4" w:space="0" w:color="auto"/>
            </w:tcBorders>
            <w:vAlign w:val="bottom"/>
          </w:tcPr>
          <w:p w14:paraId="49B80543" w14:textId="77777777" w:rsidR="00650259" w:rsidRPr="0020020F" w:rsidRDefault="00650259" w:rsidP="00346DE2">
            <w:pPr>
              <w:spacing w:before="240"/>
            </w:pPr>
          </w:p>
        </w:tc>
      </w:tr>
      <w:tr w:rsidR="00650259" w:rsidRPr="00A45CFE" w14:paraId="7C811FA7" w14:textId="77777777" w:rsidTr="003A2F91">
        <w:tc>
          <w:tcPr>
            <w:tcW w:w="1378" w:type="pct"/>
            <w:vAlign w:val="bottom"/>
          </w:tcPr>
          <w:p w14:paraId="51DC46B3" w14:textId="52C1E242" w:rsidR="00417463" w:rsidRPr="0020020F" w:rsidRDefault="00417463" w:rsidP="00346DE2">
            <w:r w:rsidRPr="0020020F">
              <w:t>Bijzonderheden</w:t>
            </w:r>
          </w:p>
        </w:tc>
        <w:tc>
          <w:tcPr>
            <w:tcW w:w="3622" w:type="pct"/>
            <w:gridSpan w:val="3"/>
            <w:tcBorders>
              <w:bottom w:val="single" w:sz="4" w:space="0" w:color="auto"/>
            </w:tcBorders>
            <w:vAlign w:val="bottom"/>
          </w:tcPr>
          <w:p w14:paraId="0A911FE4" w14:textId="77777777" w:rsidR="00650259" w:rsidRPr="0020020F" w:rsidRDefault="00650259" w:rsidP="00346DE2">
            <w:pPr>
              <w:spacing w:before="240"/>
            </w:pPr>
          </w:p>
        </w:tc>
      </w:tr>
      <w:tr w:rsidR="00417463" w:rsidRPr="00A45CFE" w14:paraId="328B52C6" w14:textId="77777777" w:rsidTr="003A2F91">
        <w:tc>
          <w:tcPr>
            <w:tcW w:w="1378" w:type="pct"/>
            <w:vAlign w:val="bottom"/>
          </w:tcPr>
          <w:p w14:paraId="2DF6BA52" w14:textId="0B201F56" w:rsidR="00417463" w:rsidRPr="0020020F" w:rsidRDefault="00417463" w:rsidP="00346DE2">
            <w:r w:rsidRPr="0020020F">
              <w:t>Huisarts</w:t>
            </w:r>
          </w:p>
        </w:tc>
        <w:tc>
          <w:tcPr>
            <w:tcW w:w="362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56B5DA" w14:textId="77777777" w:rsidR="00417463" w:rsidRPr="0020020F" w:rsidRDefault="00417463" w:rsidP="00346DE2">
            <w:pPr>
              <w:spacing w:before="240"/>
            </w:pPr>
          </w:p>
        </w:tc>
      </w:tr>
      <w:tr w:rsidR="00417463" w:rsidRPr="00A45CFE" w14:paraId="032A582A" w14:textId="77777777" w:rsidTr="003A2F91">
        <w:tc>
          <w:tcPr>
            <w:tcW w:w="1378" w:type="pct"/>
            <w:vAlign w:val="bottom"/>
          </w:tcPr>
          <w:p w14:paraId="595D8685" w14:textId="77777777" w:rsidR="00417463" w:rsidRPr="0020020F" w:rsidRDefault="00417463" w:rsidP="00346DE2"/>
        </w:tc>
        <w:tc>
          <w:tcPr>
            <w:tcW w:w="3622" w:type="pct"/>
            <w:gridSpan w:val="3"/>
            <w:tcBorders>
              <w:top w:val="single" w:sz="4" w:space="0" w:color="auto"/>
            </w:tcBorders>
            <w:vAlign w:val="bottom"/>
          </w:tcPr>
          <w:p w14:paraId="73FE7062" w14:textId="77777777" w:rsidR="00417463" w:rsidRPr="0020020F" w:rsidRDefault="00417463" w:rsidP="00346DE2">
            <w:pPr>
              <w:spacing w:before="240"/>
            </w:pPr>
          </w:p>
        </w:tc>
      </w:tr>
      <w:tr w:rsidR="00417463" w:rsidRPr="00A45CFE" w14:paraId="3CCE48C7" w14:textId="77777777" w:rsidTr="003A2F91">
        <w:tc>
          <w:tcPr>
            <w:tcW w:w="1378" w:type="pct"/>
            <w:vAlign w:val="bottom"/>
          </w:tcPr>
          <w:p w14:paraId="1E0E14F5" w14:textId="79241670" w:rsidR="00417463" w:rsidRPr="0020020F" w:rsidRDefault="00417463" w:rsidP="00346DE2">
            <w:r w:rsidRPr="0020020F">
              <w:t>Naam ouder</w:t>
            </w:r>
          </w:p>
        </w:tc>
        <w:tc>
          <w:tcPr>
            <w:tcW w:w="3622" w:type="pct"/>
            <w:gridSpan w:val="3"/>
            <w:tcBorders>
              <w:bottom w:val="single" w:sz="4" w:space="0" w:color="auto"/>
            </w:tcBorders>
            <w:vAlign w:val="bottom"/>
          </w:tcPr>
          <w:p w14:paraId="1D46B659" w14:textId="77777777" w:rsidR="00417463" w:rsidRPr="0020020F" w:rsidRDefault="00417463" w:rsidP="00346DE2">
            <w:pPr>
              <w:spacing w:before="240"/>
            </w:pPr>
          </w:p>
        </w:tc>
      </w:tr>
      <w:tr w:rsidR="00417463" w:rsidRPr="00A45CFE" w14:paraId="25707DC3" w14:textId="77777777" w:rsidTr="003A2F91">
        <w:tc>
          <w:tcPr>
            <w:tcW w:w="1378" w:type="pct"/>
            <w:vAlign w:val="bottom"/>
          </w:tcPr>
          <w:p w14:paraId="79B0DE1E" w14:textId="77777777" w:rsidR="007074A3" w:rsidRPr="0020020F" w:rsidRDefault="007074A3" w:rsidP="00346DE2"/>
          <w:p w14:paraId="48FC1FC9" w14:textId="77777777" w:rsidR="007074A3" w:rsidRPr="0020020F" w:rsidRDefault="007074A3" w:rsidP="00346DE2"/>
          <w:p w14:paraId="6A68F000" w14:textId="77777777" w:rsidR="007074A3" w:rsidRPr="0020020F" w:rsidRDefault="007074A3" w:rsidP="00346DE2"/>
          <w:p w14:paraId="758081DB" w14:textId="0B5C2E4D" w:rsidR="00417463" w:rsidRPr="0020020F" w:rsidRDefault="007074A3" w:rsidP="00346DE2">
            <w:r w:rsidRPr="0020020F">
              <w:t>Handtekening</w:t>
            </w:r>
          </w:p>
        </w:tc>
        <w:tc>
          <w:tcPr>
            <w:tcW w:w="362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029DE7" w14:textId="77777777" w:rsidR="00417463" w:rsidRPr="0020020F" w:rsidRDefault="00417463" w:rsidP="00346DE2">
            <w:pPr>
              <w:spacing w:before="240"/>
            </w:pPr>
          </w:p>
        </w:tc>
      </w:tr>
      <w:tr w:rsidR="001368AF" w:rsidRPr="00A45CFE" w14:paraId="1AF32C5A" w14:textId="77777777" w:rsidTr="001368AF">
        <w:tc>
          <w:tcPr>
            <w:tcW w:w="5000" w:type="pct"/>
            <w:gridSpan w:val="4"/>
            <w:vAlign w:val="bottom"/>
          </w:tcPr>
          <w:p w14:paraId="1E2CF121" w14:textId="77777777" w:rsidR="001368AF" w:rsidRDefault="001368AF" w:rsidP="00346DE2">
            <w:pPr>
              <w:rPr>
                <w:lang w:bidi="nl-NL"/>
              </w:rPr>
            </w:pPr>
          </w:p>
          <w:p w14:paraId="05D6B721" w14:textId="77777777" w:rsidR="008F7578" w:rsidRDefault="008F7578" w:rsidP="00346DE2">
            <w:pPr>
              <w:rPr>
                <w:lang w:bidi="nl-NL"/>
              </w:rPr>
            </w:pPr>
          </w:p>
          <w:p w14:paraId="3D2B44AC" w14:textId="72D26BCA" w:rsidR="001368AF" w:rsidRDefault="001368AF" w:rsidP="00346DE2">
            <w:pPr>
              <w:rPr>
                <w:lang w:bidi="nl-NL"/>
              </w:rPr>
            </w:pPr>
            <w:r w:rsidRPr="0020020F">
              <w:rPr>
                <w:lang w:bidi="nl-NL"/>
              </w:rPr>
              <w:sym w:font="Wingdings 2" w:char="F0A3"/>
            </w:r>
            <w:r>
              <w:rPr>
                <w:lang w:bidi="nl-NL"/>
              </w:rPr>
              <w:t xml:space="preserve"> </w:t>
            </w:r>
            <w:r w:rsidR="00AA5D6B">
              <w:rPr>
                <w:lang w:bidi="nl-NL"/>
              </w:rPr>
              <w:t xml:space="preserve"> </w:t>
            </w:r>
            <w:r>
              <w:rPr>
                <w:lang w:bidi="nl-NL"/>
              </w:rPr>
              <w:t xml:space="preserve">Hele week 4 t/m 6 </w:t>
            </w:r>
            <w:proofErr w:type="spellStart"/>
            <w:r>
              <w:rPr>
                <w:lang w:bidi="nl-NL"/>
              </w:rPr>
              <w:t>jr</w:t>
            </w:r>
            <w:proofErr w:type="spellEnd"/>
            <w:r>
              <w:rPr>
                <w:lang w:bidi="nl-NL"/>
              </w:rPr>
              <w:t xml:space="preserve">  </w:t>
            </w:r>
            <w:r w:rsidR="008F7578">
              <w:rPr>
                <w:lang w:bidi="nl-NL"/>
              </w:rPr>
              <w:t xml:space="preserve">   </w:t>
            </w:r>
            <w:r w:rsidR="00AA5D6B">
              <w:rPr>
                <w:lang w:bidi="nl-NL"/>
              </w:rPr>
              <w:t xml:space="preserve">        </w:t>
            </w:r>
            <w:r w:rsidRPr="00AA5D6B">
              <w:rPr>
                <w:b/>
                <w:bCs/>
                <w:color w:val="0070C0"/>
                <w:lang w:bidi="nl-NL"/>
              </w:rPr>
              <w:t>€1</w:t>
            </w:r>
            <w:r w:rsidR="004436EB">
              <w:rPr>
                <w:b/>
                <w:bCs/>
                <w:color w:val="0070C0"/>
                <w:lang w:bidi="nl-NL"/>
              </w:rPr>
              <w:t>7</w:t>
            </w:r>
            <w:r w:rsidRPr="00AA5D6B">
              <w:rPr>
                <w:b/>
                <w:bCs/>
                <w:color w:val="0070C0"/>
                <w:lang w:bidi="nl-NL"/>
              </w:rPr>
              <w:t>,50</w:t>
            </w:r>
            <w:r w:rsidR="004436EB">
              <w:rPr>
                <w:b/>
                <w:bCs/>
                <w:color w:val="0070C0"/>
                <w:lang w:bidi="nl-NL"/>
              </w:rPr>
              <w:t xml:space="preserve"> (voorverkoop) anders € 20,00</w:t>
            </w:r>
          </w:p>
          <w:p w14:paraId="67A08ABD" w14:textId="2B5BAB33" w:rsidR="001368AF" w:rsidRPr="001368AF" w:rsidRDefault="001368AF" w:rsidP="00346DE2">
            <w:pPr>
              <w:rPr>
                <w:lang w:bidi="nl-NL"/>
              </w:rPr>
            </w:pPr>
            <w:r w:rsidRPr="0020020F">
              <w:rPr>
                <w:lang w:bidi="nl-NL"/>
              </w:rPr>
              <w:sym w:font="Wingdings 2" w:char="F0A3"/>
            </w:r>
            <w:r w:rsidRPr="001368AF">
              <w:rPr>
                <w:lang w:bidi="nl-NL"/>
              </w:rPr>
              <w:t xml:space="preserve"> </w:t>
            </w:r>
            <w:r w:rsidR="00AA5D6B">
              <w:rPr>
                <w:lang w:bidi="nl-NL"/>
              </w:rPr>
              <w:t xml:space="preserve"> </w:t>
            </w:r>
            <w:r w:rsidRPr="001368AF">
              <w:rPr>
                <w:lang w:bidi="nl-NL"/>
              </w:rPr>
              <w:t xml:space="preserve">Dagkaart  </w:t>
            </w:r>
            <w:r w:rsidR="008F7578">
              <w:rPr>
                <w:lang w:bidi="nl-NL"/>
              </w:rPr>
              <w:t xml:space="preserve"> </w:t>
            </w:r>
            <w:r w:rsidRPr="001368AF">
              <w:rPr>
                <w:lang w:bidi="nl-NL"/>
              </w:rPr>
              <w:t xml:space="preserve">4 t/m 6 </w:t>
            </w:r>
            <w:proofErr w:type="spellStart"/>
            <w:r w:rsidRPr="001368AF">
              <w:rPr>
                <w:lang w:bidi="nl-NL"/>
              </w:rPr>
              <w:t>jr</w:t>
            </w:r>
            <w:proofErr w:type="spellEnd"/>
            <w:r w:rsidRPr="001368AF">
              <w:rPr>
                <w:lang w:bidi="nl-NL"/>
              </w:rPr>
              <w:t xml:space="preserve">   </w:t>
            </w:r>
            <w:r w:rsidR="008F7578">
              <w:rPr>
                <w:lang w:bidi="nl-NL"/>
              </w:rPr>
              <w:t xml:space="preserve">   </w:t>
            </w:r>
            <w:r w:rsidR="00AA5D6B">
              <w:rPr>
                <w:lang w:bidi="nl-NL"/>
              </w:rPr>
              <w:t xml:space="preserve">        </w:t>
            </w:r>
            <w:r w:rsidRPr="00AA5D6B">
              <w:rPr>
                <w:b/>
                <w:bCs/>
                <w:color w:val="0070C0"/>
                <w:lang w:bidi="nl-NL"/>
              </w:rPr>
              <w:t xml:space="preserve">€ </w:t>
            </w:r>
            <w:r w:rsidR="004436EB">
              <w:rPr>
                <w:b/>
                <w:bCs/>
                <w:color w:val="0070C0"/>
                <w:lang w:bidi="nl-NL"/>
              </w:rPr>
              <w:t>5</w:t>
            </w:r>
            <w:r w:rsidRPr="00AA5D6B">
              <w:rPr>
                <w:b/>
                <w:bCs/>
                <w:color w:val="0070C0"/>
                <w:lang w:bidi="nl-NL"/>
              </w:rPr>
              <w:t>,00</w:t>
            </w:r>
          </w:p>
          <w:p w14:paraId="14F75133" w14:textId="77777777" w:rsidR="001368AF" w:rsidRPr="001368AF" w:rsidRDefault="001368AF" w:rsidP="00346DE2">
            <w:pPr>
              <w:rPr>
                <w:lang w:bidi="nl-NL"/>
              </w:rPr>
            </w:pPr>
          </w:p>
          <w:p w14:paraId="55ADBA2E" w14:textId="194ADB7F" w:rsidR="001368AF" w:rsidRDefault="001368AF" w:rsidP="001368AF">
            <w:pPr>
              <w:rPr>
                <w:lang w:bidi="nl-NL"/>
              </w:rPr>
            </w:pPr>
            <w:r w:rsidRPr="0020020F">
              <w:rPr>
                <w:lang w:bidi="nl-NL"/>
              </w:rPr>
              <w:sym w:font="Wingdings 2" w:char="F0A3"/>
            </w:r>
            <w:r w:rsidRPr="001368AF">
              <w:rPr>
                <w:lang w:bidi="nl-NL"/>
              </w:rPr>
              <w:t xml:space="preserve"> </w:t>
            </w:r>
            <w:r w:rsidR="00AA5D6B">
              <w:rPr>
                <w:lang w:bidi="nl-NL"/>
              </w:rPr>
              <w:t xml:space="preserve"> </w:t>
            </w:r>
            <w:r w:rsidRPr="001368AF">
              <w:rPr>
                <w:lang w:bidi="nl-NL"/>
              </w:rPr>
              <w:t xml:space="preserve">Hele week 7 t/m 12 </w:t>
            </w:r>
            <w:proofErr w:type="spellStart"/>
            <w:r w:rsidRPr="001368AF">
              <w:rPr>
                <w:lang w:bidi="nl-NL"/>
              </w:rPr>
              <w:t>j</w:t>
            </w:r>
            <w:r>
              <w:rPr>
                <w:lang w:bidi="nl-NL"/>
              </w:rPr>
              <w:t>r</w:t>
            </w:r>
            <w:proofErr w:type="spellEnd"/>
            <w:r>
              <w:rPr>
                <w:lang w:bidi="nl-NL"/>
              </w:rPr>
              <w:t xml:space="preserve">  </w:t>
            </w:r>
            <w:r w:rsidR="008F7578">
              <w:rPr>
                <w:lang w:bidi="nl-NL"/>
              </w:rPr>
              <w:t xml:space="preserve"> </w:t>
            </w:r>
            <w:r w:rsidR="00AA5D6B">
              <w:rPr>
                <w:lang w:bidi="nl-NL"/>
              </w:rPr>
              <w:t xml:space="preserve">       </w:t>
            </w:r>
            <w:r w:rsidRPr="00AA5D6B">
              <w:rPr>
                <w:b/>
                <w:bCs/>
                <w:color w:val="0070C0"/>
                <w:lang w:bidi="nl-NL"/>
              </w:rPr>
              <w:t>€</w:t>
            </w:r>
            <w:r w:rsidR="004436EB">
              <w:rPr>
                <w:b/>
                <w:bCs/>
                <w:color w:val="0070C0"/>
                <w:lang w:bidi="nl-NL"/>
              </w:rPr>
              <w:t>25,00 (voorverkoop) anders €27,50</w:t>
            </w:r>
          </w:p>
          <w:p w14:paraId="1519D453" w14:textId="311B8C9D" w:rsidR="001368AF" w:rsidRPr="0020020F" w:rsidRDefault="001368AF" w:rsidP="001368AF">
            <w:pPr>
              <w:rPr>
                <w:lang w:bidi="nl-NL"/>
              </w:rPr>
            </w:pPr>
            <w:r w:rsidRPr="0020020F">
              <w:rPr>
                <w:lang w:bidi="nl-NL"/>
              </w:rPr>
              <w:sym w:font="Wingdings 2" w:char="F0A3"/>
            </w:r>
            <w:r>
              <w:rPr>
                <w:lang w:bidi="nl-NL"/>
              </w:rPr>
              <w:t xml:space="preserve"> </w:t>
            </w:r>
            <w:r w:rsidR="00AA5D6B">
              <w:rPr>
                <w:lang w:bidi="nl-NL"/>
              </w:rPr>
              <w:t xml:space="preserve"> </w:t>
            </w:r>
            <w:r>
              <w:rPr>
                <w:lang w:bidi="nl-NL"/>
              </w:rPr>
              <w:t xml:space="preserve">Dagkaart   </w:t>
            </w:r>
            <w:r w:rsidR="008F7578">
              <w:rPr>
                <w:lang w:bidi="nl-NL"/>
              </w:rPr>
              <w:t xml:space="preserve"> </w:t>
            </w:r>
            <w:r>
              <w:rPr>
                <w:lang w:bidi="nl-NL"/>
              </w:rPr>
              <w:t xml:space="preserve">7 t/m 12 </w:t>
            </w:r>
            <w:proofErr w:type="spellStart"/>
            <w:r>
              <w:rPr>
                <w:lang w:bidi="nl-NL"/>
              </w:rPr>
              <w:t>jr</w:t>
            </w:r>
            <w:proofErr w:type="spellEnd"/>
            <w:r>
              <w:rPr>
                <w:lang w:bidi="nl-NL"/>
              </w:rPr>
              <w:t xml:space="preserve">  </w:t>
            </w:r>
            <w:r w:rsidR="008F7578">
              <w:rPr>
                <w:lang w:bidi="nl-NL"/>
              </w:rPr>
              <w:t xml:space="preserve"> </w:t>
            </w:r>
            <w:r w:rsidR="00AA5D6B">
              <w:rPr>
                <w:lang w:bidi="nl-NL"/>
              </w:rPr>
              <w:t xml:space="preserve">       </w:t>
            </w:r>
            <w:r w:rsidRPr="00AA5D6B">
              <w:rPr>
                <w:b/>
                <w:bCs/>
                <w:color w:val="0070C0"/>
                <w:lang w:bidi="nl-NL"/>
              </w:rPr>
              <w:t>€</w:t>
            </w:r>
            <w:r w:rsidR="008F7578" w:rsidRPr="00AA5D6B">
              <w:rPr>
                <w:b/>
                <w:bCs/>
                <w:color w:val="0070C0"/>
                <w:lang w:bidi="nl-NL"/>
              </w:rPr>
              <w:t xml:space="preserve"> </w:t>
            </w:r>
            <w:r w:rsidR="004436EB">
              <w:rPr>
                <w:b/>
                <w:bCs/>
                <w:color w:val="0070C0"/>
                <w:lang w:bidi="nl-NL"/>
              </w:rPr>
              <w:t>9</w:t>
            </w:r>
            <w:r w:rsidR="008F7578" w:rsidRPr="00AA5D6B">
              <w:rPr>
                <w:b/>
                <w:bCs/>
                <w:color w:val="0070C0"/>
                <w:lang w:bidi="nl-NL"/>
              </w:rPr>
              <w:t>,00</w:t>
            </w:r>
          </w:p>
        </w:tc>
      </w:tr>
      <w:tr w:rsidR="00417463" w:rsidRPr="00A45CFE" w14:paraId="03D91DC6" w14:textId="77777777" w:rsidTr="008F7578">
        <w:tc>
          <w:tcPr>
            <w:tcW w:w="1378" w:type="pct"/>
            <w:vAlign w:val="bottom"/>
          </w:tcPr>
          <w:p w14:paraId="031ADEEC" w14:textId="516FFB42" w:rsidR="00417463" w:rsidRPr="0020020F" w:rsidRDefault="00417463" w:rsidP="00346DE2"/>
        </w:tc>
        <w:tc>
          <w:tcPr>
            <w:tcW w:w="3622" w:type="pct"/>
            <w:gridSpan w:val="3"/>
            <w:vAlign w:val="bottom"/>
          </w:tcPr>
          <w:p w14:paraId="38E6A873" w14:textId="77777777" w:rsidR="00417463" w:rsidRPr="0020020F" w:rsidRDefault="00417463" w:rsidP="00346DE2">
            <w:pPr>
              <w:spacing w:before="240"/>
            </w:pPr>
          </w:p>
        </w:tc>
      </w:tr>
      <w:tr w:rsidR="00CB3633" w:rsidRPr="00A45CFE" w14:paraId="212D912C" w14:textId="77777777" w:rsidTr="008F7578">
        <w:tc>
          <w:tcPr>
            <w:tcW w:w="1378" w:type="pct"/>
            <w:vAlign w:val="bottom"/>
          </w:tcPr>
          <w:p w14:paraId="4117284E" w14:textId="23A0B4BC" w:rsidR="00CB3633" w:rsidRPr="0020020F" w:rsidRDefault="00CB3633" w:rsidP="00346DE2"/>
        </w:tc>
        <w:tc>
          <w:tcPr>
            <w:tcW w:w="3622" w:type="pct"/>
            <w:gridSpan w:val="3"/>
            <w:vAlign w:val="bottom"/>
          </w:tcPr>
          <w:p w14:paraId="307204C4" w14:textId="6588BA33" w:rsidR="00CB3633" w:rsidRPr="0020020F" w:rsidRDefault="00CB3633" w:rsidP="00346DE2">
            <w:pPr>
              <w:spacing w:before="240"/>
            </w:pPr>
          </w:p>
        </w:tc>
      </w:tr>
      <w:tr w:rsidR="00CB3633" w:rsidRPr="00A45CFE" w14:paraId="538B6554" w14:textId="77777777" w:rsidTr="008F7578">
        <w:tc>
          <w:tcPr>
            <w:tcW w:w="1378" w:type="pct"/>
            <w:vAlign w:val="bottom"/>
          </w:tcPr>
          <w:p w14:paraId="074C5543" w14:textId="0594B423" w:rsidR="00CB3633" w:rsidRDefault="00CB3633" w:rsidP="00346DE2"/>
        </w:tc>
        <w:tc>
          <w:tcPr>
            <w:tcW w:w="3622" w:type="pct"/>
            <w:gridSpan w:val="3"/>
            <w:vAlign w:val="bottom"/>
          </w:tcPr>
          <w:p w14:paraId="166FA14B" w14:textId="77777777" w:rsidR="00CB3633" w:rsidRPr="00A45CFE" w:rsidRDefault="00CB3633" w:rsidP="00346DE2">
            <w:pPr>
              <w:spacing w:before="240"/>
            </w:pPr>
          </w:p>
        </w:tc>
      </w:tr>
    </w:tbl>
    <w:p w14:paraId="556BB235" w14:textId="3528AF4D" w:rsidR="00CE6104" w:rsidRPr="003A2F91" w:rsidRDefault="003A2F91" w:rsidP="00FA130A">
      <w:pPr>
        <w:spacing w:after="0"/>
        <w:rPr>
          <w:sz w:val="20"/>
          <w:szCs w:val="20"/>
        </w:rPr>
      </w:pPr>
      <w:r w:rsidRPr="003A2F91">
        <w:rPr>
          <w:sz w:val="20"/>
          <w:szCs w:val="20"/>
        </w:rPr>
        <w:t>*Bij meerdere dag</w:t>
      </w:r>
      <w:r w:rsidR="004436EB">
        <w:rPr>
          <w:sz w:val="20"/>
          <w:szCs w:val="20"/>
        </w:rPr>
        <w:t>- of week</w:t>
      </w:r>
      <w:r w:rsidRPr="003A2F91">
        <w:rPr>
          <w:sz w:val="20"/>
          <w:szCs w:val="20"/>
        </w:rPr>
        <w:t xml:space="preserve">kaarten </w:t>
      </w:r>
      <w:r w:rsidR="004436EB">
        <w:rPr>
          <w:sz w:val="20"/>
          <w:szCs w:val="20"/>
        </w:rPr>
        <w:t xml:space="preserve">het </w:t>
      </w:r>
      <w:r w:rsidRPr="003A2F91">
        <w:rPr>
          <w:sz w:val="20"/>
          <w:szCs w:val="20"/>
        </w:rPr>
        <w:t>formulier uitprinten en per dag/kind invullen</w:t>
      </w:r>
    </w:p>
    <w:p w14:paraId="6492415F" w14:textId="1F150926" w:rsidR="003A2F91" w:rsidRDefault="003A2F91" w:rsidP="00FA130A">
      <w:pPr>
        <w:spacing w:after="0"/>
        <w:rPr>
          <w:sz w:val="20"/>
          <w:szCs w:val="20"/>
        </w:rPr>
      </w:pPr>
      <w:r w:rsidRPr="003A2F91">
        <w:rPr>
          <w:sz w:val="20"/>
          <w:szCs w:val="20"/>
        </w:rPr>
        <w:t>*</w:t>
      </w:r>
      <w:r w:rsidR="004436EB">
        <w:rPr>
          <w:sz w:val="20"/>
          <w:szCs w:val="20"/>
        </w:rPr>
        <w:t>4 t/m 6 jaar ma – vr van 09.00 – 12.00 uur</w:t>
      </w:r>
    </w:p>
    <w:p w14:paraId="15319456" w14:textId="0C02B963" w:rsidR="004436EB" w:rsidRDefault="004436EB" w:rsidP="00FA130A">
      <w:pPr>
        <w:spacing w:after="0"/>
        <w:rPr>
          <w:sz w:val="20"/>
          <w:szCs w:val="20"/>
        </w:rPr>
      </w:pPr>
      <w:r>
        <w:rPr>
          <w:sz w:val="20"/>
          <w:szCs w:val="20"/>
        </w:rPr>
        <w:t>*7 t/m 12 jaar ma – vr van 09.00 – 12.00 uur en van 13.00 – 16.00 uur.</w:t>
      </w:r>
    </w:p>
    <w:p w14:paraId="04AAEA04" w14:textId="4BCE9A1E" w:rsidR="004436EB" w:rsidRPr="003A2F91" w:rsidRDefault="004436EB" w:rsidP="00FA130A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*Huttenbouwen is vanaf 7 jaar! Denk aan goed (dicht!) schoeisel, dus geen slipper, sandalen of </w:t>
      </w:r>
      <w:proofErr w:type="spellStart"/>
      <w:r>
        <w:rPr>
          <w:sz w:val="20"/>
          <w:szCs w:val="20"/>
        </w:rPr>
        <w:t>crocs</w:t>
      </w:r>
      <w:proofErr w:type="spellEnd"/>
      <w:r>
        <w:rPr>
          <w:sz w:val="20"/>
          <w:szCs w:val="20"/>
        </w:rPr>
        <w:t>.</w:t>
      </w:r>
    </w:p>
    <w:sectPr w:rsidR="004436EB" w:rsidRPr="003A2F91" w:rsidSect="000E5B5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DA46D" w14:textId="77777777" w:rsidR="00314AA0" w:rsidRDefault="00314AA0" w:rsidP="00650259">
      <w:pPr>
        <w:spacing w:after="0" w:line="240" w:lineRule="auto"/>
      </w:pPr>
      <w:r>
        <w:separator/>
      </w:r>
    </w:p>
  </w:endnote>
  <w:endnote w:type="continuationSeparator" w:id="0">
    <w:p w14:paraId="0FA06A02" w14:textId="77777777" w:rsidR="00314AA0" w:rsidRDefault="00314AA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681468-D186-4449-A65E-9BD84A4DE4B0}"/>
    <w:embedBold r:id="rId2" w:fontKey="{0FF86889-3822-44C0-BD7A-63A136A6E2C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0D50BCE-8F2E-4BE1-B24D-FD4CA995AC20}"/>
    <w:embedBold r:id="rId4" w:fontKey="{AA4C9B3D-107C-4374-ACE7-7DB66DEA9C3C}"/>
    <w:embedItalic r:id="rId5" w:fontKey="{C78CA60C-1AF8-4995-820A-BC6FEE48C42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7774147-7955-4A2C-8474-1D7AEECC2B3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89087FF6-3A39-41F3-B0BD-E0A77388A6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D514B" w14:textId="77777777" w:rsidR="004436EB" w:rsidRDefault="004436E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15"/>
      <w:gridCol w:w="4511"/>
    </w:tblGrid>
    <w:tr w:rsidR="00776E74" w:rsidRPr="002462F3" w14:paraId="108AD4F3" w14:textId="77777777" w:rsidTr="00C4167A">
      <w:tc>
        <w:tcPr>
          <w:tcW w:w="4675" w:type="dxa"/>
          <w:vAlign w:val="center"/>
        </w:tcPr>
        <w:p w14:paraId="1B17134E" w14:textId="53A7F5FC" w:rsidR="002462F3" w:rsidRPr="002462F3" w:rsidRDefault="00776E74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info@fun4kidsweek.nl</w:t>
          </w:r>
        </w:p>
      </w:tc>
      <w:tc>
        <w:tcPr>
          <w:tcW w:w="4675" w:type="dxa"/>
          <w:vAlign w:val="center"/>
        </w:tcPr>
        <w:p w14:paraId="5F4C6350" w14:textId="46D91ECB" w:rsidR="002462F3" w:rsidRPr="002462F3" w:rsidRDefault="00776E74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27F345B" wp14:editId="63DDF015">
                <wp:extent cx="999490" cy="546918"/>
                <wp:effectExtent l="0" t="0" r="0" b="5715"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Afbeelding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1312" cy="553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9181C6F" w14:textId="77777777" w:rsidR="00731F26" w:rsidRDefault="00731F26" w:rsidP="002462F3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47E69" w14:textId="77777777" w:rsidR="004436EB" w:rsidRDefault="004436E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90040F" w14:textId="77777777" w:rsidR="00314AA0" w:rsidRDefault="00314AA0" w:rsidP="00650259">
      <w:pPr>
        <w:spacing w:after="0" w:line="240" w:lineRule="auto"/>
      </w:pPr>
      <w:r>
        <w:separator/>
      </w:r>
    </w:p>
  </w:footnote>
  <w:footnote w:type="continuationSeparator" w:id="0">
    <w:p w14:paraId="6506BBEF" w14:textId="77777777" w:rsidR="00314AA0" w:rsidRDefault="00314AA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23712" w14:textId="77777777" w:rsidR="004436EB" w:rsidRDefault="004436E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59" w:type="dxa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2849"/>
      <w:gridCol w:w="6410"/>
    </w:tblGrid>
    <w:tr w:rsidR="006148C0" w:rsidRPr="00731F26" w14:paraId="26E5EDCB" w14:textId="77777777" w:rsidTr="00776E74">
      <w:trPr>
        <w:trHeight w:val="990"/>
      </w:trPr>
      <w:tc>
        <w:tcPr>
          <w:tcW w:w="2849" w:type="dxa"/>
          <w:shd w:val="clear" w:color="auto" w:fill="1E73AC" w:themeFill="accent2" w:themeFillTint="BF"/>
          <w:vAlign w:val="center"/>
        </w:tcPr>
        <w:p w14:paraId="0D5EC8E5" w14:textId="5D46DDF3" w:rsidR="00000000" w:rsidRPr="006148C0" w:rsidRDefault="006148C0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6148C0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444A69BC" wp14:editId="7E40AA6C">
                <wp:extent cx="1516380" cy="829945"/>
                <wp:effectExtent l="0" t="0" r="7620" b="8255"/>
                <wp:docPr id="2" name="Afbeelding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fbeelding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3675" cy="84488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25000"/>
                          </a:schemeClr>
                        </a:solidFill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10" w:type="dxa"/>
          <w:shd w:val="clear" w:color="auto" w:fill="1E73AC" w:themeFill="accent2" w:themeFillTint="BF"/>
          <w:vAlign w:val="center"/>
        </w:tcPr>
        <w:p w14:paraId="7848DFB5" w14:textId="54669FA6" w:rsidR="00000000" w:rsidRPr="0020020F" w:rsidRDefault="0020020F" w:rsidP="0020020F">
          <w:pPr>
            <w:spacing w:after="0"/>
            <w:jc w:val="both"/>
            <w:rPr>
              <w:rFonts w:ascii="Corbel" w:eastAsia="Calibri" w:hAnsi="Corbel" w:cs="Times New Roman"/>
              <w:b/>
              <w:color w:val="FFFFFF"/>
              <w:sz w:val="36"/>
              <w:szCs w:val="36"/>
            </w:rPr>
          </w:pPr>
          <w:r w:rsidRPr="0020020F">
            <w:rPr>
              <w:rFonts w:ascii="Corbel" w:eastAsia="Calibri" w:hAnsi="Corbel" w:cs="Times New Roman"/>
              <w:b/>
              <w:noProof/>
              <w:color w:val="FFFFFF"/>
              <w:sz w:val="36"/>
              <w:szCs w:val="36"/>
              <w:lang w:eastAsia="nl-NL"/>
            </w:rPr>
            <mc:AlternateContent>
              <mc:Choice Requires="wps">
                <w:drawing>
                  <wp:anchor distT="45720" distB="45720" distL="114300" distR="114300" simplePos="0" relativeHeight="251659264" behindDoc="0" locked="0" layoutInCell="1" allowOverlap="1" wp14:anchorId="4AF1E6D3" wp14:editId="2770762E">
                    <wp:simplePos x="0" y="0"/>
                    <wp:positionH relativeFrom="column">
                      <wp:posOffset>2727960</wp:posOffset>
                    </wp:positionH>
                    <wp:positionV relativeFrom="paragraph">
                      <wp:posOffset>19685</wp:posOffset>
                    </wp:positionV>
                    <wp:extent cx="1257300" cy="609600"/>
                    <wp:effectExtent l="0" t="0" r="19050" b="19050"/>
                    <wp:wrapSquare wrapText="bothSides"/>
                    <wp:docPr id="217" name="Tekstvak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57300" cy="609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A4072E" w14:textId="20729090" w:rsidR="0020020F" w:rsidRDefault="0020020F" w:rsidP="001C3BE6">
                                <w:r>
                                  <w:t>Polsband nr</w:t>
                                </w:r>
                                <w:r w:rsidR="001C3BE6">
                                  <w:t>.</w:t>
                                </w:r>
                              </w:p>
                              <w:p w14:paraId="6620B396" w14:textId="2C6538FA" w:rsidR="001C3BE6" w:rsidRPr="001C3BE6" w:rsidRDefault="001C3BE6" w:rsidP="001C3BE6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1C3BE6">
                                  <w:rPr>
                                    <w:color w:val="FF0000"/>
                                  </w:rPr>
                                  <w:t>------------------</w:t>
                                </w:r>
                              </w:p>
                              <w:p w14:paraId="7D41E7FF" w14:textId="77777777" w:rsidR="001C3BE6" w:rsidRDefault="001C3BE6" w:rsidP="001C3BE6"/>
                              <w:p w14:paraId="229988C9" w14:textId="43E2CA76" w:rsidR="001C3BE6" w:rsidRDefault="001C3BE6" w:rsidP="001C3BE6">
                                <w:pPr>
                                  <w:rPr>
                                    <w:color w:val="FF0000"/>
                                  </w:rPr>
                                </w:pPr>
                              </w:p>
                              <w:p w14:paraId="6E7DEA2E" w14:textId="77777777" w:rsidR="001C3BE6" w:rsidRDefault="001C3BE6" w:rsidP="001C3BE6">
                                <w:pPr>
                                  <w:rPr>
                                    <w:color w:val="FF0000"/>
                                  </w:rPr>
                                </w:pPr>
                              </w:p>
                              <w:p w14:paraId="50ED8A63" w14:textId="77777777" w:rsidR="001C3BE6" w:rsidRDefault="001C3BE6" w:rsidP="001C3BE6">
                                <w:pPr>
                                  <w:rPr>
                                    <w:color w:val="FF0000"/>
                                  </w:rPr>
                                </w:pPr>
                              </w:p>
                              <w:p w14:paraId="7D39C1DE" w14:textId="77213B51" w:rsidR="001C3BE6" w:rsidRPr="001C3BE6" w:rsidRDefault="001C3BE6" w:rsidP="001C3BE6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-------------------</w:t>
                                </w:r>
                              </w:p>
                              <w:p w14:paraId="6933076D" w14:textId="77777777" w:rsidR="001C3BE6" w:rsidRDefault="001C3BE6" w:rsidP="0020020F">
                                <w:pPr>
                                  <w:jc w:val="right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AF1E6D3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2" o:spid="_x0000_s1026" type="#_x0000_t202" style="position:absolute;left:0;text-align:left;margin-left:214.8pt;margin-top:1.55pt;width:99pt;height:4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">
                    <v:textbox>
                      <w:txbxContent>
                        <w:p w14:paraId="5FA4072E" w14:textId="20729090" w:rsidR="0020020F" w:rsidRDefault="0020020F" w:rsidP="001C3BE6">
                          <w:r>
                            <w:t>Polsband nr</w:t>
                          </w:r>
                          <w:r w:rsidR="001C3BE6">
                            <w:t>.</w:t>
                          </w:r>
                        </w:p>
                        <w:p w14:paraId="6620B396" w14:textId="2C6538FA" w:rsidR="001C3BE6" w:rsidRPr="001C3BE6" w:rsidRDefault="001C3BE6" w:rsidP="001C3BE6">
                          <w:pPr>
                            <w:rPr>
                              <w:color w:val="FF0000"/>
                            </w:rPr>
                          </w:pPr>
                          <w:r w:rsidRPr="001C3BE6">
                            <w:rPr>
                              <w:color w:val="FF0000"/>
                            </w:rPr>
                            <w:t>------------------</w:t>
                          </w:r>
                        </w:p>
                        <w:p w14:paraId="7D41E7FF" w14:textId="77777777" w:rsidR="001C3BE6" w:rsidRDefault="001C3BE6" w:rsidP="001C3BE6"/>
                        <w:p w14:paraId="229988C9" w14:textId="43E2CA76" w:rsidR="001C3BE6" w:rsidRDefault="001C3BE6" w:rsidP="001C3BE6">
                          <w:pPr>
                            <w:rPr>
                              <w:color w:val="FF0000"/>
                            </w:rPr>
                          </w:pPr>
                        </w:p>
                        <w:p w14:paraId="6E7DEA2E" w14:textId="77777777" w:rsidR="001C3BE6" w:rsidRDefault="001C3BE6" w:rsidP="001C3BE6">
                          <w:pPr>
                            <w:rPr>
                              <w:color w:val="FF0000"/>
                            </w:rPr>
                          </w:pPr>
                        </w:p>
                        <w:p w14:paraId="50ED8A63" w14:textId="77777777" w:rsidR="001C3BE6" w:rsidRDefault="001C3BE6" w:rsidP="001C3BE6">
                          <w:pPr>
                            <w:rPr>
                              <w:color w:val="FF0000"/>
                            </w:rPr>
                          </w:pPr>
                        </w:p>
                        <w:p w14:paraId="7D39C1DE" w14:textId="77213B51" w:rsidR="001C3BE6" w:rsidRPr="001C3BE6" w:rsidRDefault="001C3BE6" w:rsidP="001C3BE6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-------------------</w:t>
                          </w:r>
                        </w:p>
                        <w:p w14:paraId="6933076D" w14:textId="77777777" w:rsidR="001C3BE6" w:rsidRDefault="001C3BE6" w:rsidP="0020020F">
                          <w:pPr>
                            <w:jc w:val="right"/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148C0" w:rsidRPr="0020020F">
            <w:rPr>
              <w:rFonts w:ascii="Corbel" w:eastAsia="Calibri" w:hAnsi="Corbel" w:cs="Times New Roman"/>
              <w:b/>
              <w:color w:val="FFFFFF"/>
              <w:sz w:val="36"/>
              <w:szCs w:val="36"/>
            </w:rPr>
            <w:t>Inschrijfformulier Speelweek</w:t>
          </w:r>
          <w:r>
            <w:rPr>
              <w:rFonts w:ascii="Corbel" w:eastAsia="Calibri" w:hAnsi="Corbel" w:cs="Times New Roman"/>
              <w:b/>
              <w:color w:val="FFFFFF"/>
              <w:sz w:val="36"/>
              <w:szCs w:val="36"/>
            </w:rPr>
            <w:t xml:space="preserve">  </w:t>
          </w:r>
        </w:p>
        <w:p w14:paraId="084DACAC" w14:textId="22653C43" w:rsidR="006148C0" w:rsidRPr="0020020F" w:rsidRDefault="004436EB" w:rsidP="0020020F">
          <w:pPr>
            <w:spacing w:after="0"/>
            <w:jc w:val="both"/>
            <w:rPr>
              <w:rFonts w:ascii="Corbel" w:eastAsia="Calibri" w:hAnsi="Corbel" w:cs="Times New Roman"/>
              <w:color w:val="FFFFFF"/>
              <w:sz w:val="36"/>
              <w:szCs w:val="36"/>
            </w:rPr>
          </w:pPr>
          <w:r>
            <w:rPr>
              <w:rFonts w:ascii="Corbel" w:eastAsia="Calibri" w:hAnsi="Corbel" w:cs="Times New Roman"/>
              <w:b/>
              <w:color w:val="FFFFFF"/>
              <w:sz w:val="36"/>
              <w:szCs w:val="36"/>
            </w:rPr>
            <w:t>17</w:t>
          </w:r>
          <w:r w:rsidR="006148C0" w:rsidRPr="0020020F">
            <w:rPr>
              <w:rFonts w:ascii="Corbel" w:eastAsia="Calibri" w:hAnsi="Corbel" w:cs="Times New Roman"/>
              <w:b/>
              <w:color w:val="FFFFFF"/>
              <w:sz w:val="36"/>
              <w:szCs w:val="36"/>
            </w:rPr>
            <w:t xml:space="preserve"> t/m </w:t>
          </w:r>
          <w:r>
            <w:rPr>
              <w:rFonts w:ascii="Corbel" w:eastAsia="Calibri" w:hAnsi="Corbel" w:cs="Times New Roman"/>
              <w:b/>
              <w:color w:val="FFFFFF"/>
              <w:sz w:val="36"/>
              <w:szCs w:val="36"/>
            </w:rPr>
            <w:t>21</w:t>
          </w:r>
          <w:r w:rsidR="006148C0" w:rsidRPr="0020020F">
            <w:rPr>
              <w:rFonts w:ascii="Corbel" w:eastAsia="Calibri" w:hAnsi="Corbel" w:cs="Times New Roman"/>
              <w:b/>
              <w:color w:val="FFFFFF"/>
              <w:sz w:val="36"/>
              <w:szCs w:val="36"/>
            </w:rPr>
            <w:t xml:space="preserve"> augustus </w:t>
          </w:r>
          <w:r w:rsidR="006148C0" w:rsidRPr="0020020F">
            <w:rPr>
              <w:rFonts w:ascii="Corbel" w:eastAsia="Calibri" w:hAnsi="Corbel" w:cs="Times New Roman"/>
              <w:b/>
              <w:color w:val="FFFFFF"/>
              <w:sz w:val="36"/>
              <w:szCs w:val="36"/>
            </w:rPr>
            <w:t>202</w:t>
          </w:r>
          <w:r>
            <w:rPr>
              <w:rFonts w:ascii="Corbel" w:eastAsia="Calibri" w:hAnsi="Corbel" w:cs="Times New Roman"/>
              <w:b/>
              <w:color w:val="FFFFFF"/>
              <w:sz w:val="36"/>
              <w:szCs w:val="36"/>
            </w:rPr>
            <w:t>6</w:t>
          </w:r>
        </w:p>
      </w:tc>
    </w:tr>
  </w:tbl>
  <w:p w14:paraId="5DE05E22" w14:textId="0015BED7" w:rsidR="00650259" w:rsidRDefault="00650259" w:rsidP="00731F26">
    <w:pPr>
      <w:pStyle w:val="Geenafstan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512B4" w14:textId="77777777" w:rsidR="004436EB" w:rsidRDefault="004436E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1745093">
    <w:abstractNumId w:val="11"/>
  </w:num>
  <w:num w:numId="2" w16cid:durableId="810174185">
    <w:abstractNumId w:val="7"/>
  </w:num>
  <w:num w:numId="3" w16cid:durableId="988553093">
    <w:abstractNumId w:val="15"/>
  </w:num>
  <w:num w:numId="4" w16cid:durableId="23874398">
    <w:abstractNumId w:val="12"/>
  </w:num>
  <w:num w:numId="5" w16cid:durableId="364060894">
    <w:abstractNumId w:val="13"/>
  </w:num>
  <w:num w:numId="6" w16cid:durableId="1909412864">
    <w:abstractNumId w:val="19"/>
  </w:num>
  <w:num w:numId="7" w16cid:durableId="1372264698">
    <w:abstractNumId w:val="6"/>
  </w:num>
  <w:num w:numId="8" w16cid:durableId="1694501823">
    <w:abstractNumId w:val="10"/>
  </w:num>
  <w:num w:numId="9" w16cid:durableId="304162650">
    <w:abstractNumId w:val="17"/>
  </w:num>
  <w:num w:numId="10" w16cid:durableId="1232155788">
    <w:abstractNumId w:val="1"/>
  </w:num>
  <w:num w:numId="11" w16cid:durableId="822044485">
    <w:abstractNumId w:val="5"/>
  </w:num>
  <w:num w:numId="12" w16cid:durableId="202207263">
    <w:abstractNumId w:val="0"/>
  </w:num>
  <w:num w:numId="13" w16cid:durableId="1727756955">
    <w:abstractNumId w:val="2"/>
  </w:num>
  <w:num w:numId="14" w16cid:durableId="1004429796">
    <w:abstractNumId w:val="9"/>
  </w:num>
  <w:num w:numId="15" w16cid:durableId="1253389327">
    <w:abstractNumId w:val="8"/>
  </w:num>
  <w:num w:numId="16" w16cid:durableId="2082292523">
    <w:abstractNumId w:val="16"/>
  </w:num>
  <w:num w:numId="17" w16cid:durableId="1668745627">
    <w:abstractNumId w:val="3"/>
  </w:num>
  <w:num w:numId="18" w16cid:durableId="1798833585">
    <w:abstractNumId w:val="21"/>
  </w:num>
  <w:num w:numId="19" w16cid:durableId="1268653782">
    <w:abstractNumId w:val="18"/>
  </w:num>
  <w:num w:numId="20" w16cid:durableId="495459892">
    <w:abstractNumId w:val="14"/>
  </w:num>
  <w:num w:numId="21" w16cid:durableId="1602564302">
    <w:abstractNumId w:val="20"/>
  </w:num>
  <w:num w:numId="22" w16cid:durableId="159070036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8C0"/>
    <w:rsid w:val="00024115"/>
    <w:rsid w:val="00052382"/>
    <w:rsid w:val="0006568A"/>
    <w:rsid w:val="00076F0F"/>
    <w:rsid w:val="00084253"/>
    <w:rsid w:val="000D1F49"/>
    <w:rsid w:val="000E5B5B"/>
    <w:rsid w:val="001368AF"/>
    <w:rsid w:val="001727CA"/>
    <w:rsid w:val="001C3BE6"/>
    <w:rsid w:val="001C4A3D"/>
    <w:rsid w:val="0020020F"/>
    <w:rsid w:val="002462F3"/>
    <w:rsid w:val="00247EB3"/>
    <w:rsid w:val="002C56E6"/>
    <w:rsid w:val="00314AA0"/>
    <w:rsid w:val="00346DE2"/>
    <w:rsid w:val="00361E11"/>
    <w:rsid w:val="003A2F91"/>
    <w:rsid w:val="003B4744"/>
    <w:rsid w:val="003F0847"/>
    <w:rsid w:val="003F5A46"/>
    <w:rsid w:val="0040090B"/>
    <w:rsid w:val="00417463"/>
    <w:rsid w:val="004436EB"/>
    <w:rsid w:val="0046302A"/>
    <w:rsid w:val="00487D2D"/>
    <w:rsid w:val="004D5D62"/>
    <w:rsid w:val="005112D0"/>
    <w:rsid w:val="005221AD"/>
    <w:rsid w:val="00577E06"/>
    <w:rsid w:val="005A3BF7"/>
    <w:rsid w:val="005F2035"/>
    <w:rsid w:val="005F7990"/>
    <w:rsid w:val="006148C0"/>
    <w:rsid w:val="0063739C"/>
    <w:rsid w:val="00650259"/>
    <w:rsid w:val="006E629B"/>
    <w:rsid w:val="007074A3"/>
    <w:rsid w:val="00731F26"/>
    <w:rsid w:val="00734F3F"/>
    <w:rsid w:val="00760D65"/>
    <w:rsid w:val="00770F25"/>
    <w:rsid w:val="00776E74"/>
    <w:rsid w:val="00791256"/>
    <w:rsid w:val="007A35A8"/>
    <w:rsid w:val="007B0A85"/>
    <w:rsid w:val="007C6A52"/>
    <w:rsid w:val="0082043E"/>
    <w:rsid w:val="008221E3"/>
    <w:rsid w:val="008772AC"/>
    <w:rsid w:val="008E203A"/>
    <w:rsid w:val="008F7578"/>
    <w:rsid w:val="0091229C"/>
    <w:rsid w:val="009400CC"/>
    <w:rsid w:val="00940E73"/>
    <w:rsid w:val="0098597D"/>
    <w:rsid w:val="009F619A"/>
    <w:rsid w:val="009F6DDE"/>
    <w:rsid w:val="00A07415"/>
    <w:rsid w:val="00A34B7C"/>
    <w:rsid w:val="00A370A8"/>
    <w:rsid w:val="00A45CFE"/>
    <w:rsid w:val="00A65D5E"/>
    <w:rsid w:val="00AA5D6B"/>
    <w:rsid w:val="00AD5A46"/>
    <w:rsid w:val="00B25CE8"/>
    <w:rsid w:val="00BB4CF3"/>
    <w:rsid w:val="00BD4753"/>
    <w:rsid w:val="00BD5CB1"/>
    <w:rsid w:val="00BE62EE"/>
    <w:rsid w:val="00C003BA"/>
    <w:rsid w:val="00C46878"/>
    <w:rsid w:val="00C5584A"/>
    <w:rsid w:val="00CB3633"/>
    <w:rsid w:val="00CB4A51"/>
    <w:rsid w:val="00CD4532"/>
    <w:rsid w:val="00CD47B0"/>
    <w:rsid w:val="00CE6104"/>
    <w:rsid w:val="00CE7918"/>
    <w:rsid w:val="00D16163"/>
    <w:rsid w:val="00D27C15"/>
    <w:rsid w:val="00DB3FAD"/>
    <w:rsid w:val="00DC6833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A130A"/>
    <w:rsid w:val="00FC7475"/>
    <w:rsid w:val="00FD35E2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D4A0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2462F3"/>
  </w:style>
  <w:style w:type="paragraph" w:styleId="Kop1">
    <w:name w:val="heading 1"/>
    <w:basedOn w:val="Standaard"/>
    <w:link w:val="Kop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BB4CF3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B4CF3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tekstChar">
    <w:name w:val="Koptekst Char"/>
    <w:basedOn w:val="Standaardalinea-lettertype"/>
    <w:link w:val="Koptekst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Voettekst">
    <w:name w:val="footer"/>
    <w:basedOn w:val="Standaard"/>
    <w:link w:val="Voettekst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2462F3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BB4CF3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BB4CF3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ke\AppData\Roaming\Microsoft\Templates\Vrijwilligersformulier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Vrijwilligersformulier.dotx</Template>
  <TotalTime>0</TotalTime>
  <Pages>1</Pages>
  <Words>118</Words>
  <Characters>565</Characters>
  <Application>Microsoft Office Word</Application>
  <DocSecurity>0</DocSecurity>
  <Lines>70</Lines>
  <Paragraphs>32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2026-03-14T14:59:00Z</dcterms:created>
  <dcterms:modified xsi:type="dcterms:W3CDTF">2026-03-14T14:59:00Z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