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eGrid"/>
        <w:tblpPr w:leftFromText="180" w:rightFromText="180" w:vertAnchor="text" w:horzAnchor="margin" w:tblpXSpec="right" w:tblpY="-136"/>
        <w:tblW w:w="0" w:type="auto"/>
        <w:tblLook w:val="04A0" w:firstRow="1" w:lastRow="0" w:firstColumn="1" w:lastColumn="0" w:noHBand="0" w:noVBand="1"/>
      </w:tblPr>
      <w:tblGrid>
        <w:gridCol w:w="417"/>
        <w:gridCol w:w="450"/>
        <w:gridCol w:w="450"/>
        <w:gridCol w:w="540"/>
        <w:gridCol w:w="450"/>
        <w:gridCol w:w="450"/>
        <w:gridCol w:w="450"/>
      </w:tblGrid>
      <w:tr w:rsidR="008C0504" w14:paraId="3D856F5E" w14:textId="77777777" w:rsidTr="005D2C7B">
        <w:trPr>
          <w:trHeight w:val="263"/>
        </w:trPr>
        <w:tc>
          <w:tcPr>
            <w:tcW w:w="3207" w:type="dxa"/>
            <w:gridSpan w:val="7"/>
            <w:shd w:val="clear" w:color="auto" w:fill="7030A0"/>
            <w:vAlign w:val="center"/>
          </w:tcPr>
          <w:p w14:paraId="17694B96" w14:textId="373C73E4" w:rsidR="008C0504" w:rsidRPr="008C0504" w:rsidRDefault="008C0504" w:rsidP="008C0504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8C0504">
              <w:rPr>
                <w:b/>
                <w:bCs/>
                <w:color w:val="FFFFFF" w:themeColor="background1"/>
              </w:rPr>
              <w:t>Aug</w:t>
            </w:r>
            <w:r w:rsidR="00D678CE">
              <w:rPr>
                <w:b/>
                <w:bCs/>
                <w:color w:val="FFFFFF" w:themeColor="background1"/>
              </w:rPr>
              <w:t>ust</w:t>
            </w:r>
            <w:r w:rsidRPr="008C0504">
              <w:rPr>
                <w:b/>
                <w:bCs/>
                <w:color w:val="FFFFFF" w:themeColor="background1"/>
              </w:rPr>
              <w:t xml:space="preserve"> 202</w:t>
            </w:r>
            <w:r w:rsidR="00E04223">
              <w:rPr>
                <w:b/>
                <w:bCs/>
                <w:color w:val="FFFFFF" w:themeColor="background1"/>
              </w:rPr>
              <w:t>6</w:t>
            </w:r>
          </w:p>
        </w:tc>
      </w:tr>
      <w:tr w:rsidR="008C0504" w14:paraId="28BA45ED" w14:textId="77777777" w:rsidTr="005D2C7B">
        <w:trPr>
          <w:trHeight w:val="263"/>
        </w:trPr>
        <w:tc>
          <w:tcPr>
            <w:tcW w:w="417" w:type="dxa"/>
            <w:shd w:val="clear" w:color="auto" w:fill="F2F2F2" w:themeFill="background1" w:themeFillShade="F2"/>
            <w:vAlign w:val="center"/>
          </w:tcPr>
          <w:p w14:paraId="430E33A1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12DF7019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M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20DC22EF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834F8FA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W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340539A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5D43168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F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2878434A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</w:tr>
      <w:tr w:rsidR="008C0504" w14:paraId="45516CA0" w14:textId="77777777" w:rsidTr="005D2C7B">
        <w:trPr>
          <w:trHeight w:val="263"/>
        </w:trPr>
        <w:tc>
          <w:tcPr>
            <w:tcW w:w="417" w:type="dxa"/>
            <w:vAlign w:val="center"/>
          </w:tcPr>
          <w:p w14:paraId="0D1958FC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07784C1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42CA559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5FD01AE0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4DA3F185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575559B" w14:textId="3C8A5588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161F06E" w14:textId="78FDB1EB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C0504" w14:paraId="2FD8967C" w14:textId="77777777" w:rsidTr="005D2C7B">
        <w:trPr>
          <w:trHeight w:val="245"/>
        </w:trPr>
        <w:tc>
          <w:tcPr>
            <w:tcW w:w="417" w:type="dxa"/>
            <w:vAlign w:val="center"/>
          </w:tcPr>
          <w:p w14:paraId="5FC10699" w14:textId="7C6BDBA1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50" w:type="dxa"/>
            <w:vAlign w:val="center"/>
          </w:tcPr>
          <w:p w14:paraId="0B26F892" w14:textId="31E9FDCE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50" w:type="dxa"/>
            <w:vAlign w:val="center"/>
          </w:tcPr>
          <w:p w14:paraId="711ABC79" w14:textId="26C00ABA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40" w:type="dxa"/>
            <w:vAlign w:val="center"/>
          </w:tcPr>
          <w:p w14:paraId="29BD5A15" w14:textId="29ED11D7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50" w:type="dxa"/>
            <w:vAlign w:val="center"/>
          </w:tcPr>
          <w:p w14:paraId="60358F4D" w14:textId="4AF39984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50" w:type="dxa"/>
            <w:vAlign w:val="center"/>
          </w:tcPr>
          <w:p w14:paraId="01C7553E" w14:textId="27B08993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vAlign w:val="center"/>
          </w:tcPr>
          <w:p w14:paraId="571DDDF3" w14:textId="551A218C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8C0504" w14:paraId="7AFE0CC1" w14:textId="77777777" w:rsidTr="00E11F0D">
        <w:trPr>
          <w:trHeight w:val="263"/>
        </w:trPr>
        <w:tc>
          <w:tcPr>
            <w:tcW w:w="417" w:type="dxa"/>
            <w:vAlign w:val="center"/>
          </w:tcPr>
          <w:p w14:paraId="2311F069" w14:textId="3696D407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50" w:type="dxa"/>
            <w:vAlign w:val="center"/>
          </w:tcPr>
          <w:p w14:paraId="0240AC10" w14:textId="0B846232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50" w:type="dxa"/>
            <w:vAlign w:val="center"/>
          </w:tcPr>
          <w:p w14:paraId="061592F8" w14:textId="4C06758C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40" w:type="dxa"/>
            <w:vAlign w:val="center"/>
          </w:tcPr>
          <w:p w14:paraId="04B3ED92" w14:textId="288B4459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50" w:type="dxa"/>
            <w:vAlign w:val="center"/>
          </w:tcPr>
          <w:p w14:paraId="05ADAA5D" w14:textId="7985E4FA" w:rsidR="008C0504" w:rsidRPr="00493006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0" w:type="dxa"/>
            <w:vAlign w:val="center"/>
          </w:tcPr>
          <w:p w14:paraId="726D5C12" w14:textId="37A7F5A5" w:rsidR="008C0504" w:rsidRPr="00493006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0" w:type="dxa"/>
            <w:vAlign w:val="center"/>
          </w:tcPr>
          <w:p w14:paraId="687210DE" w14:textId="2C29A7AC" w:rsidR="008C0504" w:rsidRPr="00EB2E61" w:rsidRDefault="00E04223" w:rsidP="008C0504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E11F0D">
              <w:rPr>
                <w:b/>
                <w:bCs/>
                <w:color w:val="00B0F0"/>
              </w:rPr>
              <w:t>15</w:t>
            </w:r>
          </w:p>
        </w:tc>
      </w:tr>
      <w:tr w:rsidR="008C0504" w14:paraId="4696A293" w14:textId="77777777" w:rsidTr="00263344">
        <w:trPr>
          <w:trHeight w:val="263"/>
        </w:trPr>
        <w:tc>
          <w:tcPr>
            <w:tcW w:w="417" w:type="dxa"/>
            <w:vAlign w:val="center"/>
          </w:tcPr>
          <w:p w14:paraId="7F3C4ED5" w14:textId="6B95DB0A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50" w:type="dxa"/>
            <w:vAlign w:val="center"/>
          </w:tcPr>
          <w:p w14:paraId="47A931FF" w14:textId="463D82E0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450" w:type="dxa"/>
            <w:vAlign w:val="center"/>
          </w:tcPr>
          <w:p w14:paraId="40EFDDC7" w14:textId="74CDB502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40" w:type="dxa"/>
            <w:vAlign w:val="center"/>
          </w:tcPr>
          <w:p w14:paraId="4D1BE279" w14:textId="0DDBF21B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450" w:type="dxa"/>
            <w:vAlign w:val="center"/>
          </w:tcPr>
          <w:p w14:paraId="41CC2B3A" w14:textId="0CAB34A8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50" w:type="dxa"/>
            <w:vAlign w:val="center"/>
          </w:tcPr>
          <w:p w14:paraId="50A31FCB" w14:textId="50857E40" w:rsidR="008C0504" w:rsidRPr="00E11F0D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E11F0D">
              <w:rPr>
                <w:color w:val="000000" w:themeColor="text1"/>
              </w:rPr>
              <w:t>21</w:t>
            </w:r>
          </w:p>
        </w:tc>
        <w:tc>
          <w:tcPr>
            <w:tcW w:w="450" w:type="dxa"/>
            <w:vAlign w:val="center"/>
          </w:tcPr>
          <w:p w14:paraId="1D0792C7" w14:textId="55107E62" w:rsidR="008C0504" w:rsidRPr="0026334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263344">
              <w:rPr>
                <w:color w:val="000000" w:themeColor="text1"/>
              </w:rPr>
              <w:t>22</w:t>
            </w:r>
          </w:p>
        </w:tc>
      </w:tr>
      <w:tr w:rsidR="008C0504" w14:paraId="159BC20A" w14:textId="77777777" w:rsidTr="00263344">
        <w:trPr>
          <w:trHeight w:val="263"/>
        </w:trPr>
        <w:tc>
          <w:tcPr>
            <w:tcW w:w="417" w:type="dxa"/>
            <w:vAlign w:val="center"/>
          </w:tcPr>
          <w:p w14:paraId="1BE7C9C8" w14:textId="48756FCF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450" w:type="dxa"/>
            <w:vAlign w:val="center"/>
          </w:tcPr>
          <w:p w14:paraId="2634B21C" w14:textId="17FB4281" w:rsidR="008C0504" w:rsidRPr="0026334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263344">
              <w:rPr>
                <w:color w:val="000000" w:themeColor="text1"/>
              </w:rPr>
              <w:t>24</w:t>
            </w:r>
          </w:p>
        </w:tc>
        <w:tc>
          <w:tcPr>
            <w:tcW w:w="450" w:type="dxa"/>
            <w:vAlign w:val="center"/>
          </w:tcPr>
          <w:p w14:paraId="4EA19557" w14:textId="4929755E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40" w:type="dxa"/>
            <w:vAlign w:val="center"/>
          </w:tcPr>
          <w:p w14:paraId="27EB1B26" w14:textId="6F3DCB55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450" w:type="dxa"/>
            <w:vAlign w:val="center"/>
          </w:tcPr>
          <w:p w14:paraId="017D53E8" w14:textId="772A4F5E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50" w:type="dxa"/>
            <w:vAlign w:val="center"/>
          </w:tcPr>
          <w:p w14:paraId="40088941" w14:textId="62A2926D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50" w:type="dxa"/>
            <w:vAlign w:val="center"/>
          </w:tcPr>
          <w:p w14:paraId="22864F45" w14:textId="77C4A4EF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</w:tr>
      <w:tr w:rsidR="008C0504" w14:paraId="4E95D6CE" w14:textId="77777777" w:rsidTr="00E11F0D">
        <w:trPr>
          <w:trHeight w:val="263"/>
        </w:trPr>
        <w:tc>
          <w:tcPr>
            <w:tcW w:w="417" w:type="dxa"/>
            <w:vAlign w:val="center"/>
          </w:tcPr>
          <w:p w14:paraId="136FC769" w14:textId="6A0978F1" w:rsidR="008C0504" w:rsidRPr="00E11F0D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E11F0D">
              <w:rPr>
                <w:color w:val="000000" w:themeColor="text1"/>
              </w:rPr>
              <w:t>30</w:t>
            </w:r>
          </w:p>
        </w:tc>
        <w:tc>
          <w:tcPr>
            <w:tcW w:w="450" w:type="dxa"/>
            <w:shd w:val="clear" w:color="auto" w:fill="446308" w:themeFill="accent5" w:themeFillShade="80"/>
            <w:vAlign w:val="center"/>
          </w:tcPr>
          <w:p w14:paraId="4241CF73" w14:textId="0AE3DAFB" w:rsidR="008C0504" w:rsidRPr="00E11F0D" w:rsidRDefault="00E04223" w:rsidP="008C0504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E11F0D">
              <w:rPr>
                <w:b/>
                <w:bCs/>
                <w:color w:val="FFFFFF" w:themeColor="background1"/>
              </w:rPr>
              <w:t>31</w:t>
            </w:r>
          </w:p>
        </w:tc>
        <w:tc>
          <w:tcPr>
            <w:tcW w:w="450" w:type="dxa"/>
            <w:vAlign w:val="center"/>
          </w:tcPr>
          <w:p w14:paraId="71C0537A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7A4F7451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552E3126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68206408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3DAA6FF5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A1CC8D1" w14:textId="16913E19" w:rsidR="00FB399F" w:rsidRPr="00DA5410" w:rsidRDefault="00FB399F" w:rsidP="00FB399F">
      <w:pPr>
        <w:pStyle w:val="Title"/>
        <w:shd w:val="clear" w:color="auto" w:fill="7030A0"/>
        <w:jc w:val="center"/>
        <w:rPr>
          <w:rFonts w:ascii="Century" w:hAnsi="Century"/>
          <w:color w:val="FFFFFF" w:themeColor="background1"/>
          <w:sz w:val="36"/>
          <w:szCs w:val="36"/>
        </w:rPr>
      </w:pPr>
      <w:r w:rsidRPr="00DA5410">
        <w:rPr>
          <w:rFonts w:ascii="Century" w:hAnsi="Century"/>
          <w:color w:val="FFFFFF" w:themeColor="background1"/>
          <w:sz w:val="36"/>
          <w:szCs w:val="36"/>
        </w:rPr>
        <w:t>202</w:t>
      </w:r>
      <w:r>
        <w:rPr>
          <w:rFonts w:ascii="Century" w:hAnsi="Century"/>
          <w:color w:val="FFFFFF" w:themeColor="background1"/>
          <w:sz w:val="36"/>
          <w:szCs w:val="36"/>
        </w:rPr>
        <w:t>6</w:t>
      </w:r>
      <w:r w:rsidRPr="00DA5410">
        <w:rPr>
          <w:rFonts w:ascii="Century" w:hAnsi="Century"/>
          <w:color w:val="FFFFFF" w:themeColor="background1"/>
          <w:sz w:val="36"/>
          <w:szCs w:val="36"/>
        </w:rPr>
        <w:t xml:space="preserve"> </w:t>
      </w:r>
      <w:r>
        <w:rPr>
          <w:rFonts w:ascii="Century" w:hAnsi="Century"/>
          <w:color w:val="FFFFFF" w:themeColor="background1"/>
          <w:sz w:val="36"/>
          <w:szCs w:val="36"/>
        </w:rPr>
        <w:t>-</w:t>
      </w:r>
      <w:r w:rsidRPr="00DA5410">
        <w:rPr>
          <w:rFonts w:ascii="Century" w:hAnsi="Century"/>
          <w:color w:val="FFFFFF" w:themeColor="background1"/>
          <w:sz w:val="36"/>
          <w:szCs w:val="36"/>
        </w:rPr>
        <w:t xml:space="preserve"> 202</w:t>
      </w:r>
      <w:r>
        <w:rPr>
          <w:rFonts w:ascii="Century" w:hAnsi="Century"/>
          <w:color w:val="FFFFFF" w:themeColor="background1"/>
          <w:sz w:val="36"/>
          <w:szCs w:val="36"/>
        </w:rPr>
        <w:t>7</w:t>
      </w:r>
    </w:p>
    <w:p w14:paraId="19E7424A" w14:textId="245DB606" w:rsidR="005D2C7B" w:rsidRPr="00DA5410" w:rsidRDefault="005D2C7B" w:rsidP="005D2C7B">
      <w:pPr>
        <w:pStyle w:val="Title"/>
        <w:shd w:val="clear" w:color="auto" w:fill="7030A0"/>
        <w:jc w:val="center"/>
        <w:rPr>
          <w:rFonts w:ascii="Century" w:hAnsi="Century"/>
          <w:color w:val="FFFFFF" w:themeColor="background1"/>
          <w:sz w:val="36"/>
          <w:szCs w:val="36"/>
        </w:rPr>
      </w:pPr>
      <w:r w:rsidRPr="00DA5410">
        <w:rPr>
          <w:rFonts w:ascii="Century" w:hAnsi="Century"/>
          <w:color w:val="FFFFFF" w:themeColor="background1"/>
          <w:sz w:val="36"/>
          <w:szCs w:val="36"/>
        </w:rPr>
        <w:t>St. Paul’s Youth (SPY) MID</w:t>
      </w:r>
    </w:p>
    <w:p w14:paraId="2B0FC3A9" w14:textId="05E5AA31" w:rsidR="00263344" w:rsidRDefault="005D2C7B" w:rsidP="005D2C7B">
      <w:pPr>
        <w:pStyle w:val="Title"/>
        <w:shd w:val="clear" w:color="auto" w:fill="7030A0"/>
        <w:jc w:val="center"/>
        <w:rPr>
          <w:rFonts w:ascii="Century" w:hAnsi="Century"/>
          <w:color w:val="FFFFFF" w:themeColor="background1"/>
          <w:sz w:val="36"/>
          <w:szCs w:val="36"/>
        </w:rPr>
      </w:pPr>
      <w:r w:rsidRPr="00DA5410">
        <w:rPr>
          <w:rFonts w:ascii="Century" w:hAnsi="Century"/>
          <w:color w:val="FFFFFF" w:themeColor="background1"/>
          <w:sz w:val="36"/>
          <w:szCs w:val="36"/>
        </w:rPr>
        <w:t>Middle School (6</w:t>
      </w:r>
      <w:r w:rsidRPr="00DA5410">
        <w:rPr>
          <w:rFonts w:ascii="Century" w:hAnsi="Century"/>
          <w:color w:val="FFFFFF" w:themeColor="background1"/>
          <w:sz w:val="36"/>
          <w:szCs w:val="36"/>
          <w:vertAlign w:val="superscript"/>
        </w:rPr>
        <w:t>th</w:t>
      </w:r>
      <w:r w:rsidRPr="00DA5410">
        <w:rPr>
          <w:rFonts w:ascii="Century" w:hAnsi="Century"/>
          <w:color w:val="FFFFFF" w:themeColor="background1"/>
          <w:sz w:val="36"/>
          <w:szCs w:val="36"/>
        </w:rPr>
        <w:t>-8</w:t>
      </w:r>
      <w:r w:rsidRPr="00DA5410">
        <w:rPr>
          <w:rFonts w:ascii="Century" w:hAnsi="Century"/>
          <w:color w:val="FFFFFF" w:themeColor="background1"/>
          <w:sz w:val="36"/>
          <w:szCs w:val="36"/>
          <w:vertAlign w:val="superscript"/>
        </w:rPr>
        <w:t>th</w:t>
      </w:r>
      <w:r w:rsidR="00B642C2">
        <w:rPr>
          <w:rFonts w:ascii="Century" w:hAnsi="Century"/>
          <w:color w:val="FFFFFF" w:themeColor="background1"/>
          <w:sz w:val="36"/>
          <w:szCs w:val="36"/>
        </w:rPr>
        <w:t xml:space="preserve"> grades)</w:t>
      </w:r>
    </w:p>
    <w:p w14:paraId="57E6DF68" w14:textId="54E68882" w:rsidR="005D2C7B" w:rsidRPr="00DA5410" w:rsidRDefault="005D2C7B" w:rsidP="005D2C7B">
      <w:pPr>
        <w:pStyle w:val="Title"/>
        <w:shd w:val="clear" w:color="auto" w:fill="7030A0"/>
        <w:jc w:val="center"/>
        <w:rPr>
          <w:rFonts w:ascii="Century" w:hAnsi="Century"/>
          <w:color w:val="FFFFFF" w:themeColor="background1"/>
          <w:sz w:val="36"/>
          <w:szCs w:val="36"/>
        </w:rPr>
      </w:pPr>
      <w:r w:rsidRPr="00DA5410">
        <w:rPr>
          <w:rFonts w:ascii="Century" w:hAnsi="Century"/>
          <w:color w:val="FFFFFF" w:themeColor="background1"/>
          <w:sz w:val="36"/>
          <w:szCs w:val="36"/>
        </w:rPr>
        <w:t>at Marist Hall</w:t>
      </w:r>
    </w:p>
    <w:p w14:paraId="057B06D7" w14:textId="466C8ECD" w:rsidR="00FB399F" w:rsidRDefault="005D2C7B" w:rsidP="005D2C7B">
      <w:pPr>
        <w:pStyle w:val="Title"/>
        <w:shd w:val="clear" w:color="auto" w:fill="7030A0"/>
        <w:jc w:val="center"/>
        <w:rPr>
          <w:rFonts w:ascii="Century" w:hAnsi="Century"/>
          <w:b w:val="0"/>
          <w:bCs w:val="0"/>
          <w:i/>
          <w:iCs/>
          <w:color w:val="FFFFFF" w:themeColor="background1"/>
          <w:sz w:val="32"/>
          <w:szCs w:val="32"/>
        </w:rPr>
      </w:pPr>
      <w:r w:rsidRPr="00DA5410">
        <w:rPr>
          <w:rFonts w:ascii="Century" w:hAnsi="Century"/>
          <w:b w:val="0"/>
          <w:bCs w:val="0"/>
          <w:i/>
          <w:iCs/>
          <w:color w:val="FFFFFF" w:themeColor="background1"/>
          <w:sz w:val="32"/>
          <w:szCs w:val="32"/>
        </w:rPr>
        <w:t>Mondays: 6:15-8pm</w:t>
      </w:r>
    </w:p>
    <w:p w14:paraId="6CDD9270" w14:textId="77777777" w:rsidR="007A6347" w:rsidRDefault="007A6347" w:rsidP="00A73577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0"/>
        <w:gridCol w:w="468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985665" w14:paraId="3CC6CABB" w14:textId="77777777" w:rsidTr="005D2C7B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  <w:vAlign w:val="center"/>
          </w:tcPr>
          <w:p w14:paraId="071207DA" w14:textId="11AC3209" w:rsidR="00985665" w:rsidRPr="00985665" w:rsidRDefault="00985665" w:rsidP="00F45140">
            <w:pPr>
              <w:pStyle w:val="Month"/>
            </w:pPr>
            <w:r w:rsidRPr="00985665">
              <w:t>Sep</w:t>
            </w:r>
            <w:r w:rsidR="00D678CE">
              <w:t>tember</w:t>
            </w:r>
            <w:r w:rsidRPr="00985665">
              <w:t xml:space="preserve"> 202</w:t>
            </w:r>
            <w:r w:rsidR="00E04223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C3F4C2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  <w:vAlign w:val="center"/>
          </w:tcPr>
          <w:p w14:paraId="4D91AA04" w14:textId="7F9B980A" w:rsidR="00985665" w:rsidRDefault="00013C75" w:rsidP="00F04882">
            <w:pPr>
              <w:pStyle w:val="Month"/>
            </w:pPr>
            <w:r>
              <w:t>Oct</w:t>
            </w:r>
            <w:r w:rsidR="00D678CE">
              <w:t>ober</w:t>
            </w:r>
            <w:r w:rsidR="00985665">
              <w:t xml:space="preserve"> 202</w:t>
            </w:r>
            <w:r w:rsidR="00E04223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3438BD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  <w:vAlign w:val="center"/>
          </w:tcPr>
          <w:p w14:paraId="367189F8" w14:textId="3A1DD59A" w:rsidR="00985665" w:rsidRDefault="00013C75" w:rsidP="00F04882">
            <w:pPr>
              <w:pStyle w:val="Month"/>
            </w:pPr>
            <w:r>
              <w:t>Nov</w:t>
            </w:r>
            <w:r w:rsidR="00D678CE">
              <w:t>ember</w:t>
            </w:r>
            <w:r w:rsidR="00985665">
              <w:t xml:space="preserve"> 202</w:t>
            </w:r>
            <w:r w:rsidR="00E04223">
              <w:t>6</w:t>
            </w:r>
          </w:p>
        </w:tc>
      </w:tr>
      <w:tr w:rsidR="00985665" w14:paraId="158C1E5C" w14:textId="77777777" w:rsidTr="38F0214C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15C4765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2BB0E7" w14:textId="77777777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32E6522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5EAB3AC" w14:textId="77777777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7FBC419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9EBB2B" w14:textId="77777777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47F0A0E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78B1A615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3D679E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BCF922" w14:textId="7777777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4AE53F0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D6D5B5" w14:textId="77777777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2D17173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7FA0372" w14:textId="77777777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D630EDF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</w:tcPr>
          <w:p w14:paraId="4C3E4E6A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530457" w14:textId="77777777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4DA2A30" w14:textId="77777777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915034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BE896B" w14:textId="77777777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AAC65B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388795B" w14:textId="77777777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5A49245" w14:textId="77777777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9578CB" w14:paraId="16C733CB" w14:textId="77777777" w:rsidTr="0049300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75793A" w14:textId="122D3B0C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B87CB0" w14:textId="6254923E" w:rsidR="009578CB" w:rsidRPr="00493006" w:rsidRDefault="009578CB" w:rsidP="38F0214C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9444E0" w14:textId="50F2F1D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233684" w14:textId="4C33F66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EF4A6E" w14:textId="7EE63AD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074E0F" w14:textId="42AB4A3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4A3EBC" w14:textId="7CBF519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1D558F5D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699DD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D8ACF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6FC583" w14:textId="17FB3D4C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F90742" w14:textId="4FB2F28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98528F" w14:textId="266D4D0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A3FADC" w14:textId="44548A4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DBABA2" w14:textId="5497967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565413EE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8D867F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6DABB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60CBB8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741594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6CB066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B80687" w14:textId="307B5200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DF6233" w14:textId="616015F9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</w:tr>
      <w:tr w:rsidR="009578CB" w14:paraId="64EF6A4C" w14:textId="77777777" w:rsidTr="005C226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1AB08F" w14:textId="5F1B5C1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1F45888" w14:textId="62669D07" w:rsidR="009578CB" w:rsidRPr="003B7FB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F53989" w14:textId="294197B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AD3EB2" w14:textId="4C07B55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4B0B4E" w14:textId="620FEAF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FD849A" w14:textId="1644EC9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D4FCE9" w14:textId="5D24E07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3EF73EF3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36D4FB" w14:textId="296BF7A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8957FD2" w14:textId="2471F21D" w:rsidR="009578CB" w:rsidRPr="003B7FB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555E93" w14:textId="43D41B0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1A0B96" w14:textId="58A52DD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3B5FB2" w14:textId="33B8982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D30036" w14:textId="1B10D00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BBFB92" w14:textId="7A26E795" w:rsidR="009578CB" w:rsidRPr="005C2261" w:rsidRDefault="00E04223" w:rsidP="009578CB">
            <w:pPr>
              <w:pStyle w:val="Day"/>
              <w:rPr>
                <w:color w:val="000000" w:themeColor="text1"/>
              </w:rPr>
            </w:pPr>
            <w:r w:rsidRPr="005C2261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6DAEF5B7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C1559F9" w14:textId="7EBE05EC" w:rsidR="009578CB" w:rsidRPr="0031604D" w:rsidRDefault="00E04223" w:rsidP="009578CB">
            <w:pPr>
              <w:pStyle w:val="Day"/>
              <w:rPr>
                <w:b/>
                <w:bCs/>
                <w:color w:val="00B0F0"/>
              </w:rPr>
            </w:pPr>
            <w:r w:rsidRPr="0031604D">
              <w:rPr>
                <w:b/>
                <w:bCs/>
                <w:color w:val="00B0F0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A29A643" w14:textId="31D25A98" w:rsidR="009578CB" w:rsidRPr="003B7FBA" w:rsidRDefault="00E04223" w:rsidP="00E04223">
            <w:pPr>
              <w:pStyle w:val="Day"/>
              <w:tabs>
                <w:tab w:val="center" w:pos="224"/>
              </w:tabs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DC151A" w14:textId="4E4DFCF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22928F" w14:textId="0A0F28F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5D6B91" w14:textId="60EFB1C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F45791" w14:textId="543D757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D030DE" w14:textId="4C8CD0D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</w:tr>
      <w:tr w:rsidR="009578CB" w14:paraId="29A99B49" w14:textId="77777777" w:rsidTr="00303C45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CDC18C" w14:textId="3ADA587C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386ECD5" w14:textId="2C90E405" w:rsidR="009578CB" w:rsidRPr="003B7FBA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385A1C" w14:textId="6854F85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E59686" w14:textId="2A98BB6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CC6EEB" w14:textId="1342832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C7F7DA" w14:textId="26FEE6C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7C2ECD" w14:textId="0DA4B8D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3E1C48B0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E1D5616" w14:textId="2EA01BA9" w:rsidR="009578CB" w:rsidRPr="003B7FBA" w:rsidRDefault="009578CB" w:rsidP="009578CB">
            <w:pPr>
              <w:pStyle w:val="Day"/>
              <w:rPr>
                <w:color w:val="000000" w:themeColor="text1"/>
              </w:rPr>
            </w:pPr>
            <w:r w:rsidRPr="003B7FBA">
              <w:rPr>
                <w:color w:val="000000" w:themeColor="text1"/>
              </w:rPr>
              <w:t>1</w:t>
            </w:r>
            <w:r w:rsidR="00E04223" w:rsidRPr="003B7FBA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66940C" w:themeFill="accent5" w:themeFillShade="BF"/>
          </w:tcPr>
          <w:p w14:paraId="267C7524" w14:textId="5E1A0F15" w:rsidR="009578CB" w:rsidRPr="00EB2E61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A6B62E" w14:textId="192E179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A7BCDC" w14:textId="143FC72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04F59A" w14:textId="32F66DC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4ED8D4" w14:textId="7743EAA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E12C97" w14:textId="7E417C9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287852BB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0A9A6A" w14:textId="0FD34CD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0D29D1D" w14:textId="60491A8C" w:rsidR="009578CB" w:rsidRPr="003B7FB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E23BC0" w14:textId="2F9930A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141B02E7" w14:textId="1A4D7C40" w:rsidR="009578CB" w:rsidRPr="0031604D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1604D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4B1CB3" w14:textId="423E6EB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98F57D" w14:textId="13C3258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760E9CFD" w14:textId="4DFBBA99" w:rsidR="009578CB" w:rsidRPr="00303C45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03C45">
              <w:rPr>
                <w:b/>
                <w:bCs/>
                <w:color w:val="000000" w:themeColor="text1"/>
              </w:rPr>
              <w:t>14</w:t>
            </w:r>
          </w:p>
        </w:tc>
      </w:tr>
      <w:tr w:rsidR="009578CB" w14:paraId="51EBDE9E" w14:textId="77777777" w:rsidTr="00303C45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B6FF48" w14:textId="510FD2AA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96C5D1A" w14:textId="3BFD5461" w:rsidR="009578CB" w:rsidRPr="003B7FB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3C7029" w14:textId="5C4140B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A793D6" w14:textId="227F073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DF4265" w14:textId="3EE5AA7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030BBC" w14:textId="02B4676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E60C7C" w14:textId="5B892FD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7C7994B6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4AF5A3" w14:textId="17EC2AB3" w:rsidR="009578CB" w:rsidRPr="00493006" w:rsidRDefault="00DC581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9BE613B" w14:textId="29AE5D79" w:rsidR="009578CB" w:rsidRPr="003B7FBA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A4E74D" w14:textId="67992F7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4A7122" w14:textId="7E368E3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E2D815" w14:textId="15C86F1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884FFA" w14:textId="0317D8A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712C6C" w14:textId="7E4747CE" w:rsidR="009578CB" w:rsidRPr="00303C45" w:rsidRDefault="00E04223" w:rsidP="009578CB">
            <w:pPr>
              <w:pStyle w:val="Day"/>
              <w:rPr>
                <w:color w:val="000000" w:themeColor="text1"/>
              </w:rPr>
            </w:pPr>
            <w:r w:rsidRPr="00303C45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2FC1F5CA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FF15F5" w14:textId="2174C0B3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AFA2E18" w14:textId="2AF3BC63" w:rsidR="009578CB" w:rsidRPr="003B7FB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7439B" w14:textId="50B49EA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7978EF" w14:textId="3A30812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214AAF" w14:textId="60F1615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2C3AD798" w14:textId="2A6DF4AD" w:rsidR="009578CB" w:rsidRPr="00633866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633866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686DA8A6" w14:textId="4306412B" w:rsidR="009578CB" w:rsidRPr="00633866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633866">
              <w:rPr>
                <w:b/>
                <w:bCs/>
                <w:color w:val="000000" w:themeColor="text1"/>
              </w:rPr>
              <w:t>21</w:t>
            </w:r>
          </w:p>
        </w:tc>
      </w:tr>
      <w:tr w:rsidR="009578CB" w14:paraId="29B3A5CE" w14:textId="77777777" w:rsidTr="0031604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C825F8" w14:textId="3D7CD3D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657B60" w14:textId="7147F60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3AFB60" w14:textId="764E408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CA6221" w14:textId="44857A5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232DB5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9D488E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F54B39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653A92B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8D99D5" w14:textId="389754B1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D535799" w14:textId="2D639170" w:rsidR="009578CB" w:rsidRPr="003B7FB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544C8B" w14:textId="16861D4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0940AC" w14:textId="1B95C55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02C79A" w14:textId="5B1B4CE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B00C80" w14:textId="0B36506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DC751F" w14:textId="1229028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579" w:type="dxa"/>
            <w:vMerge/>
          </w:tcPr>
          <w:p w14:paraId="6D86124E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7937B1" w14:textId="0D760E0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5A56CC" w14:textId="598407A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C08D41" w14:textId="4A23225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F7B27B" w14:textId="4906EB7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1286F78C" w14:textId="2595CD20" w:rsidR="009578CB" w:rsidRPr="00EB2E61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1604D">
              <w:rPr>
                <w:b/>
                <w:bCs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D367AF" w14:textId="3E2F822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D9CC2" w14:textId="1226805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</w:tr>
      <w:tr w:rsidR="00985665" w14:paraId="13A9D40F" w14:textId="77777777" w:rsidTr="0049300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EC95E4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3F45A9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604BB9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45BE43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A10A2C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10212A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D5004E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77798514" w14:textId="77777777" w:rsidR="00985665" w:rsidRPr="00DC5813" w:rsidRDefault="00985665" w:rsidP="00985665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F33AD1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2422CB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57886F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19D720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5EC76E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15BAE1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AEFD24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183218C9" w14:textId="77777777" w:rsidR="00985665" w:rsidRPr="00DC5813" w:rsidRDefault="00985665" w:rsidP="00985665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ED8E2A" w14:textId="02B502AA" w:rsidR="00985665" w:rsidRPr="00493006" w:rsidRDefault="00E04223" w:rsidP="00F04882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73D579" w14:textId="6115B32C" w:rsidR="00985665" w:rsidRPr="00493006" w:rsidRDefault="00E04223" w:rsidP="00F04882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D1523B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4C8204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24B276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DF3EFF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808638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</w:tr>
      <w:tr w:rsidR="00A70674" w14:paraId="02EEE74F" w14:textId="77777777" w:rsidTr="38F0214C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5390263" w14:textId="77777777" w:rsidR="00A70674" w:rsidRPr="009C49F3" w:rsidRDefault="00A70674" w:rsidP="004722B0">
            <w:pPr>
              <w:pStyle w:val="NoSpacing"/>
            </w:pPr>
          </w:p>
        </w:tc>
        <w:tc>
          <w:tcPr>
            <w:tcW w:w="579" w:type="dxa"/>
          </w:tcPr>
          <w:p w14:paraId="271D7FFC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1C3AF4E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579" w:type="dxa"/>
          </w:tcPr>
          <w:p w14:paraId="3B290520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FB66289" w14:textId="77777777" w:rsidR="00A70674" w:rsidRPr="009C49F3" w:rsidRDefault="00A70674" w:rsidP="009C49F3">
            <w:pPr>
              <w:pStyle w:val="NoSpacing"/>
            </w:pPr>
          </w:p>
        </w:tc>
      </w:tr>
      <w:tr w:rsidR="00013C75" w14:paraId="53311EDF" w14:textId="77777777" w:rsidTr="005D2C7B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222C6465" w14:textId="46446C19" w:rsidR="00013C75" w:rsidRDefault="009578CB" w:rsidP="00013C75">
            <w:pPr>
              <w:pStyle w:val="Month"/>
            </w:pPr>
            <w:r>
              <w:t>Dec</w:t>
            </w:r>
            <w:r w:rsidR="00D678CE">
              <w:t>ember</w:t>
            </w:r>
            <w:r>
              <w:t xml:space="preserve"> 202</w:t>
            </w:r>
            <w:r w:rsidR="00E04223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142DFE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4D3535B3" w14:textId="5CD10D18" w:rsidR="00013C75" w:rsidRDefault="009578CB" w:rsidP="00013C75">
            <w:pPr>
              <w:pStyle w:val="Month"/>
            </w:pPr>
            <w:r>
              <w:t>Jan</w:t>
            </w:r>
            <w:r w:rsidR="00D678CE">
              <w:t>uary</w:t>
            </w:r>
            <w:r>
              <w:t xml:space="preserve"> 202</w:t>
            </w:r>
            <w:r w:rsidR="00E04223"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59F85C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4F999D37" w14:textId="6CB877E4" w:rsidR="00013C75" w:rsidRDefault="009578CB" w:rsidP="00013C75">
            <w:pPr>
              <w:pStyle w:val="Month"/>
            </w:pPr>
            <w:r>
              <w:t>Feb</w:t>
            </w:r>
            <w:r w:rsidR="00D678CE">
              <w:t>ruary</w:t>
            </w:r>
            <w:r>
              <w:t xml:space="preserve"> 202</w:t>
            </w:r>
            <w:r w:rsidR="00E04223">
              <w:t>7</w:t>
            </w:r>
          </w:p>
        </w:tc>
      </w:tr>
      <w:tr w:rsidR="00013C75" w14:paraId="777DAE7B" w14:textId="77777777" w:rsidTr="38F0214C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7A2D5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299A99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71CCA6D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8EB88C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4AC3D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B4858BD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1811CA2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113441C1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CCB46DB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6A0CCF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7A4574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5C74E53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A14C886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A5DBEFC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974783A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14352922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77AB9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FE4FBD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45F2FC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87618C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4B613F2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2824D3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7197A8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78CB" w14:paraId="4D965CBD" w14:textId="77777777" w:rsidTr="0031604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9B9C0C" w14:textId="691F53E1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BE397A" w14:textId="18877CDF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AFAAE1" w14:textId="23AD87A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3B3E00" w14:textId="5A5845E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C64BAF" w14:textId="0338CD3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524F90" w14:textId="5B23423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C34317" w14:textId="5E73610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23F1CC42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35C00B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152516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3C9496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1CFEEF" w14:textId="2801131C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6CD265" w14:textId="10666CBC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4D02FAD" w14:textId="1FF04250" w:rsidR="009578CB" w:rsidRPr="0031604D" w:rsidRDefault="00E04223" w:rsidP="009578CB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C1E886" w14:textId="548AE8C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579" w:type="dxa"/>
            <w:vMerge/>
          </w:tcPr>
          <w:p w14:paraId="27022D01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854E6A" w14:textId="3C5ACFDD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A1E0430" w14:textId="2C556091" w:rsidR="009578CB" w:rsidRPr="003B7FBA" w:rsidRDefault="00E04223" w:rsidP="009578CB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936A72" w14:textId="0CE1D38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677C6B" w14:textId="3032BE27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1CE905" w14:textId="44E892D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24179F" w14:textId="768C7707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AAE816" w14:textId="1533478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</w:tr>
      <w:tr w:rsidR="009578CB" w14:paraId="2B216D2C" w14:textId="77777777" w:rsidTr="0031604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709791" w14:textId="19347E2D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67349D4" w14:textId="6538FD8A" w:rsidR="009578CB" w:rsidRPr="003B7FBA" w:rsidRDefault="00E04223" w:rsidP="009578CB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2FE40DAD" w14:textId="45781280" w:rsidR="009578CB" w:rsidRPr="0031604D" w:rsidRDefault="00E04223" w:rsidP="00DC5813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ED8082" w14:textId="56461C3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67F32F" w14:textId="1091AC8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E94ADD" w14:textId="58A0502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E9AC45" w14:textId="37F43BF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01829E73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0561EB" w14:textId="72EB505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88A3A6E" w14:textId="2187F418" w:rsidR="009578CB" w:rsidRPr="0031604D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31604D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F06CEF" w14:textId="1DED748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8FDC40" w14:textId="2245D060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014B68" w14:textId="2107E92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B6AB8C" w14:textId="57199B6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E000BD" w14:textId="0B9F2DA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579" w:type="dxa"/>
            <w:vMerge/>
          </w:tcPr>
          <w:p w14:paraId="63891532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FF0465" w14:textId="456EB261" w:rsidR="009578CB" w:rsidRPr="00493006" w:rsidRDefault="00DC5813" w:rsidP="00DC5813">
            <w:pPr>
              <w:pStyle w:val="Day"/>
              <w:tabs>
                <w:tab w:val="center" w:pos="224"/>
              </w:tabs>
              <w:jc w:val="left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ab/>
            </w:r>
            <w:r w:rsidR="00E04223"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E585960" w14:textId="0E705C4E" w:rsidR="009578CB" w:rsidRPr="003B7FBA" w:rsidRDefault="00E04223" w:rsidP="00E04223">
            <w:pPr>
              <w:pStyle w:val="Day"/>
              <w:tabs>
                <w:tab w:val="center" w:pos="224"/>
              </w:tabs>
              <w:rPr>
                <w:rFonts w:cstheme="minorHAnsi"/>
                <w:b/>
                <w:bCs/>
                <w:color w:val="FFFFFF" w:themeColor="background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69AB0B" w14:textId="0142A03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D37F84" w14:textId="10E404C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CFBF7A" w14:textId="07876B2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F15A99" w14:textId="7A8EABB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2D9105" w14:textId="45509BF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</w:tr>
      <w:tr w:rsidR="009578CB" w14:paraId="0E7F85C3" w14:textId="77777777" w:rsidTr="005C226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65EA4E" w14:textId="1093E9BC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  <w:r w:rsidR="00E04223"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CDA8A74" w14:textId="105DA0AD" w:rsidR="009578CB" w:rsidRPr="003B7FBA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FE4EFE" w14:textId="4AEE67A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2951B8" w14:textId="06C46FCD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30EBD1" w14:textId="0662F33E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D38106" w14:textId="56A969A1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09A3B1" w14:textId="37DBD3A0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2DD96EFB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835713" w14:textId="7400593E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  <w:r w:rsidR="00E04223" w:rsidRPr="0049300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EB016BF" w14:textId="5178F30B" w:rsidR="009578CB" w:rsidRPr="003B7FBA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6562A0" w14:textId="59280F5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85414F" w14:textId="6DA2B18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273B7B" w14:textId="47E2DFFC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21B7F8" w14:textId="169F736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9BA093" w14:textId="6619368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579" w:type="dxa"/>
            <w:vMerge/>
          </w:tcPr>
          <w:p w14:paraId="406C0E6E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726283" w14:textId="068A7924" w:rsidR="009578CB" w:rsidRPr="00493006" w:rsidRDefault="00DC581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  <w:r w:rsidR="00E04223"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1B39F92F" w14:textId="210099F7" w:rsidR="009578CB" w:rsidRPr="00EB2E61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5C2261">
              <w:rPr>
                <w:rFonts w:cstheme="minorHAnsi"/>
                <w:b/>
                <w:bCs/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193F64" w14:textId="4AD9436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A1A576" w14:textId="002C4D5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557A4E" w14:textId="0E3E528C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41E565" w14:textId="02FEB73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0A0C1D" w14:textId="3D5BC37E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</w:tr>
      <w:tr w:rsidR="009578CB" w14:paraId="63547EB8" w14:textId="77777777" w:rsidTr="0026334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3B396B" w14:textId="7F364A93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  <w:r w:rsidR="00E04223" w:rsidRPr="0049300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416A4D2" w14:textId="41A21EDB" w:rsidR="009578CB" w:rsidRPr="003B7FBA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BDFC29" w14:textId="381F98F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7F6BB7" w14:textId="60594A6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541583" w14:textId="5123EC6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5CA07BF" w14:textId="2C610C2E" w:rsidR="009578CB" w:rsidRPr="0031604D" w:rsidRDefault="00E04223" w:rsidP="009578CB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981D54" w14:textId="7EC41841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60A9EB6B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B941C8" w14:textId="658E301B" w:rsidR="009578CB" w:rsidRPr="00263344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263344">
              <w:rPr>
                <w:rFonts w:cstheme="minorHAnsi"/>
                <w:color w:val="000000" w:themeColor="text1"/>
              </w:rPr>
              <w:t>1</w:t>
            </w:r>
            <w:r w:rsidR="00E04223" w:rsidRPr="00263344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B1D94A8" w14:textId="4D60EA77" w:rsidR="009578CB" w:rsidRPr="00EB2E61" w:rsidRDefault="00E04223" w:rsidP="009578CB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31604D">
              <w:rPr>
                <w:rFonts w:cstheme="minorHAnsi"/>
                <w:b/>
                <w:bCs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DCECBC" w14:textId="1B29341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72E44D" w14:textId="35BA379E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AD4F6B" w14:textId="702AC9D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CC6FA5" w14:textId="5413481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E3FA7C" w14:textId="61868F6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579" w:type="dxa"/>
            <w:vMerge/>
          </w:tcPr>
          <w:p w14:paraId="510D5651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B5313A" w14:textId="156D5754" w:rsidR="009578CB" w:rsidRPr="00493006" w:rsidRDefault="00DC581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  <w:r w:rsidR="00E04223" w:rsidRPr="0049300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D2E42B4" w14:textId="064A3459" w:rsidR="009578CB" w:rsidRPr="003B7FBA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C1DBEB" w14:textId="32C818B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1E88C1" w14:textId="319D03D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7151C5" w14:textId="732538B6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5AD480" w14:textId="7CCD150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96F57D" w14:textId="3ADD4BE6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</w:tr>
      <w:tr w:rsidR="009578CB" w14:paraId="1BDF883D" w14:textId="77777777" w:rsidTr="0026334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8E4F88" w14:textId="0662992A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  <w:r w:rsidR="00E04223"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8DE374" w14:textId="2E28D1A8" w:rsidR="009578CB" w:rsidRPr="00263344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263344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5BCB2F" w14:textId="5FB7EFED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8E8F16" w14:textId="14D6C2E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313FDA3" w14:textId="0C5ABF38" w:rsidR="009578CB" w:rsidRPr="0031604D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1604D">
              <w:rPr>
                <w:rFonts w:cstheme="minorHAnsi"/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603FF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0426CD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5F517D28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3B5CF1" w14:textId="2FC3189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  <w:r w:rsidR="00E04223"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4697B98" w14:textId="64F84F9B" w:rsidR="009578CB" w:rsidRPr="003B7FBA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B73B3A" w14:textId="39431CE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680513" w14:textId="20872F1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977E0D" w14:textId="280F4C7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CB6B85" w14:textId="2C35D6B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E8D35D" w14:textId="3033EEB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579" w:type="dxa"/>
            <w:vMerge/>
          </w:tcPr>
          <w:p w14:paraId="59016EF9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0B3EA5" w14:textId="0DE18AD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6F00E7" w14:textId="5180680E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828A44" w14:textId="2A491A3D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F1F5B" w14:textId="120A1774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62B8EE" w14:textId="3E4256D6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5D5841" w14:textId="236D96E3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0F8EA1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</w:tr>
      <w:tr w:rsidR="00013C75" w14:paraId="6A19D29C" w14:textId="77777777" w:rsidTr="004155C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7A4627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E236A3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56D758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90136D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4608E0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CF4FC5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33FC9B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296E7717" w14:textId="77777777" w:rsidR="00013C75" w:rsidRPr="00493006" w:rsidRDefault="00013C75" w:rsidP="00223D4D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DB6A5A" w14:textId="4AB928B0" w:rsidR="00013C75" w:rsidRPr="00493006" w:rsidRDefault="00E04223" w:rsidP="00013C75">
            <w:pPr>
              <w:pStyle w:val="Day"/>
              <w:rPr>
                <w:rFonts w:cstheme="minorHAnsi"/>
              </w:rPr>
            </w:pPr>
            <w:r w:rsidRPr="005C2261">
              <w:rPr>
                <w:rFonts w:cstheme="minorHAnsi"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8BACA1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6A5D3A" w14:textId="77777777" w:rsidR="00013C75" w:rsidRPr="00493006" w:rsidRDefault="00013C75" w:rsidP="00013C75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875182" w14:textId="77777777" w:rsidR="00013C75" w:rsidRPr="00493006" w:rsidRDefault="00013C75" w:rsidP="00013C75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4EE774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123777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E6A07A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50A756C4" w14:textId="77777777" w:rsidR="00013C75" w:rsidRPr="00493006" w:rsidRDefault="00013C75" w:rsidP="00223D4D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B86D01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3A83FF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E6B62A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E72BA6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82303D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8138BA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6A039F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</w:tr>
      <w:tr w:rsidR="00223D4D" w14:paraId="3C3EB82B" w14:textId="77777777" w:rsidTr="38F0214C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BB1A16E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688AF557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5F2F887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4535186D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0F6EF15" w14:textId="77777777" w:rsidR="00223D4D" w:rsidRDefault="00223D4D" w:rsidP="00013C75">
            <w:pPr>
              <w:pStyle w:val="NoSpacing"/>
            </w:pPr>
          </w:p>
        </w:tc>
      </w:tr>
      <w:tr w:rsidR="00013C75" w14:paraId="4FDB9FC0" w14:textId="77777777" w:rsidTr="005D2C7B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4D2C24A9" w14:textId="5006E0E1" w:rsidR="00013C75" w:rsidRDefault="009578CB" w:rsidP="00013C75">
            <w:pPr>
              <w:pStyle w:val="Month"/>
            </w:pPr>
            <w:r>
              <w:t>Mar</w:t>
            </w:r>
            <w:r w:rsidR="00D678CE">
              <w:t>ch</w:t>
            </w:r>
            <w:r>
              <w:t xml:space="preserve"> 202</w:t>
            </w:r>
            <w:r w:rsidR="00E04223"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873579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2B1B20C6" w14:textId="6D484D36" w:rsidR="00013C75" w:rsidRDefault="009578CB" w:rsidP="00013C75">
            <w:pPr>
              <w:pStyle w:val="Month"/>
            </w:pPr>
            <w:r>
              <w:t>Apr</w:t>
            </w:r>
            <w:r w:rsidR="00D678CE">
              <w:t>il</w:t>
            </w:r>
            <w:r>
              <w:t xml:space="preserve"> 202</w:t>
            </w:r>
            <w:r w:rsidR="00E04223"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52026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076F31F1" w14:textId="1E3BB225" w:rsidR="00013C75" w:rsidRDefault="009578CB" w:rsidP="00013C75">
            <w:pPr>
              <w:pStyle w:val="Month"/>
            </w:pPr>
            <w:r>
              <w:t>May 202</w:t>
            </w:r>
            <w:r w:rsidR="00E04223">
              <w:t>7</w:t>
            </w:r>
          </w:p>
        </w:tc>
      </w:tr>
      <w:tr w:rsidR="00013C75" w14:paraId="0372B0BF" w14:textId="77777777" w:rsidTr="38F0214C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78C613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F7B4EDC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8CFE66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4087CE7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4AC685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52B6A7C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A0D637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6E46B42D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97B0508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F7CBFEC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FDBAD8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99D0A5B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A317A2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3CE5BC6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A37E10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1128226D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BBD77C1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A7FDE1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DC3879D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367AEF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17080E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9CC3C6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10F4FB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78CB" w14:paraId="79D7311D" w14:textId="77777777" w:rsidTr="003B7FBA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F353DF" w14:textId="2097CEA5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EE56C99" w14:textId="635DC3B4" w:rsidR="009578CB" w:rsidRPr="003B7FBA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841A93" w14:textId="1F4E8A4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C4FF2" w14:textId="57543A4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93C8E2" w14:textId="4DF0EBB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8E7B5D" w14:textId="56675C3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1F82E3" w14:textId="005B4D7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579" w:type="dxa"/>
            <w:vMerge/>
          </w:tcPr>
          <w:p w14:paraId="56ED3214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A70D85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BE8280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A16AE0" w14:textId="09306ABB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8DEF4F" w14:textId="50CD5A2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22A509" w14:textId="72B38D8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21FCFE" w14:textId="2BA8DD9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F39B5B" w14:textId="3363C80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479BA7EF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86464E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43E6F0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FF85C4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BB7E5A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EB2DD8" w14:textId="37CFF2FE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4A8792" w14:textId="4E0A09BF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3FA62F" w14:textId="075D605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</w:tr>
      <w:tr w:rsidR="009578CB" w14:paraId="2DD2C394" w14:textId="77777777" w:rsidTr="00791BE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840FC8" w14:textId="24C0575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5E5B61" w14:textId="076C89B0" w:rsidR="009578CB" w:rsidRPr="005C2261" w:rsidRDefault="00E04223" w:rsidP="009578CB">
            <w:pPr>
              <w:pStyle w:val="Day"/>
              <w:rPr>
                <w:color w:val="000000" w:themeColor="text1"/>
              </w:rPr>
            </w:pPr>
            <w:r w:rsidRPr="005C2261">
              <w:rPr>
                <w:color w:val="000000" w:themeColor="text1"/>
              </w:rPr>
              <w:t>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E4450B" w14:textId="70ED89A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39A8AA" w14:textId="77BD8F0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084A5C" w14:textId="658AEAD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19ABFF" w14:textId="1603617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E84A27" w14:textId="618AB30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579" w:type="dxa"/>
            <w:vMerge/>
          </w:tcPr>
          <w:p w14:paraId="5B717EF3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2026BE" w14:textId="57F98CF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87B012A" w14:textId="357BB961" w:rsidR="009578CB" w:rsidRPr="003B7FB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E8A6A9" w14:textId="627C3CC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4E8BA4" w14:textId="2410470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500226" w14:textId="700300B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6F310A" w14:textId="0382F50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B9202D" w14:textId="093DA47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3A144C7E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C75810" w14:textId="1DB37FC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58A32EE" w14:textId="6FC1F5D2" w:rsidR="009578CB" w:rsidRPr="003B7FB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D0BB7D" w14:textId="4C08D92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B57AF5" w14:textId="5127889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3AECF6" w14:textId="0F63D968" w:rsidR="009578CB" w:rsidRPr="00EB2E61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791BEB">
              <w:rPr>
                <w:b/>
                <w:bCs/>
                <w:color w:val="00B0F0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A158AE" w14:textId="5BED0EB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D3F7B6" w14:textId="16FEB72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</w:tr>
      <w:tr w:rsidR="009578CB" w14:paraId="7CB60D8B" w14:textId="77777777" w:rsidTr="002F6F7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A5E307" w14:textId="77C1306B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4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3C034A5A" w14:textId="7E690C51" w:rsidR="009578CB" w:rsidRPr="003B7FBA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15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482B1F" w14:textId="2415862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AB2898" w14:textId="793D361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410B02" w14:textId="590ED84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5049FA" w14:textId="56739E3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32FE91" w14:textId="2E51A2E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579" w:type="dxa"/>
            <w:vMerge/>
          </w:tcPr>
          <w:p w14:paraId="415CFF88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C3CBBD" w14:textId="460783D6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D6BE881" w14:textId="11AC5ABC" w:rsidR="009578CB" w:rsidRPr="003B7FB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C36458" w14:textId="6780FFA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ED68C0" w14:textId="5DBD149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D84CFD" w14:textId="2272EA6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0E6B70" w14:textId="20B80B9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3C8640" w14:textId="55DE7F4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58F70191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1703F9FC" w14:textId="1BA8AC24" w:rsidR="009578CB" w:rsidRPr="002F6F71" w:rsidRDefault="00E04223" w:rsidP="009578CB">
            <w:pPr>
              <w:pStyle w:val="Day"/>
              <w:rPr>
                <w:color w:val="FFFFFF" w:themeColor="background1"/>
              </w:rPr>
            </w:pPr>
            <w:r w:rsidRPr="002F6F71">
              <w:rPr>
                <w:color w:val="FFFFFF" w:themeColor="background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0E99F804" w14:textId="5ED49455" w:rsidR="009578CB" w:rsidRPr="002F6F71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2F6F71">
              <w:rPr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CC5F29" w14:textId="79B1102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6B7A18" w14:textId="4978B93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37A829" w14:textId="0F76958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3B04A3" w14:textId="0285549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2DAF98" w14:textId="1905FEB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</w:tr>
      <w:tr w:rsidR="009578CB" w14:paraId="171FF8E4" w14:textId="77777777" w:rsidTr="002F6F7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27798" w14:textId="7D58C929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1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E22E3D9" w14:textId="5E054586" w:rsidR="009578CB" w:rsidRPr="003B7FBA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22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8BEFC0" w14:textId="6F9EBF0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794C39" w14:textId="569800A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6E1EBE" w14:textId="6587261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9E386A" w14:textId="6773C14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E708BC" w14:textId="3A69C934" w:rsidR="009578CB" w:rsidRPr="00791BEB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791BEB">
              <w:rPr>
                <w:b/>
                <w:bCs/>
                <w:color w:val="00B0F0"/>
              </w:rPr>
              <w:t>27</w:t>
            </w:r>
          </w:p>
        </w:tc>
        <w:tc>
          <w:tcPr>
            <w:tcW w:w="579" w:type="dxa"/>
            <w:vMerge/>
          </w:tcPr>
          <w:p w14:paraId="6746E00C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0E1EB4" w14:textId="0C60B5CF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9BC99E9" w14:textId="2A21F18F" w:rsidR="009578CB" w:rsidRPr="003B7FB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69542A" w14:textId="706CC2B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EA4E7" w14:textId="623D51B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98FD00" w14:textId="32A6D9C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2E9CA1" w14:textId="5066DB8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3B85BC" w14:textId="101743B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5D864E71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7C3A64" w14:textId="73735CA0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CD8D30A" w14:textId="7784F9A7" w:rsidR="009578CB" w:rsidRPr="00633866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2F6F71">
              <w:rPr>
                <w:b/>
                <w:bCs/>
                <w:color w:val="FFFFFF" w:themeColor="background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24EFC4" w14:textId="5C28C1A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0EF078" w14:textId="5FB41BE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2C0342" w14:textId="534D2C1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85E8BF" w14:textId="5CEF540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3EC533" w14:textId="239C1B26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2</w:t>
            </w:r>
          </w:p>
        </w:tc>
      </w:tr>
      <w:tr w:rsidR="002F6F71" w14:paraId="08930AA2" w14:textId="77777777" w:rsidTr="0026334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9C019E" w14:textId="71EC8558" w:rsidR="002F6F71" w:rsidRPr="00791BEB" w:rsidRDefault="002F6F71" w:rsidP="002F6F71">
            <w:pPr>
              <w:pStyle w:val="Day"/>
              <w:rPr>
                <w:b/>
                <w:bCs/>
                <w:color w:val="00B0F0"/>
              </w:rPr>
            </w:pPr>
            <w:r w:rsidRPr="00791BEB">
              <w:rPr>
                <w:b/>
                <w:bCs/>
                <w:color w:val="00B0F0"/>
              </w:rPr>
              <w:t>28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F6EC7B" w14:textId="68BD2858" w:rsidR="002F6F71" w:rsidRPr="00791BEB" w:rsidRDefault="002F6F71" w:rsidP="002F6F71">
            <w:pPr>
              <w:pStyle w:val="Day"/>
              <w:rPr>
                <w:color w:val="000000" w:themeColor="text1"/>
              </w:rPr>
            </w:pPr>
            <w:r w:rsidRPr="00791BEB">
              <w:rPr>
                <w:color w:val="000000" w:themeColor="text1"/>
              </w:rPr>
              <w:t>29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DAFB9C" w14:textId="63B7E949" w:rsidR="002F6F71" w:rsidRPr="00791BEB" w:rsidRDefault="002F6F71" w:rsidP="002F6F71">
            <w:pPr>
              <w:pStyle w:val="Day"/>
              <w:rPr>
                <w:color w:val="000000" w:themeColor="text1"/>
              </w:rPr>
            </w:pPr>
            <w:r w:rsidRPr="00791BEB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F349BF" w14:textId="686D1CD2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60CF18" w14:textId="494898BF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F5BA17" w14:textId="7370CBD5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F0CD2F" w14:textId="058C53A0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32FC7332" w14:textId="77777777" w:rsidR="002F6F71" w:rsidRPr="00493006" w:rsidRDefault="002F6F71" w:rsidP="002F6F71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DC0707" w14:textId="5AE88146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906646C" w14:textId="5C941BC3" w:rsidR="002F6F71" w:rsidRPr="003B7FBA" w:rsidRDefault="002F6F71" w:rsidP="002F6F71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4744A5" w14:textId="604FDDC4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215DBC" w14:textId="2CF7F2BB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15CF6F" w14:textId="2160E761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C3C2DF" w14:textId="1813E3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17AE12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3C7D9FD6" w14:textId="77777777" w:rsidR="002F6F71" w:rsidRPr="00493006" w:rsidRDefault="002F6F71" w:rsidP="002F6F71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69B088" w14:textId="08BA0382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A61871" w14:textId="798172E1" w:rsidR="002F6F71" w:rsidRPr="00263344" w:rsidRDefault="002F6F71" w:rsidP="002F6F71">
            <w:pPr>
              <w:pStyle w:val="Day"/>
              <w:rPr>
                <w:color w:val="000000" w:themeColor="text1"/>
              </w:rPr>
            </w:pPr>
            <w:r w:rsidRPr="00263344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046206" w14:textId="21119D79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3131C8" w14:textId="50E038B6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4FA8F0" w14:textId="6BF68A8E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10CC83" w14:textId="135CB412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82A8D0" w14:textId="66FD4461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</w:tr>
      <w:tr w:rsidR="002F6F71" w14:paraId="514CF2FF" w14:textId="77777777" w:rsidTr="002F6F7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0B9EE1" w14:textId="34434D18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DACFCB" w14:textId="12752CC5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625F1C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E79022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9155D3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964197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5F11B3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236E3B0" w14:textId="77777777" w:rsidR="002F6F71" w:rsidRPr="00493006" w:rsidRDefault="002F6F71" w:rsidP="002F6F71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C97A62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68B1DB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7C0E80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452C93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CBE8B4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AB3168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9351E6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4B9CCC9" w14:textId="77777777" w:rsidR="002F6F71" w:rsidRPr="00493006" w:rsidRDefault="002F6F71" w:rsidP="002F6F71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F1E188" w14:textId="194D25BC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866062E" w14:textId="760958B8" w:rsidR="002F6F71" w:rsidRPr="00EB2E61" w:rsidRDefault="002F6F71" w:rsidP="002F6F71">
            <w:pPr>
              <w:pStyle w:val="Day"/>
              <w:rPr>
                <w:b/>
                <w:bCs/>
                <w:color w:val="000000" w:themeColor="text1"/>
              </w:rPr>
            </w:pPr>
            <w:r w:rsidRPr="002F6F71">
              <w:rPr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080281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54E901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7B928B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B1CDC4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2FA801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</w:tr>
    </w:tbl>
    <w:p w14:paraId="153289B4" w14:textId="77777777" w:rsidR="00CF72F5" w:rsidRPr="005D337A" w:rsidRDefault="00CF72F5" w:rsidP="00CF72F5">
      <w:pPr>
        <w:pStyle w:val="Heading1"/>
        <w:rPr>
          <w:rFonts w:ascii="Century" w:hAnsi="Century"/>
          <w:b w:val="0"/>
          <w:bCs w:val="0"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  <w:u w:val="single"/>
        </w:rPr>
        <w:t>Important Dates</w:t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>:</w:t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  <w:u w:val="single"/>
        </w:rPr>
        <w:t>No Youth Ministry:</w:t>
      </w:r>
    </w:p>
    <w:p w14:paraId="4ED96ECB" w14:textId="4C76601C" w:rsidR="00CF72F5" w:rsidRPr="005D337A" w:rsidRDefault="00263344" w:rsidP="00CF72F5">
      <w:pPr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</w:rPr>
        <w:t>Aug 31</w:t>
      </w:r>
      <w:r w:rsidRPr="005D337A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 xml:space="preserve">Combined 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Parent Meeting </w:t>
      </w:r>
      <w:r w:rsidRPr="005D337A">
        <w:rPr>
          <w:rFonts w:ascii="Century" w:eastAsia="Century" w:hAnsi="Century" w:cs="Century"/>
          <w:color w:val="000000" w:themeColor="text1"/>
          <w:sz w:val="20"/>
          <w:szCs w:val="20"/>
        </w:rPr>
        <w:t>(6pm)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Sep 2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8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- No Youth Ministry</w:t>
      </w:r>
    </w:p>
    <w:p w14:paraId="067C48A0" w14:textId="5A87BB3D" w:rsidR="00CF72F5" w:rsidRPr="005D337A" w:rsidRDefault="00263344" w:rsidP="00CF72F5">
      <w:pPr>
        <w:rPr>
          <w:rFonts w:ascii="Century" w:hAnsi="Century"/>
          <w:color w:val="000000" w:themeColor="text1"/>
          <w:sz w:val="20"/>
          <w:szCs w:val="20"/>
          <w:shd w:val="clear" w:color="auto" w:fill="00B0F0"/>
        </w:rPr>
      </w:pP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Sep 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>7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First Day of SPY </w:t>
      </w:r>
      <w:r>
        <w:rPr>
          <w:rFonts w:ascii="Century" w:hAnsi="Century"/>
          <w:color w:val="000000" w:themeColor="text1"/>
          <w:sz w:val="20"/>
          <w:szCs w:val="20"/>
        </w:rPr>
        <w:t>MID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Oct 1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2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- Columbus Day</w:t>
      </w:r>
      <w:r w:rsidR="00CF72F5" w:rsidRPr="005D337A">
        <w:rPr>
          <w:color w:val="000000" w:themeColor="text1"/>
        </w:rPr>
        <w:tab/>
      </w:r>
    </w:p>
    <w:p w14:paraId="68FAE4A9" w14:textId="613764C9" w:rsidR="00CF72F5" w:rsidRPr="005D337A" w:rsidRDefault="00263344" w:rsidP="00CF72F5">
      <w:pPr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</w:rPr>
        <w:t>Oct 12</w:t>
      </w:r>
      <w:r w:rsidRPr="005D337A">
        <w:rPr>
          <w:rFonts w:ascii="Century" w:hAnsi="Century"/>
          <w:b/>
          <w:bCs/>
          <w:color w:val="FFFFFF" w:themeColor="background1"/>
          <w:sz w:val="20"/>
          <w:szCs w:val="20"/>
        </w:rPr>
        <w:t xml:space="preserve"> 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- </w:t>
      </w:r>
      <w:r w:rsidRPr="005D337A">
        <w:rPr>
          <w:rFonts w:ascii="Century" w:hAnsi="Century"/>
          <w:color w:val="000000" w:themeColor="text1"/>
          <w:sz w:val="20"/>
          <w:szCs w:val="20"/>
        </w:rPr>
        <w:t>Make-up Parent Meeting (6pm)</w:t>
      </w:r>
      <w:r w:rsidR="00CF72F5" w:rsidRPr="005D337A">
        <w:rPr>
          <w:rFonts w:ascii="Century" w:eastAsia="Century" w:hAnsi="Century" w:cs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Nov 2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3</w:t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-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 w:rsidR="00CF72F5">
        <w:rPr>
          <w:rFonts w:ascii="Century" w:hAnsi="Century"/>
          <w:color w:val="000000" w:themeColor="text1"/>
          <w:sz w:val="20"/>
          <w:szCs w:val="20"/>
        </w:rPr>
        <w:t>Retreat Weekend</w:t>
      </w:r>
    </w:p>
    <w:p w14:paraId="7C230C9F" w14:textId="48AD6173" w:rsidR="00CF72F5" w:rsidRPr="005D337A" w:rsidRDefault="00263344" w:rsidP="00CF72F5">
      <w:pPr>
        <w:rPr>
          <w:rFonts w:ascii="Century" w:hAnsi="Century"/>
          <w:color w:val="000000" w:themeColor="text1"/>
          <w:sz w:val="20"/>
          <w:szCs w:val="20"/>
        </w:rPr>
      </w:pPr>
      <w: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>Nov 1</w:t>
      </w:r>
      <w:r w:rsidRPr="00CF72F5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>4</w:t>
      </w:r>
      <w:r w:rsidRPr="00CF72F5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Holy Fire (Jr. Hi Rally)</w:t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>
        <w:rPr>
          <w:rFonts w:ascii="Century" w:hAnsi="Century"/>
          <w:color w:val="000000" w:themeColor="text1"/>
          <w:sz w:val="20"/>
          <w:szCs w:val="20"/>
        </w:rPr>
        <w:tab/>
      </w:r>
      <w:r w:rsidR="00CF72F5">
        <w:rPr>
          <w:rFonts w:ascii="Century" w:hAnsi="Century"/>
          <w:color w:val="000000" w:themeColor="text1"/>
          <w:sz w:val="20"/>
          <w:szCs w:val="20"/>
        </w:rPr>
        <w:tab/>
      </w:r>
      <w:r w:rsidR="00CF72F5">
        <w:rPr>
          <w:rFonts w:ascii="Century" w:hAnsi="Century"/>
          <w:color w:val="000000" w:themeColor="text1"/>
          <w:sz w:val="20"/>
          <w:szCs w:val="20"/>
        </w:rPr>
        <w:tab/>
      </w:r>
      <w:r w:rsidR="00CF72F5">
        <w:rPr>
          <w:rFonts w:ascii="Century" w:hAnsi="Century"/>
          <w:color w:val="000000" w:themeColor="text1"/>
          <w:sz w:val="20"/>
          <w:szCs w:val="20"/>
        </w:rPr>
        <w:tab/>
      </w:r>
      <w:r w:rsidR="00CF72F5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007C19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Nov 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30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-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Thanksgiving Break</w:t>
      </w:r>
    </w:p>
    <w:p w14:paraId="67A818CF" w14:textId="4D3D2FA3" w:rsidR="00CF72F5" w:rsidRPr="005D337A" w:rsidRDefault="00263344" w:rsidP="00CF72F5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>Nov 21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OCIT/First Communion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Retreat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eastAsia="Century" w:hAnsi="Century" w:cs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eastAsia="Century" w:hAnsi="Century" w:cs="Century"/>
          <w:color w:val="000000" w:themeColor="text1"/>
          <w:sz w:val="20"/>
          <w:szCs w:val="20"/>
        </w:rPr>
        <w:tab/>
      </w:r>
      <w:r w:rsidR="00CF72F5" w:rsidRPr="005D337A">
        <w:rPr>
          <w:color w:val="000000" w:themeColor="text1"/>
        </w:rPr>
        <w:tab/>
      </w:r>
      <w:r w:rsidR="00CF72F5" w:rsidRPr="005D337A">
        <w:rPr>
          <w:color w:val="000000" w:themeColor="text1"/>
        </w:rPr>
        <w:tab/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Dec 2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8</w:t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-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Christmas Break</w:t>
      </w:r>
    </w:p>
    <w:p w14:paraId="36CCB084" w14:textId="0CFF0CB8" w:rsidR="00CF72F5" w:rsidRPr="005D337A" w:rsidRDefault="00263344" w:rsidP="00CF72F5">
      <w:pP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</w:rPr>
      </w:pP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May 1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>7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Last Day of SPY </w:t>
      </w:r>
      <w:r>
        <w:rPr>
          <w:rFonts w:ascii="Century" w:hAnsi="Century"/>
          <w:color w:val="000000" w:themeColor="text1"/>
          <w:sz w:val="20"/>
          <w:szCs w:val="20"/>
        </w:rPr>
        <w:t>MID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Jan 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4</w:t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-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New Year’s Break/Epiphany</w:t>
      </w:r>
    </w:p>
    <w:p w14:paraId="659C8055" w14:textId="2F97A984" w:rsidR="00CF72F5" w:rsidRPr="005D337A" w:rsidRDefault="00CF72F5" w:rsidP="00CF72F5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Jan 1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>8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MLK Jr. Day</w:t>
      </w:r>
    </w:p>
    <w:p w14:paraId="3FF4288D" w14:textId="59E69114" w:rsidR="00CF72F5" w:rsidRPr="005D337A" w:rsidRDefault="00CF72F5" w:rsidP="00CF72F5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Feb 1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>5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Presidents’ Day</w:t>
      </w:r>
    </w:p>
    <w:p w14:paraId="14C483BD" w14:textId="3FBCD0E9" w:rsidR="00CF72F5" w:rsidRPr="005D337A" w:rsidRDefault="00263344" w:rsidP="00CF72F5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  <w:t xml:space="preserve">Mar 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8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 w:rsidR="00CF72F5">
        <w:rPr>
          <w:rFonts w:ascii="Century" w:hAnsi="Century"/>
          <w:color w:val="000000" w:themeColor="text1"/>
          <w:sz w:val="20"/>
          <w:szCs w:val="20"/>
        </w:rPr>
        <w:t>-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ICYC</w:t>
      </w:r>
      <w:r w:rsidR="00CF72F5">
        <w:rPr>
          <w:rFonts w:ascii="Century" w:hAnsi="Century"/>
          <w:color w:val="000000" w:themeColor="text1"/>
          <w:sz w:val="20"/>
          <w:szCs w:val="20"/>
        </w:rPr>
        <w:t xml:space="preserve"> Weekend Recovery Day</w:t>
      </w:r>
    </w:p>
    <w:p w14:paraId="51FEAD52" w14:textId="7D0D4A97" w:rsidR="00CF72F5" w:rsidRPr="005D337A" w:rsidRDefault="00CF72F5" w:rsidP="00CF72F5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Mar 2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>9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Easter </w:t>
      </w:r>
      <w:r>
        <w:rPr>
          <w:rFonts w:ascii="Century" w:hAnsi="Century"/>
          <w:color w:val="000000" w:themeColor="text1"/>
          <w:sz w:val="20"/>
          <w:szCs w:val="20"/>
        </w:rPr>
        <w:t>Mo</w:t>
      </w:r>
      <w:r w:rsidRPr="005D337A">
        <w:rPr>
          <w:rFonts w:ascii="Century" w:hAnsi="Century"/>
          <w:color w:val="000000" w:themeColor="text1"/>
          <w:sz w:val="20"/>
          <w:szCs w:val="20"/>
        </w:rPr>
        <w:t>nday</w:t>
      </w:r>
    </w:p>
    <w:p w14:paraId="06721064" w14:textId="77777777" w:rsidR="00263344" w:rsidRDefault="00CF72F5" w:rsidP="00CF72F5">
      <w:pPr>
        <w:tabs>
          <w:tab w:val="left" w:pos="4155"/>
        </w:tabs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="00263344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</w:rPr>
        <w:t>May 9 &amp; 10</w:t>
      </w:r>
      <w:r w:rsidRPr="005D337A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 w:rsidRPr="005D337A">
        <w:rPr>
          <w:rFonts w:ascii="Century" w:hAnsi="Century"/>
          <w:color w:val="000000" w:themeColor="text1"/>
          <w:sz w:val="20"/>
          <w:szCs w:val="20"/>
        </w:rPr>
        <w:t>- Spring Interviews</w:t>
      </w:r>
    </w:p>
    <w:p w14:paraId="2B84BA04" w14:textId="77777777" w:rsidR="00263344" w:rsidRPr="00263344" w:rsidRDefault="00263344" w:rsidP="00263344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</w:rPr>
      </w:pPr>
    </w:p>
    <w:p w14:paraId="4B265115" w14:textId="1DE101C6" w:rsidR="00CF72F5" w:rsidRDefault="00263344" w:rsidP="00263344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</w:rPr>
      </w:pPr>
      <w:r w:rsidRPr="00263344">
        <w:rPr>
          <w:rFonts w:ascii="Century" w:hAnsi="Century"/>
          <w:color w:val="000000" w:themeColor="text1"/>
          <w:sz w:val="20"/>
          <w:szCs w:val="20"/>
        </w:rPr>
        <w:t xml:space="preserve">*Dates in </w:t>
      </w:r>
      <w:r w:rsidRPr="00263344">
        <w:rPr>
          <w:rFonts w:ascii="Century" w:hAnsi="Century"/>
          <w:color w:val="00B0F0"/>
          <w:sz w:val="20"/>
          <w:szCs w:val="20"/>
        </w:rPr>
        <w:t>Blue</w:t>
      </w:r>
      <w:r w:rsidRPr="00263344">
        <w:rPr>
          <w:rFonts w:ascii="Century" w:hAnsi="Century"/>
          <w:color w:val="000000" w:themeColor="text1"/>
          <w:sz w:val="20"/>
          <w:szCs w:val="20"/>
        </w:rPr>
        <w:t xml:space="preserve"> are important dates on the Church calendar*</w:t>
      </w:r>
    </w:p>
    <w:p w14:paraId="07402BDF" w14:textId="77777777" w:rsidR="00B642C2" w:rsidRDefault="00B642C2" w:rsidP="00263344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</w:rPr>
      </w:pPr>
    </w:p>
    <w:p w14:paraId="78EB3C49" w14:textId="77777777" w:rsidR="00B642C2" w:rsidRPr="00263344" w:rsidRDefault="00B642C2" w:rsidP="00263344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right" w:tblpY="-136"/>
        <w:tblW w:w="0" w:type="auto"/>
        <w:tblLook w:val="04A0" w:firstRow="1" w:lastRow="0" w:firstColumn="1" w:lastColumn="0" w:noHBand="0" w:noVBand="1"/>
      </w:tblPr>
      <w:tblGrid>
        <w:gridCol w:w="417"/>
        <w:gridCol w:w="450"/>
        <w:gridCol w:w="450"/>
        <w:gridCol w:w="540"/>
        <w:gridCol w:w="450"/>
        <w:gridCol w:w="450"/>
        <w:gridCol w:w="450"/>
      </w:tblGrid>
      <w:tr w:rsidR="00B642C2" w14:paraId="3018C79A" w14:textId="77777777" w:rsidTr="00945140">
        <w:trPr>
          <w:trHeight w:val="263"/>
        </w:trPr>
        <w:tc>
          <w:tcPr>
            <w:tcW w:w="3207" w:type="dxa"/>
            <w:gridSpan w:val="7"/>
            <w:shd w:val="clear" w:color="auto" w:fill="7030A0"/>
            <w:vAlign w:val="center"/>
          </w:tcPr>
          <w:p w14:paraId="15AD300B" w14:textId="4D205F87" w:rsidR="00B642C2" w:rsidRPr="008C0504" w:rsidRDefault="00B642C2" w:rsidP="00945140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8C0504">
              <w:rPr>
                <w:b/>
                <w:bCs/>
                <w:color w:val="FFFFFF" w:themeColor="background1"/>
              </w:rPr>
              <w:lastRenderedPageBreak/>
              <w:t>Ag</w:t>
            </w:r>
            <w:r w:rsidR="00D678CE">
              <w:rPr>
                <w:b/>
                <w:bCs/>
                <w:color w:val="FFFFFF" w:themeColor="background1"/>
              </w:rPr>
              <w:t>osto</w:t>
            </w:r>
            <w:r w:rsidRPr="008C0504">
              <w:rPr>
                <w:b/>
                <w:bCs/>
                <w:color w:val="FFFFFF" w:themeColor="background1"/>
              </w:rPr>
              <w:t xml:space="preserve"> 202</w:t>
            </w:r>
            <w:r>
              <w:rPr>
                <w:b/>
                <w:bCs/>
                <w:color w:val="FFFFFF" w:themeColor="background1"/>
              </w:rPr>
              <w:t>6</w:t>
            </w:r>
          </w:p>
        </w:tc>
      </w:tr>
      <w:tr w:rsidR="00B642C2" w14:paraId="56E48A77" w14:textId="77777777" w:rsidTr="00945140">
        <w:trPr>
          <w:trHeight w:val="263"/>
        </w:trPr>
        <w:tc>
          <w:tcPr>
            <w:tcW w:w="417" w:type="dxa"/>
            <w:shd w:val="clear" w:color="auto" w:fill="F2F2F2" w:themeFill="background1" w:themeFillShade="F2"/>
            <w:vAlign w:val="center"/>
          </w:tcPr>
          <w:p w14:paraId="41AE1BDD" w14:textId="77777777" w:rsidR="00B642C2" w:rsidRPr="008C0504" w:rsidRDefault="00B642C2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4F6FBA9C" w14:textId="77777777" w:rsidR="00B642C2" w:rsidRPr="008C0504" w:rsidRDefault="00B642C2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M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0C56DDE6" w14:textId="77777777" w:rsidR="00B642C2" w:rsidRPr="008C0504" w:rsidRDefault="00B642C2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B8B7141" w14:textId="77777777" w:rsidR="00B642C2" w:rsidRPr="008C0504" w:rsidRDefault="00B642C2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W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2F84CD5D" w14:textId="77777777" w:rsidR="00B642C2" w:rsidRPr="008C0504" w:rsidRDefault="00B642C2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14C74147" w14:textId="77777777" w:rsidR="00B642C2" w:rsidRPr="008C0504" w:rsidRDefault="00B642C2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F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B200820" w14:textId="77777777" w:rsidR="00B642C2" w:rsidRPr="008C0504" w:rsidRDefault="00B642C2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</w:tr>
      <w:tr w:rsidR="00B642C2" w14:paraId="33FF3C5A" w14:textId="77777777" w:rsidTr="00945140">
        <w:trPr>
          <w:trHeight w:val="263"/>
        </w:trPr>
        <w:tc>
          <w:tcPr>
            <w:tcW w:w="417" w:type="dxa"/>
            <w:vAlign w:val="center"/>
          </w:tcPr>
          <w:p w14:paraId="18A0E514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6F80EEAE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40516ED0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0F150718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34BDDBEA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72AA82B0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12647C3F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B642C2" w14:paraId="748AB192" w14:textId="77777777" w:rsidTr="00945140">
        <w:trPr>
          <w:trHeight w:val="245"/>
        </w:trPr>
        <w:tc>
          <w:tcPr>
            <w:tcW w:w="417" w:type="dxa"/>
            <w:vAlign w:val="center"/>
          </w:tcPr>
          <w:p w14:paraId="61BB1CC3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50" w:type="dxa"/>
            <w:vAlign w:val="center"/>
          </w:tcPr>
          <w:p w14:paraId="624B5D66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50" w:type="dxa"/>
            <w:vAlign w:val="center"/>
          </w:tcPr>
          <w:p w14:paraId="004AF5DD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40" w:type="dxa"/>
            <w:vAlign w:val="center"/>
          </w:tcPr>
          <w:p w14:paraId="56C6D0A9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50" w:type="dxa"/>
            <w:vAlign w:val="center"/>
          </w:tcPr>
          <w:p w14:paraId="243FD823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50" w:type="dxa"/>
            <w:vAlign w:val="center"/>
          </w:tcPr>
          <w:p w14:paraId="4053786D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vAlign w:val="center"/>
          </w:tcPr>
          <w:p w14:paraId="5D3FD2E6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B642C2" w14:paraId="0F03EB6A" w14:textId="77777777" w:rsidTr="00945140">
        <w:trPr>
          <w:trHeight w:val="263"/>
        </w:trPr>
        <w:tc>
          <w:tcPr>
            <w:tcW w:w="417" w:type="dxa"/>
            <w:vAlign w:val="center"/>
          </w:tcPr>
          <w:p w14:paraId="07CB1D16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50" w:type="dxa"/>
            <w:vAlign w:val="center"/>
          </w:tcPr>
          <w:p w14:paraId="16278FF7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50" w:type="dxa"/>
            <w:vAlign w:val="center"/>
          </w:tcPr>
          <w:p w14:paraId="06CAA856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40" w:type="dxa"/>
            <w:vAlign w:val="center"/>
          </w:tcPr>
          <w:p w14:paraId="27A8A829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50" w:type="dxa"/>
            <w:vAlign w:val="center"/>
          </w:tcPr>
          <w:p w14:paraId="0C47FA39" w14:textId="77777777" w:rsidR="00B642C2" w:rsidRPr="00493006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0" w:type="dxa"/>
            <w:vAlign w:val="center"/>
          </w:tcPr>
          <w:p w14:paraId="40572191" w14:textId="77777777" w:rsidR="00B642C2" w:rsidRPr="00493006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0" w:type="dxa"/>
            <w:vAlign w:val="center"/>
          </w:tcPr>
          <w:p w14:paraId="69AF8EBE" w14:textId="77777777" w:rsidR="00B642C2" w:rsidRPr="00EB2E61" w:rsidRDefault="00B642C2" w:rsidP="00945140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E11F0D">
              <w:rPr>
                <w:b/>
                <w:bCs/>
                <w:color w:val="00B0F0"/>
              </w:rPr>
              <w:t>15</w:t>
            </w:r>
          </w:p>
        </w:tc>
      </w:tr>
      <w:tr w:rsidR="00B642C2" w14:paraId="2026348A" w14:textId="77777777" w:rsidTr="00945140">
        <w:trPr>
          <w:trHeight w:val="263"/>
        </w:trPr>
        <w:tc>
          <w:tcPr>
            <w:tcW w:w="417" w:type="dxa"/>
            <w:vAlign w:val="center"/>
          </w:tcPr>
          <w:p w14:paraId="246AF390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50" w:type="dxa"/>
            <w:vAlign w:val="center"/>
          </w:tcPr>
          <w:p w14:paraId="360E9BAD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450" w:type="dxa"/>
            <w:vAlign w:val="center"/>
          </w:tcPr>
          <w:p w14:paraId="697716CF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40" w:type="dxa"/>
            <w:vAlign w:val="center"/>
          </w:tcPr>
          <w:p w14:paraId="18B2F0AC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450" w:type="dxa"/>
            <w:vAlign w:val="center"/>
          </w:tcPr>
          <w:p w14:paraId="23C7B86C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50" w:type="dxa"/>
            <w:vAlign w:val="center"/>
          </w:tcPr>
          <w:p w14:paraId="3FFADB14" w14:textId="77777777" w:rsidR="00B642C2" w:rsidRPr="00E11F0D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E11F0D">
              <w:rPr>
                <w:color w:val="000000" w:themeColor="text1"/>
              </w:rPr>
              <w:t>21</w:t>
            </w:r>
          </w:p>
        </w:tc>
        <w:tc>
          <w:tcPr>
            <w:tcW w:w="450" w:type="dxa"/>
            <w:vAlign w:val="center"/>
          </w:tcPr>
          <w:p w14:paraId="15B371EC" w14:textId="77777777" w:rsidR="00B642C2" w:rsidRPr="0026334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263344">
              <w:rPr>
                <w:color w:val="000000" w:themeColor="text1"/>
              </w:rPr>
              <w:t>22</w:t>
            </w:r>
          </w:p>
        </w:tc>
      </w:tr>
      <w:tr w:rsidR="00B642C2" w14:paraId="7ED1170B" w14:textId="77777777" w:rsidTr="00945140">
        <w:trPr>
          <w:trHeight w:val="263"/>
        </w:trPr>
        <w:tc>
          <w:tcPr>
            <w:tcW w:w="417" w:type="dxa"/>
            <w:vAlign w:val="center"/>
          </w:tcPr>
          <w:p w14:paraId="74BA68BF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450" w:type="dxa"/>
            <w:vAlign w:val="center"/>
          </w:tcPr>
          <w:p w14:paraId="2E5166B1" w14:textId="77777777" w:rsidR="00B642C2" w:rsidRPr="0026334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263344">
              <w:rPr>
                <w:color w:val="000000" w:themeColor="text1"/>
              </w:rPr>
              <w:t>24</w:t>
            </w:r>
          </w:p>
        </w:tc>
        <w:tc>
          <w:tcPr>
            <w:tcW w:w="450" w:type="dxa"/>
            <w:vAlign w:val="center"/>
          </w:tcPr>
          <w:p w14:paraId="03DD5F28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40" w:type="dxa"/>
            <w:vAlign w:val="center"/>
          </w:tcPr>
          <w:p w14:paraId="5E98469D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450" w:type="dxa"/>
            <w:vAlign w:val="center"/>
          </w:tcPr>
          <w:p w14:paraId="12D9E103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50" w:type="dxa"/>
            <w:vAlign w:val="center"/>
          </w:tcPr>
          <w:p w14:paraId="4B99D9C0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50" w:type="dxa"/>
            <w:vAlign w:val="center"/>
          </w:tcPr>
          <w:p w14:paraId="6843744A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</w:tr>
      <w:tr w:rsidR="00B642C2" w14:paraId="22AA78A9" w14:textId="77777777" w:rsidTr="00945140">
        <w:trPr>
          <w:trHeight w:val="263"/>
        </w:trPr>
        <w:tc>
          <w:tcPr>
            <w:tcW w:w="417" w:type="dxa"/>
            <w:vAlign w:val="center"/>
          </w:tcPr>
          <w:p w14:paraId="366DEADF" w14:textId="77777777" w:rsidR="00B642C2" w:rsidRPr="00E11F0D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E11F0D">
              <w:rPr>
                <w:color w:val="000000" w:themeColor="text1"/>
              </w:rPr>
              <w:t>30</w:t>
            </w:r>
          </w:p>
        </w:tc>
        <w:tc>
          <w:tcPr>
            <w:tcW w:w="450" w:type="dxa"/>
            <w:shd w:val="clear" w:color="auto" w:fill="446308" w:themeFill="accent5" w:themeFillShade="80"/>
            <w:vAlign w:val="center"/>
          </w:tcPr>
          <w:p w14:paraId="31D839D0" w14:textId="77777777" w:rsidR="00B642C2" w:rsidRPr="00E11F0D" w:rsidRDefault="00B642C2" w:rsidP="00945140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E11F0D">
              <w:rPr>
                <w:b/>
                <w:bCs/>
                <w:color w:val="FFFFFF" w:themeColor="background1"/>
              </w:rPr>
              <w:t>31</w:t>
            </w:r>
          </w:p>
        </w:tc>
        <w:tc>
          <w:tcPr>
            <w:tcW w:w="450" w:type="dxa"/>
            <w:vAlign w:val="center"/>
          </w:tcPr>
          <w:p w14:paraId="4F2EC15F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4FBD2710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6906A94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0D557A79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3482B1B" w14:textId="77777777" w:rsidR="00B642C2" w:rsidRPr="008C0504" w:rsidRDefault="00B642C2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00E3BAAC" w14:textId="77777777" w:rsidR="00B642C2" w:rsidRPr="00DA5410" w:rsidRDefault="00B642C2" w:rsidP="00B642C2">
      <w:pPr>
        <w:pStyle w:val="Title"/>
        <w:shd w:val="clear" w:color="auto" w:fill="7030A0"/>
        <w:jc w:val="center"/>
        <w:rPr>
          <w:rFonts w:ascii="Century" w:hAnsi="Century"/>
          <w:color w:val="FFFFFF" w:themeColor="background1"/>
          <w:sz w:val="36"/>
          <w:szCs w:val="36"/>
        </w:rPr>
      </w:pPr>
      <w:r w:rsidRPr="00DA5410">
        <w:rPr>
          <w:rFonts w:ascii="Century" w:hAnsi="Century"/>
          <w:color w:val="FFFFFF" w:themeColor="background1"/>
          <w:sz w:val="36"/>
          <w:szCs w:val="36"/>
        </w:rPr>
        <w:t>202</w:t>
      </w:r>
      <w:r>
        <w:rPr>
          <w:rFonts w:ascii="Century" w:hAnsi="Century"/>
          <w:color w:val="FFFFFF" w:themeColor="background1"/>
          <w:sz w:val="36"/>
          <w:szCs w:val="36"/>
        </w:rPr>
        <w:t>6</w:t>
      </w:r>
      <w:r w:rsidRPr="00DA5410">
        <w:rPr>
          <w:rFonts w:ascii="Century" w:hAnsi="Century"/>
          <w:color w:val="FFFFFF" w:themeColor="background1"/>
          <w:sz w:val="36"/>
          <w:szCs w:val="36"/>
        </w:rPr>
        <w:t xml:space="preserve"> </w:t>
      </w:r>
      <w:r>
        <w:rPr>
          <w:rFonts w:ascii="Century" w:hAnsi="Century"/>
          <w:color w:val="FFFFFF" w:themeColor="background1"/>
          <w:sz w:val="36"/>
          <w:szCs w:val="36"/>
        </w:rPr>
        <w:t>-</w:t>
      </w:r>
      <w:r w:rsidRPr="00DA5410">
        <w:rPr>
          <w:rFonts w:ascii="Century" w:hAnsi="Century"/>
          <w:color w:val="FFFFFF" w:themeColor="background1"/>
          <w:sz w:val="36"/>
          <w:szCs w:val="36"/>
        </w:rPr>
        <w:t xml:space="preserve"> 202</w:t>
      </w:r>
      <w:r>
        <w:rPr>
          <w:rFonts w:ascii="Century" w:hAnsi="Century"/>
          <w:color w:val="FFFFFF" w:themeColor="background1"/>
          <w:sz w:val="36"/>
          <w:szCs w:val="36"/>
        </w:rPr>
        <w:t>7</w:t>
      </w:r>
    </w:p>
    <w:p w14:paraId="3B7D12B4" w14:textId="77777777" w:rsidR="00B642C2" w:rsidRPr="00DA5410" w:rsidRDefault="00B642C2" w:rsidP="00B642C2">
      <w:pPr>
        <w:pStyle w:val="Title"/>
        <w:shd w:val="clear" w:color="auto" w:fill="7030A0"/>
        <w:jc w:val="center"/>
        <w:rPr>
          <w:rFonts w:ascii="Century" w:hAnsi="Century"/>
          <w:color w:val="FFFFFF" w:themeColor="background1"/>
          <w:sz w:val="36"/>
          <w:szCs w:val="36"/>
        </w:rPr>
      </w:pPr>
      <w:r w:rsidRPr="00DA5410">
        <w:rPr>
          <w:rFonts w:ascii="Century" w:hAnsi="Century"/>
          <w:color w:val="FFFFFF" w:themeColor="background1"/>
          <w:sz w:val="36"/>
          <w:szCs w:val="36"/>
        </w:rPr>
        <w:t>St. Paul’s Youth (SPY) MID</w:t>
      </w:r>
    </w:p>
    <w:p w14:paraId="1120909C" w14:textId="77777777" w:rsidR="00B642C2" w:rsidRPr="00B642C2" w:rsidRDefault="00B642C2" w:rsidP="00B642C2">
      <w:pPr>
        <w:pStyle w:val="Title"/>
        <w:shd w:val="clear" w:color="auto" w:fill="7030A0"/>
        <w:jc w:val="center"/>
        <w:rPr>
          <w:rFonts w:ascii="Century" w:hAnsi="Century"/>
          <w:color w:val="FFFFFF" w:themeColor="background1"/>
          <w:sz w:val="36"/>
          <w:szCs w:val="36"/>
          <w:lang w:val="es-ES"/>
        </w:rPr>
      </w:pPr>
      <w:r w:rsidRPr="00B642C2">
        <w:rPr>
          <w:rFonts w:ascii="Century" w:hAnsi="Century"/>
          <w:color w:val="FFFFFF" w:themeColor="background1"/>
          <w:sz w:val="36"/>
          <w:szCs w:val="36"/>
          <w:lang w:val="es-ES"/>
        </w:rPr>
        <w:t>Escuela Secundaria (6.º a 8.º grado)</w:t>
      </w:r>
    </w:p>
    <w:p w14:paraId="5C22D4A5" w14:textId="6B2F7725" w:rsidR="00B642C2" w:rsidRPr="00DA5410" w:rsidRDefault="00B642C2" w:rsidP="00B642C2">
      <w:pPr>
        <w:pStyle w:val="Title"/>
        <w:shd w:val="clear" w:color="auto" w:fill="7030A0"/>
        <w:jc w:val="center"/>
        <w:rPr>
          <w:rFonts w:ascii="Century" w:hAnsi="Century"/>
          <w:color w:val="FFFFFF" w:themeColor="background1"/>
          <w:sz w:val="36"/>
          <w:szCs w:val="36"/>
        </w:rPr>
      </w:pPr>
      <w:r>
        <w:rPr>
          <w:rFonts w:ascii="Century" w:hAnsi="Century"/>
          <w:color w:val="FFFFFF" w:themeColor="background1"/>
          <w:sz w:val="36"/>
          <w:szCs w:val="36"/>
        </w:rPr>
        <w:t xml:space="preserve">Salón </w:t>
      </w:r>
      <w:r w:rsidRPr="00DA5410">
        <w:rPr>
          <w:rFonts w:ascii="Century" w:hAnsi="Century"/>
          <w:color w:val="FFFFFF" w:themeColor="background1"/>
          <w:sz w:val="36"/>
          <w:szCs w:val="36"/>
        </w:rPr>
        <w:t>Marista</w:t>
      </w:r>
    </w:p>
    <w:p w14:paraId="3F44A5DE" w14:textId="290AAEEE" w:rsidR="00B642C2" w:rsidRDefault="00B642C2" w:rsidP="00B642C2">
      <w:pPr>
        <w:pStyle w:val="Title"/>
        <w:shd w:val="clear" w:color="auto" w:fill="7030A0"/>
        <w:jc w:val="center"/>
        <w:rPr>
          <w:rFonts w:ascii="Century" w:hAnsi="Century"/>
          <w:b w:val="0"/>
          <w:bCs w:val="0"/>
          <w:i/>
          <w:iCs/>
          <w:color w:val="FFFFFF" w:themeColor="background1"/>
          <w:sz w:val="32"/>
          <w:szCs w:val="32"/>
        </w:rPr>
      </w:pPr>
      <w:r>
        <w:rPr>
          <w:rFonts w:ascii="Century" w:hAnsi="Century"/>
          <w:b w:val="0"/>
          <w:bCs w:val="0"/>
          <w:i/>
          <w:iCs/>
          <w:color w:val="FFFFFF" w:themeColor="background1"/>
          <w:sz w:val="32"/>
          <w:szCs w:val="32"/>
        </w:rPr>
        <w:t>Lune</w:t>
      </w:r>
      <w:r w:rsidRPr="00DA5410">
        <w:rPr>
          <w:rFonts w:ascii="Century" w:hAnsi="Century"/>
          <w:b w:val="0"/>
          <w:bCs w:val="0"/>
          <w:i/>
          <w:iCs/>
          <w:color w:val="FFFFFF" w:themeColor="background1"/>
          <w:sz w:val="32"/>
          <w:szCs w:val="32"/>
        </w:rPr>
        <w:t>s: 6:15-8pm</w:t>
      </w:r>
    </w:p>
    <w:p w14:paraId="479C0D04" w14:textId="77777777" w:rsidR="00B642C2" w:rsidRDefault="00B642C2" w:rsidP="00B642C2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0"/>
        <w:gridCol w:w="468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B642C2" w14:paraId="40EA566E" w14:textId="77777777" w:rsidTr="0094514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  <w:vAlign w:val="center"/>
          </w:tcPr>
          <w:p w14:paraId="48AC2459" w14:textId="374B95F4" w:rsidR="00B642C2" w:rsidRPr="00985665" w:rsidRDefault="00B642C2" w:rsidP="00945140">
            <w:pPr>
              <w:pStyle w:val="Month"/>
            </w:pPr>
            <w:proofErr w:type="spellStart"/>
            <w:r w:rsidRPr="00985665">
              <w:t>Sep</w:t>
            </w:r>
            <w:r w:rsidR="00D678CE">
              <w:t>tiembre</w:t>
            </w:r>
            <w:proofErr w:type="spellEnd"/>
            <w:r w:rsidRPr="00985665">
              <w:t xml:space="preserve"> 202</w:t>
            </w:r>
            <w:r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FB58A1" w14:textId="77777777" w:rsidR="00B642C2" w:rsidRDefault="00B642C2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  <w:vAlign w:val="center"/>
          </w:tcPr>
          <w:p w14:paraId="5B83DA59" w14:textId="3F1BAE73" w:rsidR="00B642C2" w:rsidRDefault="00B642C2" w:rsidP="00945140">
            <w:pPr>
              <w:pStyle w:val="Month"/>
            </w:pPr>
            <w:proofErr w:type="spellStart"/>
            <w:r>
              <w:t>Oct</w:t>
            </w:r>
            <w:r w:rsidR="00D678CE">
              <w:t>ubre</w:t>
            </w:r>
            <w:proofErr w:type="spellEnd"/>
            <w:r>
              <w:t xml:space="preserve">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5C7B92" w14:textId="77777777" w:rsidR="00B642C2" w:rsidRDefault="00B642C2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  <w:vAlign w:val="center"/>
          </w:tcPr>
          <w:p w14:paraId="32FD77D1" w14:textId="3237BFAA" w:rsidR="00B642C2" w:rsidRDefault="00B642C2" w:rsidP="00945140">
            <w:pPr>
              <w:pStyle w:val="Month"/>
            </w:pPr>
            <w:proofErr w:type="spellStart"/>
            <w:r>
              <w:t>Nov</w:t>
            </w:r>
            <w:r w:rsidR="00D678CE">
              <w:t>iembre</w:t>
            </w:r>
            <w:proofErr w:type="spellEnd"/>
            <w:r>
              <w:t xml:space="preserve"> 2026</w:t>
            </w:r>
          </w:p>
        </w:tc>
      </w:tr>
      <w:tr w:rsidR="00B642C2" w14:paraId="51B3A98B" w14:textId="77777777" w:rsidTr="0094514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9029B11" w14:textId="77777777" w:rsidR="00B642C2" w:rsidRPr="00F45140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403C499" w14:textId="77777777" w:rsidR="00B642C2" w:rsidRPr="00F45140" w:rsidRDefault="00B642C2" w:rsidP="009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F9A114D" w14:textId="77777777" w:rsidR="00B642C2" w:rsidRPr="00F45140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4968A37" w14:textId="77777777" w:rsidR="00B642C2" w:rsidRPr="00F45140" w:rsidRDefault="00B642C2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41589D" w14:textId="77777777" w:rsidR="00B642C2" w:rsidRPr="00F45140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BF169CF" w14:textId="77777777" w:rsidR="00B642C2" w:rsidRPr="00F45140" w:rsidRDefault="00B642C2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774FDE4" w14:textId="77777777" w:rsidR="00B642C2" w:rsidRPr="00F45140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0E3D0FEA" w14:textId="77777777" w:rsidR="00B642C2" w:rsidRDefault="00B642C2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7982FB1" w14:textId="77777777" w:rsidR="00B642C2" w:rsidRPr="00F04882" w:rsidRDefault="00B642C2" w:rsidP="00945140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46A6F2C" w14:textId="77777777" w:rsidR="00B642C2" w:rsidRPr="00F04882" w:rsidRDefault="00B642C2" w:rsidP="00945140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37A49C" w14:textId="77777777" w:rsidR="00B642C2" w:rsidRPr="00F04882" w:rsidRDefault="00B642C2" w:rsidP="00945140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BB29BF0" w14:textId="77777777" w:rsidR="00B642C2" w:rsidRPr="00F04882" w:rsidRDefault="00B642C2" w:rsidP="00945140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15008E" w14:textId="77777777" w:rsidR="00B642C2" w:rsidRPr="00F04882" w:rsidRDefault="00B642C2" w:rsidP="00945140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6C34B8A" w14:textId="77777777" w:rsidR="00B642C2" w:rsidRPr="00F04882" w:rsidRDefault="00B642C2" w:rsidP="00945140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359BAB" w14:textId="77777777" w:rsidR="00B642C2" w:rsidRPr="00F04882" w:rsidRDefault="00B642C2" w:rsidP="00945140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</w:tcPr>
          <w:p w14:paraId="5CA19AE1" w14:textId="77777777" w:rsidR="00B642C2" w:rsidRDefault="00B642C2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BF8693" w14:textId="77777777" w:rsidR="00B642C2" w:rsidRDefault="00B642C2" w:rsidP="009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49A9143" w14:textId="77777777" w:rsidR="00B642C2" w:rsidRDefault="00B642C2" w:rsidP="009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C3ABB4" w14:textId="77777777" w:rsidR="00B642C2" w:rsidRDefault="00B642C2" w:rsidP="009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9EF59B" w14:textId="77777777" w:rsidR="00B642C2" w:rsidRDefault="00B642C2" w:rsidP="009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E40ED4A" w14:textId="77777777" w:rsidR="00B642C2" w:rsidRDefault="00B642C2" w:rsidP="009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BDBE947" w14:textId="77777777" w:rsidR="00B642C2" w:rsidRDefault="00B642C2" w:rsidP="009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9127E0" w14:textId="77777777" w:rsidR="00B642C2" w:rsidRDefault="00B642C2" w:rsidP="00945140">
            <w:pPr>
              <w:pStyle w:val="Week"/>
            </w:pPr>
            <w:r>
              <w:t>S</w:t>
            </w:r>
          </w:p>
        </w:tc>
      </w:tr>
      <w:tr w:rsidR="00B642C2" w14:paraId="7B0480F1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7C2C5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BEB0B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8E60E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27700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00AF27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4C4E60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677F3D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1188E9C8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7D4DF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259C74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EFFB2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8338D3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27C3D4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90794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8A5E4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054FCBCC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4A0A34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76567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DFEA73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3201B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797FD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29F5D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C9A67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</w:tr>
      <w:tr w:rsidR="00B642C2" w14:paraId="51D3A89A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D3899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C5289BA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7A61A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00857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0D7C73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6C2D9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1E677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0473A662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C2BDE3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0FBA7D3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6214E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C7E3A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75C81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8B45A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FCAD5A" w14:textId="77777777" w:rsidR="00B642C2" w:rsidRPr="005C2261" w:rsidRDefault="00B642C2" w:rsidP="00945140">
            <w:pPr>
              <w:pStyle w:val="Day"/>
              <w:rPr>
                <w:color w:val="000000" w:themeColor="text1"/>
              </w:rPr>
            </w:pPr>
            <w:r w:rsidRPr="005C2261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5B9335D4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3984E194" w14:textId="77777777" w:rsidR="00B642C2" w:rsidRPr="0031604D" w:rsidRDefault="00B642C2" w:rsidP="00945140">
            <w:pPr>
              <w:pStyle w:val="Day"/>
              <w:rPr>
                <w:b/>
                <w:bCs/>
                <w:color w:val="00B0F0"/>
              </w:rPr>
            </w:pPr>
            <w:r w:rsidRPr="0031604D">
              <w:rPr>
                <w:b/>
                <w:bCs/>
                <w:color w:val="00B0F0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39CEC342" w14:textId="77777777" w:rsidR="00B642C2" w:rsidRPr="003B7FBA" w:rsidRDefault="00B642C2" w:rsidP="00945140">
            <w:pPr>
              <w:pStyle w:val="Day"/>
              <w:tabs>
                <w:tab w:val="center" w:pos="224"/>
              </w:tabs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25824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04E78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3386F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CE099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531830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</w:tr>
      <w:tr w:rsidR="00B642C2" w14:paraId="1F51B81A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F7FA8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752098C" w14:textId="77777777" w:rsidR="00B642C2" w:rsidRPr="003B7FBA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44FBC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7CCD4D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DCD70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32933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45A29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2C7BEC0D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291B7D19" w14:textId="77777777" w:rsidR="00B642C2" w:rsidRPr="003B7FBA" w:rsidRDefault="00B642C2" w:rsidP="00945140">
            <w:pPr>
              <w:pStyle w:val="Day"/>
              <w:rPr>
                <w:color w:val="000000" w:themeColor="text1"/>
              </w:rPr>
            </w:pPr>
            <w:r w:rsidRPr="003B7FBA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66940C" w:themeFill="accent5" w:themeFillShade="BF"/>
          </w:tcPr>
          <w:p w14:paraId="1E9B01C6" w14:textId="77777777" w:rsidR="00B642C2" w:rsidRPr="00EB2E61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9FCCA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7B7763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A004C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E525C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E7466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10854BC5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B87053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2B9FCFE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2B51C7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CECE6EF" w14:textId="77777777" w:rsidR="00B642C2" w:rsidRPr="0031604D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1604D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6415A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A03FD3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7FBD617B" w14:textId="77777777" w:rsidR="00B642C2" w:rsidRPr="00303C45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03C45">
              <w:rPr>
                <w:b/>
                <w:bCs/>
                <w:color w:val="000000" w:themeColor="text1"/>
              </w:rPr>
              <w:t>14</w:t>
            </w:r>
          </w:p>
        </w:tc>
      </w:tr>
      <w:tr w:rsidR="00B642C2" w14:paraId="7C80B0CA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10803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D134507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4BD3D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0BB994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DB12A4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67206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5305E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6515693E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736DE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44D0759" w14:textId="77777777" w:rsidR="00B642C2" w:rsidRPr="003B7FBA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1FAA8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DE40D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69F6E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31FFB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2BFCBA" w14:textId="77777777" w:rsidR="00B642C2" w:rsidRPr="00303C45" w:rsidRDefault="00B642C2" w:rsidP="00945140">
            <w:pPr>
              <w:pStyle w:val="Day"/>
              <w:rPr>
                <w:color w:val="000000" w:themeColor="text1"/>
              </w:rPr>
            </w:pPr>
            <w:r w:rsidRPr="00303C45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2B8B3EF8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FB69F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31BFEB8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07AD3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8CDEB0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47D94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77669237" w14:textId="77777777" w:rsidR="00B642C2" w:rsidRPr="00633866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633866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35042EB5" w14:textId="77777777" w:rsidR="00B642C2" w:rsidRPr="00633866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633866">
              <w:rPr>
                <w:b/>
                <w:bCs/>
                <w:color w:val="000000" w:themeColor="text1"/>
              </w:rPr>
              <w:t>21</w:t>
            </w:r>
          </w:p>
        </w:tc>
      </w:tr>
      <w:tr w:rsidR="00B642C2" w14:paraId="7D76EC98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0B29D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50419D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F22CA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A6FB6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083D6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281964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62F90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DF86A5F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15766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86C60F3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D03D1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C3998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E4CC0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73B3D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C7C2C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579" w:type="dxa"/>
            <w:vMerge/>
          </w:tcPr>
          <w:p w14:paraId="4C894867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AB8304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CE03F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7C3BC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0E41F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C04B608" w14:textId="77777777" w:rsidR="00B642C2" w:rsidRPr="00EB2E61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1604D">
              <w:rPr>
                <w:b/>
                <w:bCs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C837E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169C4D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</w:tr>
      <w:tr w:rsidR="00B642C2" w14:paraId="4433FD07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5F6D04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E61E94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2FCB5E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998015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D3828B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43CAF7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CE2F9C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40055142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0B25CC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B5CE42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B6C14C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225C40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39BC59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FB658B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735CB7" w14:textId="77777777" w:rsidR="00B642C2" w:rsidRPr="00DC5813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49B89C71" w14:textId="77777777" w:rsidR="00B642C2" w:rsidRPr="00DC5813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566B3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5C512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A34BF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A739E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64F23D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ADE52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3CDE97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</w:tr>
      <w:tr w:rsidR="00B642C2" w14:paraId="295F901C" w14:textId="77777777" w:rsidTr="0094514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97EDBE6" w14:textId="77777777" w:rsidR="00B642C2" w:rsidRPr="009C49F3" w:rsidRDefault="00B642C2" w:rsidP="00945140">
            <w:pPr>
              <w:pStyle w:val="NoSpacing"/>
            </w:pPr>
          </w:p>
        </w:tc>
        <w:tc>
          <w:tcPr>
            <w:tcW w:w="579" w:type="dxa"/>
          </w:tcPr>
          <w:p w14:paraId="32C6BEAD" w14:textId="77777777" w:rsidR="00B642C2" w:rsidRPr="009C49F3" w:rsidRDefault="00B642C2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D8DCE90" w14:textId="77777777" w:rsidR="00B642C2" w:rsidRPr="009C49F3" w:rsidRDefault="00B642C2" w:rsidP="00945140">
            <w:pPr>
              <w:pStyle w:val="NoSpacing"/>
            </w:pPr>
          </w:p>
        </w:tc>
        <w:tc>
          <w:tcPr>
            <w:tcW w:w="579" w:type="dxa"/>
          </w:tcPr>
          <w:p w14:paraId="143A2A61" w14:textId="77777777" w:rsidR="00B642C2" w:rsidRPr="009C49F3" w:rsidRDefault="00B642C2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6788A55" w14:textId="77777777" w:rsidR="00B642C2" w:rsidRPr="009C49F3" w:rsidRDefault="00B642C2" w:rsidP="00945140">
            <w:pPr>
              <w:pStyle w:val="NoSpacing"/>
            </w:pPr>
          </w:p>
        </w:tc>
      </w:tr>
      <w:tr w:rsidR="00B642C2" w14:paraId="5A779247" w14:textId="77777777" w:rsidTr="0094514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5228429C" w14:textId="2C1F5D8F" w:rsidR="00B642C2" w:rsidRDefault="00B642C2" w:rsidP="00945140">
            <w:pPr>
              <w:pStyle w:val="Month"/>
            </w:pPr>
            <w:proofErr w:type="spellStart"/>
            <w:r>
              <w:t>Dec</w:t>
            </w:r>
            <w:r w:rsidR="00D678CE">
              <w:t>iembre</w:t>
            </w:r>
            <w:proofErr w:type="spellEnd"/>
            <w:r>
              <w:t xml:space="preserve">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903C9A" w14:textId="77777777" w:rsidR="00B642C2" w:rsidRDefault="00B642C2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5171C94B" w14:textId="3AF30828" w:rsidR="00B642C2" w:rsidRDefault="00D678CE" w:rsidP="00945140">
            <w:pPr>
              <w:pStyle w:val="Month"/>
            </w:pPr>
            <w:proofErr w:type="spellStart"/>
            <w:r>
              <w:t>Enero</w:t>
            </w:r>
            <w:proofErr w:type="spellEnd"/>
            <w:r w:rsidR="00B642C2">
              <w:t xml:space="preserve">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442B13" w14:textId="77777777" w:rsidR="00B642C2" w:rsidRDefault="00B642C2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73352FCC" w14:textId="01B2FDF1" w:rsidR="00B642C2" w:rsidRDefault="00B642C2" w:rsidP="00945140">
            <w:pPr>
              <w:pStyle w:val="Month"/>
            </w:pPr>
            <w:proofErr w:type="spellStart"/>
            <w:r>
              <w:t>Feb</w:t>
            </w:r>
            <w:r w:rsidR="00D678CE">
              <w:t>rero</w:t>
            </w:r>
            <w:proofErr w:type="spellEnd"/>
            <w:r>
              <w:t xml:space="preserve"> 2027</w:t>
            </w:r>
          </w:p>
        </w:tc>
      </w:tr>
      <w:tr w:rsidR="00B642C2" w14:paraId="3B372149" w14:textId="77777777" w:rsidTr="0094514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833A0A9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FA73854" w14:textId="77777777" w:rsidR="00B642C2" w:rsidRDefault="00B642C2" w:rsidP="009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28CC8D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3C157D" w14:textId="77777777" w:rsidR="00B642C2" w:rsidRDefault="00B642C2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9113533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432C8BD" w14:textId="77777777" w:rsidR="00B642C2" w:rsidRDefault="00B642C2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B4B9AA8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0E78E804" w14:textId="77777777" w:rsidR="00B642C2" w:rsidRDefault="00B642C2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F6991C8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00A8591" w14:textId="77777777" w:rsidR="00B642C2" w:rsidRDefault="00B642C2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B2D255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3BEBBC" w14:textId="77777777" w:rsidR="00B642C2" w:rsidRDefault="00B642C2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CF5181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276A345" w14:textId="77777777" w:rsidR="00B642C2" w:rsidRDefault="00B642C2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C626D01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36FC7829" w14:textId="77777777" w:rsidR="00B642C2" w:rsidRDefault="00B642C2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E9A8A99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9C3D0EB" w14:textId="77777777" w:rsidR="00B642C2" w:rsidRDefault="00B642C2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32B032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B9E4C6C" w14:textId="77777777" w:rsidR="00B642C2" w:rsidRDefault="00B642C2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E6B867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3D3A35" w14:textId="77777777" w:rsidR="00B642C2" w:rsidRDefault="00B642C2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FEEE795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</w:tr>
      <w:tr w:rsidR="00B642C2" w14:paraId="37D82F9F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04C58F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1BE932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CE12B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B17B87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DCE3F4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21CF6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1F3C85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0561B5CD" w14:textId="77777777" w:rsidR="00B642C2" w:rsidRPr="00493006" w:rsidRDefault="00B642C2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883A24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2B2130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A50B6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B41809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0AD707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32E80581" w14:textId="77777777" w:rsidR="00B642C2" w:rsidRPr="0031604D" w:rsidRDefault="00B642C2" w:rsidP="00945140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27F72A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579" w:type="dxa"/>
            <w:vMerge/>
          </w:tcPr>
          <w:p w14:paraId="3A41BCCE" w14:textId="77777777" w:rsidR="00B642C2" w:rsidRPr="00493006" w:rsidRDefault="00B642C2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F50DA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21A2301" w14:textId="77777777" w:rsidR="00B642C2" w:rsidRPr="003B7FBA" w:rsidRDefault="00B642C2" w:rsidP="00945140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BD9496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FA1350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C3C638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982A3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991C1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</w:tr>
      <w:tr w:rsidR="00B642C2" w14:paraId="4D37F726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A7AB3E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A616A79" w14:textId="77777777" w:rsidR="00B642C2" w:rsidRPr="003B7FBA" w:rsidRDefault="00B642C2" w:rsidP="00945140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363E9506" w14:textId="77777777" w:rsidR="00B642C2" w:rsidRPr="0031604D" w:rsidRDefault="00B642C2" w:rsidP="00945140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E7E4B1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3D2826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3A2F70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3AE2C8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721AFFAD" w14:textId="77777777" w:rsidR="00B642C2" w:rsidRPr="00493006" w:rsidRDefault="00B642C2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CF74B4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1BCE3C1" w14:textId="77777777" w:rsidR="00B642C2" w:rsidRPr="0031604D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31604D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7A05BB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3AADA1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23CA0A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0A9F39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8B3362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579" w:type="dxa"/>
            <w:vMerge/>
          </w:tcPr>
          <w:p w14:paraId="493F2319" w14:textId="77777777" w:rsidR="00B642C2" w:rsidRPr="00493006" w:rsidRDefault="00B642C2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325086" w14:textId="77777777" w:rsidR="00B642C2" w:rsidRPr="00493006" w:rsidRDefault="00B642C2" w:rsidP="00945140">
            <w:pPr>
              <w:pStyle w:val="Day"/>
              <w:tabs>
                <w:tab w:val="center" w:pos="224"/>
              </w:tabs>
              <w:jc w:val="left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ab/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347E160" w14:textId="77777777" w:rsidR="00B642C2" w:rsidRPr="003B7FBA" w:rsidRDefault="00B642C2" w:rsidP="00945140">
            <w:pPr>
              <w:pStyle w:val="Day"/>
              <w:tabs>
                <w:tab w:val="center" w:pos="224"/>
              </w:tabs>
              <w:rPr>
                <w:rFonts w:cstheme="minorHAnsi"/>
                <w:b/>
                <w:bCs/>
                <w:color w:val="FFFFFF" w:themeColor="background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9DD84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7FACD6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163D52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3B59BD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EE9788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</w:tr>
      <w:tr w:rsidR="00B642C2" w14:paraId="26685618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11563A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F25DEB6" w14:textId="77777777" w:rsidR="00B642C2" w:rsidRPr="003B7FBA" w:rsidRDefault="00B642C2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DDDED6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BA6ED0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3A0ECF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56EE97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0C1D6E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46D1C121" w14:textId="77777777" w:rsidR="00B642C2" w:rsidRPr="00493006" w:rsidRDefault="00B642C2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EAE35B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9210822" w14:textId="77777777" w:rsidR="00B642C2" w:rsidRPr="003B7FBA" w:rsidRDefault="00B642C2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41AD62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A568D0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B2AFBA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0C6D4D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CA1132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579" w:type="dxa"/>
            <w:vMerge/>
          </w:tcPr>
          <w:p w14:paraId="6D02660E" w14:textId="77777777" w:rsidR="00B642C2" w:rsidRPr="00493006" w:rsidRDefault="00B642C2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121E73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2226E2E4" w14:textId="77777777" w:rsidR="00B642C2" w:rsidRPr="00EB2E61" w:rsidRDefault="00B642C2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5C2261">
              <w:rPr>
                <w:rFonts w:cstheme="minorHAnsi"/>
                <w:b/>
                <w:bCs/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DB18BF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514203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5E32C7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CEACE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CCAF27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</w:tr>
      <w:tr w:rsidR="00B642C2" w14:paraId="3752AFEE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BB91FE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35DC6463" w14:textId="77777777" w:rsidR="00B642C2" w:rsidRPr="003B7FBA" w:rsidRDefault="00B642C2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03FCC2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0493AA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A1BDE4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7CFECB8F" w14:textId="77777777" w:rsidR="00B642C2" w:rsidRPr="0031604D" w:rsidRDefault="00B642C2" w:rsidP="00945140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D43731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49563196" w14:textId="77777777" w:rsidR="00B642C2" w:rsidRPr="00493006" w:rsidRDefault="00B642C2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B918B8" w14:textId="77777777" w:rsidR="00B642C2" w:rsidRPr="00263344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263344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79F5FA6C" w14:textId="77777777" w:rsidR="00B642C2" w:rsidRPr="00EB2E61" w:rsidRDefault="00B642C2" w:rsidP="00945140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31604D">
              <w:rPr>
                <w:rFonts w:cstheme="minorHAnsi"/>
                <w:b/>
                <w:bCs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94E82F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9C4318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C6B87A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9FE21B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B21214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579" w:type="dxa"/>
            <w:vMerge/>
          </w:tcPr>
          <w:p w14:paraId="7C6C7529" w14:textId="77777777" w:rsidR="00B642C2" w:rsidRPr="00493006" w:rsidRDefault="00B642C2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D79550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487FBCC" w14:textId="77777777" w:rsidR="00B642C2" w:rsidRPr="003B7FBA" w:rsidRDefault="00B642C2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D3A3D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423E8E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66D5B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22426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5AFAC2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</w:tr>
      <w:tr w:rsidR="00B642C2" w14:paraId="61D261D3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3413ED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ED5C77" w14:textId="77777777" w:rsidR="00B642C2" w:rsidRPr="00263344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263344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011454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759EDA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65BDDD8" w14:textId="77777777" w:rsidR="00B642C2" w:rsidRPr="0031604D" w:rsidRDefault="00B642C2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1604D">
              <w:rPr>
                <w:rFonts w:cstheme="minorHAnsi"/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5AA0B3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D3EF2F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58BB72B" w14:textId="77777777" w:rsidR="00B642C2" w:rsidRPr="00493006" w:rsidRDefault="00B642C2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FE9EF9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22592B1" w14:textId="77777777" w:rsidR="00B642C2" w:rsidRPr="003B7FBA" w:rsidRDefault="00B642C2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B7FBA">
              <w:rPr>
                <w:rFonts w:cstheme="minorHAnsi"/>
                <w:b/>
                <w:bCs/>
                <w:color w:val="FFFFFF" w:themeColor="background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798126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5C310B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D27393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A89C8D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8AB85E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579" w:type="dxa"/>
            <w:vMerge/>
          </w:tcPr>
          <w:p w14:paraId="20CFE4C3" w14:textId="77777777" w:rsidR="00B642C2" w:rsidRPr="00493006" w:rsidRDefault="00B642C2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87D4FE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031168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BF834B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1CBD26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9119A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929E2C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CACAC9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</w:tr>
      <w:tr w:rsidR="00B642C2" w14:paraId="45A1E14F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FFCF91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CAC771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5204C0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8D3D9F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81F0FA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06762B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F0372C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72816DDF" w14:textId="77777777" w:rsidR="00B642C2" w:rsidRPr="00493006" w:rsidRDefault="00B642C2" w:rsidP="00945140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60EA83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  <w:r w:rsidRPr="005C2261">
              <w:rPr>
                <w:rFonts w:cstheme="minorHAnsi"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119003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CE968F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72D320" w14:textId="77777777" w:rsidR="00B642C2" w:rsidRPr="00493006" w:rsidRDefault="00B642C2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1A511B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A67AE2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C51687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5FFE1E92" w14:textId="77777777" w:rsidR="00B642C2" w:rsidRPr="00493006" w:rsidRDefault="00B642C2" w:rsidP="00945140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E7A5AD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CBA121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F17389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EA350C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01E4E1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B64536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89E84F" w14:textId="77777777" w:rsidR="00B642C2" w:rsidRPr="00493006" w:rsidRDefault="00B642C2" w:rsidP="00945140">
            <w:pPr>
              <w:pStyle w:val="Day"/>
              <w:rPr>
                <w:rFonts w:cstheme="minorHAnsi"/>
              </w:rPr>
            </w:pPr>
          </w:p>
        </w:tc>
      </w:tr>
      <w:tr w:rsidR="00B642C2" w14:paraId="1546754D" w14:textId="77777777" w:rsidTr="0094514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E4D7FE5" w14:textId="77777777" w:rsidR="00B642C2" w:rsidRDefault="00B642C2" w:rsidP="00945140">
            <w:pPr>
              <w:pStyle w:val="NoSpacing"/>
            </w:pPr>
          </w:p>
        </w:tc>
        <w:tc>
          <w:tcPr>
            <w:tcW w:w="579" w:type="dxa"/>
          </w:tcPr>
          <w:p w14:paraId="2E306496" w14:textId="77777777" w:rsidR="00B642C2" w:rsidRDefault="00B642C2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18F93A7" w14:textId="77777777" w:rsidR="00B642C2" w:rsidRDefault="00B642C2" w:rsidP="00945140">
            <w:pPr>
              <w:pStyle w:val="NoSpacing"/>
            </w:pPr>
          </w:p>
        </w:tc>
        <w:tc>
          <w:tcPr>
            <w:tcW w:w="579" w:type="dxa"/>
          </w:tcPr>
          <w:p w14:paraId="4C203A3F" w14:textId="77777777" w:rsidR="00B642C2" w:rsidRDefault="00B642C2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B674ECB" w14:textId="77777777" w:rsidR="00B642C2" w:rsidRDefault="00B642C2" w:rsidP="00945140">
            <w:pPr>
              <w:pStyle w:val="NoSpacing"/>
            </w:pPr>
          </w:p>
        </w:tc>
      </w:tr>
      <w:tr w:rsidR="00B642C2" w14:paraId="4CA48B0A" w14:textId="77777777" w:rsidTr="0094514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4B0EBD40" w14:textId="3846736D" w:rsidR="00B642C2" w:rsidRDefault="00B642C2" w:rsidP="00945140">
            <w:pPr>
              <w:pStyle w:val="Month"/>
            </w:pPr>
            <w:r>
              <w:t>Mar</w:t>
            </w:r>
            <w:r w:rsidR="00D678CE">
              <w:t>zo</w:t>
            </w:r>
            <w:r>
              <w:t xml:space="preserve">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7F1586" w14:textId="77777777" w:rsidR="00B642C2" w:rsidRDefault="00B642C2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19695DEB" w14:textId="5831729F" w:rsidR="00B642C2" w:rsidRDefault="00B642C2" w:rsidP="00945140">
            <w:pPr>
              <w:pStyle w:val="Month"/>
            </w:pPr>
            <w:r>
              <w:t>A</w:t>
            </w:r>
            <w:r w:rsidR="00D678CE">
              <w:t>bril</w:t>
            </w:r>
            <w:r>
              <w:t xml:space="preserve">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44C899" w14:textId="77777777" w:rsidR="00B642C2" w:rsidRDefault="00B642C2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3BD099AE" w14:textId="09C702BD" w:rsidR="00B642C2" w:rsidRDefault="00B642C2" w:rsidP="00945140">
            <w:pPr>
              <w:pStyle w:val="Month"/>
            </w:pPr>
            <w:r>
              <w:t>May</w:t>
            </w:r>
            <w:r w:rsidR="00D678CE">
              <w:t>o</w:t>
            </w:r>
            <w:r>
              <w:t xml:space="preserve"> 2027</w:t>
            </w:r>
          </w:p>
        </w:tc>
      </w:tr>
      <w:tr w:rsidR="00B642C2" w14:paraId="716FBAC7" w14:textId="77777777" w:rsidTr="0094514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F76EEE0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0B6E4F5" w14:textId="77777777" w:rsidR="00B642C2" w:rsidRDefault="00B642C2" w:rsidP="009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37A8630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7AAA96" w14:textId="77777777" w:rsidR="00B642C2" w:rsidRDefault="00B642C2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2EF43D0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0095E32" w14:textId="77777777" w:rsidR="00B642C2" w:rsidRDefault="00B642C2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26FA9FD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00D91246" w14:textId="77777777" w:rsidR="00B642C2" w:rsidRDefault="00B642C2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29EC639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027346D" w14:textId="77777777" w:rsidR="00B642C2" w:rsidRDefault="00B642C2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B131606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640ACDC" w14:textId="77777777" w:rsidR="00B642C2" w:rsidRDefault="00B642C2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A34551A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4B1B6D7" w14:textId="77777777" w:rsidR="00B642C2" w:rsidRDefault="00B642C2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C01B43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74E2CC47" w14:textId="77777777" w:rsidR="00B642C2" w:rsidRDefault="00B642C2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BC3B20F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D92C370" w14:textId="77777777" w:rsidR="00B642C2" w:rsidRDefault="00B642C2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607F4B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B0057C2" w14:textId="77777777" w:rsidR="00B642C2" w:rsidRDefault="00B642C2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337C73" w14:textId="77777777" w:rsidR="00B642C2" w:rsidRDefault="00B642C2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D3A32DA" w14:textId="77777777" w:rsidR="00B642C2" w:rsidRDefault="00B642C2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CBD9E53" w14:textId="77777777" w:rsidR="00B642C2" w:rsidRDefault="00B642C2" w:rsidP="00945140">
            <w:pPr>
              <w:pStyle w:val="Week"/>
            </w:pPr>
            <w:r w:rsidRPr="00F45140">
              <w:t>S</w:t>
            </w:r>
          </w:p>
        </w:tc>
      </w:tr>
      <w:tr w:rsidR="00B642C2" w14:paraId="32AAAFDC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5D625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791D1B6" w14:textId="77777777" w:rsidR="00B642C2" w:rsidRPr="003B7FBA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26F88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1827F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C2AE1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9D5D0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06C9F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579" w:type="dxa"/>
            <w:vMerge/>
          </w:tcPr>
          <w:p w14:paraId="1D7F865D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52720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EC707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A493B3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C3128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AA3FA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589A2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1E6B4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0606B44D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3FAD3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E4D62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F82800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236AAD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C0779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B8C8B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F95E7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</w:tr>
      <w:tr w:rsidR="00B642C2" w14:paraId="772514E5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296B94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10F2BF" w14:textId="77777777" w:rsidR="00B642C2" w:rsidRPr="005C2261" w:rsidRDefault="00B642C2" w:rsidP="00945140">
            <w:pPr>
              <w:pStyle w:val="Day"/>
              <w:rPr>
                <w:color w:val="000000" w:themeColor="text1"/>
              </w:rPr>
            </w:pPr>
            <w:r w:rsidRPr="005C2261">
              <w:rPr>
                <w:color w:val="000000" w:themeColor="text1"/>
              </w:rPr>
              <w:t>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3D450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8E0DD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B6957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913A0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6B9D5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579" w:type="dxa"/>
            <w:vMerge/>
          </w:tcPr>
          <w:p w14:paraId="3B801668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E85AA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BEB0A9E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03279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129DA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37DD2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2CCD5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CE026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253E2E8A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8C1BC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313861A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0C6C3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A11D0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E275B9" w14:textId="77777777" w:rsidR="00B642C2" w:rsidRPr="00EB2E61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791BEB">
              <w:rPr>
                <w:b/>
                <w:bCs/>
                <w:color w:val="00B0F0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CB0330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461F2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</w:tr>
      <w:tr w:rsidR="00B642C2" w14:paraId="2BD8DF30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9F823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653368B" w14:textId="77777777" w:rsidR="00B642C2" w:rsidRPr="003B7FBA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15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60660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37448D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4DDAE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D35ED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E9CA7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579" w:type="dxa"/>
            <w:vMerge/>
          </w:tcPr>
          <w:p w14:paraId="25096D88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BBD1B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1688AF5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A7A50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73F1F0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15549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5AD48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976D2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37431044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22D3C2CB" w14:textId="77777777" w:rsidR="00B642C2" w:rsidRPr="002F6F71" w:rsidRDefault="00B642C2" w:rsidP="00945140">
            <w:pPr>
              <w:pStyle w:val="Day"/>
              <w:rPr>
                <w:color w:val="FFFFFF" w:themeColor="background1"/>
              </w:rPr>
            </w:pPr>
            <w:r w:rsidRPr="002F6F71">
              <w:rPr>
                <w:color w:val="FFFFFF" w:themeColor="background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30E4A12A" w14:textId="77777777" w:rsidR="00B642C2" w:rsidRPr="002F6F71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2F6F71">
              <w:rPr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07A3A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1EC80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ECF73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D4825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995EDC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</w:tr>
      <w:tr w:rsidR="00B642C2" w14:paraId="02BF5784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F6EFE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15F5FD7" w14:textId="77777777" w:rsidR="00B642C2" w:rsidRPr="003B7FBA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22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ECA7E7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F218DD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B0CF37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0A77A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9C1EB3" w14:textId="77777777" w:rsidR="00B642C2" w:rsidRPr="00791BEB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791BEB">
              <w:rPr>
                <w:b/>
                <w:bCs/>
                <w:color w:val="00B0F0"/>
              </w:rPr>
              <w:t>27</w:t>
            </w:r>
          </w:p>
        </w:tc>
        <w:tc>
          <w:tcPr>
            <w:tcW w:w="579" w:type="dxa"/>
            <w:vMerge/>
          </w:tcPr>
          <w:p w14:paraId="1B52903F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7484D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6194902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1292D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98160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91CEC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B77A8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E4174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655F071E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A0E670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CB516AC" w14:textId="77777777" w:rsidR="00B642C2" w:rsidRPr="00633866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2F6F71">
              <w:rPr>
                <w:b/>
                <w:bCs/>
                <w:color w:val="FFFFFF" w:themeColor="background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33C95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BF9DA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107027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AB6980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FB2B7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</w:tr>
      <w:tr w:rsidR="00B642C2" w14:paraId="3513E150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8D09EC" w14:textId="77777777" w:rsidR="00B642C2" w:rsidRPr="00791BEB" w:rsidRDefault="00B642C2" w:rsidP="00945140">
            <w:pPr>
              <w:pStyle w:val="Day"/>
              <w:rPr>
                <w:b/>
                <w:bCs/>
                <w:color w:val="00B0F0"/>
              </w:rPr>
            </w:pPr>
            <w:r w:rsidRPr="00791BEB">
              <w:rPr>
                <w:b/>
                <w:bCs/>
                <w:color w:val="00B0F0"/>
              </w:rPr>
              <w:t>28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C2413C" w14:textId="77777777" w:rsidR="00B642C2" w:rsidRPr="00791BEB" w:rsidRDefault="00B642C2" w:rsidP="00945140">
            <w:pPr>
              <w:pStyle w:val="Day"/>
              <w:rPr>
                <w:color w:val="000000" w:themeColor="text1"/>
              </w:rPr>
            </w:pPr>
            <w:r w:rsidRPr="00791BEB">
              <w:rPr>
                <w:color w:val="000000" w:themeColor="text1"/>
              </w:rPr>
              <w:t>29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4D6280" w14:textId="77777777" w:rsidR="00B642C2" w:rsidRPr="00791BEB" w:rsidRDefault="00B642C2" w:rsidP="00945140">
            <w:pPr>
              <w:pStyle w:val="Day"/>
              <w:rPr>
                <w:color w:val="000000" w:themeColor="text1"/>
              </w:rPr>
            </w:pPr>
            <w:r w:rsidRPr="00791BEB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C888A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30319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EA92A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0811E4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55A324C7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C6D50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CE7A5F1" w14:textId="77777777" w:rsidR="00B642C2" w:rsidRPr="003B7FBA" w:rsidRDefault="00B642C2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3B7FBA">
              <w:rPr>
                <w:b/>
                <w:bCs/>
                <w:color w:val="FFFFFF" w:themeColor="background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D5E924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5DD4B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B5FA4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500796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3FAE2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5F09E663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D84F57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687B40" w14:textId="77777777" w:rsidR="00B642C2" w:rsidRPr="00263344" w:rsidRDefault="00B642C2" w:rsidP="00945140">
            <w:pPr>
              <w:pStyle w:val="Day"/>
              <w:rPr>
                <w:color w:val="000000" w:themeColor="text1"/>
              </w:rPr>
            </w:pPr>
            <w:r w:rsidRPr="00263344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4CF40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3AB01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81823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6D9CD3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26158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</w:tr>
      <w:tr w:rsidR="00B642C2" w14:paraId="7E2C9C21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B77FA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A9B98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3E89C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38005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72D9A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150C20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7EF86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240C338E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22818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D05263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F59635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902B7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E1827A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5745E8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21A8F9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3F5C548A" w14:textId="77777777" w:rsidR="00B642C2" w:rsidRPr="00493006" w:rsidRDefault="00B642C2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24042E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4C12E95" w14:textId="77777777" w:rsidR="00B642C2" w:rsidRPr="00EB2E61" w:rsidRDefault="00B642C2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2F6F71">
              <w:rPr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24C3C1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766A60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DBC59B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38CF42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73EBDF" w14:textId="77777777" w:rsidR="00B642C2" w:rsidRPr="00493006" w:rsidRDefault="00B642C2" w:rsidP="00945140">
            <w:pPr>
              <w:pStyle w:val="Day"/>
              <w:rPr>
                <w:color w:val="000000" w:themeColor="text1"/>
              </w:rPr>
            </w:pPr>
          </w:p>
        </w:tc>
      </w:tr>
    </w:tbl>
    <w:p w14:paraId="3F789DCF" w14:textId="51CC1E1A" w:rsidR="00B642C2" w:rsidRPr="005D337A" w:rsidRDefault="00B642C2" w:rsidP="00B642C2">
      <w:pPr>
        <w:pStyle w:val="Heading1"/>
        <w:rPr>
          <w:rFonts w:ascii="Century" w:hAnsi="Century"/>
          <w:b w:val="0"/>
          <w:bCs w:val="0"/>
          <w:color w:val="000000" w:themeColor="text1"/>
          <w:sz w:val="20"/>
          <w:szCs w:val="20"/>
        </w:rPr>
      </w:pPr>
      <w:proofErr w:type="spellStart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Fechas</w:t>
      </w:r>
      <w:proofErr w:type="spellEnd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importantes</w:t>
      </w:r>
      <w:proofErr w:type="spellEnd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:</w:t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 xml:space="preserve">Sin </w:t>
      </w:r>
      <w:proofErr w:type="spellStart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ministerio</w:t>
      </w:r>
      <w:proofErr w:type="spellEnd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juvenil</w:t>
      </w:r>
      <w:proofErr w:type="spellEnd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:</w:t>
      </w:r>
    </w:p>
    <w:p w14:paraId="7F2A8A5F" w14:textId="5570779A" w:rsidR="00B642C2" w:rsidRPr="00B642C2" w:rsidRDefault="00B642C2" w:rsidP="00B642C2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B642C2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  <w:lang w:val="es-ES"/>
        </w:rPr>
        <w:t>Aug 31</w:t>
      </w:r>
      <w:r w:rsidRPr="00B642C2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-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Reunión conjunta de padres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>/madres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</w:t>
      </w:r>
      <w:r w:rsidRPr="00042DB6">
        <w:rPr>
          <w:rFonts w:ascii="Century" w:eastAsia="Century" w:hAnsi="Century" w:cs="Century"/>
          <w:color w:val="000000" w:themeColor="text1"/>
          <w:sz w:val="20"/>
          <w:szCs w:val="20"/>
          <w:lang w:val="es-ES"/>
        </w:rPr>
        <w:t>(6pm)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proofErr w:type="spellStart"/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Sep</w:t>
      </w:r>
      <w:proofErr w:type="spellEnd"/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28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Sin ministerio juvenil</w:t>
      </w:r>
    </w:p>
    <w:p w14:paraId="1E0B59D9" w14:textId="53F49BEC" w:rsidR="00B642C2" w:rsidRPr="00B642C2" w:rsidRDefault="00B642C2" w:rsidP="00B642C2">
      <w:pPr>
        <w:rPr>
          <w:rFonts w:ascii="Century" w:hAnsi="Century"/>
          <w:color w:val="000000" w:themeColor="text1"/>
          <w:sz w:val="20"/>
          <w:szCs w:val="20"/>
          <w:shd w:val="clear" w:color="auto" w:fill="00B0F0"/>
          <w:lang w:val="es-ES"/>
        </w:rPr>
      </w:pPr>
      <w:proofErr w:type="spellStart"/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Sep</w:t>
      </w:r>
      <w:proofErr w:type="spellEnd"/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7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Primer día de SPY MID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Oct 12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Día de la Raza</w:t>
      </w:r>
      <w:r w:rsidRPr="00B642C2">
        <w:rPr>
          <w:color w:val="000000" w:themeColor="text1"/>
          <w:lang w:val="es-ES"/>
        </w:rPr>
        <w:tab/>
      </w:r>
    </w:p>
    <w:p w14:paraId="2BECE74E" w14:textId="5D84ABF0" w:rsidR="00B642C2" w:rsidRPr="00B642C2" w:rsidRDefault="00B642C2" w:rsidP="00B642C2">
      <w:pP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</w:pPr>
      <w:r w:rsidRPr="00B642C2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  <w:lang w:val="es-ES"/>
        </w:rPr>
        <w:t>Oct 12</w:t>
      </w:r>
      <w:r w:rsidRPr="00B642C2">
        <w:rPr>
          <w:rFonts w:ascii="Century" w:hAnsi="Century"/>
          <w:b/>
          <w:bCs/>
          <w:color w:val="FFFFFF" w:themeColor="background1"/>
          <w:sz w:val="20"/>
          <w:szCs w:val="20"/>
          <w:lang w:val="es-ES"/>
        </w:rPr>
        <w:t xml:space="preserve"> </w:t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- 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>R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eunión de recuperación para padres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>/madres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(6pm)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Nov 23 -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Fin de semana de retiro</w:t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 xml:space="preserve"> </w:t>
      </w:r>
    </w:p>
    <w:p w14:paraId="0F5CE269" w14:textId="292D3EA3" w:rsidR="00B642C2" w:rsidRPr="00B642C2" w:rsidRDefault="00B642C2" w:rsidP="00B642C2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B642C2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>Nov 14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Fuego Santo (Concentración para secundaria)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Nov 30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</w:t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-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Vacaciones de </w:t>
      </w:r>
      <w:proofErr w:type="spellStart"/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>Thanksgiving</w:t>
      </w:r>
      <w:proofErr w:type="spellEnd"/>
    </w:p>
    <w:p w14:paraId="03E00846" w14:textId="674F9C61" w:rsidR="00B642C2" w:rsidRPr="00CA334E" w:rsidRDefault="00B642C2" w:rsidP="00B642C2">
      <w:pP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B642C2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>Nov 21</w:t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>- Retiro de OCIT/Primera Comunión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eastAsia="Century" w:hAnsi="Century" w:cs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eastAsia="Century" w:hAnsi="Century" w:cs="Century"/>
          <w:color w:val="000000" w:themeColor="text1"/>
          <w:sz w:val="20"/>
          <w:szCs w:val="20"/>
          <w:lang w:val="es-ES"/>
        </w:rPr>
        <w:tab/>
      </w:r>
      <w:r w:rsidRPr="00B642C2">
        <w:rPr>
          <w:color w:val="000000" w:themeColor="text1"/>
          <w:lang w:val="es-ES"/>
        </w:rPr>
        <w:tab/>
      </w:r>
      <w:r w:rsidRPr="00B642C2">
        <w:rPr>
          <w:color w:val="000000" w:themeColor="text1"/>
          <w:lang w:val="es-ES"/>
        </w:rPr>
        <w:tab/>
      </w:r>
      <w:proofErr w:type="spellStart"/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Dec</w:t>
      </w:r>
      <w:proofErr w:type="spellEnd"/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28 -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>Vacaciones de Navidad</w:t>
      </w:r>
    </w:p>
    <w:p w14:paraId="6CDA3485" w14:textId="07D469C1" w:rsidR="00B642C2" w:rsidRPr="00B642C2" w:rsidRDefault="00B642C2" w:rsidP="00B642C2">
      <w:pP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  <w:lang w:val="es-ES"/>
        </w:rPr>
      </w:pP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May 17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Último día de SPY MID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Jan 4 -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Vacaciones de Año Nuevo</w:t>
      </w:r>
    </w:p>
    <w:p w14:paraId="0A1DBA3F" w14:textId="237B44EE" w:rsidR="00B642C2" w:rsidRPr="00B642C2" w:rsidRDefault="00B642C2" w:rsidP="00B642C2">
      <w:pP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Jan 18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Día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de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MLK Jr.</w:t>
      </w:r>
    </w:p>
    <w:p w14:paraId="317EB3F7" w14:textId="4418B314" w:rsidR="00B642C2" w:rsidRPr="00B642C2" w:rsidRDefault="00B642C2" w:rsidP="00B642C2">
      <w:pP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Feb 15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Día de los </w:t>
      </w:r>
      <w:proofErr w:type="gramStart"/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Presidentes</w:t>
      </w:r>
      <w:proofErr w:type="gramEnd"/>
    </w:p>
    <w:p w14:paraId="64CAE398" w14:textId="4D929041" w:rsidR="00B642C2" w:rsidRPr="00B642C2" w:rsidRDefault="00B642C2" w:rsidP="00B642C2">
      <w:pP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  <w:t>Mar 8</w:t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Fin de semana de ICYC</w:t>
      </w:r>
    </w:p>
    <w:p w14:paraId="568A2864" w14:textId="2E7F9541" w:rsidR="00B642C2" w:rsidRPr="005D337A" w:rsidRDefault="00B642C2" w:rsidP="00B642C2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B642C2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Mar 2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>9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</w:t>
      </w:r>
      <w:r w:rsidRPr="00B642C2">
        <w:rPr>
          <w:rFonts w:ascii="Century" w:hAnsi="Century"/>
          <w:color w:val="000000" w:themeColor="text1"/>
          <w:sz w:val="20"/>
          <w:szCs w:val="20"/>
        </w:rPr>
        <w:t>Lunes de Pascua</w:t>
      </w:r>
    </w:p>
    <w:p w14:paraId="0D3C6CEE" w14:textId="4C21CCDC" w:rsidR="00B642C2" w:rsidRDefault="00B642C2" w:rsidP="00B642C2">
      <w:pPr>
        <w:tabs>
          <w:tab w:val="left" w:pos="4155"/>
        </w:tabs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  <w:lang w:val="es-ES"/>
        </w:rPr>
        <w:t>May 9</w:t>
      </w:r>
      <w:r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  <w:lang w:val="es-ES"/>
        </w:rPr>
        <w:t xml:space="preserve"> y </w:t>
      </w: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  <w:lang w:val="es-ES"/>
        </w:rPr>
        <w:t>10</w:t>
      </w:r>
      <w:r w:rsidRPr="00042DB6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- Entrevistas de primavera</w:t>
      </w:r>
    </w:p>
    <w:p w14:paraId="622BAFD0" w14:textId="77777777" w:rsidR="00B642C2" w:rsidRPr="00263344" w:rsidRDefault="00B642C2" w:rsidP="00B642C2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</w:rPr>
      </w:pPr>
    </w:p>
    <w:p w14:paraId="53BF3154" w14:textId="77777777" w:rsidR="00B642C2" w:rsidRPr="000563EA" w:rsidRDefault="00B642C2" w:rsidP="00B642C2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*Las fechas en </w:t>
      </w:r>
      <w:r w:rsidRPr="00042DB6">
        <w:rPr>
          <w:rFonts w:ascii="Century" w:hAnsi="Century"/>
          <w:color w:val="00B0F0"/>
          <w:sz w:val="20"/>
          <w:szCs w:val="20"/>
          <w:lang w:val="es-ES"/>
        </w:rPr>
        <w:t xml:space="preserve">azul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son fechas importantes del calendario de la Iglesia*</w:t>
      </w:r>
    </w:p>
    <w:p w14:paraId="6D176262" w14:textId="61E61BA3" w:rsidR="00B642C2" w:rsidRPr="00B642C2" w:rsidRDefault="00B642C2" w:rsidP="00B642C2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  <w:lang w:val="es-ES"/>
        </w:rPr>
      </w:pPr>
    </w:p>
    <w:sectPr w:rsidR="00B642C2" w:rsidRPr="00B642C2" w:rsidSect="00F1711D"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3CE26" w14:textId="77777777" w:rsidR="00E02B74" w:rsidRDefault="00E02B74" w:rsidP="00337E14">
      <w:pPr>
        <w:spacing w:after="0"/>
      </w:pPr>
      <w:r>
        <w:separator/>
      </w:r>
    </w:p>
  </w:endnote>
  <w:endnote w:type="continuationSeparator" w:id="0">
    <w:p w14:paraId="3B53D21D" w14:textId="77777777" w:rsidR="00E02B74" w:rsidRDefault="00E02B74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736C5" w14:textId="77777777" w:rsidR="00E02B74" w:rsidRDefault="00E02B74" w:rsidP="00337E14">
      <w:pPr>
        <w:spacing w:after="0"/>
      </w:pPr>
      <w:r>
        <w:separator/>
      </w:r>
    </w:p>
  </w:footnote>
  <w:footnote w:type="continuationSeparator" w:id="0">
    <w:p w14:paraId="35003994" w14:textId="77777777" w:rsidR="00E02B74" w:rsidRDefault="00E02B74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84"/>
    <w:rsid w:val="00000465"/>
    <w:rsid w:val="00012E2F"/>
    <w:rsid w:val="00013C75"/>
    <w:rsid w:val="00036832"/>
    <w:rsid w:val="00081016"/>
    <w:rsid w:val="000904BB"/>
    <w:rsid w:val="0009301F"/>
    <w:rsid w:val="000972FC"/>
    <w:rsid w:val="000A0E13"/>
    <w:rsid w:val="000A6191"/>
    <w:rsid w:val="000C679F"/>
    <w:rsid w:val="000D00E4"/>
    <w:rsid w:val="000D6EFE"/>
    <w:rsid w:val="000E1ABA"/>
    <w:rsid w:val="000E7D2E"/>
    <w:rsid w:val="000F20C8"/>
    <w:rsid w:val="00125371"/>
    <w:rsid w:val="00147A3F"/>
    <w:rsid w:val="001601FB"/>
    <w:rsid w:val="00177845"/>
    <w:rsid w:val="00191174"/>
    <w:rsid w:val="00191999"/>
    <w:rsid w:val="001A4D3B"/>
    <w:rsid w:val="001C51FB"/>
    <w:rsid w:val="001D0F64"/>
    <w:rsid w:val="001E0A0D"/>
    <w:rsid w:val="00223B9D"/>
    <w:rsid w:val="00223D4D"/>
    <w:rsid w:val="00224E9F"/>
    <w:rsid w:val="00246E8A"/>
    <w:rsid w:val="002542FD"/>
    <w:rsid w:val="0025737C"/>
    <w:rsid w:val="00263344"/>
    <w:rsid w:val="002726F6"/>
    <w:rsid w:val="0028480E"/>
    <w:rsid w:val="00290400"/>
    <w:rsid w:val="002B6656"/>
    <w:rsid w:val="002C0381"/>
    <w:rsid w:val="002E2379"/>
    <w:rsid w:val="002E2982"/>
    <w:rsid w:val="002E589B"/>
    <w:rsid w:val="002F33A9"/>
    <w:rsid w:val="002F6F71"/>
    <w:rsid w:val="00303C45"/>
    <w:rsid w:val="0030705A"/>
    <w:rsid w:val="00312F2D"/>
    <w:rsid w:val="0031604D"/>
    <w:rsid w:val="00317B9A"/>
    <w:rsid w:val="0032677F"/>
    <w:rsid w:val="003267A4"/>
    <w:rsid w:val="00331306"/>
    <w:rsid w:val="00333E60"/>
    <w:rsid w:val="00337E14"/>
    <w:rsid w:val="003522B7"/>
    <w:rsid w:val="0035447A"/>
    <w:rsid w:val="00355C44"/>
    <w:rsid w:val="00362868"/>
    <w:rsid w:val="00364D94"/>
    <w:rsid w:val="00366921"/>
    <w:rsid w:val="00386C24"/>
    <w:rsid w:val="003B7FBA"/>
    <w:rsid w:val="003C14C4"/>
    <w:rsid w:val="003C7032"/>
    <w:rsid w:val="003C70E5"/>
    <w:rsid w:val="003F65D8"/>
    <w:rsid w:val="003F7B41"/>
    <w:rsid w:val="0040450E"/>
    <w:rsid w:val="00412DC8"/>
    <w:rsid w:val="0041434E"/>
    <w:rsid w:val="004155C1"/>
    <w:rsid w:val="004262EF"/>
    <w:rsid w:val="004343D3"/>
    <w:rsid w:val="00437813"/>
    <w:rsid w:val="004422A1"/>
    <w:rsid w:val="0044315E"/>
    <w:rsid w:val="00444CD8"/>
    <w:rsid w:val="004722B0"/>
    <w:rsid w:val="004750F4"/>
    <w:rsid w:val="004808D9"/>
    <w:rsid w:val="00493006"/>
    <w:rsid w:val="00493125"/>
    <w:rsid w:val="004A6647"/>
    <w:rsid w:val="004A6C50"/>
    <w:rsid w:val="004B427B"/>
    <w:rsid w:val="004B430E"/>
    <w:rsid w:val="004D452F"/>
    <w:rsid w:val="004D5C06"/>
    <w:rsid w:val="004F5CA3"/>
    <w:rsid w:val="004F683C"/>
    <w:rsid w:val="004F700D"/>
    <w:rsid w:val="00501E1E"/>
    <w:rsid w:val="0050541B"/>
    <w:rsid w:val="00512C00"/>
    <w:rsid w:val="005416FC"/>
    <w:rsid w:val="00550EA8"/>
    <w:rsid w:val="0055767C"/>
    <w:rsid w:val="0056565C"/>
    <w:rsid w:val="0058421F"/>
    <w:rsid w:val="00584D75"/>
    <w:rsid w:val="00596F9E"/>
    <w:rsid w:val="00597984"/>
    <w:rsid w:val="005A230F"/>
    <w:rsid w:val="005B75A6"/>
    <w:rsid w:val="005C2261"/>
    <w:rsid w:val="005C53C8"/>
    <w:rsid w:val="005D2C7B"/>
    <w:rsid w:val="005F677F"/>
    <w:rsid w:val="00605646"/>
    <w:rsid w:val="0062100B"/>
    <w:rsid w:val="00622951"/>
    <w:rsid w:val="006232A6"/>
    <w:rsid w:val="00633866"/>
    <w:rsid w:val="006722D8"/>
    <w:rsid w:val="00687EF0"/>
    <w:rsid w:val="0069264D"/>
    <w:rsid w:val="006929D0"/>
    <w:rsid w:val="006B1F3A"/>
    <w:rsid w:val="006E0276"/>
    <w:rsid w:val="006E7372"/>
    <w:rsid w:val="006F10EC"/>
    <w:rsid w:val="006F1D3C"/>
    <w:rsid w:val="006F49FE"/>
    <w:rsid w:val="00707DB1"/>
    <w:rsid w:val="00712C2D"/>
    <w:rsid w:val="00726241"/>
    <w:rsid w:val="007476DE"/>
    <w:rsid w:val="00766E01"/>
    <w:rsid w:val="00771684"/>
    <w:rsid w:val="0078384E"/>
    <w:rsid w:val="00784A33"/>
    <w:rsid w:val="00791BEB"/>
    <w:rsid w:val="007922C9"/>
    <w:rsid w:val="007A1D06"/>
    <w:rsid w:val="007A6347"/>
    <w:rsid w:val="007B040E"/>
    <w:rsid w:val="007B22FD"/>
    <w:rsid w:val="007B673D"/>
    <w:rsid w:val="007D0A10"/>
    <w:rsid w:val="007F75C5"/>
    <w:rsid w:val="00810BCB"/>
    <w:rsid w:val="0081420B"/>
    <w:rsid w:val="0084259F"/>
    <w:rsid w:val="00862A84"/>
    <w:rsid w:val="00877229"/>
    <w:rsid w:val="00882C89"/>
    <w:rsid w:val="0088480C"/>
    <w:rsid w:val="008A2B08"/>
    <w:rsid w:val="008B56D1"/>
    <w:rsid w:val="008B714B"/>
    <w:rsid w:val="008C0504"/>
    <w:rsid w:val="008D04C9"/>
    <w:rsid w:val="008F22AC"/>
    <w:rsid w:val="00902A9D"/>
    <w:rsid w:val="009035EA"/>
    <w:rsid w:val="00910A76"/>
    <w:rsid w:val="00923AED"/>
    <w:rsid w:val="00943655"/>
    <w:rsid w:val="009578CB"/>
    <w:rsid w:val="00961CF9"/>
    <w:rsid w:val="00967708"/>
    <w:rsid w:val="0097761B"/>
    <w:rsid w:val="00985665"/>
    <w:rsid w:val="00996198"/>
    <w:rsid w:val="009976FC"/>
    <w:rsid w:val="009B0F02"/>
    <w:rsid w:val="009C1141"/>
    <w:rsid w:val="009C49F3"/>
    <w:rsid w:val="009E5302"/>
    <w:rsid w:val="009F65F2"/>
    <w:rsid w:val="00A00D13"/>
    <w:rsid w:val="00A039A1"/>
    <w:rsid w:val="00A15338"/>
    <w:rsid w:val="00A16A40"/>
    <w:rsid w:val="00A200CF"/>
    <w:rsid w:val="00A218AB"/>
    <w:rsid w:val="00A21938"/>
    <w:rsid w:val="00A35AD6"/>
    <w:rsid w:val="00A602DF"/>
    <w:rsid w:val="00A62D23"/>
    <w:rsid w:val="00A65988"/>
    <w:rsid w:val="00A67F21"/>
    <w:rsid w:val="00A70674"/>
    <w:rsid w:val="00A73577"/>
    <w:rsid w:val="00A875D8"/>
    <w:rsid w:val="00AB35A0"/>
    <w:rsid w:val="00AB48EB"/>
    <w:rsid w:val="00AC1559"/>
    <w:rsid w:val="00AC4785"/>
    <w:rsid w:val="00AE038E"/>
    <w:rsid w:val="00AE4796"/>
    <w:rsid w:val="00B03FCB"/>
    <w:rsid w:val="00B23EA1"/>
    <w:rsid w:val="00B24630"/>
    <w:rsid w:val="00B335A2"/>
    <w:rsid w:val="00B45B5A"/>
    <w:rsid w:val="00B5554B"/>
    <w:rsid w:val="00B642C2"/>
    <w:rsid w:val="00B669FA"/>
    <w:rsid w:val="00B7188C"/>
    <w:rsid w:val="00B7535A"/>
    <w:rsid w:val="00B759F6"/>
    <w:rsid w:val="00B87BA8"/>
    <w:rsid w:val="00B93D45"/>
    <w:rsid w:val="00B97BA3"/>
    <w:rsid w:val="00BB7810"/>
    <w:rsid w:val="00BC5D22"/>
    <w:rsid w:val="00BC67D7"/>
    <w:rsid w:val="00BD4C1E"/>
    <w:rsid w:val="00BD557D"/>
    <w:rsid w:val="00BD73C6"/>
    <w:rsid w:val="00BE3467"/>
    <w:rsid w:val="00BE560E"/>
    <w:rsid w:val="00BF247C"/>
    <w:rsid w:val="00C16504"/>
    <w:rsid w:val="00C20F85"/>
    <w:rsid w:val="00C2181B"/>
    <w:rsid w:val="00C241AE"/>
    <w:rsid w:val="00C26993"/>
    <w:rsid w:val="00C307B5"/>
    <w:rsid w:val="00C40D92"/>
    <w:rsid w:val="00C55F17"/>
    <w:rsid w:val="00C606FF"/>
    <w:rsid w:val="00C65071"/>
    <w:rsid w:val="00C65E47"/>
    <w:rsid w:val="00C66E0A"/>
    <w:rsid w:val="00C74996"/>
    <w:rsid w:val="00C85608"/>
    <w:rsid w:val="00C92E7E"/>
    <w:rsid w:val="00CA3DC5"/>
    <w:rsid w:val="00CA5CFA"/>
    <w:rsid w:val="00CB6AAD"/>
    <w:rsid w:val="00CC0EC4"/>
    <w:rsid w:val="00CE2B63"/>
    <w:rsid w:val="00CF3B5B"/>
    <w:rsid w:val="00CF72F5"/>
    <w:rsid w:val="00D15461"/>
    <w:rsid w:val="00D2236E"/>
    <w:rsid w:val="00D261F4"/>
    <w:rsid w:val="00D26723"/>
    <w:rsid w:val="00D35DA8"/>
    <w:rsid w:val="00D40CD4"/>
    <w:rsid w:val="00D46890"/>
    <w:rsid w:val="00D507D6"/>
    <w:rsid w:val="00D55615"/>
    <w:rsid w:val="00D678CE"/>
    <w:rsid w:val="00D92E1B"/>
    <w:rsid w:val="00D93193"/>
    <w:rsid w:val="00D944C7"/>
    <w:rsid w:val="00DB76C2"/>
    <w:rsid w:val="00DC5813"/>
    <w:rsid w:val="00DD48B5"/>
    <w:rsid w:val="00DE2E9A"/>
    <w:rsid w:val="00DE3B4C"/>
    <w:rsid w:val="00DF0CE6"/>
    <w:rsid w:val="00DF2E8C"/>
    <w:rsid w:val="00E02B74"/>
    <w:rsid w:val="00E04223"/>
    <w:rsid w:val="00E118A4"/>
    <w:rsid w:val="00E11F0D"/>
    <w:rsid w:val="00E411F4"/>
    <w:rsid w:val="00E43CF6"/>
    <w:rsid w:val="00E60EF6"/>
    <w:rsid w:val="00E63914"/>
    <w:rsid w:val="00E63E1B"/>
    <w:rsid w:val="00E76B15"/>
    <w:rsid w:val="00E913D6"/>
    <w:rsid w:val="00EB2E61"/>
    <w:rsid w:val="00EB7A7A"/>
    <w:rsid w:val="00EC16F9"/>
    <w:rsid w:val="00EC52C0"/>
    <w:rsid w:val="00EC7350"/>
    <w:rsid w:val="00EE4AF6"/>
    <w:rsid w:val="00F000E4"/>
    <w:rsid w:val="00F044A1"/>
    <w:rsid w:val="00F04882"/>
    <w:rsid w:val="00F1711D"/>
    <w:rsid w:val="00F34895"/>
    <w:rsid w:val="00F45140"/>
    <w:rsid w:val="00F52AA6"/>
    <w:rsid w:val="00F55EA6"/>
    <w:rsid w:val="00F71023"/>
    <w:rsid w:val="00F81CE2"/>
    <w:rsid w:val="00F878E0"/>
    <w:rsid w:val="00F97296"/>
    <w:rsid w:val="00F97935"/>
    <w:rsid w:val="00FA3178"/>
    <w:rsid w:val="00FB399F"/>
    <w:rsid w:val="00FB5FA5"/>
    <w:rsid w:val="00FD08AD"/>
    <w:rsid w:val="00FE232F"/>
    <w:rsid w:val="00FF3709"/>
    <w:rsid w:val="02C6B5A3"/>
    <w:rsid w:val="038600F2"/>
    <w:rsid w:val="1A8C1D49"/>
    <w:rsid w:val="38F0214C"/>
    <w:rsid w:val="390F9303"/>
    <w:rsid w:val="52AB00DB"/>
    <w:rsid w:val="5864D389"/>
    <w:rsid w:val="68B9CF04"/>
    <w:rsid w:val="6BA5D32A"/>
    <w:rsid w:val="76086CA6"/>
    <w:rsid w:val="772F94A5"/>
    <w:rsid w:val="7E7E203C"/>
    <w:rsid w:val="7F18C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4F23E"/>
  <w15:chartTrackingRefBased/>
  <w15:docId w15:val="{F118C48A-56F9-4F18-908E-73CA1096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1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615"/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615"/>
  </w:style>
  <w:style w:type="paragraph" w:customStyle="1" w:styleId="Week">
    <w:name w:val="Week"/>
    <w:basedOn w:val="Normal"/>
    <w:qFormat/>
    <w:rsid w:val="00F04882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F45140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F45140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Ramey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C556EC4FBB34DA132C6E74265A464" ma:contentTypeVersion="15" ma:contentTypeDescription="Create a new document." ma:contentTypeScope="" ma:versionID="d920b7712b589b2ed497a57ead720444">
  <xsd:schema xmlns:xsd="http://www.w3.org/2001/XMLSchema" xmlns:xs="http://www.w3.org/2001/XMLSchema" xmlns:p="http://schemas.microsoft.com/office/2006/metadata/properties" xmlns:ns2="60164544-937d-477a-a8c4-d10c8999a0e8" xmlns:ns3="2768e2f8-efc5-401b-a3a6-f88f255161c6" targetNamespace="http://schemas.microsoft.com/office/2006/metadata/properties" ma:root="true" ma:fieldsID="d23a9bbe5d6e5633c2d9f4532ede0750" ns2:_="" ns3:_="">
    <xsd:import namespace="60164544-937d-477a-a8c4-d10c8999a0e8"/>
    <xsd:import namespace="2768e2f8-efc5-401b-a3a6-f88f25516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4544-937d-477a-a8c4-d10c8999a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9ce3a9-8798-4847-98ed-2434f997b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e2f8-efc5-401b-a3a6-f88f255161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bf146-6c63-4cd7-8d24-dc603c6d5123}" ma:internalName="TaxCatchAll" ma:showField="CatchAllData" ma:web="2768e2f8-efc5-401b-a3a6-f88f25516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68e2f8-efc5-401b-a3a6-f88f255161c6" xsi:nil="true"/>
    <lcf76f155ced4ddcb4097134ff3c332f xmlns="60164544-937d-477a-a8c4-d10c8999a0e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1C10FB-AC4A-4D7B-9155-53EA07A0B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4544-937d-477a-a8c4-d10c8999a0e8"/>
    <ds:schemaRef ds:uri="2768e2f8-efc5-401b-a3a6-f88f25516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8CDAD3-27A9-44A3-A5EA-E99D0EBFA905}">
  <ds:schemaRefs>
    <ds:schemaRef ds:uri="http://schemas.microsoft.com/office/2006/metadata/properties"/>
    <ds:schemaRef ds:uri="http://schemas.microsoft.com/office/infopath/2007/PartnerControls"/>
    <ds:schemaRef ds:uri="2768e2f8-efc5-401b-a3a6-f88f255161c6"/>
    <ds:schemaRef ds:uri="60164544-937d-477a-a8c4-d10c8999a0e8"/>
  </ds:schemaRefs>
</ds:datastoreItem>
</file>

<file path=customXml/itemProps3.xml><?xml version="1.0" encoding="utf-8"?>
<ds:datastoreItem xmlns:ds="http://schemas.openxmlformats.org/officeDocument/2006/customXml" ds:itemID="{A19E0A1F-D364-428B-843D-BDF2CC48F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</Template>
  <TotalTime>84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Green</dc:creator>
  <cp:keywords/>
  <dc:description/>
  <cp:lastModifiedBy>Steve Green</cp:lastModifiedBy>
  <cp:revision>15</cp:revision>
  <cp:lastPrinted>2025-10-13T20:01:00Z</cp:lastPrinted>
  <dcterms:created xsi:type="dcterms:W3CDTF">2026-02-12T22:31:00Z</dcterms:created>
  <dcterms:modified xsi:type="dcterms:W3CDTF">2026-07-22T22:36:00Z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0x010100BAFC556EC4FBB34DA132C6E74265A464</vt:lpwstr>
  </property>
  <property fmtid="{D5CDD505-2E9C-101B-9397-08002B2CF9AE}" pid="3" name="MediaServiceImageTags">
    <vt:lpwstr/>
  </property>
</Properties>
</file>