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Grid"/>
        <w:tblpPr w:leftFromText="180" w:rightFromText="180" w:vertAnchor="text" w:horzAnchor="margin" w:tblpXSpec="right" w:tblpY="-136"/>
        <w:tblW w:w="0" w:type="auto"/>
        <w:tblLook w:val="04A0" w:firstRow="1" w:lastRow="0" w:firstColumn="1" w:lastColumn="0" w:noHBand="0" w:noVBand="1"/>
      </w:tblPr>
      <w:tblGrid>
        <w:gridCol w:w="417"/>
        <w:gridCol w:w="450"/>
        <w:gridCol w:w="450"/>
        <w:gridCol w:w="540"/>
        <w:gridCol w:w="450"/>
        <w:gridCol w:w="450"/>
        <w:gridCol w:w="450"/>
      </w:tblGrid>
      <w:tr w:rsidR="008C0504" w14:paraId="3D856F5E" w14:textId="77777777" w:rsidTr="007846AE">
        <w:trPr>
          <w:trHeight w:val="263"/>
        </w:trPr>
        <w:tc>
          <w:tcPr>
            <w:tcW w:w="3207" w:type="dxa"/>
            <w:gridSpan w:val="7"/>
            <w:shd w:val="clear" w:color="auto" w:fill="C00000"/>
            <w:vAlign w:val="center"/>
          </w:tcPr>
          <w:p w14:paraId="17694B96" w14:textId="613BB385" w:rsidR="008C0504" w:rsidRPr="008C0504" w:rsidRDefault="008C0504" w:rsidP="008C0504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8C0504">
              <w:rPr>
                <w:b/>
                <w:bCs/>
                <w:color w:val="FFFFFF" w:themeColor="background1"/>
              </w:rPr>
              <w:t>Aug</w:t>
            </w:r>
            <w:r w:rsidR="002E480C">
              <w:rPr>
                <w:b/>
                <w:bCs/>
                <w:color w:val="FFFFFF" w:themeColor="background1"/>
              </w:rPr>
              <w:t>ust</w:t>
            </w:r>
            <w:r w:rsidRPr="008C0504">
              <w:rPr>
                <w:b/>
                <w:bCs/>
                <w:color w:val="FFFFFF" w:themeColor="background1"/>
              </w:rPr>
              <w:t xml:space="preserve"> 202</w:t>
            </w:r>
            <w:r w:rsidR="00E04223"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8C0504" w14:paraId="28BA45ED" w14:textId="77777777" w:rsidTr="007846AE">
        <w:trPr>
          <w:trHeight w:val="263"/>
        </w:trPr>
        <w:tc>
          <w:tcPr>
            <w:tcW w:w="417" w:type="dxa"/>
            <w:shd w:val="clear" w:color="auto" w:fill="F2F2F2" w:themeFill="background1" w:themeFillShade="F2"/>
            <w:vAlign w:val="center"/>
          </w:tcPr>
          <w:p w14:paraId="430E33A1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12DF7019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M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0DC22EF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834F8F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W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340539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5D43168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F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878434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</w:tr>
      <w:tr w:rsidR="008C0504" w14:paraId="45516CA0" w14:textId="77777777" w:rsidTr="007846AE">
        <w:trPr>
          <w:trHeight w:val="263"/>
        </w:trPr>
        <w:tc>
          <w:tcPr>
            <w:tcW w:w="417" w:type="dxa"/>
            <w:vAlign w:val="center"/>
          </w:tcPr>
          <w:p w14:paraId="0D1958FC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07784C1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42CA559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5FD01AE0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4DA3F185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575559B" w14:textId="3C8A5588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161F06E" w14:textId="78FDB1EB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C0504" w14:paraId="2FD8967C" w14:textId="77777777" w:rsidTr="007846AE">
        <w:trPr>
          <w:trHeight w:val="245"/>
        </w:trPr>
        <w:tc>
          <w:tcPr>
            <w:tcW w:w="417" w:type="dxa"/>
            <w:vAlign w:val="center"/>
          </w:tcPr>
          <w:p w14:paraId="5FC10699" w14:textId="7C6BDBA1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50" w:type="dxa"/>
            <w:vAlign w:val="center"/>
          </w:tcPr>
          <w:p w14:paraId="0B26F892" w14:textId="31E9FDC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50" w:type="dxa"/>
            <w:vAlign w:val="center"/>
          </w:tcPr>
          <w:p w14:paraId="711ABC79" w14:textId="26C00ABA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40" w:type="dxa"/>
            <w:vAlign w:val="center"/>
          </w:tcPr>
          <w:p w14:paraId="29BD5A15" w14:textId="29ED11D7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50" w:type="dxa"/>
            <w:vAlign w:val="center"/>
          </w:tcPr>
          <w:p w14:paraId="60358F4D" w14:textId="4AF39984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vAlign w:val="center"/>
          </w:tcPr>
          <w:p w14:paraId="01C7553E" w14:textId="27B08993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vAlign w:val="center"/>
          </w:tcPr>
          <w:p w14:paraId="571DDDF3" w14:textId="551A218C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8C0504" w14:paraId="7AFE0CC1" w14:textId="77777777" w:rsidTr="007846AE">
        <w:trPr>
          <w:trHeight w:val="263"/>
        </w:trPr>
        <w:tc>
          <w:tcPr>
            <w:tcW w:w="417" w:type="dxa"/>
            <w:vAlign w:val="center"/>
          </w:tcPr>
          <w:p w14:paraId="2311F069" w14:textId="3696D407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50" w:type="dxa"/>
            <w:vAlign w:val="center"/>
          </w:tcPr>
          <w:p w14:paraId="0240AC10" w14:textId="0B846232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50" w:type="dxa"/>
            <w:vAlign w:val="center"/>
          </w:tcPr>
          <w:p w14:paraId="061592F8" w14:textId="4C06758C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40" w:type="dxa"/>
            <w:vAlign w:val="center"/>
          </w:tcPr>
          <w:p w14:paraId="04B3ED92" w14:textId="288B4459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50" w:type="dxa"/>
            <w:vAlign w:val="center"/>
          </w:tcPr>
          <w:p w14:paraId="05ADAA5D" w14:textId="7985E4FA" w:rsidR="008C0504" w:rsidRPr="00493006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0" w:type="dxa"/>
            <w:vAlign w:val="center"/>
          </w:tcPr>
          <w:p w14:paraId="726D5C12" w14:textId="37A7F5A5" w:rsidR="008C0504" w:rsidRPr="00493006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0" w:type="dxa"/>
            <w:vAlign w:val="center"/>
          </w:tcPr>
          <w:p w14:paraId="687210DE" w14:textId="2C29A7AC" w:rsidR="008C0504" w:rsidRPr="00EB2E61" w:rsidRDefault="00E04223" w:rsidP="008C0504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684558">
              <w:rPr>
                <w:b/>
                <w:bCs/>
                <w:color w:val="00B0F0"/>
              </w:rPr>
              <w:t>15</w:t>
            </w:r>
          </w:p>
        </w:tc>
      </w:tr>
      <w:tr w:rsidR="008C0504" w14:paraId="4696A293" w14:textId="77777777" w:rsidTr="007846AE">
        <w:trPr>
          <w:trHeight w:val="263"/>
        </w:trPr>
        <w:tc>
          <w:tcPr>
            <w:tcW w:w="417" w:type="dxa"/>
            <w:vAlign w:val="center"/>
          </w:tcPr>
          <w:p w14:paraId="7F3C4ED5" w14:textId="6B95DB0A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50" w:type="dxa"/>
            <w:vAlign w:val="center"/>
          </w:tcPr>
          <w:p w14:paraId="47A931FF" w14:textId="463D82E0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50" w:type="dxa"/>
            <w:vAlign w:val="center"/>
          </w:tcPr>
          <w:p w14:paraId="40EFDDC7" w14:textId="74CDB502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40" w:type="dxa"/>
            <w:vAlign w:val="center"/>
          </w:tcPr>
          <w:p w14:paraId="4D1BE279" w14:textId="0DDBF21B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50" w:type="dxa"/>
            <w:vAlign w:val="center"/>
          </w:tcPr>
          <w:p w14:paraId="41CC2B3A" w14:textId="0CAB34A8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50" w:type="dxa"/>
            <w:vAlign w:val="center"/>
          </w:tcPr>
          <w:p w14:paraId="50A31FCB" w14:textId="50857E40" w:rsidR="008C0504" w:rsidRPr="00F9043E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F9043E">
              <w:rPr>
                <w:color w:val="000000" w:themeColor="text1"/>
              </w:rPr>
              <w:t>21</w:t>
            </w:r>
          </w:p>
        </w:tc>
        <w:tc>
          <w:tcPr>
            <w:tcW w:w="450" w:type="dxa"/>
            <w:vAlign w:val="center"/>
          </w:tcPr>
          <w:p w14:paraId="1D0792C7" w14:textId="55107E62" w:rsidR="008C0504" w:rsidRPr="00BC510E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BC510E">
              <w:rPr>
                <w:color w:val="000000" w:themeColor="text1"/>
              </w:rPr>
              <w:t>22</w:t>
            </w:r>
          </w:p>
        </w:tc>
      </w:tr>
      <w:tr w:rsidR="008C0504" w14:paraId="159BC20A" w14:textId="77777777" w:rsidTr="007846AE">
        <w:trPr>
          <w:trHeight w:val="263"/>
        </w:trPr>
        <w:tc>
          <w:tcPr>
            <w:tcW w:w="417" w:type="dxa"/>
            <w:vAlign w:val="center"/>
          </w:tcPr>
          <w:p w14:paraId="1BE7C9C8" w14:textId="48756FCF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50" w:type="dxa"/>
            <w:vAlign w:val="center"/>
          </w:tcPr>
          <w:p w14:paraId="2634B21C" w14:textId="17FB4281" w:rsidR="008C0504" w:rsidRPr="00BC510E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BC510E">
              <w:rPr>
                <w:color w:val="000000" w:themeColor="text1"/>
              </w:rPr>
              <w:t>24</w:t>
            </w:r>
          </w:p>
        </w:tc>
        <w:tc>
          <w:tcPr>
            <w:tcW w:w="450" w:type="dxa"/>
            <w:vAlign w:val="center"/>
          </w:tcPr>
          <w:p w14:paraId="4EA19557" w14:textId="4929755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40" w:type="dxa"/>
            <w:vAlign w:val="center"/>
          </w:tcPr>
          <w:p w14:paraId="27EB1B26" w14:textId="6F3DCB55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50" w:type="dxa"/>
            <w:vAlign w:val="center"/>
          </w:tcPr>
          <w:p w14:paraId="017D53E8" w14:textId="772A4F5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vAlign w:val="center"/>
          </w:tcPr>
          <w:p w14:paraId="40088941" w14:textId="62A2926D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50" w:type="dxa"/>
            <w:vAlign w:val="center"/>
          </w:tcPr>
          <w:p w14:paraId="22864F45" w14:textId="77C4A4EF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</w:tr>
      <w:tr w:rsidR="008C0504" w14:paraId="4E95D6CE" w14:textId="77777777" w:rsidTr="007846AE">
        <w:trPr>
          <w:trHeight w:val="263"/>
        </w:trPr>
        <w:tc>
          <w:tcPr>
            <w:tcW w:w="417" w:type="dxa"/>
            <w:vAlign w:val="center"/>
          </w:tcPr>
          <w:p w14:paraId="136FC769" w14:textId="6A0978F1" w:rsidR="008C0504" w:rsidRPr="00F9043E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F9043E">
              <w:rPr>
                <w:color w:val="000000" w:themeColor="text1"/>
              </w:rPr>
              <w:t>30</w:t>
            </w:r>
          </w:p>
        </w:tc>
        <w:tc>
          <w:tcPr>
            <w:tcW w:w="450" w:type="dxa"/>
            <w:shd w:val="clear" w:color="auto" w:fill="446308" w:themeFill="accent5" w:themeFillShade="80"/>
            <w:vAlign w:val="center"/>
          </w:tcPr>
          <w:p w14:paraId="4241CF73" w14:textId="0AE3DAFB" w:rsidR="008C0504" w:rsidRPr="00F9043E" w:rsidRDefault="00E04223" w:rsidP="008C0504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F9043E">
              <w:rPr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50" w:type="dxa"/>
            <w:vAlign w:val="center"/>
          </w:tcPr>
          <w:p w14:paraId="71C0537A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7A4F7451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552E3126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8206408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3DAA6FF5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9001B24" w14:textId="735C7CDE" w:rsidR="007846AE" w:rsidRPr="00AE4796" w:rsidRDefault="007846AE" w:rsidP="007846AE">
      <w:pPr>
        <w:pStyle w:val="Title"/>
        <w:shd w:val="clear" w:color="auto" w:fill="C00000"/>
        <w:jc w:val="center"/>
        <w:rPr>
          <w:rFonts w:ascii="Century" w:hAnsi="Century"/>
          <w:color w:val="FFFFFF" w:themeColor="background1"/>
          <w:sz w:val="40"/>
          <w:szCs w:val="40"/>
        </w:rPr>
      </w:pPr>
      <w:r w:rsidRPr="00AE4796">
        <w:rPr>
          <w:rFonts w:ascii="Century" w:hAnsi="Century"/>
          <w:color w:val="FFFFFF" w:themeColor="background1"/>
          <w:sz w:val="40"/>
          <w:szCs w:val="40"/>
        </w:rPr>
        <w:t>202</w:t>
      </w:r>
      <w:r>
        <w:rPr>
          <w:rFonts w:ascii="Century" w:hAnsi="Century"/>
          <w:color w:val="FFFFFF" w:themeColor="background1"/>
          <w:sz w:val="40"/>
          <w:szCs w:val="40"/>
        </w:rPr>
        <w:t>6</w:t>
      </w:r>
      <w:r w:rsidRPr="00AE4796">
        <w:rPr>
          <w:rFonts w:ascii="Century" w:hAnsi="Century"/>
          <w:color w:val="FFFFFF" w:themeColor="background1"/>
          <w:sz w:val="40"/>
          <w:szCs w:val="40"/>
        </w:rPr>
        <w:t xml:space="preserve"> </w:t>
      </w:r>
      <w:r>
        <w:rPr>
          <w:rFonts w:ascii="Century" w:hAnsi="Century"/>
          <w:color w:val="FFFFFF" w:themeColor="background1"/>
          <w:sz w:val="40"/>
          <w:szCs w:val="40"/>
        </w:rPr>
        <w:t>-</w:t>
      </w:r>
      <w:r w:rsidRPr="00AE4796">
        <w:rPr>
          <w:rFonts w:ascii="Century" w:hAnsi="Century"/>
          <w:color w:val="FFFFFF" w:themeColor="background1"/>
          <w:sz w:val="40"/>
          <w:szCs w:val="40"/>
        </w:rPr>
        <w:t xml:space="preserve"> 202</w:t>
      </w:r>
      <w:r>
        <w:rPr>
          <w:rFonts w:ascii="Century" w:hAnsi="Century"/>
          <w:color w:val="FFFFFF" w:themeColor="background1"/>
          <w:sz w:val="40"/>
          <w:szCs w:val="40"/>
        </w:rPr>
        <w:t>7</w:t>
      </w:r>
    </w:p>
    <w:p w14:paraId="1410AC8D" w14:textId="003331AE" w:rsidR="00BC510E" w:rsidRDefault="008C0504" w:rsidP="00AE4796">
      <w:pPr>
        <w:pStyle w:val="Title"/>
        <w:shd w:val="clear" w:color="auto" w:fill="C00000"/>
        <w:jc w:val="center"/>
        <w:rPr>
          <w:rFonts w:ascii="Century" w:hAnsi="Century"/>
          <w:color w:val="FFFFFF" w:themeColor="background1"/>
          <w:sz w:val="40"/>
          <w:szCs w:val="40"/>
        </w:rPr>
      </w:pPr>
      <w:r w:rsidRPr="00AE4796">
        <w:rPr>
          <w:rFonts w:ascii="Century" w:hAnsi="Century"/>
          <w:color w:val="FFFFFF" w:themeColor="background1"/>
          <w:sz w:val="40"/>
          <w:szCs w:val="40"/>
        </w:rPr>
        <w:t>St. Paul’s Youth (SPY) HI</w:t>
      </w:r>
    </w:p>
    <w:p w14:paraId="77FF7837" w14:textId="7CF8ACED" w:rsidR="002E480C" w:rsidRDefault="008C0504" w:rsidP="00AE4796">
      <w:pPr>
        <w:pStyle w:val="Title"/>
        <w:shd w:val="clear" w:color="auto" w:fill="C00000"/>
        <w:jc w:val="center"/>
        <w:rPr>
          <w:rFonts w:ascii="Century" w:hAnsi="Century"/>
          <w:color w:val="FFFFFF" w:themeColor="background1"/>
          <w:sz w:val="40"/>
          <w:szCs w:val="40"/>
        </w:rPr>
      </w:pPr>
      <w:r w:rsidRPr="00AE4796">
        <w:rPr>
          <w:rFonts w:ascii="Century" w:hAnsi="Century"/>
          <w:color w:val="FFFFFF" w:themeColor="background1"/>
          <w:sz w:val="40"/>
          <w:szCs w:val="40"/>
        </w:rPr>
        <w:t>High School (9</w:t>
      </w:r>
      <w:r w:rsidRPr="00AE4796">
        <w:rPr>
          <w:rFonts w:ascii="Century" w:hAnsi="Century"/>
          <w:color w:val="FFFFFF" w:themeColor="background1"/>
          <w:sz w:val="40"/>
          <w:szCs w:val="40"/>
          <w:vertAlign w:val="superscript"/>
        </w:rPr>
        <w:t>th</w:t>
      </w:r>
      <w:r w:rsidRPr="00AE4796">
        <w:rPr>
          <w:rFonts w:ascii="Century" w:hAnsi="Century"/>
          <w:color w:val="FFFFFF" w:themeColor="background1"/>
          <w:sz w:val="40"/>
          <w:szCs w:val="40"/>
        </w:rPr>
        <w:t>-12</w:t>
      </w:r>
      <w:r w:rsidRPr="00AE4796">
        <w:rPr>
          <w:rFonts w:ascii="Century" w:hAnsi="Century"/>
          <w:color w:val="FFFFFF" w:themeColor="background1"/>
          <w:sz w:val="40"/>
          <w:szCs w:val="40"/>
          <w:vertAlign w:val="superscript"/>
        </w:rPr>
        <w:t>th</w:t>
      </w:r>
      <w:r w:rsidR="002E480C">
        <w:rPr>
          <w:rFonts w:ascii="Century" w:hAnsi="Century"/>
          <w:color w:val="FFFFFF" w:themeColor="background1"/>
          <w:sz w:val="40"/>
          <w:szCs w:val="40"/>
        </w:rPr>
        <w:t xml:space="preserve"> grades)</w:t>
      </w:r>
    </w:p>
    <w:p w14:paraId="7D7F1E1C" w14:textId="6E135DB9" w:rsidR="008C0504" w:rsidRPr="00AE4796" w:rsidRDefault="0055767C" w:rsidP="00AE4796">
      <w:pPr>
        <w:pStyle w:val="Title"/>
        <w:shd w:val="clear" w:color="auto" w:fill="C00000"/>
        <w:jc w:val="center"/>
        <w:rPr>
          <w:rFonts w:ascii="Century" w:hAnsi="Century"/>
          <w:color w:val="FFFFFF" w:themeColor="background1"/>
          <w:sz w:val="40"/>
          <w:szCs w:val="40"/>
        </w:rPr>
      </w:pPr>
      <w:r w:rsidRPr="00AE4796">
        <w:rPr>
          <w:rFonts w:ascii="Century" w:hAnsi="Century"/>
          <w:color w:val="FFFFFF" w:themeColor="background1"/>
          <w:sz w:val="40"/>
          <w:szCs w:val="40"/>
        </w:rPr>
        <w:t>Marist Hall</w:t>
      </w:r>
    </w:p>
    <w:p w14:paraId="3E5277E1" w14:textId="6F993957" w:rsidR="0055767C" w:rsidRPr="00AE4796" w:rsidRDefault="008C0504" w:rsidP="00AE4796">
      <w:pPr>
        <w:pStyle w:val="Title"/>
        <w:shd w:val="clear" w:color="auto" w:fill="C00000"/>
        <w:jc w:val="center"/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</w:pPr>
      <w:r w:rsidRPr="00AE4796"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  <w:t>Sundays</w:t>
      </w:r>
      <w:r w:rsidR="0055767C" w:rsidRPr="00AE4796"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  <w:t>:</w:t>
      </w:r>
      <w:r w:rsidRPr="00AE4796"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  <w:t xml:space="preserve"> 4:00-5:</w:t>
      </w:r>
      <w:r w:rsidR="0055767C" w:rsidRPr="00AE4796"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  <w:t>45</w:t>
      </w:r>
      <w:r w:rsidRPr="00AE4796"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  <w:t>pm</w:t>
      </w:r>
    </w:p>
    <w:p w14:paraId="6CDD9270" w14:textId="77777777" w:rsidR="007A6347" w:rsidRDefault="007A6347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0"/>
        <w:gridCol w:w="468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3CC6CABB" w14:textId="77777777" w:rsidTr="38F0214C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  <w:vAlign w:val="center"/>
          </w:tcPr>
          <w:p w14:paraId="071207DA" w14:textId="03E8B8F0" w:rsidR="00985665" w:rsidRPr="00985665" w:rsidRDefault="00985665" w:rsidP="00F45140">
            <w:pPr>
              <w:pStyle w:val="Month"/>
            </w:pPr>
            <w:r w:rsidRPr="00985665">
              <w:t>Sep</w:t>
            </w:r>
            <w:r w:rsidR="002E480C">
              <w:t>tember</w:t>
            </w:r>
            <w:r w:rsidRPr="00985665"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C3F4C2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  <w:vAlign w:val="center"/>
          </w:tcPr>
          <w:p w14:paraId="4D91AA04" w14:textId="6072A924" w:rsidR="00985665" w:rsidRDefault="00013C75" w:rsidP="00F04882">
            <w:pPr>
              <w:pStyle w:val="Month"/>
            </w:pPr>
            <w:r>
              <w:t>Oct</w:t>
            </w:r>
            <w:r w:rsidR="002E480C">
              <w:t>ober</w:t>
            </w:r>
            <w:r w:rsidR="00985665"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3438BD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  <w:vAlign w:val="center"/>
          </w:tcPr>
          <w:p w14:paraId="367189F8" w14:textId="1DA9312B" w:rsidR="00985665" w:rsidRDefault="00013C75" w:rsidP="00F04882">
            <w:pPr>
              <w:pStyle w:val="Month"/>
            </w:pPr>
            <w:r>
              <w:t>Nov</w:t>
            </w:r>
            <w:r w:rsidR="002E480C">
              <w:t>ember</w:t>
            </w:r>
            <w:r w:rsidR="00985665">
              <w:t xml:space="preserve"> 202</w:t>
            </w:r>
            <w:r w:rsidR="00E04223">
              <w:t>6</w:t>
            </w:r>
          </w:p>
        </w:tc>
      </w:tr>
      <w:tr w:rsidR="00985665" w14:paraId="158C1E5C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15C4765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2BB0E7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2E6522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5EAB3AC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7FBC419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9EBB2B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47F0A0E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78B1A615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3D679E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BCF922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4AE53F0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D6D5B5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2D17173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7FA0372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630EDF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</w:tcPr>
          <w:p w14:paraId="4C3E4E6A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530457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DA2A30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915034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BE896B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AAC65B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388795B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A49245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9578CB" w14:paraId="16C733CB" w14:textId="77777777" w:rsidTr="0049300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75793A" w14:textId="122D3B0C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B87CB0" w14:textId="6254923E" w:rsidR="009578CB" w:rsidRPr="00493006" w:rsidRDefault="009578CB" w:rsidP="38F0214C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9444E0" w14:textId="50F2F1D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233684" w14:textId="4C33F66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EF4A6E" w14:textId="7EE63AD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74E0F" w14:textId="42AB4A3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4A3EBC" w14:textId="7CBF519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1D558F5D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699DD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D8ACF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6FC583" w14:textId="17FB3D4C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F90742" w14:textId="4FB2F28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98528F" w14:textId="266D4D0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3FADC" w14:textId="44548A4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DBABA2" w14:textId="5497967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565413EE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8D867F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DABB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60CBB8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741594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6CB066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B80687" w14:textId="307B5200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DF6233" w14:textId="616015F9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</w:tr>
      <w:tr w:rsidR="009578CB" w14:paraId="64EF6A4C" w14:textId="77777777" w:rsidTr="0068455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31AB08F" w14:textId="5F1B5C17" w:rsidR="009578CB" w:rsidRPr="00BF58C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F45888" w14:textId="62669D07" w:rsidR="009578CB" w:rsidRPr="00684558" w:rsidRDefault="00E04223" w:rsidP="009578CB">
            <w:pPr>
              <w:pStyle w:val="Day"/>
              <w:rPr>
                <w:color w:val="000000" w:themeColor="text1"/>
              </w:rPr>
            </w:pPr>
            <w:r w:rsidRPr="00684558">
              <w:rPr>
                <w:color w:val="000000" w:themeColor="text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F53989" w14:textId="294197B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AD3EB2" w14:textId="4C07B55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4B0B4E" w14:textId="620FEAF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FD849A" w14:textId="1644EC9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D4FCE9" w14:textId="5D24E07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3EF73EF3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E36D4FB" w14:textId="296BF7A9" w:rsidR="009578CB" w:rsidRPr="00BF58C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957FD2" w14:textId="2471F21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555E93" w14:textId="43D41B0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1A0B96" w14:textId="58A52DD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3B5FB2" w14:textId="33B8982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D30036" w14:textId="1B10D00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BBFB92" w14:textId="7A26E79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6DAEF5B7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C1559F9" w14:textId="7EBE05EC" w:rsidR="009578CB" w:rsidRPr="000650BD" w:rsidRDefault="00E04223" w:rsidP="009578CB">
            <w:pPr>
              <w:pStyle w:val="Day"/>
              <w:rPr>
                <w:b/>
                <w:bCs/>
                <w:color w:val="00B0F0"/>
              </w:rPr>
            </w:pPr>
            <w:r w:rsidRPr="000650BD">
              <w:rPr>
                <w:b/>
                <w:bCs/>
                <w:color w:val="00B0F0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29A643" w14:textId="31D25A98" w:rsidR="009578CB" w:rsidRPr="00493006" w:rsidRDefault="00E04223" w:rsidP="00E04223">
            <w:pPr>
              <w:pStyle w:val="Day"/>
              <w:tabs>
                <w:tab w:val="center" w:pos="224"/>
              </w:tabs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DC151A" w14:textId="4E4DFCF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22928F" w14:textId="0A0F28F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5D6B91" w14:textId="60EFB1C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F45791" w14:textId="543D757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D030DE" w14:textId="4C8CD0D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</w:tr>
      <w:tr w:rsidR="009578CB" w14:paraId="29A99B49" w14:textId="77777777" w:rsidTr="00EC328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FCDC18C" w14:textId="3ADA587C" w:rsidR="009578CB" w:rsidRPr="00BF58CA" w:rsidRDefault="009578CB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1</w:t>
            </w:r>
            <w:r w:rsidR="00E04223" w:rsidRPr="00BF58CA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86ECD5" w14:textId="2C90E40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385A1C" w14:textId="6854F85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E59686" w14:textId="2A98BB6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CC6EEB" w14:textId="1342832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C7F7DA" w14:textId="26FEE6C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7C2ECD" w14:textId="0DA4B8D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3E1C48B0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E1D5616" w14:textId="2EA01BA9" w:rsidR="009578CB" w:rsidRPr="00642A3B" w:rsidRDefault="009578CB" w:rsidP="009578CB">
            <w:pPr>
              <w:pStyle w:val="Day"/>
              <w:rPr>
                <w:color w:val="000000" w:themeColor="text1"/>
              </w:rPr>
            </w:pPr>
            <w:r w:rsidRPr="00642A3B">
              <w:rPr>
                <w:color w:val="000000" w:themeColor="text1"/>
              </w:rPr>
              <w:t>1</w:t>
            </w:r>
            <w:r w:rsidR="00E04223" w:rsidRPr="00642A3B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446308" w:themeFill="accent5" w:themeFillShade="80"/>
          </w:tcPr>
          <w:p w14:paraId="267C7524" w14:textId="5E1A0F15" w:rsidR="009578CB" w:rsidRPr="00642A3B" w:rsidRDefault="00E04223" w:rsidP="009578CB">
            <w:pPr>
              <w:pStyle w:val="Day"/>
              <w:rPr>
                <w:b/>
                <w:bCs/>
                <w:color w:val="auto"/>
              </w:rPr>
            </w:pPr>
            <w:r w:rsidRPr="00642A3B">
              <w:rPr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A6B62E" w14:textId="192E179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A7BCDC" w14:textId="143FC72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4F59A" w14:textId="32F66DC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4ED8D4" w14:textId="7743EAA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E12C97" w14:textId="7E417C9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287852BB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B0A9A6A" w14:textId="0FD34CDC" w:rsidR="009578CB" w:rsidRPr="00BF58C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D29D1D" w14:textId="60491A8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E23BC0" w14:textId="2F9930A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1B02E7" w14:textId="1A4D7C40" w:rsidR="009578CB" w:rsidRPr="00684558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684558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4B1CB3" w14:textId="423E6EB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98F57D" w14:textId="13C3258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0E9CFD" w14:textId="4DFBBA9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</w:tr>
      <w:tr w:rsidR="009578CB" w14:paraId="51EBDE9E" w14:textId="77777777" w:rsidTr="004F2A2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AB6FF48" w14:textId="510FD2AA" w:rsidR="009578CB" w:rsidRPr="00BF58CA" w:rsidRDefault="009578CB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2</w:t>
            </w:r>
            <w:r w:rsidR="00E04223" w:rsidRPr="00BF58CA">
              <w:rPr>
                <w:b/>
                <w:bCs/>
                <w:color w:val="FFFFFF" w:themeColor="background1"/>
              </w:rPr>
              <w:t>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6C5D1A" w14:textId="3BFD546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3C7029" w14:textId="5C4140B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A793D6" w14:textId="227F073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DF4265" w14:textId="3EE5AA7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030BBC" w14:textId="02B4676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E60C7C" w14:textId="5B892FD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7C7994B6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F4AF5A3" w14:textId="17EC2AB3" w:rsidR="009578CB" w:rsidRPr="00BF58CA" w:rsidRDefault="00DC581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1</w:t>
            </w:r>
            <w:r w:rsidR="00E04223" w:rsidRPr="00BF58CA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BE613B" w14:textId="29AE5D7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A4E74D" w14:textId="67992F7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4A7122" w14:textId="7E368E3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E2D815" w14:textId="15C86F1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884FFA" w14:textId="0317D8A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712C6C" w14:textId="7E4747C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2FC1F5CA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3EFF15F5" w14:textId="2174C0B3" w:rsidR="009578CB" w:rsidRPr="00BF58CA" w:rsidRDefault="009578CB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1</w:t>
            </w:r>
            <w:r w:rsidR="00E04223" w:rsidRPr="00BF58C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FA2E18" w14:textId="2AF3BC6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7439B" w14:textId="50B49EA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7978EF" w14:textId="3A30812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214AAF" w14:textId="60F1615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2C3AD798" w14:textId="2A6DF4AD" w:rsidR="009578CB" w:rsidRPr="00BF58C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686DA8A6" w14:textId="4306412B" w:rsidR="009578CB" w:rsidRPr="00BF58C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21</w:t>
            </w:r>
          </w:p>
        </w:tc>
      </w:tr>
      <w:tr w:rsidR="009578CB" w14:paraId="29B3A5CE" w14:textId="77777777" w:rsidTr="0068455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C825F8" w14:textId="3D7CD3D8" w:rsidR="009578CB" w:rsidRPr="00BF58CA" w:rsidRDefault="009578CB" w:rsidP="009578CB">
            <w:pPr>
              <w:pStyle w:val="Day"/>
              <w:rPr>
                <w:color w:val="000000" w:themeColor="text1"/>
              </w:rPr>
            </w:pPr>
            <w:r w:rsidRPr="00BF58CA">
              <w:rPr>
                <w:color w:val="000000" w:themeColor="text1"/>
              </w:rPr>
              <w:t>2</w:t>
            </w:r>
            <w:r w:rsidR="00E04223" w:rsidRPr="00BF58CA"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57B60" w14:textId="7147F60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3AFB60" w14:textId="764E408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CA6221" w14:textId="44857A5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232DB5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9D488E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F54B39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653A92B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28D99D5" w14:textId="389754B1" w:rsidR="009578CB" w:rsidRPr="00BF58CA" w:rsidRDefault="009578CB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2</w:t>
            </w:r>
            <w:r w:rsidR="00E04223" w:rsidRPr="00BF58C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535799" w14:textId="2D63917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544C8B" w14:textId="16861D4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0940AC" w14:textId="1B95C55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02C79A" w14:textId="5B1B4CE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B00C80" w14:textId="0B36506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DC751F" w14:textId="1229028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579" w:type="dxa"/>
            <w:vMerge/>
          </w:tcPr>
          <w:p w14:paraId="6D86124E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7937B1" w14:textId="0D760E0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5A56CC" w14:textId="598407A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C08D41" w14:textId="4A23225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F7B27B" w14:textId="4906EB7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86F78C" w14:textId="2595CD20" w:rsidR="009578CB" w:rsidRPr="00684558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684558">
              <w:rPr>
                <w:b/>
                <w:bCs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D367AF" w14:textId="3E2F822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D9CC2" w14:textId="1226805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</w:tr>
      <w:tr w:rsidR="00985665" w14:paraId="13A9D40F" w14:textId="77777777" w:rsidTr="0049300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EC95E4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3F45A9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604BB9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5BE43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10A2C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10212A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D5004E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77798514" w14:textId="77777777" w:rsidR="00985665" w:rsidRPr="00DC5813" w:rsidRDefault="00985665" w:rsidP="00985665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F33AD1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2422CB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57886F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9D720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5EC76E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15BAE1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AEFD24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183218C9" w14:textId="77777777" w:rsidR="00985665" w:rsidRPr="00DC5813" w:rsidRDefault="00985665" w:rsidP="00985665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ED8E2A" w14:textId="02B502AA" w:rsidR="00985665" w:rsidRPr="00493006" w:rsidRDefault="00E04223" w:rsidP="00F04882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73D579" w14:textId="6115B32C" w:rsidR="00985665" w:rsidRPr="00493006" w:rsidRDefault="00E04223" w:rsidP="00F04882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D1523B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4C8204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24B276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DF3EFF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808638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</w:tr>
      <w:tr w:rsidR="00A70674" w14:paraId="02EEE74F" w14:textId="77777777" w:rsidTr="38F0214C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5390263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579" w:type="dxa"/>
          </w:tcPr>
          <w:p w14:paraId="271D7FFC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1C3AF4E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579" w:type="dxa"/>
          </w:tcPr>
          <w:p w14:paraId="3B290520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FB66289" w14:textId="77777777" w:rsidR="00A70674" w:rsidRPr="009C49F3" w:rsidRDefault="00A70674" w:rsidP="009C49F3">
            <w:pPr>
              <w:pStyle w:val="NoSpacing"/>
            </w:pPr>
          </w:p>
        </w:tc>
      </w:tr>
      <w:tr w:rsidR="00013C75" w14:paraId="53311EDF" w14:textId="77777777" w:rsidTr="38F0214C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222C6465" w14:textId="598686AC" w:rsidR="00013C75" w:rsidRDefault="009578CB" w:rsidP="00013C75">
            <w:pPr>
              <w:pStyle w:val="Month"/>
            </w:pPr>
            <w:r>
              <w:t>Dec</w:t>
            </w:r>
            <w:r w:rsidR="002E480C">
              <w:t>ember</w:t>
            </w:r>
            <w:r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142DFE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4D3535B3" w14:textId="76608157" w:rsidR="00013C75" w:rsidRDefault="009578CB" w:rsidP="00013C75">
            <w:pPr>
              <w:pStyle w:val="Month"/>
            </w:pPr>
            <w:r>
              <w:t>Jan</w:t>
            </w:r>
            <w:r w:rsidR="002E480C">
              <w:t>uary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59F85C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4F999D37" w14:textId="10818AB6" w:rsidR="00013C75" w:rsidRDefault="009578CB" w:rsidP="00013C75">
            <w:pPr>
              <w:pStyle w:val="Month"/>
            </w:pPr>
            <w:r>
              <w:t>Feb</w:t>
            </w:r>
            <w:r w:rsidR="002E480C">
              <w:t>ruary</w:t>
            </w:r>
            <w:r>
              <w:t xml:space="preserve"> 202</w:t>
            </w:r>
            <w:r w:rsidR="00E04223">
              <w:t>7</w:t>
            </w:r>
          </w:p>
        </w:tc>
      </w:tr>
      <w:tr w:rsidR="00013C75" w14:paraId="777DAE7B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7A2D5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299A99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71CCA6D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8EB88C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4AC3D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B4858BD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811CA2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13441C1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CCB46D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6A0CCF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7A4574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5C74E53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14C88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A5DBEF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74783A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4352922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77AB9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FE4FB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45F2F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87618C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4B613F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2824D3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7197A8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4D965CBD" w14:textId="77777777" w:rsidTr="0068455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9B9C0C" w14:textId="691F53E1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BE397A" w14:textId="18877CDF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AFAAE1" w14:textId="23AD87A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3B3E00" w14:textId="5A5845E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C64BAF" w14:textId="0338CD3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524F90" w14:textId="5B23423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C34317" w14:textId="5E73610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23F1CC42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35C00B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52516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3C9496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1CFEEF" w14:textId="2801131C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6CD265" w14:textId="10666CBC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D02FAD" w14:textId="1FF04250" w:rsidR="009578CB" w:rsidRPr="00684558" w:rsidRDefault="00E04223" w:rsidP="009578CB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684558">
              <w:rPr>
                <w:rFonts w:cstheme="minorHAnsi"/>
                <w:b/>
                <w:bCs/>
                <w:color w:val="00B0F0"/>
              </w:rP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C1E886" w14:textId="548AE8C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579" w:type="dxa"/>
            <w:vMerge/>
          </w:tcPr>
          <w:p w14:paraId="27022D01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854E6A" w14:textId="3C5ACFDD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1E0430" w14:textId="2C556091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936A72" w14:textId="0CE1D38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677C6B" w14:textId="3032BE27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1CE905" w14:textId="44E892D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24179F" w14:textId="768C7707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AAE816" w14:textId="1533478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</w:tr>
      <w:tr w:rsidR="009578CB" w14:paraId="2B216D2C" w14:textId="77777777" w:rsidTr="00DE70A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C709791" w14:textId="19347E2D" w:rsidR="009578CB" w:rsidRPr="00BF58CA" w:rsidRDefault="00E04223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7349D4" w14:textId="6538FD8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E40DAD" w14:textId="45781280" w:rsidR="009578CB" w:rsidRPr="00684558" w:rsidRDefault="00E04223" w:rsidP="00DC5813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684558">
              <w:rPr>
                <w:rFonts w:cstheme="minorHAnsi"/>
                <w:b/>
                <w:bCs/>
                <w:color w:val="00B0F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ED8082" w14:textId="56461C3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67F32F" w14:textId="1091AC8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E94ADD" w14:textId="58A0502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E9AC45" w14:textId="37F43BF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01829E73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B0561EB" w14:textId="72EB505F" w:rsidR="009578CB" w:rsidRPr="00486B53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86B53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8A3A6E" w14:textId="2187F418" w:rsidR="009578CB" w:rsidRPr="00DE70A9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DE70A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F06CEF" w14:textId="1DED748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8FDC40" w14:textId="2245D060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014B68" w14:textId="2107E92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B6AB8C" w14:textId="57199B6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E000BD" w14:textId="0B9F2DA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579" w:type="dxa"/>
            <w:vMerge/>
          </w:tcPr>
          <w:p w14:paraId="63891532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1CFF0465" w14:textId="456EB261" w:rsidR="009578CB" w:rsidRPr="00BF58CA" w:rsidRDefault="00DC5813" w:rsidP="00DC5813">
            <w:pPr>
              <w:pStyle w:val="Day"/>
              <w:tabs>
                <w:tab w:val="center" w:pos="224"/>
              </w:tabs>
              <w:jc w:val="left"/>
              <w:rPr>
                <w:rFonts w:cstheme="minorHAnsi"/>
                <w:b/>
                <w:bCs/>
                <w:color w:val="FFFFFF" w:themeColor="background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ab/>
            </w:r>
            <w:r w:rsidR="00E04223" w:rsidRPr="000650BD">
              <w:rPr>
                <w:rFonts w:cstheme="minorHAnsi"/>
                <w:b/>
                <w:bCs/>
                <w:color w:val="FFFFFF" w:themeColor="background1"/>
                <w:shd w:val="clear" w:color="auto" w:fill="EE0000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585960" w14:textId="0E705C4E" w:rsidR="009578CB" w:rsidRPr="00493006" w:rsidRDefault="00E04223" w:rsidP="00E04223">
            <w:pPr>
              <w:pStyle w:val="Day"/>
              <w:tabs>
                <w:tab w:val="center" w:pos="224"/>
              </w:tabs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69AB0B" w14:textId="0142A03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D37F84" w14:textId="10E404C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CFBF7A" w14:textId="07876B2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F15A99" w14:textId="7A8EABB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2D9105" w14:textId="45509BF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</w:tr>
      <w:tr w:rsidR="009578CB" w14:paraId="0E7F85C3" w14:textId="77777777" w:rsidTr="00DE70A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3C65EA4E" w14:textId="1093E9BC" w:rsidR="009578CB" w:rsidRPr="00BF58CA" w:rsidRDefault="009578CB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1</w:t>
            </w:r>
            <w:r w:rsidR="00E04223" w:rsidRPr="00BF58CA">
              <w:rPr>
                <w:rFonts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DA8A74" w14:textId="105DA0A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FE4EFE" w14:textId="4AEE67A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2951B8" w14:textId="06C46FC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30EBD1" w14:textId="0662F33E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D38106" w14:textId="56A969A1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09A3B1" w14:textId="37DBD3A0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2DD96EFB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9835713" w14:textId="7400593E" w:rsidR="009578CB" w:rsidRPr="00BF58CA" w:rsidRDefault="009578CB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1</w:t>
            </w:r>
            <w:r w:rsidR="00E04223" w:rsidRPr="00BF58CA">
              <w:rPr>
                <w:rFonts w:cstheme="minorHAnsi"/>
                <w:b/>
                <w:bCs/>
                <w:color w:val="FFFFFF" w:themeColor="background1"/>
              </w:rPr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B016BF" w14:textId="5178F30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6562A0" w14:textId="59280F5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85414F" w14:textId="6DA2B18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273B7B" w14:textId="47E2DFFC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21B7F8" w14:textId="169F736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9BA093" w14:textId="6619368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579" w:type="dxa"/>
            <w:vMerge/>
          </w:tcPr>
          <w:p w14:paraId="406C0E6E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726283" w14:textId="068A7924" w:rsidR="009578CB" w:rsidRPr="00493006" w:rsidRDefault="00DC581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  <w:r w:rsidR="00E04223"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39F92F" w14:textId="210099F7" w:rsidR="009578CB" w:rsidRPr="00DE70A9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DE70A9">
              <w:rPr>
                <w:rFonts w:cstheme="minorHAnsi"/>
                <w:b/>
                <w:bCs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193F64" w14:textId="4AD9436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A1A576" w14:textId="002C4D5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557A4E" w14:textId="0E3E528C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41E565" w14:textId="02FEB73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0A0C1D" w14:textId="3D5BC37E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</w:tr>
      <w:tr w:rsidR="009578CB" w14:paraId="63547EB8" w14:textId="77777777" w:rsidTr="00BC510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D3B396B" w14:textId="7F364A93" w:rsidR="009578CB" w:rsidRPr="00486B53" w:rsidRDefault="009578CB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486B53">
              <w:rPr>
                <w:rFonts w:cstheme="minorHAnsi"/>
                <w:b/>
                <w:bCs/>
                <w:color w:val="FFFFFF" w:themeColor="background1"/>
              </w:rPr>
              <w:t>2</w:t>
            </w:r>
            <w:r w:rsidR="00E04223" w:rsidRPr="00486B53">
              <w:rPr>
                <w:rFonts w:cstheme="minorHAnsi"/>
                <w:b/>
                <w:bCs/>
                <w:color w:val="FFFFFF" w:themeColor="background1"/>
              </w:rPr>
              <w:t>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16A4D2" w14:textId="41A21ED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BDFC29" w14:textId="381F98F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7F6BB7" w14:textId="60594A6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541583" w14:textId="5123EC6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CA07BF" w14:textId="2C610C2E" w:rsidR="009578CB" w:rsidRPr="00684558" w:rsidRDefault="00E04223" w:rsidP="009578CB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684558">
              <w:rPr>
                <w:rFonts w:cstheme="minorHAnsi"/>
                <w:b/>
                <w:bCs/>
                <w:color w:val="00B0F0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981D54" w14:textId="7EC41841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60A9EB6B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B941C8" w14:textId="658E301B" w:rsidR="009578CB" w:rsidRPr="00BC510E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BC510E">
              <w:rPr>
                <w:rFonts w:cstheme="minorHAnsi"/>
                <w:color w:val="000000" w:themeColor="text1"/>
              </w:rPr>
              <w:t>1</w:t>
            </w:r>
            <w:r w:rsidR="00E04223" w:rsidRPr="00BC510E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1D94A8" w14:textId="4D60EA77" w:rsidR="009578CB" w:rsidRPr="00EB2E61" w:rsidRDefault="00E04223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DE70A9">
              <w:rPr>
                <w:rFonts w:cstheme="minorHAnsi"/>
                <w:b/>
                <w:bCs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DCECBC" w14:textId="1B29341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72E44D" w14:textId="35BA379E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AD4F6B" w14:textId="702AC9D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CC6FA5" w14:textId="5413481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E3FA7C" w14:textId="61868F6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579" w:type="dxa"/>
            <w:vMerge/>
          </w:tcPr>
          <w:p w14:paraId="510D5651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7B5313A" w14:textId="156D5754" w:rsidR="009578CB" w:rsidRPr="00BF58CA" w:rsidRDefault="00DC581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2</w:t>
            </w:r>
            <w:r w:rsidR="00E04223" w:rsidRPr="00BF58CA">
              <w:rPr>
                <w:rFonts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2E42B4" w14:textId="064A345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C1DBEB" w14:textId="32C818B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1E88C1" w14:textId="319D03D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7151C5" w14:textId="732538B6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5AD480" w14:textId="7CCD150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96F57D" w14:textId="3ADD4BE6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</w:tr>
      <w:tr w:rsidR="009578CB" w14:paraId="1BDF883D" w14:textId="77777777" w:rsidTr="00BC510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8E4F88" w14:textId="0662992A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8DE374" w14:textId="2E28D1A8" w:rsidR="009578CB" w:rsidRPr="00BC510E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BC510E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5BCB2F" w14:textId="5FB7EFE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8E8F16" w14:textId="14D6C2E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313FDA3" w14:textId="0C5ABF38" w:rsidR="009578CB" w:rsidRPr="00EB2E61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EA11FA">
              <w:rPr>
                <w:rFonts w:cstheme="minorHAnsi"/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603FF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0426CD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5F517D28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543B5CF1" w14:textId="2FC31897" w:rsidR="009578CB" w:rsidRPr="00BF58CA" w:rsidRDefault="009578CB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2</w:t>
            </w:r>
            <w:r w:rsidR="00E04223" w:rsidRPr="00BF58CA">
              <w:rPr>
                <w:rFonts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697B98" w14:textId="64F84F9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B73B3A" w14:textId="39431CE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680513" w14:textId="20872F1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977E0D" w14:textId="280F4C7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CB6B85" w14:textId="2C35D6B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E8D35D" w14:textId="3033EEB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579" w:type="dxa"/>
            <w:vMerge/>
          </w:tcPr>
          <w:p w14:paraId="59016EF9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270B3EA5" w14:textId="0DE18AD5" w:rsidR="009578CB" w:rsidRPr="00D37B0C" w:rsidRDefault="00E04223" w:rsidP="009578CB">
            <w:pPr>
              <w:pStyle w:val="Day"/>
              <w:rPr>
                <w:rFonts w:cstheme="minorHAnsi"/>
                <w:b/>
                <w:bCs/>
                <w:color w:val="FFC000"/>
              </w:rPr>
            </w:pPr>
            <w:r w:rsidRPr="00D37B0C">
              <w:rPr>
                <w:rFonts w:cstheme="minorHAnsi"/>
                <w:b/>
                <w:bCs/>
                <w:color w:val="FFC000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6F00E7" w14:textId="5180680E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828A44" w14:textId="2A491A3D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F1F5B" w14:textId="120A1774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62B8EE" w14:textId="3E4256D6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5D5841" w14:textId="236D96E3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0F8EA1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</w:tr>
      <w:tr w:rsidR="00013C75" w14:paraId="6A19D29C" w14:textId="77777777" w:rsidTr="000650B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7A4627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E236A3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56D758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90136D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4608E0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CF4FC5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33FC9B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296E7717" w14:textId="77777777" w:rsidR="00013C75" w:rsidRPr="00493006" w:rsidRDefault="00013C75" w:rsidP="00223D4D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DDB6A5A" w14:textId="4AB928B0" w:rsidR="00013C75" w:rsidRPr="00BF58CA" w:rsidRDefault="00E04223" w:rsidP="00013C75">
            <w:pPr>
              <w:pStyle w:val="Day"/>
              <w:rPr>
                <w:rFonts w:cstheme="minorHAnsi"/>
                <w:b/>
                <w:bCs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BACA1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6A5D3A" w14:textId="77777777" w:rsidR="00013C75" w:rsidRPr="00493006" w:rsidRDefault="00013C75" w:rsidP="00013C75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875182" w14:textId="77777777" w:rsidR="00013C75" w:rsidRPr="00493006" w:rsidRDefault="00013C75" w:rsidP="00013C75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4EE774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123777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E6A07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50A756C4" w14:textId="77777777" w:rsidR="00013C75" w:rsidRPr="00493006" w:rsidRDefault="00013C75" w:rsidP="00223D4D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B86D01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3A83FF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E6B62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E72BA6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82303D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8138B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6A039F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</w:tr>
      <w:tr w:rsidR="00223D4D" w14:paraId="3C3EB82B" w14:textId="77777777" w:rsidTr="38F0214C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BB1A16E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688AF557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5F2F887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4535186D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0F6EF15" w14:textId="77777777" w:rsidR="00223D4D" w:rsidRDefault="00223D4D" w:rsidP="00013C75">
            <w:pPr>
              <w:pStyle w:val="NoSpacing"/>
            </w:pPr>
          </w:p>
        </w:tc>
      </w:tr>
      <w:tr w:rsidR="00013C75" w14:paraId="4FDB9FC0" w14:textId="77777777" w:rsidTr="38F0214C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4D2C24A9" w14:textId="78B1AB4E" w:rsidR="00013C75" w:rsidRDefault="009578CB" w:rsidP="00013C75">
            <w:pPr>
              <w:pStyle w:val="Month"/>
            </w:pPr>
            <w:r>
              <w:t>Mar</w:t>
            </w:r>
            <w:r w:rsidR="002E480C">
              <w:t>ch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873579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2B1B20C6" w14:textId="2264C288" w:rsidR="00013C75" w:rsidRDefault="009578CB" w:rsidP="00013C75">
            <w:pPr>
              <w:pStyle w:val="Month"/>
            </w:pPr>
            <w:r>
              <w:t>Apr</w:t>
            </w:r>
            <w:r w:rsidR="002E480C">
              <w:t>il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52026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076F31F1" w14:textId="1E3BB225" w:rsidR="00013C75" w:rsidRDefault="009578CB" w:rsidP="00013C75">
            <w:pPr>
              <w:pStyle w:val="Month"/>
            </w:pPr>
            <w:r>
              <w:t>May 202</w:t>
            </w:r>
            <w:r w:rsidR="00E04223">
              <w:t>7</w:t>
            </w:r>
          </w:p>
        </w:tc>
      </w:tr>
      <w:tr w:rsidR="00013C75" w14:paraId="0372B0BF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8C613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F7B4ED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8CFE6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4087CE7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AC685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52B6A7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A0D637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6E46B42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97B050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F7CBFE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FDBAD8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9D0A5B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A317A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3CE5BC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A37E10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128226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BBD77C1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A7FDE1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DC3879D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367AE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17080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9CC3C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0F4FB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79D7311D" w14:textId="77777777" w:rsidTr="00BF58C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F353DF" w14:textId="2097CEA5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E56C99" w14:textId="635DC3B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41A93" w14:textId="1F4E8A4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C4FF2" w14:textId="57543A4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93C8E2" w14:textId="4DF0EBB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728E7B5D" w14:textId="56675C3D" w:rsidR="009578CB" w:rsidRPr="00BF58C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5F1F82E3" w14:textId="005B4D78" w:rsidR="009578CB" w:rsidRPr="00BF58C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579" w:type="dxa"/>
            <w:vMerge/>
          </w:tcPr>
          <w:p w14:paraId="56ED3214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A70D85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BE8280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A16AE0" w14:textId="09306ABB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8DEF4F" w14:textId="50CD5A2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22A509" w14:textId="72B38D8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21FCFE" w14:textId="2BA8DD9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F39B5B" w14:textId="3363C80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479BA7EF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86464E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43E6F0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FF85C4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BB7E5A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EB2DD8" w14:textId="37CFF2FE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4A8792" w14:textId="4E0A09BF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3FA62F" w14:textId="075D605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</w:tr>
      <w:tr w:rsidR="009578CB" w14:paraId="2DD2C394" w14:textId="77777777" w:rsidTr="0068455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4F840FC8" w14:textId="24C05756" w:rsidR="009578CB" w:rsidRPr="00BF58CA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5E5B61" w14:textId="076C89B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E4450B" w14:textId="70ED89A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39A8AA" w14:textId="77BD8F0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084A5C" w14:textId="658AEAD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19ABFF" w14:textId="1603617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E84A27" w14:textId="618AB30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vMerge/>
          </w:tcPr>
          <w:p w14:paraId="5B717EF3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C2026BE" w14:textId="57F98CF9" w:rsidR="009578CB" w:rsidRPr="00BF58C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7B012A" w14:textId="357BB96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E8A6A9" w14:textId="627C3CC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E8BA4" w14:textId="2410470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500226" w14:textId="700300B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6F310A" w14:textId="0382F50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B9202D" w14:textId="093DA47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3A144C7E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37C75810" w14:textId="1DB37FC9" w:rsidR="009578CB" w:rsidRPr="00BF58C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8A32EE" w14:textId="6FC1F5D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D0BB7D" w14:textId="4C08D92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B57AF5" w14:textId="5127889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3AECF6" w14:textId="0F63D968" w:rsidR="009578CB" w:rsidRPr="00684558" w:rsidRDefault="00E04223" w:rsidP="009578CB">
            <w:pPr>
              <w:pStyle w:val="Day"/>
              <w:rPr>
                <w:b/>
                <w:bCs/>
                <w:color w:val="00B0F0"/>
              </w:rPr>
            </w:pPr>
            <w:r w:rsidRPr="00684558">
              <w:rPr>
                <w:b/>
                <w:bCs/>
                <w:color w:val="00B0F0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A158AE" w14:textId="5BED0EB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D3F7B6" w14:textId="16FEB72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</w:tr>
      <w:tr w:rsidR="009578CB" w14:paraId="7CB60D8B" w14:textId="77777777" w:rsidTr="00297CF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9A5E307" w14:textId="77C1306B" w:rsidR="009578CB" w:rsidRPr="00BF58CA" w:rsidRDefault="00C66E0A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1</w:t>
            </w:r>
            <w:r w:rsidR="00E04223" w:rsidRPr="00BF58CA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034A5A" w14:textId="7E690C5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82B1F" w14:textId="2415862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AB2898" w14:textId="793D361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410B02" w14:textId="590ED84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5049FA" w14:textId="56739E3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32FE91" w14:textId="2E51A2E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579" w:type="dxa"/>
            <w:vMerge/>
          </w:tcPr>
          <w:p w14:paraId="415CFF88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27C3CBBD" w14:textId="460783D6" w:rsidR="009578CB" w:rsidRPr="00BF58CA" w:rsidRDefault="00C66E0A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1</w:t>
            </w:r>
            <w:r w:rsidR="00E04223" w:rsidRPr="00BF58CA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6BE881" w14:textId="11AC5AB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C36458" w14:textId="6780FFA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ED68C0" w14:textId="5DBD149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D84CFD" w14:textId="2272EA6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0E6B70" w14:textId="20B80B9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3C8640" w14:textId="55DE7F4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58F70191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1703F9FC" w14:textId="1BA8AC24" w:rsidR="009578CB" w:rsidRPr="00297CF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297CFA">
              <w:rPr>
                <w:b/>
                <w:bCs/>
                <w:color w:val="FFFFFF" w:themeColor="background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0E99F804" w14:textId="5ED49455" w:rsidR="009578CB" w:rsidRPr="00297CFA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297CFA">
              <w:rPr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CC5F29" w14:textId="79B1102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6B7A18" w14:textId="4978B93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37A829" w14:textId="0F76958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3B04A3" w14:textId="0285549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2DAF98" w14:textId="1905FEB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</w:tr>
      <w:tr w:rsidR="009578CB" w14:paraId="171FF8E4" w14:textId="77777777" w:rsidTr="00297CF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6F327798" w14:textId="7D58C929" w:rsidR="009578CB" w:rsidRPr="00BF58CA" w:rsidRDefault="00C66E0A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2</w:t>
            </w:r>
            <w:r w:rsidR="00E04223" w:rsidRPr="00BF58CA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22E3D9" w14:textId="5E05458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8BEFC0" w14:textId="6F9EBF0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794C39" w14:textId="569800A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E1EBE" w14:textId="6587261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9E386A" w14:textId="6773C14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E708BC" w14:textId="3A69C934" w:rsidR="009578CB" w:rsidRPr="00684558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684558">
              <w:rPr>
                <w:b/>
                <w:bCs/>
                <w:color w:val="00B0F0"/>
              </w:rPr>
              <w:t>27</w:t>
            </w:r>
          </w:p>
        </w:tc>
        <w:tc>
          <w:tcPr>
            <w:tcW w:w="579" w:type="dxa"/>
            <w:vMerge/>
          </w:tcPr>
          <w:p w14:paraId="6746E00C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50E1EB4" w14:textId="0C60B5CF" w:rsidR="009578CB" w:rsidRPr="00BF58CA" w:rsidRDefault="00C66E0A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1</w:t>
            </w:r>
            <w:r w:rsidR="00E04223" w:rsidRPr="00BF58CA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BC99E9" w14:textId="2A21F18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69542A" w14:textId="706CC2B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EA4E7" w14:textId="623D51B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98FD00" w14:textId="32A6D9C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2E9CA1" w14:textId="5066DB8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3B85BC" w14:textId="101743B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5D864E71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47C3A64" w14:textId="73735CA0" w:rsidR="009578CB" w:rsidRPr="00297CFA" w:rsidRDefault="00C66E0A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297CFA">
              <w:rPr>
                <w:b/>
                <w:bCs/>
                <w:color w:val="FFFFFF" w:themeColor="background1"/>
              </w:rPr>
              <w:t>1</w:t>
            </w:r>
            <w:r w:rsidR="00E04223" w:rsidRPr="00297CFA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D8D30A" w14:textId="7784F9A7" w:rsidR="009578CB" w:rsidRPr="00297CFA" w:rsidRDefault="00E04223" w:rsidP="009578CB">
            <w:pPr>
              <w:pStyle w:val="Day"/>
              <w:rPr>
                <w:color w:val="000000" w:themeColor="text1"/>
              </w:rPr>
            </w:pPr>
            <w:r w:rsidRPr="00297CFA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24EFC4" w14:textId="5C28C1A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0EF078" w14:textId="5FB41BE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2C0342" w14:textId="534D2C1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85E8BF" w14:textId="5CEF540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3EC533" w14:textId="239C1B26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2</w:t>
            </w:r>
          </w:p>
        </w:tc>
      </w:tr>
      <w:tr w:rsidR="009578CB" w14:paraId="08930AA2" w14:textId="77777777" w:rsidTr="00BC510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9C019E" w14:textId="71EC8558" w:rsidR="009578CB" w:rsidRPr="00684558" w:rsidRDefault="00E04223" w:rsidP="009578CB">
            <w:pPr>
              <w:pStyle w:val="Day"/>
              <w:rPr>
                <w:b/>
                <w:bCs/>
                <w:color w:val="00B0F0"/>
              </w:rPr>
            </w:pPr>
            <w:r w:rsidRPr="00684558">
              <w:rPr>
                <w:b/>
                <w:bCs/>
                <w:color w:val="00B0F0"/>
              </w:rPr>
              <w:t>28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F6EC7B" w14:textId="68BD2858" w:rsidR="009578CB" w:rsidRPr="00684558" w:rsidRDefault="00E04223" w:rsidP="009578CB">
            <w:pPr>
              <w:pStyle w:val="Day"/>
              <w:rPr>
                <w:color w:val="000000" w:themeColor="text1"/>
              </w:rPr>
            </w:pPr>
            <w:r w:rsidRPr="00684558">
              <w:rPr>
                <w:color w:val="000000" w:themeColor="text1"/>
              </w:rPr>
              <w:t>29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DAFB9C" w14:textId="63B7E94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F349BF" w14:textId="686D1CD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60CF18" w14:textId="494898BF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F5BA17" w14:textId="7370CBD5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F0CD2F" w14:textId="058C53A0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32FC7332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9DC0707" w14:textId="5AE88146" w:rsidR="009578CB" w:rsidRPr="00BF58CA" w:rsidRDefault="00C66E0A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2</w:t>
            </w:r>
            <w:r w:rsidR="00E04223" w:rsidRPr="00BF58C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06646C" w14:textId="5C941BC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4744A5" w14:textId="604FDDC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215DBC" w14:textId="2CF7F2B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15CF6F" w14:textId="2160E76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C3C2DF" w14:textId="1813E37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17AE12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3C7D9FD6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9B088" w14:textId="08BA0382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A61871" w14:textId="4F0A334A" w:rsidR="009578CB" w:rsidRPr="00BC510E" w:rsidRDefault="00E04223" w:rsidP="009578CB">
            <w:pPr>
              <w:pStyle w:val="Day"/>
              <w:rPr>
                <w:color w:val="000000" w:themeColor="text1"/>
              </w:rPr>
            </w:pPr>
            <w:r w:rsidRPr="00BC510E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046206" w14:textId="21119D7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3131C8" w14:textId="50E038B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4FA8F0" w14:textId="6BF68A8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10CC83" w14:textId="135CB41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82A8D0" w14:textId="66FD446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</w:tr>
      <w:tr w:rsidR="009578CB" w14:paraId="514CF2FF" w14:textId="77777777" w:rsidTr="002009C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0B9EE1" w14:textId="34434D1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DACFCB" w14:textId="12752CC5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625F1C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E79022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9155D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964197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5F11B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236E3B0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C97A62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8B1DB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7C0E80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452C9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CBE8B4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AB3168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9351E6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4B9CCC9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F1E188" w14:textId="194D25BC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  <w:r w:rsidR="00E04223" w:rsidRPr="00493006">
              <w:rPr>
                <w:color w:val="000000" w:themeColor="text1"/>
              </w:rPr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66062E" w14:textId="760958B8" w:rsidR="009578CB" w:rsidRPr="00EB2E61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2009C1">
              <w:rPr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080281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54E901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7B928B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B1CDC4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2FA801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</w:tr>
    </w:tbl>
    <w:p w14:paraId="0AE189AE" w14:textId="165FB7CC" w:rsidR="00DE2E9A" w:rsidRPr="005D337A" w:rsidRDefault="00DE2E9A" w:rsidP="00584D75">
      <w:pPr>
        <w:pStyle w:val="Heading1"/>
        <w:rPr>
          <w:rFonts w:ascii="Century" w:hAnsi="Century"/>
          <w:b w:val="0"/>
          <w:bCs w:val="0"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  <w:u w:val="single"/>
        </w:rPr>
        <w:t>Important Date</w:t>
      </w:r>
      <w:r w:rsidR="009C1141" w:rsidRPr="005D337A">
        <w:rPr>
          <w:rFonts w:ascii="Century" w:hAnsi="Century"/>
          <w:color w:val="000000" w:themeColor="text1"/>
          <w:sz w:val="20"/>
          <w:szCs w:val="20"/>
          <w:u w:val="single"/>
        </w:rPr>
        <w:t>s</w:t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>:</w:t>
      </w:r>
      <w:r w:rsidR="008B714B"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="008B714B"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  <w:u w:val="single"/>
        </w:rPr>
        <w:t>No Youth Ministry:</w:t>
      </w:r>
    </w:p>
    <w:p w14:paraId="4B555BA6" w14:textId="7BE70223" w:rsidR="00684558" w:rsidRPr="005D337A" w:rsidRDefault="00BC510E" w:rsidP="00902A9D">
      <w:pPr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</w:rPr>
        <w:t>Aug 31</w:t>
      </w:r>
      <w:r w:rsidRPr="005D337A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Parent Meeting </w:t>
      </w:r>
      <w:r w:rsidRPr="005D337A">
        <w:rPr>
          <w:rFonts w:ascii="Century" w:eastAsia="Century" w:hAnsi="Century" w:cs="Century"/>
          <w:color w:val="000000" w:themeColor="text1"/>
          <w:sz w:val="20"/>
          <w:szCs w:val="20"/>
        </w:rPr>
        <w:t>(6pm)</w:t>
      </w:r>
      <w:r w:rsidRPr="005D337A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6C72AB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6C72AB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684558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Sep 27</w:t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 xml:space="preserve"> - No Youth Ministry</w:t>
      </w:r>
    </w:p>
    <w:p w14:paraId="0BAB1D8C" w14:textId="464F7DB4" w:rsidR="00684558" w:rsidRPr="005D337A" w:rsidRDefault="00BC510E" w:rsidP="00684558">
      <w:pPr>
        <w:rPr>
          <w:rFonts w:ascii="Century" w:hAnsi="Century"/>
          <w:color w:val="000000" w:themeColor="text1"/>
          <w:sz w:val="20"/>
          <w:szCs w:val="20"/>
          <w:shd w:val="clear" w:color="auto" w:fill="00B0F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Sep 6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First Day of SPY HI</w:t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684558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Oct 11</w:t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 xml:space="preserve"> - Columbus Day Observance</w:t>
      </w:r>
      <w:r w:rsidR="00684558" w:rsidRPr="005D337A">
        <w:rPr>
          <w:color w:val="000000" w:themeColor="text1"/>
        </w:rPr>
        <w:tab/>
      </w:r>
    </w:p>
    <w:p w14:paraId="7E6749E8" w14:textId="10E9E297" w:rsidR="002726F6" w:rsidRPr="005D337A" w:rsidRDefault="00BC510E" w:rsidP="002726F6">
      <w:pPr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</w:rPr>
        <w:t>Oct 12</w:t>
      </w:r>
      <w:r w:rsidRPr="005D337A">
        <w:rPr>
          <w:rFonts w:ascii="Century" w:hAnsi="Century"/>
          <w:b/>
          <w:bCs/>
          <w:color w:val="FFFFFF" w:themeColor="background1"/>
          <w:sz w:val="20"/>
          <w:szCs w:val="20"/>
        </w:rPr>
        <w:t xml:space="preserve"> 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- </w:t>
      </w:r>
      <w:r w:rsidRPr="005D337A">
        <w:rPr>
          <w:rFonts w:ascii="Century" w:hAnsi="Century"/>
          <w:color w:val="000000" w:themeColor="text1"/>
          <w:sz w:val="20"/>
          <w:szCs w:val="20"/>
        </w:rPr>
        <w:t>Make-up Parent Meeting (6pm)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684558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Nov 2</w:t>
      </w:r>
      <w:r w:rsidR="00DE70A9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2</w:t>
      </w:r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</w:t>
      </w:r>
      <w:r w:rsidR="00007C19">
        <w:rPr>
          <w:rFonts w:ascii="Century" w:hAnsi="Century"/>
          <w:b/>
          <w:bCs/>
          <w:color w:val="000000" w:themeColor="text1"/>
          <w:sz w:val="20"/>
          <w:szCs w:val="20"/>
        </w:rPr>
        <w:t>-</w:t>
      </w:r>
      <w:r w:rsidR="003F7B41"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 w:rsidR="00007C19">
        <w:rPr>
          <w:rFonts w:ascii="Century" w:hAnsi="Century"/>
          <w:color w:val="000000" w:themeColor="text1"/>
          <w:sz w:val="20"/>
          <w:szCs w:val="20"/>
        </w:rPr>
        <w:t>Retreat Weekend</w:t>
      </w:r>
    </w:p>
    <w:p w14:paraId="2E4360EE" w14:textId="11AD59D4" w:rsidR="005D337A" w:rsidRPr="005D337A" w:rsidRDefault="00BC510E" w:rsidP="00902A9D">
      <w:pPr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EE0000"/>
        </w:rPr>
        <w:t>Nov 15</w:t>
      </w:r>
      <w:r w:rsidRPr="005D337A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 w:rsidRPr="005D337A">
        <w:rPr>
          <w:rFonts w:ascii="Century" w:hAnsi="Century"/>
          <w:color w:val="000000" w:themeColor="text1"/>
          <w:sz w:val="20"/>
          <w:szCs w:val="20"/>
        </w:rPr>
        <w:t>- First Confirmation Session</w:t>
      </w:r>
      <w:r w:rsidR="00007C19">
        <w:rPr>
          <w:rFonts w:ascii="Century" w:hAnsi="Century"/>
          <w:color w:val="000000" w:themeColor="text1"/>
          <w:sz w:val="20"/>
          <w:szCs w:val="20"/>
        </w:rPr>
        <w:tab/>
      </w:r>
      <w:r w:rsidR="00007C19">
        <w:rPr>
          <w:rFonts w:ascii="Century" w:hAnsi="Century"/>
          <w:color w:val="000000" w:themeColor="text1"/>
          <w:sz w:val="20"/>
          <w:szCs w:val="20"/>
        </w:rPr>
        <w:tab/>
      </w:r>
      <w:r w:rsidR="00007C19">
        <w:rPr>
          <w:rFonts w:ascii="Century" w:hAnsi="Century"/>
          <w:color w:val="000000" w:themeColor="text1"/>
          <w:sz w:val="20"/>
          <w:szCs w:val="20"/>
        </w:rPr>
        <w:tab/>
      </w:r>
      <w:r w:rsidR="00007C19">
        <w:rPr>
          <w:rFonts w:ascii="Century" w:hAnsi="Century"/>
          <w:color w:val="000000" w:themeColor="text1"/>
          <w:sz w:val="20"/>
          <w:szCs w:val="20"/>
        </w:rPr>
        <w:tab/>
      </w:r>
      <w:r w:rsidR="00007C19">
        <w:rPr>
          <w:rFonts w:ascii="Century" w:hAnsi="Century"/>
          <w:color w:val="000000" w:themeColor="text1"/>
          <w:sz w:val="20"/>
          <w:szCs w:val="20"/>
        </w:rPr>
        <w:tab/>
      </w:r>
      <w:r w:rsidR="00007C19">
        <w:rPr>
          <w:rFonts w:ascii="Century" w:hAnsi="Century"/>
          <w:color w:val="000000" w:themeColor="text1"/>
          <w:sz w:val="20"/>
          <w:szCs w:val="20"/>
        </w:rPr>
        <w:tab/>
      </w:r>
      <w:r w:rsidR="00007C19" w:rsidRPr="00007C19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Nov </w:t>
      </w:r>
      <w:r w:rsidR="00007C19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29</w:t>
      </w:r>
      <w:r w:rsidR="00007C19"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 w:rsidR="00007C19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-</w:t>
      </w:r>
      <w:r w:rsidR="00007C19" w:rsidRPr="005D337A">
        <w:rPr>
          <w:rFonts w:ascii="Century" w:hAnsi="Century"/>
          <w:color w:val="000000" w:themeColor="text1"/>
          <w:sz w:val="20"/>
          <w:szCs w:val="20"/>
        </w:rPr>
        <w:t xml:space="preserve"> Thanksgiving Break</w:t>
      </w:r>
    </w:p>
    <w:p w14:paraId="0824C17A" w14:textId="0D5B3DDB" w:rsidR="00584D75" w:rsidRPr="005D337A" w:rsidRDefault="00BC510E" w:rsidP="00902A9D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Nov 20 &amp; 21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</w:t>
      </w:r>
      <w:r w:rsidRPr="005D337A">
        <w:rPr>
          <w:rFonts w:ascii="Century" w:hAnsi="Century"/>
          <w:color w:val="000000" w:themeColor="text1"/>
          <w:sz w:val="20"/>
          <w:szCs w:val="20"/>
        </w:rPr>
        <w:t>- Overnight Confirmation Retreat</w:t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3F7B41" w:rsidRPr="005D337A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3F7B41" w:rsidRPr="005D337A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8D04C9" w:rsidRPr="005D337A">
        <w:rPr>
          <w:color w:val="000000" w:themeColor="text1"/>
        </w:rPr>
        <w:tab/>
      </w:r>
      <w:r w:rsidR="002726F6" w:rsidRPr="005D337A">
        <w:rPr>
          <w:color w:val="000000" w:themeColor="text1"/>
        </w:rPr>
        <w:tab/>
      </w:r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Dec 2</w:t>
      </w:r>
      <w:r w:rsidR="00DE70A9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7</w:t>
      </w:r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-</w:t>
      </w:r>
      <w:r w:rsidR="003F7B41" w:rsidRPr="005D337A">
        <w:rPr>
          <w:rFonts w:ascii="Century" w:hAnsi="Century"/>
          <w:color w:val="000000" w:themeColor="text1"/>
          <w:sz w:val="20"/>
          <w:szCs w:val="20"/>
        </w:rPr>
        <w:t xml:space="preserve"> Christmas Break</w:t>
      </w:r>
    </w:p>
    <w:p w14:paraId="3D1E6887" w14:textId="57BA6FA9" w:rsidR="00DD48B5" w:rsidRPr="005D337A" w:rsidRDefault="00BC510E" w:rsidP="002726F6">
      <w:pP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</w:rPr>
      </w:pPr>
      <w:r w:rsidRPr="005D337A">
        <w:rPr>
          <w:rFonts w:ascii="Century" w:hAnsi="Century"/>
          <w:b/>
          <w:bCs/>
          <w:color w:val="FFC000"/>
          <w:sz w:val="20"/>
          <w:szCs w:val="20"/>
          <w:highlight w:val="red"/>
        </w:rPr>
        <w:t>Feb 28</w:t>
      </w:r>
      <w:r w:rsidRPr="005D337A">
        <w:rPr>
          <w:rFonts w:ascii="Century" w:hAnsi="Century"/>
          <w:color w:val="FFC000"/>
          <w:sz w:val="20"/>
          <w:szCs w:val="20"/>
        </w:rPr>
        <w:t xml:space="preserve"> </w:t>
      </w:r>
      <w:r w:rsidRPr="005D337A">
        <w:rPr>
          <w:rFonts w:ascii="Century" w:hAnsi="Century"/>
          <w:color w:val="000000" w:themeColor="text1"/>
          <w:sz w:val="20"/>
          <w:szCs w:val="20"/>
        </w:rPr>
        <w:t>- ICYC Parent Meeting (3pm) (Confirmation #5 follows</w:t>
      </w:r>
      <w:proofErr w:type="gramStart"/>
      <w:r w:rsidRPr="005D337A">
        <w:rPr>
          <w:rFonts w:ascii="Century" w:hAnsi="Century"/>
          <w:color w:val="000000" w:themeColor="text1"/>
          <w:sz w:val="20"/>
          <w:szCs w:val="20"/>
        </w:rPr>
        <w:t>)</w:t>
      </w:r>
      <w:r w:rsidR="00DD48B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DD48B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Jan</w:t>
      </w:r>
      <w:proofErr w:type="gramEnd"/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</w:t>
      </w:r>
      <w:r w:rsidR="00DE70A9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3</w:t>
      </w:r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-</w:t>
      </w:r>
      <w:r w:rsidR="003F7B41" w:rsidRPr="005D337A">
        <w:rPr>
          <w:rFonts w:ascii="Century" w:hAnsi="Century"/>
          <w:color w:val="000000" w:themeColor="text1"/>
          <w:sz w:val="20"/>
          <w:szCs w:val="20"/>
        </w:rPr>
        <w:t xml:space="preserve"> New Year’s Break/Epiphany</w:t>
      </w:r>
    </w:p>
    <w:p w14:paraId="5FDAD694" w14:textId="77D923D9" w:rsidR="002726F6" w:rsidRPr="005D337A" w:rsidRDefault="00BC510E" w:rsidP="002726F6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Mar 5-7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ICYC</w:t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Jan 1</w:t>
      </w:r>
      <w:r w:rsidR="00DE70A9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7</w:t>
      </w:r>
      <w:r w:rsidR="003F7B41" w:rsidRPr="005D337A">
        <w:rPr>
          <w:rFonts w:ascii="Century" w:hAnsi="Century"/>
          <w:color w:val="000000" w:themeColor="text1"/>
          <w:sz w:val="20"/>
          <w:szCs w:val="20"/>
        </w:rPr>
        <w:t xml:space="preserve"> - MLK Jr. Day Observance</w:t>
      </w:r>
    </w:p>
    <w:p w14:paraId="55D6232E" w14:textId="41D45AF3" w:rsidR="00000465" w:rsidRPr="00BC510E" w:rsidRDefault="00BC510E" w:rsidP="00BC510E">
      <w:pPr>
        <w:tabs>
          <w:tab w:val="left" w:pos="4155"/>
        </w:tabs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TBD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Confirmation Mass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902A9D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3F7B41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Feb 1</w:t>
      </w:r>
      <w:r w:rsidR="00DE70A9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4</w:t>
      </w:r>
      <w:r w:rsidR="003F7B41" w:rsidRPr="005D337A">
        <w:rPr>
          <w:rFonts w:ascii="Century" w:hAnsi="Century"/>
          <w:color w:val="000000" w:themeColor="text1"/>
          <w:sz w:val="20"/>
          <w:szCs w:val="20"/>
        </w:rPr>
        <w:t xml:space="preserve"> - Presidents’ Day Observance</w:t>
      </w:r>
    </w:p>
    <w:p w14:paraId="6675BCCF" w14:textId="0A887FF0" w:rsidR="00D6050A" w:rsidRPr="005D337A" w:rsidRDefault="00BC510E" w:rsidP="00584D7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May 16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Last Day of SPY HI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D6050A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D6050A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D6050A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D6050A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  <w:t>Mar 7</w:t>
      </w:r>
      <w:r w:rsidR="00D6050A"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 w:rsidR="00007C19">
        <w:rPr>
          <w:rFonts w:ascii="Century" w:hAnsi="Century"/>
          <w:color w:val="000000" w:themeColor="text1"/>
          <w:sz w:val="20"/>
          <w:szCs w:val="20"/>
        </w:rPr>
        <w:t>-</w:t>
      </w:r>
      <w:r w:rsidR="00D6050A" w:rsidRPr="005D337A">
        <w:rPr>
          <w:rFonts w:ascii="Century" w:hAnsi="Century"/>
          <w:color w:val="000000" w:themeColor="text1"/>
          <w:sz w:val="20"/>
          <w:szCs w:val="20"/>
        </w:rPr>
        <w:t xml:space="preserve"> ICYC</w:t>
      </w:r>
      <w:r w:rsidR="00007C19">
        <w:rPr>
          <w:rFonts w:ascii="Century" w:hAnsi="Century"/>
          <w:color w:val="000000" w:themeColor="text1"/>
          <w:sz w:val="20"/>
          <w:szCs w:val="20"/>
        </w:rPr>
        <w:t xml:space="preserve"> Weekend</w:t>
      </w:r>
    </w:p>
    <w:p w14:paraId="44194784" w14:textId="1BB221C8" w:rsidR="00290400" w:rsidRPr="005D337A" w:rsidRDefault="002009C1" w:rsidP="00584D7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color w:val="000000" w:themeColor="text1"/>
          <w:sz w:val="20"/>
          <w:szCs w:val="20"/>
        </w:rPr>
        <w:tab/>
      </w:r>
      <w:r w:rsidR="00D6050A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E04223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Mar 2</w:t>
      </w:r>
      <w:r w:rsidR="00D6050A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8</w:t>
      </w:r>
      <w:r w:rsidR="003F7B41" w:rsidRPr="005D337A">
        <w:rPr>
          <w:rFonts w:ascii="Century" w:hAnsi="Century"/>
          <w:color w:val="000000" w:themeColor="text1"/>
          <w:sz w:val="20"/>
          <w:szCs w:val="20"/>
        </w:rPr>
        <w:t xml:space="preserve"> - Easter Sunday</w:t>
      </w:r>
    </w:p>
    <w:p w14:paraId="6D2D1F5F" w14:textId="33F6799D" w:rsidR="00CC0EC4" w:rsidRPr="005D337A" w:rsidRDefault="00D6050A" w:rsidP="00CC0EC4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35447A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2726F6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BC510E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297CFA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2009C1"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</w:rPr>
        <w:t>May 9</w:t>
      </w:r>
      <w:r w:rsidR="0056565C"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</w:rPr>
        <w:t xml:space="preserve"> &amp; </w:t>
      </w:r>
      <w:r w:rsidR="002009C1"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</w:rPr>
        <w:t>10</w:t>
      </w:r>
      <w:r w:rsidR="003F7B41" w:rsidRPr="005D337A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 w:rsidR="003F7B41" w:rsidRPr="005D337A">
        <w:rPr>
          <w:rFonts w:ascii="Century" w:hAnsi="Century"/>
          <w:color w:val="000000" w:themeColor="text1"/>
          <w:sz w:val="20"/>
          <w:szCs w:val="20"/>
        </w:rPr>
        <w:t>- Spring Interviews</w:t>
      </w:r>
    </w:p>
    <w:p w14:paraId="708E4348" w14:textId="666A0385" w:rsidR="00386C24" w:rsidRPr="005D337A" w:rsidRDefault="00386C24" w:rsidP="00386C24">
      <w:pPr>
        <w:tabs>
          <w:tab w:val="left" w:pos="4155"/>
        </w:tabs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</w:p>
    <w:p w14:paraId="49B2FA5A" w14:textId="53C5D2D7" w:rsidR="00297CFA" w:rsidRDefault="00297CFA" w:rsidP="00BC510E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</w:rPr>
        <w:t>*</w:t>
      </w:r>
      <w:proofErr w:type="gramStart"/>
      <w:r w:rsidRPr="005D337A">
        <w:rPr>
          <w:rFonts w:ascii="Century" w:hAnsi="Century"/>
          <w:color w:val="000000" w:themeColor="text1"/>
          <w:sz w:val="20"/>
          <w:szCs w:val="20"/>
        </w:rPr>
        <w:t>all</w:t>
      </w:r>
      <w:proofErr w:type="gramEnd"/>
      <w:r w:rsidRPr="005D337A">
        <w:rPr>
          <w:rFonts w:ascii="Century" w:hAnsi="Century"/>
          <w:color w:val="000000" w:themeColor="text1"/>
          <w:sz w:val="20"/>
          <w:szCs w:val="20"/>
        </w:rPr>
        <w:t xml:space="preserve"> 7 dates in </w:t>
      </w: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red"/>
        </w:rPr>
        <w:t>RED</w:t>
      </w:r>
      <w:r w:rsidRPr="005D337A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 w:rsidRPr="005D337A">
        <w:rPr>
          <w:rFonts w:ascii="Century" w:hAnsi="Century"/>
          <w:color w:val="000000" w:themeColor="text1"/>
          <w:sz w:val="20"/>
          <w:szCs w:val="20"/>
        </w:rPr>
        <w:t>are Confirmation lesson nights</w:t>
      </w:r>
      <w:r w:rsidR="00BC510E">
        <w:rPr>
          <w:rFonts w:ascii="Century" w:hAnsi="Century"/>
          <w:color w:val="000000" w:themeColor="text1"/>
          <w:sz w:val="20"/>
          <w:szCs w:val="20"/>
        </w:rPr>
        <w:t xml:space="preserve"> and Sponsor or Parent must attend at least 3</w:t>
      </w:r>
      <w:r w:rsidRPr="005D337A">
        <w:rPr>
          <w:rFonts w:ascii="Century" w:hAnsi="Century"/>
          <w:color w:val="000000" w:themeColor="text1"/>
          <w:sz w:val="20"/>
          <w:szCs w:val="20"/>
        </w:rPr>
        <w:t>*</w:t>
      </w:r>
    </w:p>
    <w:p w14:paraId="5F0962DC" w14:textId="1EB3D97B" w:rsidR="00FA7A45" w:rsidRPr="00263344" w:rsidRDefault="00CE3E6A" w:rsidP="002E480C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</w:rPr>
      </w:pPr>
      <w:r w:rsidRPr="00263344">
        <w:rPr>
          <w:rFonts w:ascii="Century" w:hAnsi="Century"/>
          <w:color w:val="000000" w:themeColor="text1"/>
          <w:sz w:val="20"/>
          <w:szCs w:val="20"/>
        </w:rPr>
        <w:t xml:space="preserve">*Dates in </w:t>
      </w:r>
      <w:r w:rsidRPr="00263344">
        <w:rPr>
          <w:rFonts w:ascii="Century" w:hAnsi="Century"/>
          <w:color w:val="00B0F0"/>
          <w:sz w:val="20"/>
          <w:szCs w:val="20"/>
        </w:rPr>
        <w:t>Blue</w:t>
      </w:r>
      <w:r w:rsidRPr="00263344">
        <w:rPr>
          <w:rFonts w:ascii="Century" w:hAnsi="Century"/>
          <w:color w:val="000000" w:themeColor="text1"/>
          <w:sz w:val="20"/>
          <w:szCs w:val="20"/>
        </w:rPr>
        <w:t xml:space="preserve"> are important dates on the Church calendar*</w:t>
      </w:r>
    </w:p>
    <w:tbl>
      <w:tblPr>
        <w:tblStyle w:val="TableGrid"/>
        <w:tblpPr w:leftFromText="180" w:rightFromText="180" w:vertAnchor="text" w:horzAnchor="margin" w:tblpXSpec="right" w:tblpY="-1"/>
        <w:tblW w:w="0" w:type="auto"/>
        <w:tblLook w:val="04A0" w:firstRow="1" w:lastRow="0" w:firstColumn="1" w:lastColumn="0" w:noHBand="0" w:noVBand="1"/>
      </w:tblPr>
      <w:tblGrid>
        <w:gridCol w:w="417"/>
        <w:gridCol w:w="450"/>
        <w:gridCol w:w="450"/>
        <w:gridCol w:w="540"/>
        <w:gridCol w:w="450"/>
        <w:gridCol w:w="450"/>
        <w:gridCol w:w="450"/>
      </w:tblGrid>
      <w:tr w:rsidR="00FA7A45" w14:paraId="4ABCCE98" w14:textId="77777777" w:rsidTr="00FA7A45">
        <w:trPr>
          <w:trHeight w:val="263"/>
        </w:trPr>
        <w:tc>
          <w:tcPr>
            <w:tcW w:w="3207" w:type="dxa"/>
            <w:gridSpan w:val="7"/>
            <w:shd w:val="clear" w:color="auto" w:fill="C00000"/>
            <w:vAlign w:val="center"/>
          </w:tcPr>
          <w:p w14:paraId="46C9E757" w14:textId="6ACE4626" w:rsidR="00FA7A45" w:rsidRPr="008C0504" w:rsidRDefault="00FA7A45" w:rsidP="00FA7A45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8C0504">
              <w:rPr>
                <w:b/>
                <w:bCs/>
                <w:color w:val="FFFFFF" w:themeColor="background1"/>
              </w:rPr>
              <w:lastRenderedPageBreak/>
              <w:t>Ag</w:t>
            </w:r>
            <w:r w:rsidR="002E480C">
              <w:rPr>
                <w:b/>
                <w:bCs/>
                <w:color w:val="FFFFFF" w:themeColor="background1"/>
              </w:rPr>
              <w:t>osto</w:t>
            </w:r>
            <w:r w:rsidRPr="008C0504">
              <w:rPr>
                <w:b/>
                <w:bCs/>
                <w:color w:val="FFFFFF" w:themeColor="background1"/>
              </w:rPr>
              <w:t xml:space="preserve"> 202</w:t>
            </w:r>
            <w:r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FA7A45" w14:paraId="015495DF" w14:textId="77777777" w:rsidTr="00FA7A45">
        <w:trPr>
          <w:trHeight w:val="263"/>
        </w:trPr>
        <w:tc>
          <w:tcPr>
            <w:tcW w:w="417" w:type="dxa"/>
            <w:shd w:val="clear" w:color="auto" w:fill="F2F2F2" w:themeFill="background1" w:themeFillShade="F2"/>
            <w:vAlign w:val="center"/>
          </w:tcPr>
          <w:p w14:paraId="484E7CD4" w14:textId="77777777" w:rsidR="00FA7A45" w:rsidRPr="008C0504" w:rsidRDefault="00FA7A45" w:rsidP="00FA7A45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0617A22B" w14:textId="77777777" w:rsidR="00FA7A45" w:rsidRPr="008C0504" w:rsidRDefault="00FA7A45" w:rsidP="00FA7A45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M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53B4F43B" w14:textId="77777777" w:rsidR="00FA7A45" w:rsidRPr="008C0504" w:rsidRDefault="00FA7A45" w:rsidP="00FA7A45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00A6681" w14:textId="77777777" w:rsidR="00FA7A45" w:rsidRPr="008C0504" w:rsidRDefault="00FA7A45" w:rsidP="00FA7A45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W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0A0B525C" w14:textId="77777777" w:rsidR="00FA7A45" w:rsidRPr="008C0504" w:rsidRDefault="00FA7A45" w:rsidP="00FA7A45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F6351AF" w14:textId="77777777" w:rsidR="00FA7A45" w:rsidRPr="008C0504" w:rsidRDefault="00FA7A45" w:rsidP="00FA7A45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F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5041A49A" w14:textId="77777777" w:rsidR="00FA7A45" w:rsidRPr="008C0504" w:rsidRDefault="00FA7A45" w:rsidP="00FA7A45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</w:tr>
      <w:tr w:rsidR="00FA7A45" w14:paraId="75751779" w14:textId="77777777" w:rsidTr="00FA7A45">
        <w:trPr>
          <w:trHeight w:val="263"/>
        </w:trPr>
        <w:tc>
          <w:tcPr>
            <w:tcW w:w="417" w:type="dxa"/>
            <w:vAlign w:val="center"/>
          </w:tcPr>
          <w:p w14:paraId="25062B09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78ADB363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3AC7CE5F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1E44D5E0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51CDB12A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5B127A56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EEC2C87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A7A45" w14:paraId="758E7DD7" w14:textId="77777777" w:rsidTr="00FA7A45">
        <w:trPr>
          <w:trHeight w:val="245"/>
        </w:trPr>
        <w:tc>
          <w:tcPr>
            <w:tcW w:w="417" w:type="dxa"/>
            <w:vAlign w:val="center"/>
          </w:tcPr>
          <w:p w14:paraId="28127478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50" w:type="dxa"/>
            <w:vAlign w:val="center"/>
          </w:tcPr>
          <w:p w14:paraId="670AEEA4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50" w:type="dxa"/>
            <w:vAlign w:val="center"/>
          </w:tcPr>
          <w:p w14:paraId="2971FB9F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40" w:type="dxa"/>
            <w:vAlign w:val="center"/>
          </w:tcPr>
          <w:p w14:paraId="14CEC7C6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50" w:type="dxa"/>
            <w:vAlign w:val="center"/>
          </w:tcPr>
          <w:p w14:paraId="5BD2B592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vAlign w:val="center"/>
          </w:tcPr>
          <w:p w14:paraId="3D8C762F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vAlign w:val="center"/>
          </w:tcPr>
          <w:p w14:paraId="509EC23D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FA7A45" w14:paraId="61C62EB6" w14:textId="77777777" w:rsidTr="00FA7A45">
        <w:trPr>
          <w:trHeight w:val="263"/>
        </w:trPr>
        <w:tc>
          <w:tcPr>
            <w:tcW w:w="417" w:type="dxa"/>
            <w:vAlign w:val="center"/>
          </w:tcPr>
          <w:p w14:paraId="767E9F95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50" w:type="dxa"/>
            <w:vAlign w:val="center"/>
          </w:tcPr>
          <w:p w14:paraId="72BD0858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50" w:type="dxa"/>
            <w:vAlign w:val="center"/>
          </w:tcPr>
          <w:p w14:paraId="58F6037D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40" w:type="dxa"/>
            <w:vAlign w:val="center"/>
          </w:tcPr>
          <w:p w14:paraId="70F0C56C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50" w:type="dxa"/>
            <w:vAlign w:val="center"/>
          </w:tcPr>
          <w:p w14:paraId="5FD2B977" w14:textId="77777777" w:rsidR="00FA7A45" w:rsidRPr="00493006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0" w:type="dxa"/>
            <w:vAlign w:val="center"/>
          </w:tcPr>
          <w:p w14:paraId="3222068A" w14:textId="77777777" w:rsidR="00FA7A45" w:rsidRPr="00493006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0" w:type="dxa"/>
            <w:vAlign w:val="center"/>
          </w:tcPr>
          <w:p w14:paraId="5E619CB8" w14:textId="77777777" w:rsidR="00FA7A45" w:rsidRPr="00EB2E61" w:rsidRDefault="00FA7A45" w:rsidP="00FA7A45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684558">
              <w:rPr>
                <w:b/>
                <w:bCs/>
                <w:color w:val="00B0F0"/>
              </w:rPr>
              <w:t>15</w:t>
            </w:r>
          </w:p>
        </w:tc>
      </w:tr>
      <w:tr w:rsidR="00FA7A45" w14:paraId="50FADB0B" w14:textId="77777777" w:rsidTr="00FA7A45">
        <w:trPr>
          <w:trHeight w:val="263"/>
        </w:trPr>
        <w:tc>
          <w:tcPr>
            <w:tcW w:w="417" w:type="dxa"/>
            <w:vAlign w:val="center"/>
          </w:tcPr>
          <w:p w14:paraId="0AFADD3A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50" w:type="dxa"/>
            <w:vAlign w:val="center"/>
          </w:tcPr>
          <w:p w14:paraId="5505BD21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50" w:type="dxa"/>
            <w:vAlign w:val="center"/>
          </w:tcPr>
          <w:p w14:paraId="58358AA1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40" w:type="dxa"/>
            <w:vAlign w:val="center"/>
          </w:tcPr>
          <w:p w14:paraId="1914350E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50" w:type="dxa"/>
            <w:vAlign w:val="center"/>
          </w:tcPr>
          <w:p w14:paraId="37442983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50" w:type="dxa"/>
            <w:vAlign w:val="center"/>
          </w:tcPr>
          <w:p w14:paraId="4CF94EBF" w14:textId="77777777" w:rsidR="00FA7A45" w:rsidRPr="00F9043E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 w:rsidRPr="00F9043E">
              <w:rPr>
                <w:color w:val="000000" w:themeColor="text1"/>
              </w:rPr>
              <w:t>21</w:t>
            </w:r>
          </w:p>
        </w:tc>
        <w:tc>
          <w:tcPr>
            <w:tcW w:w="450" w:type="dxa"/>
            <w:vAlign w:val="center"/>
          </w:tcPr>
          <w:p w14:paraId="134ECC28" w14:textId="77777777" w:rsidR="00FA7A45" w:rsidRPr="00BC510E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 w:rsidRPr="00BC510E">
              <w:rPr>
                <w:color w:val="000000" w:themeColor="text1"/>
              </w:rPr>
              <w:t>22</w:t>
            </w:r>
          </w:p>
        </w:tc>
      </w:tr>
      <w:tr w:rsidR="00FA7A45" w14:paraId="68BA84B4" w14:textId="77777777" w:rsidTr="00FA7A45">
        <w:trPr>
          <w:trHeight w:val="263"/>
        </w:trPr>
        <w:tc>
          <w:tcPr>
            <w:tcW w:w="417" w:type="dxa"/>
            <w:vAlign w:val="center"/>
          </w:tcPr>
          <w:p w14:paraId="42B21DE5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50" w:type="dxa"/>
            <w:vAlign w:val="center"/>
          </w:tcPr>
          <w:p w14:paraId="4631BF6B" w14:textId="77777777" w:rsidR="00FA7A45" w:rsidRPr="00BC510E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 w:rsidRPr="00BC510E">
              <w:rPr>
                <w:color w:val="000000" w:themeColor="text1"/>
              </w:rPr>
              <w:t>24</w:t>
            </w:r>
          </w:p>
        </w:tc>
        <w:tc>
          <w:tcPr>
            <w:tcW w:w="450" w:type="dxa"/>
            <w:vAlign w:val="center"/>
          </w:tcPr>
          <w:p w14:paraId="7D8954EB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40" w:type="dxa"/>
            <w:vAlign w:val="center"/>
          </w:tcPr>
          <w:p w14:paraId="188BAE8A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50" w:type="dxa"/>
            <w:vAlign w:val="center"/>
          </w:tcPr>
          <w:p w14:paraId="41B39EA7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vAlign w:val="center"/>
          </w:tcPr>
          <w:p w14:paraId="22DA4130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50" w:type="dxa"/>
            <w:vAlign w:val="center"/>
          </w:tcPr>
          <w:p w14:paraId="2A03A415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</w:tr>
      <w:tr w:rsidR="00FA7A45" w14:paraId="487C6504" w14:textId="77777777" w:rsidTr="00FA7A45">
        <w:trPr>
          <w:trHeight w:val="263"/>
        </w:trPr>
        <w:tc>
          <w:tcPr>
            <w:tcW w:w="417" w:type="dxa"/>
            <w:vAlign w:val="center"/>
          </w:tcPr>
          <w:p w14:paraId="5681EDBE" w14:textId="77777777" w:rsidR="00FA7A45" w:rsidRPr="00F9043E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  <w:r w:rsidRPr="00F9043E">
              <w:rPr>
                <w:color w:val="000000" w:themeColor="text1"/>
              </w:rPr>
              <w:t>30</w:t>
            </w:r>
          </w:p>
        </w:tc>
        <w:tc>
          <w:tcPr>
            <w:tcW w:w="450" w:type="dxa"/>
            <w:shd w:val="clear" w:color="auto" w:fill="446308" w:themeFill="accent5" w:themeFillShade="80"/>
            <w:vAlign w:val="center"/>
          </w:tcPr>
          <w:p w14:paraId="518A71A2" w14:textId="77777777" w:rsidR="00FA7A45" w:rsidRPr="00F9043E" w:rsidRDefault="00FA7A45" w:rsidP="00FA7A45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F9043E">
              <w:rPr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50" w:type="dxa"/>
            <w:vAlign w:val="center"/>
          </w:tcPr>
          <w:p w14:paraId="47362500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03363FFA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53411E87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043D108B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35B05367" w14:textId="77777777" w:rsidR="00FA7A45" w:rsidRPr="008C0504" w:rsidRDefault="00FA7A45" w:rsidP="00FA7A45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558A7F0" w14:textId="77777777" w:rsidR="00FA7A45" w:rsidRPr="00AE4796" w:rsidRDefault="00FA7A45" w:rsidP="00FA7A45">
      <w:pPr>
        <w:pStyle w:val="Title"/>
        <w:shd w:val="clear" w:color="auto" w:fill="C00000"/>
        <w:jc w:val="center"/>
        <w:rPr>
          <w:rFonts w:ascii="Century" w:hAnsi="Century"/>
          <w:color w:val="FFFFFF" w:themeColor="background1"/>
          <w:sz w:val="40"/>
          <w:szCs w:val="40"/>
        </w:rPr>
      </w:pPr>
      <w:r w:rsidRPr="00AE4796">
        <w:rPr>
          <w:rFonts w:ascii="Century" w:hAnsi="Century"/>
          <w:color w:val="FFFFFF" w:themeColor="background1"/>
          <w:sz w:val="40"/>
          <w:szCs w:val="40"/>
        </w:rPr>
        <w:t>202</w:t>
      </w:r>
      <w:r>
        <w:rPr>
          <w:rFonts w:ascii="Century" w:hAnsi="Century"/>
          <w:color w:val="FFFFFF" w:themeColor="background1"/>
          <w:sz w:val="40"/>
          <w:szCs w:val="40"/>
        </w:rPr>
        <w:t>6</w:t>
      </w:r>
      <w:r w:rsidRPr="00AE4796">
        <w:rPr>
          <w:rFonts w:ascii="Century" w:hAnsi="Century"/>
          <w:color w:val="FFFFFF" w:themeColor="background1"/>
          <w:sz w:val="40"/>
          <w:szCs w:val="40"/>
        </w:rPr>
        <w:t xml:space="preserve"> </w:t>
      </w:r>
      <w:r>
        <w:rPr>
          <w:rFonts w:ascii="Century" w:hAnsi="Century"/>
          <w:color w:val="FFFFFF" w:themeColor="background1"/>
          <w:sz w:val="40"/>
          <w:szCs w:val="40"/>
        </w:rPr>
        <w:t>-</w:t>
      </w:r>
      <w:r w:rsidRPr="00AE4796">
        <w:rPr>
          <w:rFonts w:ascii="Century" w:hAnsi="Century"/>
          <w:color w:val="FFFFFF" w:themeColor="background1"/>
          <w:sz w:val="40"/>
          <w:szCs w:val="40"/>
        </w:rPr>
        <w:t xml:space="preserve"> 202</w:t>
      </w:r>
      <w:r>
        <w:rPr>
          <w:rFonts w:ascii="Century" w:hAnsi="Century"/>
          <w:color w:val="FFFFFF" w:themeColor="background1"/>
          <w:sz w:val="40"/>
          <w:szCs w:val="40"/>
        </w:rPr>
        <w:t>7</w:t>
      </w:r>
    </w:p>
    <w:p w14:paraId="452F8159" w14:textId="77777777" w:rsidR="00FA7A45" w:rsidRDefault="00FA7A45" w:rsidP="00FA7A45">
      <w:pPr>
        <w:pStyle w:val="Title"/>
        <w:shd w:val="clear" w:color="auto" w:fill="C00000"/>
        <w:jc w:val="center"/>
        <w:rPr>
          <w:rFonts w:ascii="Century" w:hAnsi="Century"/>
          <w:color w:val="FFFFFF" w:themeColor="background1"/>
          <w:sz w:val="40"/>
          <w:szCs w:val="40"/>
        </w:rPr>
      </w:pPr>
      <w:r w:rsidRPr="00AE4796">
        <w:rPr>
          <w:rFonts w:ascii="Century" w:hAnsi="Century"/>
          <w:color w:val="FFFFFF" w:themeColor="background1"/>
          <w:sz w:val="40"/>
          <w:szCs w:val="40"/>
        </w:rPr>
        <w:t>St. Paul’s Youth (SPY) HI</w:t>
      </w:r>
    </w:p>
    <w:p w14:paraId="4C5FB965" w14:textId="77777777" w:rsidR="00FA7A45" w:rsidRPr="00FA7A45" w:rsidRDefault="00FA7A45" w:rsidP="00FA7A45">
      <w:pPr>
        <w:pStyle w:val="Title"/>
        <w:shd w:val="clear" w:color="auto" w:fill="C00000"/>
        <w:jc w:val="center"/>
        <w:rPr>
          <w:rFonts w:ascii="Century" w:hAnsi="Century"/>
          <w:color w:val="FFFFFF" w:themeColor="background1"/>
          <w:sz w:val="40"/>
          <w:szCs w:val="40"/>
          <w:lang w:val="es-ES"/>
        </w:rPr>
      </w:pPr>
      <w:r w:rsidRPr="00FA7A45">
        <w:rPr>
          <w:rFonts w:ascii="Century" w:hAnsi="Century"/>
          <w:color w:val="FFFFFF" w:themeColor="background1"/>
          <w:sz w:val="40"/>
          <w:szCs w:val="40"/>
          <w:lang w:val="es-ES"/>
        </w:rPr>
        <w:t xml:space="preserve">Escuela </w:t>
      </w:r>
      <w:proofErr w:type="spellStart"/>
      <w:r w:rsidRPr="00FA7A45">
        <w:rPr>
          <w:rFonts w:ascii="Century" w:hAnsi="Century"/>
          <w:color w:val="FFFFFF" w:themeColor="background1"/>
          <w:sz w:val="40"/>
          <w:szCs w:val="40"/>
          <w:lang w:val="es-ES"/>
        </w:rPr>
        <w:t>Prepatoria</w:t>
      </w:r>
      <w:proofErr w:type="spellEnd"/>
      <w:r w:rsidRPr="00FA7A45">
        <w:rPr>
          <w:rFonts w:ascii="Century" w:hAnsi="Century"/>
          <w:color w:val="FFFFFF" w:themeColor="background1"/>
          <w:sz w:val="40"/>
          <w:szCs w:val="40"/>
          <w:lang w:val="es-ES"/>
        </w:rPr>
        <w:t xml:space="preserve"> (9.º a 12.º grado</w:t>
      </w:r>
      <w:r w:rsidRPr="00FA7A45">
        <w:rPr>
          <w:rFonts w:ascii="Century" w:hAnsi="Century"/>
          <w:color w:val="FFFFFF" w:themeColor="background1"/>
          <w:sz w:val="40"/>
          <w:szCs w:val="40"/>
          <w:lang w:val="es-ES"/>
        </w:rPr>
        <w:t>)</w:t>
      </w:r>
    </w:p>
    <w:p w14:paraId="4A820108" w14:textId="6CD302EA" w:rsidR="00FA7A45" w:rsidRPr="00AE4796" w:rsidRDefault="00FA7A45" w:rsidP="00FA7A45">
      <w:pPr>
        <w:pStyle w:val="Title"/>
        <w:shd w:val="clear" w:color="auto" w:fill="C00000"/>
        <w:jc w:val="center"/>
        <w:rPr>
          <w:rFonts w:ascii="Century" w:hAnsi="Century"/>
          <w:color w:val="FFFFFF" w:themeColor="background1"/>
          <w:sz w:val="40"/>
          <w:szCs w:val="40"/>
        </w:rPr>
      </w:pPr>
      <w:r>
        <w:rPr>
          <w:rFonts w:ascii="Century" w:hAnsi="Century"/>
          <w:color w:val="FFFFFF" w:themeColor="background1"/>
          <w:sz w:val="40"/>
          <w:szCs w:val="40"/>
        </w:rPr>
        <w:t xml:space="preserve">Salón </w:t>
      </w:r>
      <w:r w:rsidRPr="00AE4796">
        <w:rPr>
          <w:rFonts w:ascii="Century" w:hAnsi="Century"/>
          <w:color w:val="FFFFFF" w:themeColor="background1"/>
          <w:sz w:val="40"/>
          <w:szCs w:val="40"/>
        </w:rPr>
        <w:t>Marist</w:t>
      </w:r>
      <w:r>
        <w:rPr>
          <w:rFonts w:ascii="Century" w:hAnsi="Century"/>
          <w:color w:val="FFFFFF" w:themeColor="background1"/>
          <w:sz w:val="40"/>
          <w:szCs w:val="40"/>
        </w:rPr>
        <w:t>a</w:t>
      </w:r>
    </w:p>
    <w:p w14:paraId="786E779B" w14:textId="0077B9ED" w:rsidR="00FA7A45" w:rsidRPr="00AE4796" w:rsidRDefault="00FA7A45" w:rsidP="00FA7A45">
      <w:pPr>
        <w:pStyle w:val="Title"/>
        <w:shd w:val="clear" w:color="auto" w:fill="C00000"/>
        <w:jc w:val="center"/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</w:pPr>
      <w:r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  <w:t>Domingos</w:t>
      </w:r>
      <w:r w:rsidRPr="00AE4796">
        <w:rPr>
          <w:rFonts w:ascii="Century" w:hAnsi="Century"/>
          <w:b w:val="0"/>
          <w:bCs w:val="0"/>
          <w:i/>
          <w:iCs/>
          <w:color w:val="FFFFFF" w:themeColor="background1"/>
          <w:sz w:val="36"/>
          <w:szCs w:val="36"/>
        </w:rPr>
        <w:t>: 4:00-5:45pm</w:t>
      </w:r>
    </w:p>
    <w:p w14:paraId="39FB1CB0" w14:textId="77777777" w:rsidR="00FA7A45" w:rsidRDefault="00FA7A45" w:rsidP="00FA7A45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0"/>
        <w:gridCol w:w="468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FA7A45" w14:paraId="529E8E80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  <w:vAlign w:val="center"/>
          </w:tcPr>
          <w:p w14:paraId="718859B6" w14:textId="79BFBAD9" w:rsidR="00FA7A45" w:rsidRPr="00985665" w:rsidRDefault="00FA7A45" w:rsidP="00945140">
            <w:pPr>
              <w:pStyle w:val="Month"/>
            </w:pPr>
            <w:proofErr w:type="spellStart"/>
            <w:r w:rsidRPr="00985665">
              <w:t>Sep</w:t>
            </w:r>
            <w:r w:rsidR="002E480C">
              <w:t>tiembre</w:t>
            </w:r>
            <w:proofErr w:type="spellEnd"/>
            <w:r w:rsidRPr="00985665">
              <w:t xml:space="preserve"> 202</w:t>
            </w:r>
            <w: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E689CA" w14:textId="77777777" w:rsidR="00FA7A45" w:rsidRDefault="00FA7A45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  <w:vAlign w:val="center"/>
          </w:tcPr>
          <w:p w14:paraId="2540C8CD" w14:textId="30351072" w:rsidR="00FA7A45" w:rsidRDefault="00FA7A45" w:rsidP="00945140">
            <w:pPr>
              <w:pStyle w:val="Month"/>
            </w:pPr>
            <w:proofErr w:type="spellStart"/>
            <w:r>
              <w:t>Oct</w:t>
            </w:r>
            <w:r w:rsidR="002E480C">
              <w:t>ubre</w:t>
            </w:r>
            <w:proofErr w:type="spellEnd"/>
            <w:r>
              <w:t xml:space="preserve">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641FB6" w14:textId="77777777" w:rsidR="00FA7A45" w:rsidRDefault="00FA7A45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  <w:vAlign w:val="center"/>
          </w:tcPr>
          <w:p w14:paraId="39216EA5" w14:textId="3DA33C0A" w:rsidR="00FA7A45" w:rsidRDefault="00FA7A45" w:rsidP="00945140">
            <w:pPr>
              <w:pStyle w:val="Month"/>
            </w:pPr>
            <w:proofErr w:type="spellStart"/>
            <w:r>
              <w:t>Nov</w:t>
            </w:r>
            <w:r w:rsidR="002E480C">
              <w:t>iembre</w:t>
            </w:r>
            <w:proofErr w:type="spellEnd"/>
            <w:r>
              <w:t xml:space="preserve"> 2026</w:t>
            </w:r>
          </w:p>
        </w:tc>
      </w:tr>
      <w:tr w:rsidR="00FA7A45" w14:paraId="177CAC49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7CDA72F" w14:textId="77777777" w:rsidR="00FA7A45" w:rsidRPr="00F45140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7937205" w14:textId="77777777" w:rsidR="00FA7A45" w:rsidRPr="00F45140" w:rsidRDefault="00FA7A45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E89E949" w14:textId="77777777" w:rsidR="00FA7A45" w:rsidRPr="00F45140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C74339" w14:textId="77777777" w:rsidR="00FA7A45" w:rsidRPr="00F45140" w:rsidRDefault="00FA7A45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66ADA45" w14:textId="77777777" w:rsidR="00FA7A45" w:rsidRPr="00F45140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C444682" w14:textId="77777777" w:rsidR="00FA7A45" w:rsidRPr="00F45140" w:rsidRDefault="00FA7A45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251C0F7" w14:textId="77777777" w:rsidR="00FA7A45" w:rsidRPr="00F45140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4564B878" w14:textId="77777777" w:rsidR="00FA7A45" w:rsidRDefault="00FA7A45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05AD6F" w14:textId="77777777" w:rsidR="00FA7A45" w:rsidRPr="00F04882" w:rsidRDefault="00FA7A45" w:rsidP="00945140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DB4CFF" w14:textId="77777777" w:rsidR="00FA7A45" w:rsidRPr="00F04882" w:rsidRDefault="00FA7A45" w:rsidP="00945140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25AC08" w14:textId="77777777" w:rsidR="00FA7A45" w:rsidRPr="00F04882" w:rsidRDefault="00FA7A45" w:rsidP="00945140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04556C5" w14:textId="77777777" w:rsidR="00FA7A45" w:rsidRPr="00F04882" w:rsidRDefault="00FA7A45" w:rsidP="00945140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F1E8F52" w14:textId="77777777" w:rsidR="00FA7A45" w:rsidRPr="00F04882" w:rsidRDefault="00FA7A45" w:rsidP="00945140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26D1728" w14:textId="77777777" w:rsidR="00FA7A45" w:rsidRPr="00F04882" w:rsidRDefault="00FA7A45" w:rsidP="00945140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1E0F40" w14:textId="77777777" w:rsidR="00FA7A45" w:rsidRPr="00F04882" w:rsidRDefault="00FA7A45" w:rsidP="00945140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</w:tcPr>
          <w:p w14:paraId="623C1384" w14:textId="77777777" w:rsidR="00FA7A45" w:rsidRDefault="00FA7A45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5C5A62A" w14:textId="77777777" w:rsidR="00FA7A45" w:rsidRDefault="00FA7A45" w:rsidP="009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8472B8" w14:textId="77777777" w:rsidR="00FA7A45" w:rsidRDefault="00FA7A45" w:rsidP="009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631F867" w14:textId="77777777" w:rsidR="00FA7A45" w:rsidRDefault="00FA7A45" w:rsidP="009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6134F21" w14:textId="77777777" w:rsidR="00FA7A45" w:rsidRDefault="00FA7A45" w:rsidP="009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CF51F2" w14:textId="77777777" w:rsidR="00FA7A45" w:rsidRDefault="00FA7A45" w:rsidP="009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878A28" w14:textId="77777777" w:rsidR="00FA7A45" w:rsidRDefault="00FA7A45" w:rsidP="009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BCBE0D2" w14:textId="77777777" w:rsidR="00FA7A45" w:rsidRDefault="00FA7A45" w:rsidP="00945140">
            <w:pPr>
              <w:pStyle w:val="Week"/>
            </w:pPr>
            <w:r>
              <w:t>S</w:t>
            </w:r>
          </w:p>
        </w:tc>
      </w:tr>
      <w:tr w:rsidR="00FA7A45" w14:paraId="25C1EC07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EA37C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69825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B90E6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6B63D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E2B6D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8DB16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DC491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69ED9EF2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F799B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D08EE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06AE6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5C61C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20056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7B3E4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10A35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795775B4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4B7B9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D0493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9566C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95733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717C9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C5798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D3431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</w:tr>
      <w:tr w:rsidR="00FA7A45" w14:paraId="4FA7D7EC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B888922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01A6DB" w14:textId="77777777" w:rsidR="00FA7A45" w:rsidRPr="00684558" w:rsidRDefault="00FA7A45" w:rsidP="00945140">
            <w:pPr>
              <w:pStyle w:val="Day"/>
              <w:rPr>
                <w:color w:val="000000" w:themeColor="text1"/>
              </w:rPr>
            </w:pPr>
            <w:r w:rsidRPr="00684558">
              <w:rPr>
                <w:color w:val="000000" w:themeColor="text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B00A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05632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BACB5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182E4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B38FC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599F1A5C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7C31230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9DA25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68BFF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99259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44214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BD20D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A2C57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477DE70E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415DDDA" w14:textId="77777777" w:rsidR="00FA7A45" w:rsidRPr="000650BD" w:rsidRDefault="00FA7A45" w:rsidP="00945140">
            <w:pPr>
              <w:pStyle w:val="Day"/>
              <w:rPr>
                <w:b/>
                <w:bCs/>
                <w:color w:val="00B0F0"/>
              </w:rPr>
            </w:pPr>
            <w:r w:rsidRPr="000650BD">
              <w:rPr>
                <w:b/>
                <w:bCs/>
                <w:color w:val="00B0F0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ECBEE7" w14:textId="77777777" w:rsidR="00FA7A45" w:rsidRPr="00493006" w:rsidRDefault="00FA7A45" w:rsidP="00945140">
            <w:pPr>
              <w:pStyle w:val="Day"/>
              <w:tabs>
                <w:tab w:val="center" w:pos="224"/>
              </w:tabs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645B1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06690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F800D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44328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52843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</w:tr>
      <w:tr w:rsidR="00FA7A45" w14:paraId="15EA30CA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51368AD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13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A39CE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C7EF1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2CFC2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D2757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F0C4C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B9AD7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75412172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EAD037B" w14:textId="77777777" w:rsidR="00FA7A45" w:rsidRPr="00642A3B" w:rsidRDefault="00FA7A45" w:rsidP="00945140">
            <w:pPr>
              <w:pStyle w:val="Day"/>
              <w:rPr>
                <w:color w:val="000000" w:themeColor="text1"/>
              </w:rPr>
            </w:pPr>
            <w:r w:rsidRPr="00642A3B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446308" w:themeFill="accent5" w:themeFillShade="80"/>
          </w:tcPr>
          <w:p w14:paraId="2E6B6345" w14:textId="77777777" w:rsidR="00FA7A45" w:rsidRPr="00642A3B" w:rsidRDefault="00FA7A45" w:rsidP="00945140">
            <w:pPr>
              <w:pStyle w:val="Day"/>
              <w:rPr>
                <w:b/>
                <w:bCs/>
                <w:color w:val="auto"/>
              </w:rPr>
            </w:pPr>
            <w:r w:rsidRPr="00642A3B">
              <w:rPr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CC22E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63299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40735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9645B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FC9D1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412497D6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33E1C3F6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27785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3FFEB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1A8D90" w14:textId="77777777" w:rsidR="00FA7A45" w:rsidRPr="00684558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684558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B5AF2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0DE72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69979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</w:tr>
      <w:tr w:rsidR="00FA7A45" w14:paraId="68765E9B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45E6530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20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5CB7E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0908F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A9CDF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4F353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B9CA4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913E2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340A9239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4985AB1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DC04C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B117C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E9BE9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41F23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F5DA6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C8AAF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13547245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29B08A0C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ACC50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1063A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CB048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78D41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376CEFD6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6939C639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21</w:t>
            </w:r>
          </w:p>
        </w:tc>
      </w:tr>
      <w:tr w:rsidR="00FA7A45" w14:paraId="25C76222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1861B6" w14:textId="77777777" w:rsidR="00FA7A45" w:rsidRPr="00BF58CA" w:rsidRDefault="00FA7A45" w:rsidP="00945140">
            <w:pPr>
              <w:pStyle w:val="Day"/>
              <w:rPr>
                <w:color w:val="000000" w:themeColor="text1"/>
              </w:rPr>
            </w:pPr>
            <w:r w:rsidRPr="00BF58CA"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9513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5CA8F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CB796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FD448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3BB0C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F9E78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6F3353EB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F275B94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F1045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3FA98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57CE4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90532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D2DA3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09F15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579" w:type="dxa"/>
            <w:vMerge/>
          </w:tcPr>
          <w:p w14:paraId="237C07D9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45CB9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A1910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4522C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538AA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FAED27" w14:textId="77777777" w:rsidR="00FA7A45" w:rsidRPr="00684558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684558">
              <w:rPr>
                <w:b/>
                <w:bCs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68CBE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635BD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</w:tr>
      <w:tr w:rsidR="00FA7A45" w14:paraId="5D6BACD4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0C8512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59F1C3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9C80CF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065D2A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30F789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953675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5711BA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A4FE3A4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DCC09A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D5AC5C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422C26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A488D8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22948B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A97CAD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20CD12" w14:textId="77777777" w:rsidR="00FA7A45" w:rsidRPr="00DC5813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2767E550" w14:textId="77777777" w:rsidR="00FA7A45" w:rsidRPr="00DC5813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D4E34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1F59D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C607B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22A7F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924FD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0E1C9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6C725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</w:tr>
      <w:tr w:rsidR="00FA7A45" w14:paraId="18A3BD01" w14:textId="77777777" w:rsidTr="0094514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6D21B75" w14:textId="77777777" w:rsidR="00FA7A45" w:rsidRPr="009C49F3" w:rsidRDefault="00FA7A45" w:rsidP="00945140">
            <w:pPr>
              <w:pStyle w:val="NoSpacing"/>
            </w:pPr>
          </w:p>
        </w:tc>
        <w:tc>
          <w:tcPr>
            <w:tcW w:w="579" w:type="dxa"/>
          </w:tcPr>
          <w:p w14:paraId="45741432" w14:textId="77777777" w:rsidR="00FA7A45" w:rsidRPr="009C49F3" w:rsidRDefault="00FA7A45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137A0F4" w14:textId="77777777" w:rsidR="00FA7A45" w:rsidRPr="009C49F3" w:rsidRDefault="00FA7A45" w:rsidP="00945140">
            <w:pPr>
              <w:pStyle w:val="NoSpacing"/>
            </w:pPr>
          </w:p>
        </w:tc>
        <w:tc>
          <w:tcPr>
            <w:tcW w:w="579" w:type="dxa"/>
          </w:tcPr>
          <w:p w14:paraId="1E265B81" w14:textId="77777777" w:rsidR="00FA7A45" w:rsidRPr="009C49F3" w:rsidRDefault="00FA7A45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0911371" w14:textId="77777777" w:rsidR="00FA7A45" w:rsidRPr="009C49F3" w:rsidRDefault="00FA7A45" w:rsidP="00945140">
            <w:pPr>
              <w:pStyle w:val="NoSpacing"/>
            </w:pPr>
          </w:p>
        </w:tc>
      </w:tr>
      <w:tr w:rsidR="00FA7A45" w14:paraId="475BD09E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5C9698DE" w14:textId="1B270E01" w:rsidR="00FA7A45" w:rsidRDefault="00FA7A45" w:rsidP="00945140">
            <w:pPr>
              <w:pStyle w:val="Month"/>
            </w:pPr>
            <w:proofErr w:type="spellStart"/>
            <w:r>
              <w:t>Dec</w:t>
            </w:r>
            <w:r w:rsidR="002E480C">
              <w:t>iembre</w:t>
            </w:r>
            <w:proofErr w:type="spellEnd"/>
            <w:r>
              <w:t xml:space="preserve">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735DC2" w14:textId="77777777" w:rsidR="00FA7A45" w:rsidRDefault="00FA7A45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1CE09E8A" w14:textId="57A31306" w:rsidR="00FA7A45" w:rsidRDefault="002E480C" w:rsidP="00945140">
            <w:pPr>
              <w:pStyle w:val="Month"/>
            </w:pPr>
            <w:proofErr w:type="spellStart"/>
            <w:r>
              <w:t>Enero</w:t>
            </w:r>
            <w:proofErr w:type="spellEnd"/>
            <w:r w:rsidR="00FA7A45"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2EDD69" w14:textId="77777777" w:rsidR="00FA7A45" w:rsidRDefault="00FA7A45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50F0F7B6" w14:textId="026A9B71" w:rsidR="00FA7A45" w:rsidRDefault="00FA7A45" w:rsidP="00945140">
            <w:pPr>
              <w:pStyle w:val="Month"/>
            </w:pPr>
            <w:proofErr w:type="spellStart"/>
            <w:r>
              <w:t>Feb</w:t>
            </w:r>
            <w:r w:rsidR="002E480C">
              <w:t>rero</w:t>
            </w:r>
            <w:proofErr w:type="spellEnd"/>
            <w:r>
              <w:t xml:space="preserve"> 2027</w:t>
            </w:r>
          </w:p>
        </w:tc>
      </w:tr>
      <w:tr w:rsidR="00FA7A45" w14:paraId="329CAEED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5F0C86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704353" w14:textId="77777777" w:rsidR="00FA7A45" w:rsidRDefault="00FA7A45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D3AE68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D68ACD" w14:textId="77777777" w:rsidR="00FA7A45" w:rsidRDefault="00FA7A45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9784BB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9CBE4DB" w14:textId="77777777" w:rsidR="00FA7A45" w:rsidRDefault="00FA7A45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17871D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77A75067" w14:textId="77777777" w:rsidR="00FA7A45" w:rsidRDefault="00FA7A45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8C47CB2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F0AD7A" w14:textId="77777777" w:rsidR="00FA7A45" w:rsidRDefault="00FA7A45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03C01FB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924B9CD" w14:textId="77777777" w:rsidR="00FA7A45" w:rsidRDefault="00FA7A45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0F8A91D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7CADDA" w14:textId="77777777" w:rsidR="00FA7A45" w:rsidRDefault="00FA7A45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2668C0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6C8D5E72" w14:textId="77777777" w:rsidR="00FA7A45" w:rsidRDefault="00FA7A45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66D2D4F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56FE6C6" w14:textId="77777777" w:rsidR="00FA7A45" w:rsidRDefault="00FA7A45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F500D0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2CFEF5" w14:textId="77777777" w:rsidR="00FA7A45" w:rsidRDefault="00FA7A45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3DDD36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75C4326" w14:textId="77777777" w:rsidR="00FA7A45" w:rsidRDefault="00FA7A45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988DD40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</w:tr>
      <w:tr w:rsidR="00FA7A45" w14:paraId="50CD996C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EF894C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730239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2927D6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EA227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3A2F3E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330D7A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98E4C0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4C8C8366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99BE3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24105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949056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71F0D4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31010E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0262A9" w14:textId="77777777" w:rsidR="00FA7A45" w:rsidRPr="00684558" w:rsidRDefault="00FA7A45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684558">
              <w:rPr>
                <w:rFonts w:cstheme="minorHAnsi"/>
                <w:b/>
                <w:bCs/>
                <w:color w:val="00B0F0"/>
              </w:rP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8FA883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579" w:type="dxa"/>
            <w:vMerge/>
          </w:tcPr>
          <w:p w14:paraId="0F408F7F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DAFD0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DE8CA2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C62D66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C84FF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B15DA6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6280B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F1F841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</w:tr>
      <w:tr w:rsidR="00FA7A45" w14:paraId="2B4BD35D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A83ACD5" w14:textId="77777777" w:rsidR="00FA7A45" w:rsidRPr="00BF58CA" w:rsidRDefault="00FA7A45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8A5719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3C2D53" w14:textId="77777777" w:rsidR="00FA7A45" w:rsidRPr="00684558" w:rsidRDefault="00FA7A45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684558">
              <w:rPr>
                <w:rFonts w:cstheme="minorHAnsi"/>
                <w:b/>
                <w:bCs/>
                <w:color w:val="00B0F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A3C1C9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4E26CB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30D5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949DE7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247A56CD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460AC93" w14:textId="77777777" w:rsidR="00FA7A45" w:rsidRPr="00486B53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86B53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C93C6D" w14:textId="77777777" w:rsidR="00FA7A45" w:rsidRPr="00DE70A9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DE70A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1FDDD7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8E5C71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7D44F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CCE4B3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6E5674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579" w:type="dxa"/>
            <w:vMerge/>
          </w:tcPr>
          <w:p w14:paraId="31F79F85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03AF8311" w14:textId="77777777" w:rsidR="00FA7A45" w:rsidRPr="00BF58CA" w:rsidRDefault="00FA7A45" w:rsidP="00945140">
            <w:pPr>
              <w:pStyle w:val="Day"/>
              <w:tabs>
                <w:tab w:val="center" w:pos="224"/>
              </w:tabs>
              <w:jc w:val="left"/>
              <w:rPr>
                <w:rFonts w:cstheme="minorHAnsi"/>
                <w:b/>
                <w:bCs/>
                <w:color w:val="FFFFFF" w:themeColor="background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ab/>
            </w:r>
            <w:r w:rsidRPr="000650BD">
              <w:rPr>
                <w:rFonts w:cstheme="minorHAnsi"/>
                <w:b/>
                <w:bCs/>
                <w:color w:val="FFFFFF" w:themeColor="background1"/>
                <w:shd w:val="clear" w:color="auto" w:fill="EE0000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43DD2B" w14:textId="77777777" w:rsidR="00FA7A45" w:rsidRPr="00493006" w:rsidRDefault="00FA7A45" w:rsidP="00945140">
            <w:pPr>
              <w:pStyle w:val="Day"/>
              <w:tabs>
                <w:tab w:val="center" w:pos="224"/>
              </w:tabs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88AB16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185D8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CA0660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635908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5B5EAC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</w:tr>
      <w:tr w:rsidR="00FA7A45" w14:paraId="1C1AF88F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16F85966" w14:textId="77777777" w:rsidR="00FA7A45" w:rsidRPr="00BF58CA" w:rsidRDefault="00FA7A45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13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8A63E3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26E064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7B4FDE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B3D4E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FCB423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9757F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7217645E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67253BA" w14:textId="77777777" w:rsidR="00FA7A45" w:rsidRPr="00BF58CA" w:rsidRDefault="00FA7A45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02B77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46746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ED6C03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5596F2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8C6BF4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161F4B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579" w:type="dxa"/>
            <w:vMerge/>
          </w:tcPr>
          <w:p w14:paraId="35BB6E2B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7E2D00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9160D8" w14:textId="77777777" w:rsidR="00FA7A45" w:rsidRPr="00DE70A9" w:rsidRDefault="00FA7A45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DE70A9">
              <w:rPr>
                <w:rFonts w:cstheme="minorHAnsi"/>
                <w:b/>
                <w:bCs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3D2471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AC0B7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41D822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0D77C1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B7F411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</w:tr>
      <w:tr w:rsidR="00FA7A45" w14:paraId="05535B66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1BE4B42" w14:textId="77777777" w:rsidR="00FA7A45" w:rsidRPr="00486B53" w:rsidRDefault="00FA7A45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486B53">
              <w:rPr>
                <w:rFonts w:cstheme="minorHAnsi"/>
                <w:b/>
                <w:bCs/>
                <w:color w:val="FFFFFF" w:themeColor="background1"/>
              </w:rPr>
              <w:t>20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59FD7E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5E8E6E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8B12FE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6445A9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D11E64" w14:textId="77777777" w:rsidR="00FA7A45" w:rsidRPr="00684558" w:rsidRDefault="00FA7A45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684558">
              <w:rPr>
                <w:rFonts w:cstheme="minorHAnsi"/>
                <w:b/>
                <w:bCs/>
                <w:color w:val="00B0F0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87AC6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3CEEEA74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A52C99" w14:textId="77777777" w:rsidR="00FA7A45" w:rsidRPr="00BC510E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BC510E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CB5DC" w14:textId="77777777" w:rsidR="00FA7A45" w:rsidRPr="00EB2E61" w:rsidRDefault="00FA7A45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DE70A9">
              <w:rPr>
                <w:rFonts w:cstheme="minorHAnsi"/>
                <w:b/>
                <w:bCs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C98F50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BDA76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48B802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C80815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EAE1EC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579" w:type="dxa"/>
            <w:vMerge/>
          </w:tcPr>
          <w:p w14:paraId="53EA01D6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355462F" w14:textId="77777777" w:rsidR="00FA7A45" w:rsidRPr="00BF58CA" w:rsidRDefault="00FA7A45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7251F1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BE4E5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D10805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2D9789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1B4CF1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63A23A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</w:tr>
      <w:tr w:rsidR="00FA7A45" w14:paraId="2B1B3546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E600B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B744B4" w14:textId="77777777" w:rsidR="00FA7A45" w:rsidRPr="00BC510E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BC510E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D37267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D8980F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E4E4B98" w14:textId="77777777" w:rsidR="00FA7A45" w:rsidRPr="00EB2E61" w:rsidRDefault="00FA7A45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EA11FA">
              <w:rPr>
                <w:rFonts w:cstheme="minorHAnsi"/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B6DF61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A4924A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5A8CD2B5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677C61F0" w14:textId="77777777" w:rsidR="00FA7A45" w:rsidRPr="00BF58CA" w:rsidRDefault="00FA7A45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C61B84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1A5CF0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6C2FB0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6E5E3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2201D6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AD20A5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579" w:type="dxa"/>
            <w:vMerge/>
          </w:tcPr>
          <w:p w14:paraId="13CA32BC" w14:textId="77777777" w:rsidR="00FA7A45" w:rsidRPr="00493006" w:rsidRDefault="00FA7A45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4F092186" w14:textId="77777777" w:rsidR="00FA7A45" w:rsidRPr="00D37B0C" w:rsidRDefault="00FA7A45" w:rsidP="00945140">
            <w:pPr>
              <w:pStyle w:val="Day"/>
              <w:rPr>
                <w:rFonts w:cstheme="minorHAnsi"/>
                <w:b/>
                <w:bCs/>
                <w:color w:val="FFC000"/>
              </w:rPr>
            </w:pPr>
            <w:r w:rsidRPr="00D37B0C">
              <w:rPr>
                <w:rFonts w:cstheme="minorHAnsi"/>
                <w:b/>
                <w:bCs/>
                <w:color w:val="FFC000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57F99B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0F86AD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AE6CBE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8EA352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1C42A7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35CD8C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</w:tr>
      <w:tr w:rsidR="00FA7A45" w14:paraId="5A60FF25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D787DC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83EB72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EC5D2A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BEEB8C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5F4B26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D2E338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63C333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0D442591" w14:textId="77777777" w:rsidR="00FA7A45" w:rsidRPr="00493006" w:rsidRDefault="00FA7A45" w:rsidP="00945140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A61DB55" w14:textId="77777777" w:rsidR="00FA7A45" w:rsidRPr="00BF58CA" w:rsidRDefault="00FA7A45" w:rsidP="00945140">
            <w:pPr>
              <w:pStyle w:val="Day"/>
              <w:rPr>
                <w:rFonts w:cstheme="minorHAnsi"/>
                <w:b/>
                <w:bCs/>
              </w:rPr>
            </w:pPr>
            <w:r w:rsidRPr="00BF58CA">
              <w:rPr>
                <w:rFonts w:cstheme="minorHAnsi"/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28136F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7E7513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5E1506" w14:textId="77777777" w:rsidR="00FA7A45" w:rsidRPr="00493006" w:rsidRDefault="00FA7A45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5946B8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FADBE3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D23B2E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46351187" w14:textId="77777777" w:rsidR="00FA7A45" w:rsidRPr="00493006" w:rsidRDefault="00FA7A45" w:rsidP="00945140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EE47C3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43F295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BE29F4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5C37BA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D2BC59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90A41B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F490B9" w14:textId="77777777" w:rsidR="00FA7A45" w:rsidRPr="00493006" w:rsidRDefault="00FA7A45" w:rsidP="00945140">
            <w:pPr>
              <w:pStyle w:val="Day"/>
              <w:rPr>
                <w:rFonts w:cstheme="minorHAnsi"/>
              </w:rPr>
            </w:pPr>
          </w:p>
        </w:tc>
      </w:tr>
      <w:tr w:rsidR="00FA7A45" w14:paraId="07775E0C" w14:textId="77777777" w:rsidTr="0094514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562904AF" w14:textId="77777777" w:rsidR="00FA7A45" w:rsidRDefault="00FA7A45" w:rsidP="00945140">
            <w:pPr>
              <w:pStyle w:val="NoSpacing"/>
            </w:pPr>
          </w:p>
        </w:tc>
        <w:tc>
          <w:tcPr>
            <w:tcW w:w="579" w:type="dxa"/>
          </w:tcPr>
          <w:p w14:paraId="7EA58A08" w14:textId="77777777" w:rsidR="00FA7A45" w:rsidRDefault="00FA7A45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FAD5AA8" w14:textId="77777777" w:rsidR="00FA7A45" w:rsidRDefault="00FA7A45" w:rsidP="00945140">
            <w:pPr>
              <w:pStyle w:val="NoSpacing"/>
            </w:pPr>
          </w:p>
        </w:tc>
        <w:tc>
          <w:tcPr>
            <w:tcW w:w="579" w:type="dxa"/>
          </w:tcPr>
          <w:p w14:paraId="287B9B5A" w14:textId="77777777" w:rsidR="00FA7A45" w:rsidRDefault="00FA7A45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90387A4" w14:textId="77777777" w:rsidR="00FA7A45" w:rsidRDefault="00FA7A45" w:rsidP="00945140">
            <w:pPr>
              <w:pStyle w:val="NoSpacing"/>
            </w:pPr>
          </w:p>
        </w:tc>
      </w:tr>
      <w:tr w:rsidR="00FA7A45" w14:paraId="0F63847B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095FA012" w14:textId="1747D9EC" w:rsidR="00FA7A45" w:rsidRDefault="00FA7A45" w:rsidP="00945140">
            <w:pPr>
              <w:pStyle w:val="Month"/>
            </w:pPr>
            <w:r>
              <w:t>Mar</w:t>
            </w:r>
            <w:r w:rsidR="002E480C">
              <w:t>zo</w:t>
            </w:r>
            <w:r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8C7E60" w14:textId="77777777" w:rsidR="00FA7A45" w:rsidRDefault="00FA7A45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0CD8E652" w14:textId="463CB0E8" w:rsidR="00FA7A45" w:rsidRDefault="00FA7A45" w:rsidP="00945140">
            <w:pPr>
              <w:pStyle w:val="Month"/>
            </w:pPr>
            <w:r>
              <w:t>A</w:t>
            </w:r>
            <w:r w:rsidR="002E480C">
              <w:t>bril</w:t>
            </w:r>
            <w:r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08892A" w14:textId="77777777" w:rsidR="00FA7A45" w:rsidRDefault="00FA7A45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7A8304FE" w14:textId="215B7E16" w:rsidR="00FA7A45" w:rsidRDefault="00FA7A45" w:rsidP="00945140">
            <w:pPr>
              <w:pStyle w:val="Month"/>
            </w:pPr>
            <w:r>
              <w:t>May</w:t>
            </w:r>
            <w:r w:rsidR="002E480C">
              <w:t>o</w:t>
            </w:r>
            <w:r>
              <w:t xml:space="preserve"> 2027</w:t>
            </w:r>
          </w:p>
        </w:tc>
      </w:tr>
      <w:tr w:rsidR="00FA7A45" w14:paraId="495B0FC9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DE0E10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CCE8289" w14:textId="77777777" w:rsidR="00FA7A45" w:rsidRDefault="00FA7A45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9728C06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729C3E" w14:textId="77777777" w:rsidR="00FA7A45" w:rsidRDefault="00FA7A45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9E0DD1A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8EFB8B" w14:textId="77777777" w:rsidR="00FA7A45" w:rsidRDefault="00FA7A45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255002E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31F4A1C7" w14:textId="77777777" w:rsidR="00FA7A45" w:rsidRDefault="00FA7A45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0EF2A8F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2406C91" w14:textId="77777777" w:rsidR="00FA7A45" w:rsidRDefault="00FA7A45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91CE7E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0AB8D1E" w14:textId="77777777" w:rsidR="00FA7A45" w:rsidRDefault="00FA7A45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0518D78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3ACF8B5" w14:textId="77777777" w:rsidR="00FA7A45" w:rsidRDefault="00FA7A45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CDEF80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2069E0BC" w14:textId="77777777" w:rsidR="00FA7A45" w:rsidRDefault="00FA7A45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DF60F8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C97C74F" w14:textId="77777777" w:rsidR="00FA7A45" w:rsidRDefault="00FA7A45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5C60AE5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9CF44B" w14:textId="77777777" w:rsidR="00FA7A45" w:rsidRDefault="00FA7A45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554B9E3" w14:textId="77777777" w:rsidR="00FA7A45" w:rsidRDefault="00FA7A45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6C0EBC" w14:textId="77777777" w:rsidR="00FA7A45" w:rsidRDefault="00FA7A45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7E10E5" w14:textId="77777777" w:rsidR="00FA7A45" w:rsidRDefault="00FA7A45" w:rsidP="00945140">
            <w:pPr>
              <w:pStyle w:val="Week"/>
            </w:pPr>
            <w:r w:rsidRPr="00F45140">
              <w:t>S</w:t>
            </w:r>
          </w:p>
        </w:tc>
      </w:tr>
      <w:tr w:rsidR="00FA7A45" w14:paraId="6FDB9586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796FC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C121D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3D2AE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A4817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06A07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3A47F6E3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75D738A1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579" w:type="dxa"/>
            <w:vMerge/>
          </w:tcPr>
          <w:p w14:paraId="5CA47458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10378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2FDF1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8D1D3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A5930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55BA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9A5B8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B7256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1023215D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C395B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52AE4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F385E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64885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CE7B5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5FAD5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8B08C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</w:tr>
      <w:tr w:rsidR="00FA7A45" w14:paraId="6C07B117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56042579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1E6D1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4C1F4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583CC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1FBC2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8166A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4BE9A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vMerge/>
          </w:tcPr>
          <w:p w14:paraId="0B4EEB4F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DA5E80C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C416F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B1A5E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371E4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9292C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16444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45F2B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397C5228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168AB0F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77592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A527E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F9B6B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E381D8" w14:textId="77777777" w:rsidR="00FA7A45" w:rsidRPr="00684558" w:rsidRDefault="00FA7A45" w:rsidP="00945140">
            <w:pPr>
              <w:pStyle w:val="Day"/>
              <w:rPr>
                <w:b/>
                <w:bCs/>
                <w:color w:val="00B0F0"/>
              </w:rPr>
            </w:pPr>
            <w:r w:rsidRPr="00684558">
              <w:rPr>
                <w:b/>
                <w:bCs/>
                <w:color w:val="00B0F0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F8FC8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FBD42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</w:tr>
      <w:tr w:rsidR="00FA7A45" w14:paraId="78B79A87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E21C207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1D7E5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852D9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33E80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59486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3AAA6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A7D9E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579" w:type="dxa"/>
            <w:vMerge/>
          </w:tcPr>
          <w:p w14:paraId="475E69E0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0C1087C0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348E4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42A56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D09DC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411BE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D853A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0DBBE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18EE85DB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1191DC7B" w14:textId="77777777" w:rsidR="00FA7A45" w:rsidRPr="00297CF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297CFA">
              <w:rPr>
                <w:b/>
                <w:bCs/>
                <w:color w:val="FFFFFF" w:themeColor="background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23C41DD2" w14:textId="77777777" w:rsidR="00FA7A45" w:rsidRPr="00297CF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297CFA">
              <w:rPr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B8D18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4B633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2A04C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06314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9DCC6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</w:tr>
      <w:tr w:rsidR="00FA7A45" w14:paraId="35751BDC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E0000"/>
          </w:tcPr>
          <w:p w14:paraId="36B02AB3" w14:textId="77777777" w:rsidR="00FA7A45" w:rsidRPr="00BF58CA" w:rsidRDefault="00FA7A45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BF58CA">
              <w:rPr>
                <w:b/>
                <w:bCs/>
                <w:color w:val="FFFFFF" w:themeColor="background1"/>
              </w:rPr>
              <w:t>21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62E00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3965E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0818D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AD4DC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8E10E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2A6121" w14:textId="77777777" w:rsidR="00FA7A45" w:rsidRPr="00684558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684558">
              <w:rPr>
                <w:b/>
                <w:bCs/>
                <w:color w:val="00B0F0"/>
              </w:rPr>
              <w:t>27</w:t>
            </w:r>
          </w:p>
        </w:tc>
        <w:tc>
          <w:tcPr>
            <w:tcW w:w="579" w:type="dxa"/>
            <w:vMerge/>
          </w:tcPr>
          <w:p w14:paraId="6DDCFD36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1EAF2BB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6EE25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EE582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B9D37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F29EF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C9A46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B3E29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7E09CF3D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960636D" w14:textId="77777777" w:rsidR="00FA7A45" w:rsidRPr="00297CF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297CFA">
              <w:rPr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D327A2" w14:textId="77777777" w:rsidR="00FA7A45" w:rsidRPr="00297CFA" w:rsidRDefault="00FA7A45" w:rsidP="00945140">
            <w:pPr>
              <w:pStyle w:val="Day"/>
              <w:rPr>
                <w:color w:val="000000" w:themeColor="text1"/>
              </w:rPr>
            </w:pPr>
            <w:r w:rsidRPr="00297CFA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A4664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F5091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697F1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3E15E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DB631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</w:tr>
      <w:tr w:rsidR="00FA7A45" w14:paraId="0DD0943A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BA8ABB" w14:textId="77777777" w:rsidR="00FA7A45" w:rsidRPr="00684558" w:rsidRDefault="00FA7A45" w:rsidP="00945140">
            <w:pPr>
              <w:pStyle w:val="Day"/>
              <w:rPr>
                <w:b/>
                <w:bCs/>
                <w:color w:val="00B0F0"/>
              </w:rPr>
            </w:pPr>
            <w:r w:rsidRPr="00684558">
              <w:rPr>
                <w:b/>
                <w:bCs/>
                <w:color w:val="00B0F0"/>
              </w:rPr>
              <w:t>28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692789" w14:textId="77777777" w:rsidR="00FA7A45" w:rsidRPr="00684558" w:rsidRDefault="00FA7A45" w:rsidP="00945140">
            <w:pPr>
              <w:pStyle w:val="Day"/>
              <w:rPr>
                <w:color w:val="000000" w:themeColor="text1"/>
              </w:rPr>
            </w:pPr>
            <w:r w:rsidRPr="00684558">
              <w:rPr>
                <w:color w:val="000000" w:themeColor="text1"/>
              </w:rPr>
              <w:t>29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1E996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F0983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0CDAB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304D30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0E240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E89B2B5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3999522" w14:textId="77777777" w:rsidR="00FA7A45" w:rsidRPr="00BF58CA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BF58CA">
              <w:rPr>
                <w:b/>
                <w:bCs/>
                <w:color w:val="FFFFFF" w:themeColor="background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FB08D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8F625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BBB66F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52A79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F397E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18640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8C1F680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1A488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5CDCC0" w14:textId="77777777" w:rsidR="00FA7A45" w:rsidRPr="00BC510E" w:rsidRDefault="00FA7A45" w:rsidP="00945140">
            <w:pPr>
              <w:pStyle w:val="Day"/>
              <w:rPr>
                <w:color w:val="000000" w:themeColor="text1"/>
              </w:rPr>
            </w:pPr>
            <w:r w:rsidRPr="00BC510E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8D81B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B5829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007DD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1A92C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7DF94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</w:tr>
      <w:tr w:rsidR="00FA7A45" w14:paraId="5B493FD9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D3257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5179D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BBC948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258E0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C63EDE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66977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CCF79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7A43030A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D896C2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1C81B1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A84ED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E4C13B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D5C05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407D29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0E402C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29C0AD42" w14:textId="77777777" w:rsidR="00FA7A45" w:rsidRPr="00493006" w:rsidRDefault="00FA7A45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C37C37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812F82" w14:textId="77777777" w:rsidR="00FA7A45" w:rsidRPr="00EB2E61" w:rsidRDefault="00FA7A45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2009C1">
              <w:rPr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086CCA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423DB4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45DE56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6F48B5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451BD3" w14:textId="77777777" w:rsidR="00FA7A45" w:rsidRPr="00493006" w:rsidRDefault="00FA7A45" w:rsidP="00945140">
            <w:pPr>
              <w:pStyle w:val="Day"/>
              <w:rPr>
                <w:color w:val="000000" w:themeColor="text1"/>
              </w:rPr>
            </w:pPr>
          </w:p>
        </w:tc>
      </w:tr>
    </w:tbl>
    <w:p w14:paraId="66BC4541" w14:textId="563EB2EB" w:rsidR="00FA7A45" w:rsidRPr="005D337A" w:rsidRDefault="00FA7A45" w:rsidP="00FA7A45">
      <w:pPr>
        <w:pStyle w:val="Heading1"/>
        <w:rPr>
          <w:rFonts w:ascii="Century" w:hAnsi="Century"/>
          <w:b w:val="0"/>
          <w:bCs w:val="0"/>
          <w:color w:val="000000" w:themeColor="text1"/>
          <w:sz w:val="20"/>
          <w:szCs w:val="20"/>
        </w:rPr>
      </w:pPr>
      <w:proofErr w:type="spellStart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Fechas</w:t>
      </w:r>
      <w:proofErr w:type="spellEnd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importantes</w:t>
      </w:r>
      <w:proofErr w:type="spellEnd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:</w:t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 xml:space="preserve">Sin </w:t>
      </w:r>
      <w:proofErr w:type="spellStart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ministerio</w:t>
      </w:r>
      <w:proofErr w:type="spellEnd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juvenil</w:t>
      </w:r>
      <w:proofErr w:type="spellEnd"/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:</w:t>
      </w:r>
    </w:p>
    <w:p w14:paraId="791983F4" w14:textId="55AC6672" w:rsidR="00FA7A45" w:rsidRPr="00FA7A45" w:rsidRDefault="00FA7A45" w:rsidP="00FA7A45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FA7A45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  <w:lang w:val="es-ES"/>
        </w:rPr>
        <w:t>Aug 31</w:t>
      </w:r>
      <w:r w:rsidRPr="00FA7A45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-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Reunión conjunta de padres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/madres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 w:rsidRPr="00042DB6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>(6pm)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proofErr w:type="spellStart"/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Sep</w:t>
      </w:r>
      <w:proofErr w:type="spellEnd"/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27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Sin ministerio juvenil</w:t>
      </w:r>
    </w:p>
    <w:p w14:paraId="62E81C61" w14:textId="36182322" w:rsidR="00FA7A45" w:rsidRPr="00FA7A45" w:rsidRDefault="00FA7A45" w:rsidP="00FA7A45">
      <w:pPr>
        <w:rPr>
          <w:rFonts w:ascii="Century" w:hAnsi="Century"/>
          <w:color w:val="000000" w:themeColor="text1"/>
          <w:sz w:val="20"/>
          <w:szCs w:val="20"/>
          <w:shd w:val="clear" w:color="auto" w:fill="00B0F0"/>
          <w:lang w:val="es-ES"/>
        </w:rPr>
      </w:pPr>
      <w:proofErr w:type="spellStart"/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Sep</w:t>
      </w:r>
      <w:proofErr w:type="spellEnd"/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6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Primer día de SPY HI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Oct 11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Día de la Raza</w:t>
      </w:r>
      <w:r w:rsidRPr="00FA7A45">
        <w:rPr>
          <w:color w:val="000000" w:themeColor="text1"/>
          <w:lang w:val="es-ES"/>
        </w:rPr>
        <w:tab/>
      </w:r>
    </w:p>
    <w:p w14:paraId="7D958F13" w14:textId="2763A74F" w:rsidR="00FA7A45" w:rsidRPr="00FA7A45" w:rsidRDefault="00FA7A45" w:rsidP="00FA7A45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FA7A45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  <w:lang w:val="es-ES"/>
        </w:rPr>
        <w:t>Oct 12</w:t>
      </w:r>
      <w:r w:rsidRPr="00FA7A45">
        <w:rPr>
          <w:rFonts w:ascii="Century" w:hAnsi="Century"/>
          <w:b/>
          <w:bCs/>
          <w:color w:val="FFFFFF" w:themeColor="background1"/>
          <w:sz w:val="20"/>
          <w:szCs w:val="20"/>
          <w:lang w:val="es-ES"/>
        </w:rPr>
        <w:t xml:space="preserve"> </w:t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- 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R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eunión de recuperación para padres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/madres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(6pm)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Nov 22 -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Fin de semana de retiro</w:t>
      </w:r>
    </w:p>
    <w:p w14:paraId="6D9EC3EF" w14:textId="31096A2F" w:rsidR="00FA7A45" w:rsidRPr="00FA7A45" w:rsidRDefault="00FA7A45" w:rsidP="00FA7A45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FA7A45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EE0000"/>
          <w:lang w:val="es-ES"/>
        </w:rPr>
        <w:t>Nov 15</w:t>
      </w:r>
      <w:r w:rsidRPr="00FA7A45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>- Primera sesión de Confirmación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Nov 29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-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Vacaciones de </w:t>
      </w:r>
      <w:proofErr w:type="spellStart"/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>Thanksgiving</w:t>
      </w:r>
      <w:proofErr w:type="spellEnd"/>
    </w:p>
    <w:p w14:paraId="24F26572" w14:textId="39B3E436" w:rsidR="00FA7A45" w:rsidRPr="00FA7A45" w:rsidRDefault="00FA7A45" w:rsidP="00FA7A45">
      <w:pPr>
        <w:rPr>
          <w:rFonts w:ascii="Century" w:hAnsi="Century"/>
          <w:b/>
          <w:bCs/>
          <w:color w:val="FFC000"/>
          <w:sz w:val="20"/>
          <w:szCs w:val="20"/>
          <w:highlight w:val="red"/>
          <w:lang w:val="es-ES"/>
        </w:rPr>
      </w:pPr>
      <w:r w:rsidRPr="00FA7A45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 xml:space="preserve">Nov 20 </w:t>
      </w:r>
      <w:r w:rsidR="004C33C8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>y</w:t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 xml:space="preserve"> 21</w:t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>- Retiro de confirmación con pernocta</w:t>
      </w:r>
      <w:r w:rsidRPr="00FA7A45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ab/>
      </w:r>
      <w:r w:rsidRPr="00FA7A45">
        <w:rPr>
          <w:color w:val="000000" w:themeColor="text1"/>
          <w:lang w:val="es-ES"/>
        </w:rPr>
        <w:tab/>
      </w:r>
      <w:r w:rsidRPr="00FA7A45">
        <w:rPr>
          <w:color w:val="000000" w:themeColor="text1"/>
          <w:lang w:val="es-ES"/>
        </w:rPr>
        <w:tab/>
      </w:r>
      <w:proofErr w:type="spellStart"/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Dec</w:t>
      </w:r>
      <w:proofErr w:type="spellEnd"/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27 -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Vacaciones de Navidad</w:t>
      </w:r>
      <w:r w:rsidRPr="00FA7A45">
        <w:rPr>
          <w:rFonts w:ascii="Century" w:hAnsi="Century"/>
          <w:b/>
          <w:bCs/>
          <w:color w:val="FFC000"/>
          <w:sz w:val="20"/>
          <w:szCs w:val="20"/>
          <w:highlight w:val="red"/>
          <w:lang w:val="es-ES"/>
        </w:rPr>
        <w:t xml:space="preserve"> </w:t>
      </w:r>
    </w:p>
    <w:p w14:paraId="7F6266CE" w14:textId="6CDF0C50" w:rsidR="00FA7A45" w:rsidRDefault="00FA7A45" w:rsidP="00FA7A45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FA7A45">
        <w:rPr>
          <w:rFonts w:ascii="Century" w:hAnsi="Century"/>
          <w:b/>
          <w:bCs/>
          <w:color w:val="FFC000"/>
          <w:sz w:val="20"/>
          <w:szCs w:val="20"/>
          <w:highlight w:val="red"/>
          <w:lang w:val="es-ES"/>
        </w:rPr>
        <w:t>Feb 28</w:t>
      </w:r>
      <w:r w:rsidRPr="00FA7A45">
        <w:rPr>
          <w:rFonts w:ascii="Century" w:hAnsi="Century"/>
          <w:color w:val="FFC000"/>
          <w:sz w:val="20"/>
          <w:szCs w:val="20"/>
          <w:lang w:val="es-ES"/>
        </w:rPr>
        <w:t xml:space="preserve"> 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>- Reunión de padres</w:t>
      </w:r>
      <w:r w:rsidR="004C33C8">
        <w:rPr>
          <w:rFonts w:ascii="Century" w:hAnsi="Century"/>
          <w:color w:val="000000" w:themeColor="text1"/>
          <w:sz w:val="20"/>
          <w:szCs w:val="20"/>
          <w:lang w:val="es-ES"/>
        </w:rPr>
        <w:t>/madres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de ICYC (3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pm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>)</w:t>
      </w:r>
      <w:r w:rsid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Jan 3 -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Vacaciones de Año Nuevo</w:t>
      </w:r>
    </w:p>
    <w:p w14:paraId="3ED2EFA2" w14:textId="38651369" w:rsidR="004C33C8" w:rsidRPr="00FA7A45" w:rsidRDefault="004C33C8" w:rsidP="00FA7A45">
      <w:pP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  <w:lang w:val="es-ES"/>
        </w:rPr>
      </w:pPr>
      <w:r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>(a continuación, Confirmación n.º 5)</w:t>
      </w:r>
      <w:r w:rsidRPr="004C33C8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Jan 17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Día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de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MLK Jr.</w:t>
      </w:r>
    </w:p>
    <w:p w14:paraId="7D0EDDC0" w14:textId="14FFF9ED" w:rsidR="00FA7A45" w:rsidRPr="00FA7A45" w:rsidRDefault="00FA7A45" w:rsidP="00FA7A45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FA7A45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>Mar 5-7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ICYC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="004C33C8"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Feb 14</w:t>
      </w:r>
      <w:r w:rsidR="004C33C8"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</w:t>
      </w:r>
      <w:r w:rsidR="004C33C8"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Día de los </w:t>
      </w:r>
      <w:proofErr w:type="gramStart"/>
      <w:r w:rsidR="004C33C8" w:rsidRPr="00042DB6">
        <w:rPr>
          <w:rFonts w:ascii="Century" w:hAnsi="Century"/>
          <w:color w:val="000000" w:themeColor="text1"/>
          <w:sz w:val="20"/>
          <w:szCs w:val="20"/>
          <w:lang w:val="es-ES"/>
        </w:rPr>
        <w:t>Presidentes</w:t>
      </w:r>
      <w:proofErr w:type="gramEnd"/>
    </w:p>
    <w:p w14:paraId="3E5E04C3" w14:textId="378E50A6" w:rsidR="00FA7A45" w:rsidRPr="00FA7A45" w:rsidRDefault="00FA7A45" w:rsidP="00FA7A45">
      <w:pPr>
        <w:tabs>
          <w:tab w:val="left" w:pos="4155"/>
        </w:tabs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TBD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</w:t>
      </w:r>
      <w:r w:rsidR="004C33C8" w:rsidRPr="004C33C8">
        <w:rPr>
          <w:rFonts w:ascii="Century" w:hAnsi="Century"/>
          <w:color w:val="000000" w:themeColor="text1"/>
          <w:sz w:val="20"/>
          <w:szCs w:val="20"/>
          <w:lang w:val="es-ES"/>
        </w:rPr>
        <w:t>Misa de Confirmación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="004C33C8" w:rsidRPr="004C33C8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Mar 7</w:t>
      </w:r>
      <w:r w:rsidR="004C33C8" w:rsidRPr="004C33C8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Fin de semana de ICYC</w:t>
      </w:r>
    </w:p>
    <w:p w14:paraId="37E989FA" w14:textId="138CA629" w:rsidR="00FA7A45" w:rsidRPr="004C33C8" w:rsidRDefault="00FA7A45" w:rsidP="00FA7A45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4C33C8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May 16</w:t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</w:t>
      </w:r>
      <w:r w:rsidR="004C33C8" w:rsidRPr="004C33C8">
        <w:rPr>
          <w:rFonts w:ascii="Century" w:hAnsi="Century"/>
          <w:color w:val="000000" w:themeColor="text1"/>
          <w:sz w:val="20"/>
          <w:szCs w:val="20"/>
          <w:lang w:val="es-ES"/>
        </w:rPr>
        <w:t>Último día de SPY HI</w:t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="004C33C8"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Mar 28 </w:t>
      </w:r>
      <w:r w:rsidR="004C33C8" w:rsidRPr="00042DB6">
        <w:rPr>
          <w:rFonts w:ascii="Century" w:hAnsi="Century"/>
          <w:color w:val="000000" w:themeColor="text1"/>
          <w:sz w:val="20"/>
          <w:szCs w:val="20"/>
          <w:lang w:val="es-ES"/>
        </w:rPr>
        <w:t>- Pascua de Resurrección</w:t>
      </w:r>
    </w:p>
    <w:p w14:paraId="5515BEB6" w14:textId="4AC1B2C3" w:rsidR="00FA7A45" w:rsidRPr="00FA7A45" w:rsidRDefault="00FA7A45" w:rsidP="00FA7A45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4C33C8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="004C33C8" w:rsidRPr="00042DB6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>May 9</w:t>
      </w:r>
      <w:r w:rsidR="004C33C8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 xml:space="preserve"> y </w:t>
      </w:r>
      <w:r w:rsidR="004C33C8" w:rsidRPr="00042DB6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>10</w:t>
      </w:r>
      <w:r w:rsidR="004C33C8" w:rsidRPr="00042DB6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="004C33C8" w:rsidRPr="00042DB6">
        <w:rPr>
          <w:rFonts w:ascii="Century" w:hAnsi="Century"/>
          <w:color w:val="000000" w:themeColor="text1"/>
          <w:sz w:val="20"/>
          <w:szCs w:val="20"/>
          <w:lang w:val="es-ES"/>
        </w:rPr>
        <w:t>- Entrevistas de primavera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FA7A45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</w:p>
    <w:p w14:paraId="28BC8EE1" w14:textId="06AA79F7" w:rsidR="00FA7A45" w:rsidRPr="00FA7A45" w:rsidRDefault="00FA7A45" w:rsidP="00FA7A45">
      <w:pPr>
        <w:jc w:val="center"/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*Las 7 fechas en </w:t>
      </w:r>
      <w:r w:rsidRPr="004C33C8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EE0000"/>
          <w:lang w:val="es-ES"/>
        </w:rPr>
        <w:t>rojo</w:t>
      </w:r>
      <w:r w:rsidRPr="00FA7A45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>corresponden a las noches de clase de Confirmación; el padrino o padre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/madres</w:t>
      </w:r>
      <w:r w:rsidRPr="00FA7A45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debe asistir al menos a 3 de ellas*</w:t>
      </w:r>
    </w:p>
    <w:p w14:paraId="087362B9" w14:textId="77777777" w:rsidR="00FA7A45" w:rsidRPr="000563EA" w:rsidRDefault="00FA7A45" w:rsidP="00FA7A45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*Las fechas en </w:t>
      </w:r>
      <w:r w:rsidRPr="00042DB6">
        <w:rPr>
          <w:rFonts w:ascii="Century" w:hAnsi="Century"/>
          <w:color w:val="00B0F0"/>
          <w:sz w:val="20"/>
          <w:szCs w:val="20"/>
          <w:lang w:val="es-ES"/>
        </w:rPr>
        <w:t xml:space="preserve">azul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son fechas importantes del calendario de la Iglesia*</w:t>
      </w:r>
    </w:p>
    <w:sectPr w:rsidR="00FA7A45" w:rsidRPr="000563EA" w:rsidSect="00F1711D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C2C0" w14:textId="77777777" w:rsidR="00895F90" w:rsidRDefault="00895F90" w:rsidP="00337E14">
      <w:pPr>
        <w:spacing w:after="0"/>
      </w:pPr>
      <w:r>
        <w:separator/>
      </w:r>
    </w:p>
  </w:endnote>
  <w:endnote w:type="continuationSeparator" w:id="0">
    <w:p w14:paraId="74AA85A9" w14:textId="77777777" w:rsidR="00895F90" w:rsidRDefault="00895F90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24998" w14:textId="77777777" w:rsidR="00895F90" w:rsidRDefault="00895F90" w:rsidP="00337E14">
      <w:pPr>
        <w:spacing w:after="0"/>
      </w:pPr>
      <w:r>
        <w:separator/>
      </w:r>
    </w:p>
  </w:footnote>
  <w:footnote w:type="continuationSeparator" w:id="0">
    <w:p w14:paraId="1264F1EF" w14:textId="77777777" w:rsidR="00895F90" w:rsidRDefault="00895F90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84"/>
    <w:rsid w:val="00000465"/>
    <w:rsid w:val="00007C19"/>
    <w:rsid w:val="00012E2F"/>
    <w:rsid w:val="00013C75"/>
    <w:rsid w:val="00036832"/>
    <w:rsid w:val="00044D98"/>
    <w:rsid w:val="000650BD"/>
    <w:rsid w:val="00081016"/>
    <w:rsid w:val="000904BB"/>
    <w:rsid w:val="0009301F"/>
    <w:rsid w:val="000972FC"/>
    <w:rsid w:val="000A0E13"/>
    <w:rsid w:val="000A6191"/>
    <w:rsid w:val="000C679F"/>
    <w:rsid w:val="000D00E4"/>
    <w:rsid w:val="000D6EFE"/>
    <w:rsid w:val="000E1ABA"/>
    <w:rsid w:val="000E7D2E"/>
    <w:rsid w:val="000F20C8"/>
    <w:rsid w:val="00125371"/>
    <w:rsid w:val="00147A3F"/>
    <w:rsid w:val="001601FB"/>
    <w:rsid w:val="00177845"/>
    <w:rsid w:val="00191174"/>
    <w:rsid w:val="00191999"/>
    <w:rsid w:val="001A4D3B"/>
    <w:rsid w:val="001C51FB"/>
    <w:rsid w:val="001D0F64"/>
    <w:rsid w:val="001E0A0D"/>
    <w:rsid w:val="002009C1"/>
    <w:rsid w:val="00216DCD"/>
    <w:rsid w:val="00223B9D"/>
    <w:rsid w:val="00223D4D"/>
    <w:rsid w:val="00224E9F"/>
    <w:rsid w:val="00246E8A"/>
    <w:rsid w:val="002542FD"/>
    <w:rsid w:val="0025737C"/>
    <w:rsid w:val="002726F6"/>
    <w:rsid w:val="00276B6C"/>
    <w:rsid w:val="0028480E"/>
    <w:rsid w:val="00290400"/>
    <w:rsid w:val="00297CFA"/>
    <w:rsid w:val="002B6656"/>
    <w:rsid w:val="002C0381"/>
    <w:rsid w:val="002E2379"/>
    <w:rsid w:val="002E2982"/>
    <w:rsid w:val="002E480C"/>
    <w:rsid w:val="002E589B"/>
    <w:rsid w:val="002F33A9"/>
    <w:rsid w:val="0030705A"/>
    <w:rsid w:val="00312F2D"/>
    <w:rsid w:val="00317B9A"/>
    <w:rsid w:val="0032677F"/>
    <w:rsid w:val="003267A4"/>
    <w:rsid w:val="00331306"/>
    <w:rsid w:val="00333E60"/>
    <w:rsid w:val="00337E14"/>
    <w:rsid w:val="003522B7"/>
    <w:rsid w:val="0035447A"/>
    <w:rsid w:val="00355C44"/>
    <w:rsid w:val="00364D94"/>
    <w:rsid w:val="00366921"/>
    <w:rsid w:val="00386C24"/>
    <w:rsid w:val="003B0A19"/>
    <w:rsid w:val="003C14C4"/>
    <w:rsid w:val="003C7032"/>
    <w:rsid w:val="003C70E5"/>
    <w:rsid w:val="003F65D8"/>
    <w:rsid w:val="003F7B41"/>
    <w:rsid w:val="00412DC8"/>
    <w:rsid w:val="0041434E"/>
    <w:rsid w:val="004155C1"/>
    <w:rsid w:val="004262EF"/>
    <w:rsid w:val="004343D3"/>
    <w:rsid w:val="00437813"/>
    <w:rsid w:val="004422A1"/>
    <w:rsid w:val="0044315E"/>
    <w:rsid w:val="00444CD8"/>
    <w:rsid w:val="004722B0"/>
    <w:rsid w:val="004750F4"/>
    <w:rsid w:val="004808D9"/>
    <w:rsid w:val="00486B53"/>
    <w:rsid w:val="00493006"/>
    <w:rsid w:val="00493125"/>
    <w:rsid w:val="004A6647"/>
    <w:rsid w:val="004A6C50"/>
    <w:rsid w:val="004B427B"/>
    <w:rsid w:val="004B430E"/>
    <w:rsid w:val="004C33C8"/>
    <w:rsid w:val="004D452F"/>
    <w:rsid w:val="004D5C06"/>
    <w:rsid w:val="004F29E1"/>
    <w:rsid w:val="004F2A24"/>
    <w:rsid w:val="004F5CA3"/>
    <w:rsid w:val="004F683C"/>
    <w:rsid w:val="004F700D"/>
    <w:rsid w:val="00501E1E"/>
    <w:rsid w:val="0050541B"/>
    <w:rsid w:val="00532BCA"/>
    <w:rsid w:val="00533B46"/>
    <w:rsid w:val="005416FC"/>
    <w:rsid w:val="00550EA8"/>
    <w:rsid w:val="0055767C"/>
    <w:rsid w:val="0056565C"/>
    <w:rsid w:val="0058421F"/>
    <w:rsid w:val="00584D75"/>
    <w:rsid w:val="00596F9E"/>
    <w:rsid w:val="00597984"/>
    <w:rsid w:val="005A230F"/>
    <w:rsid w:val="005B75A6"/>
    <w:rsid w:val="005C53C8"/>
    <w:rsid w:val="005D337A"/>
    <w:rsid w:val="005F677F"/>
    <w:rsid w:val="00605646"/>
    <w:rsid w:val="0062100B"/>
    <w:rsid w:val="00622951"/>
    <w:rsid w:val="006232A6"/>
    <w:rsid w:val="00642A3B"/>
    <w:rsid w:val="006722D8"/>
    <w:rsid w:val="00684558"/>
    <w:rsid w:val="00687EF0"/>
    <w:rsid w:val="0069264D"/>
    <w:rsid w:val="006929D0"/>
    <w:rsid w:val="006B1F3A"/>
    <w:rsid w:val="006C72AB"/>
    <w:rsid w:val="006E0276"/>
    <w:rsid w:val="006E7372"/>
    <w:rsid w:val="006F10EC"/>
    <w:rsid w:val="006F1D3C"/>
    <w:rsid w:val="006F49FE"/>
    <w:rsid w:val="00707DB1"/>
    <w:rsid w:val="00712C2D"/>
    <w:rsid w:val="00726241"/>
    <w:rsid w:val="007476DE"/>
    <w:rsid w:val="00766E01"/>
    <w:rsid w:val="00771684"/>
    <w:rsid w:val="007731B9"/>
    <w:rsid w:val="0078384E"/>
    <w:rsid w:val="007846AE"/>
    <w:rsid w:val="00784A33"/>
    <w:rsid w:val="007922C9"/>
    <w:rsid w:val="007A1D06"/>
    <w:rsid w:val="007A6347"/>
    <w:rsid w:val="007B040E"/>
    <w:rsid w:val="007B22FD"/>
    <w:rsid w:val="007B673D"/>
    <w:rsid w:val="007D0A10"/>
    <w:rsid w:val="007F75C5"/>
    <w:rsid w:val="008055B4"/>
    <w:rsid w:val="00810BCB"/>
    <w:rsid w:val="0081420B"/>
    <w:rsid w:val="0084259F"/>
    <w:rsid w:val="00862A84"/>
    <w:rsid w:val="00882C89"/>
    <w:rsid w:val="0088480C"/>
    <w:rsid w:val="00895F90"/>
    <w:rsid w:val="008A2B08"/>
    <w:rsid w:val="008B56D1"/>
    <w:rsid w:val="008B714B"/>
    <w:rsid w:val="008C0504"/>
    <w:rsid w:val="008D04C9"/>
    <w:rsid w:val="008F22AC"/>
    <w:rsid w:val="00902A9D"/>
    <w:rsid w:val="009035EA"/>
    <w:rsid w:val="00910A76"/>
    <w:rsid w:val="00914C4F"/>
    <w:rsid w:val="00923AED"/>
    <w:rsid w:val="00943655"/>
    <w:rsid w:val="00946B22"/>
    <w:rsid w:val="009578CB"/>
    <w:rsid w:val="00961CF9"/>
    <w:rsid w:val="00985665"/>
    <w:rsid w:val="00996198"/>
    <w:rsid w:val="009976FC"/>
    <w:rsid w:val="009C1141"/>
    <w:rsid w:val="009C49F3"/>
    <w:rsid w:val="009E5302"/>
    <w:rsid w:val="009F65F2"/>
    <w:rsid w:val="00A039A1"/>
    <w:rsid w:val="00A12130"/>
    <w:rsid w:val="00A15338"/>
    <w:rsid w:val="00A16A40"/>
    <w:rsid w:val="00A200CF"/>
    <w:rsid w:val="00A218AB"/>
    <w:rsid w:val="00A21938"/>
    <w:rsid w:val="00A35AD6"/>
    <w:rsid w:val="00A602DF"/>
    <w:rsid w:val="00A62D23"/>
    <w:rsid w:val="00A65988"/>
    <w:rsid w:val="00A67F21"/>
    <w:rsid w:val="00A70674"/>
    <w:rsid w:val="00A73577"/>
    <w:rsid w:val="00A875D8"/>
    <w:rsid w:val="00A91CAA"/>
    <w:rsid w:val="00AB35A0"/>
    <w:rsid w:val="00AB48EB"/>
    <w:rsid w:val="00AC1559"/>
    <w:rsid w:val="00AC1BD2"/>
    <w:rsid w:val="00AC4785"/>
    <w:rsid w:val="00AE038E"/>
    <w:rsid w:val="00AE4796"/>
    <w:rsid w:val="00B03FCB"/>
    <w:rsid w:val="00B23EA1"/>
    <w:rsid w:val="00B24630"/>
    <w:rsid w:val="00B335A2"/>
    <w:rsid w:val="00B45B5A"/>
    <w:rsid w:val="00B669FA"/>
    <w:rsid w:val="00B7535A"/>
    <w:rsid w:val="00B759F6"/>
    <w:rsid w:val="00B87BA8"/>
    <w:rsid w:val="00B93D45"/>
    <w:rsid w:val="00B97BA3"/>
    <w:rsid w:val="00BA04CE"/>
    <w:rsid w:val="00BB7810"/>
    <w:rsid w:val="00BC510E"/>
    <w:rsid w:val="00BC5D22"/>
    <w:rsid w:val="00BC67D7"/>
    <w:rsid w:val="00BD4C1E"/>
    <w:rsid w:val="00BD557D"/>
    <w:rsid w:val="00BD73C6"/>
    <w:rsid w:val="00BE3467"/>
    <w:rsid w:val="00BE560E"/>
    <w:rsid w:val="00BF247C"/>
    <w:rsid w:val="00BF58CA"/>
    <w:rsid w:val="00C16504"/>
    <w:rsid w:val="00C20F85"/>
    <w:rsid w:val="00C2181B"/>
    <w:rsid w:val="00C241AE"/>
    <w:rsid w:val="00C26993"/>
    <w:rsid w:val="00C307B5"/>
    <w:rsid w:val="00C40D92"/>
    <w:rsid w:val="00C55F17"/>
    <w:rsid w:val="00C606FF"/>
    <w:rsid w:val="00C65071"/>
    <w:rsid w:val="00C65E47"/>
    <w:rsid w:val="00C66E0A"/>
    <w:rsid w:val="00C74996"/>
    <w:rsid w:val="00C85608"/>
    <w:rsid w:val="00C92E7E"/>
    <w:rsid w:val="00CA3DC5"/>
    <w:rsid w:val="00CA5CFA"/>
    <w:rsid w:val="00CC0EC4"/>
    <w:rsid w:val="00CE2B63"/>
    <w:rsid w:val="00CE3E6A"/>
    <w:rsid w:val="00CF3B5B"/>
    <w:rsid w:val="00D15461"/>
    <w:rsid w:val="00D2236E"/>
    <w:rsid w:val="00D261F4"/>
    <w:rsid w:val="00D26723"/>
    <w:rsid w:val="00D32F44"/>
    <w:rsid w:val="00D35DA8"/>
    <w:rsid w:val="00D37B0C"/>
    <w:rsid w:val="00D40CD4"/>
    <w:rsid w:val="00D46890"/>
    <w:rsid w:val="00D507D6"/>
    <w:rsid w:val="00D55615"/>
    <w:rsid w:val="00D6050A"/>
    <w:rsid w:val="00D92E1B"/>
    <w:rsid w:val="00D93193"/>
    <w:rsid w:val="00D944C7"/>
    <w:rsid w:val="00DB76C2"/>
    <w:rsid w:val="00DC5813"/>
    <w:rsid w:val="00DD48B5"/>
    <w:rsid w:val="00DE2E9A"/>
    <w:rsid w:val="00DE3B4C"/>
    <w:rsid w:val="00DE70A9"/>
    <w:rsid w:val="00DF0CE6"/>
    <w:rsid w:val="00DF2E8C"/>
    <w:rsid w:val="00E04223"/>
    <w:rsid w:val="00E118A4"/>
    <w:rsid w:val="00E411F4"/>
    <w:rsid w:val="00E43CF6"/>
    <w:rsid w:val="00E60EF6"/>
    <w:rsid w:val="00E63914"/>
    <w:rsid w:val="00E63E1B"/>
    <w:rsid w:val="00E76B15"/>
    <w:rsid w:val="00E913D6"/>
    <w:rsid w:val="00E92E50"/>
    <w:rsid w:val="00EA11FA"/>
    <w:rsid w:val="00EB2E61"/>
    <w:rsid w:val="00EB7A7A"/>
    <w:rsid w:val="00EC16F9"/>
    <w:rsid w:val="00EC328D"/>
    <w:rsid w:val="00EC52C0"/>
    <w:rsid w:val="00EC7350"/>
    <w:rsid w:val="00EE4AF6"/>
    <w:rsid w:val="00F000E4"/>
    <w:rsid w:val="00F044A1"/>
    <w:rsid w:val="00F04882"/>
    <w:rsid w:val="00F1711D"/>
    <w:rsid w:val="00F34895"/>
    <w:rsid w:val="00F35452"/>
    <w:rsid w:val="00F45140"/>
    <w:rsid w:val="00F52AA6"/>
    <w:rsid w:val="00F55EA6"/>
    <w:rsid w:val="00F71023"/>
    <w:rsid w:val="00F81CE2"/>
    <w:rsid w:val="00F878E0"/>
    <w:rsid w:val="00F9043E"/>
    <w:rsid w:val="00F97296"/>
    <w:rsid w:val="00F97935"/>
    <w:rsid w:val="00FA3178"/>
    <w:rsid w:val="00FA7A45"/>
    <w:rsid w:val="00FB5FA5"/>
    <w:rsid w:val="00FD08AD"/>
    <w:rsid w:val="00FE232F"/>
    <w:rsid w:val="00FF3709"/>
    <w:rsid w:val="02C6B5A3"/>
    <w:rsid w:val="038600F2"/>
    <w:rsid w:val="1A8C1D49"/>
    <w:rsid w:val="38F0214C"/>
    <w:rsid w:val="390F9303"/>
    <w:rsid w:val="52AB00DB"/>
    <w:rsid w:val="5864D389"/>
    <w:rsid w:val="68B9CF04"/>
    <w:rsid w:val="6BA5D32A"/>
    <w:rsid w:val="76086CA6"/>
    <w:rsid w:val="772F94A5"/>
    <w:rsid w:val="7E7E203C"/>
    <w:rsid w:val="7F18C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4F23E"/>
  <w15:chartTrackingRefBased/>
  <w15:docId w15:val="{F118C48A-56F9-4F18-908E-73CA1096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Ramey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68e2f8-efc5-401b-a3a6-f88f255161c6" xsi:nil="true"/>
    <lcf76f155ced4ddcb4097134ff3c332f xmlns="60164544-937d-477a-a8c4-d10c8999a0e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d920b7712b589b2ed497a57ead720444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d23a9bbe5d6e5633c2d9f4532ede0750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9E0A1F-D364-428B-843D-BDF2CC48F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8CDAD3-27A9-44A3-A5EA-E99D0EBFA905}">
  <ds:schemaRefs>
    <ds:schemaRef ds:uri="http://schemas.microsoft.com/office/2006/metadata/properties"/>
    <ds:schemaRef ds:uri="http://schemas.microsoft.com/office/infopath/2007/PartnerControls"/>
    <ds:schemaRef ds:uri="2768e2f8-efc5-401b-a3a6-f88f255161c6"/>
    <ds:schemaRef ds:uri="60164544-937d-477a-a8c4-d10c8999a0e8"/>
  </ds:schemaRefs>
</ds:datastoreItem>
</file>

<file path=customXml/itemProps3.xml><?xml version="1.0" encoding="utf-8"?>
<ds:datastoreItem xmlns:ds="http://schemas.openxmlformats.org/officeDocument/2006/customXml" ds:itemID="{6F1C10FB-AC4A-4D7B-9155-53EA07A0B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448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Green</dc:creator>
  <cp:keywords/>
  <dc:description/>
  <cp:lastModifiedBy>Steve Green</cp:lastModifiedBy>
  <cp:revision>46</cp:revision>
  <cp:lastPrinted>2025-10-13T20:01:00Z</cp:lastPrinted>
  <dcterms:created xsi:type="dcterms:W3CDTF">2025-05-22T16:20:00Z</dcterms:created>
  <dcterms:modified xsi:type="dcterms:W3CDTF">2026-07-22T22:39:00Z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MediaServiceImageTags">
    <vt:lpwstr/>
  </property>
</Properties>
</file>