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Style w:val="TableGrid"/>
        <w:tblpPr w:leftFromText="180" w:rightFromText="180" w:vertAnchor="text" w:horzAnchor="margin" w:tblpXSpec="right" w:tblpY="-136"/>
        <w:tblW w:w="0" w:type="auto"/>
        <w:tblLook w:val="04A0" w:firstRow="1" w:lastRow="0" w:firstColumn="1" w:lastColumn="0" w:noHBand="0" w:noVBand="1"/>
      </w:tblPr>
      <w:tblGrid>
        <w:gridCol w:w="417"/>
        <w:gridCol w:w="450"/>
        <w:gridCol w:w="450"/>
        <w:gridCol w:w="540"/>
        <w:gridCol w:w="450"/>
        <w:gridCol w:w="450"/>
        <w:gridCol w:w="450"/>
      </w:tblGrid>
      <w:tr w:rsidR="008C0504" w14:paraId="3D856F5E" w14:textId="77777777" w:rsidTr="00554707">
        <w:trPr>
          <w:trHeight w:val="263"/>
        </w:trPr>
        <w:tc>
          <w:tcPr>
            <w:tcW w:w="3207" w:type="dxa"/>
            <w:gridSpan w:val="7"/>
            <w:shd w:val="clear" w:color="auto" w:fill="002060"/>
            <w:vAlign w:val="center"/>
          </w:tcPr>
          <w:p w14:paraId="17694B96" w14:textId="528E359D" w:rsidR="008C0504" w:rsidRPr="008C0504" w:rsidRDefault="008C0504" w:rsidP="008C0504">
            <w:pPr>
              <w:pStyle w:val="NoSpacing"/>
              <w:jc w:val="center"/>
              <w:rPr>
                <w:b/>
                <w:bCs/>
                <w:color w:val="FFFFFF" w:themeColor="background1"/>
              </w:rPr>
            </w:pPr>
            <w:r w:rsidRPr="008C0504">
              <w:rPr>
                <w:b/>
                <w:bCs/>
                <w:color w:val="FFFFFF" w:themeColor="background1"/>
              </w:rPr>
              <w:t>Aug</w:t>
            </w:r>
            <w:r w:rsidR="00D103AA">
              <w:rPr>
                <w:b/>
                <w:bCs/>
                <w:color w:val="FFFFFF" w:themeColor="background1"/>
              </w:rPr>
              <w:t>ust</w:t>
            </w:r>
            <w:r w:rsidRPr="008C0504">
              <w:rPr>
                <w:b/>
                <w:bCs/>
                <w:color w:val="FFFFFF" w:themeColor="background1"/>
              </w:rPr>
              <w:t xml:space="preserve"> 202</w:t>
            </w:r>
            <w:r w:rsidR="00E04223">
              <w:rPr>
                <w:b/>
                <w:bCs/>
                <w:color w:val="FFFFFF" w:themeColor="background1"/>
              </w:rPr>
              <w:t>6</w:t>
            </w:r>
          </w:p>
        </w:tc>
      </w:tr>
      <w:tr w:rsidR="008C0504" w14:paraId="28BA45ED" w14:textId="77777777" w:rsidTr="005D2C7B">
        <w:trPr>
          <w:trHeight w:val="263"/>
        </w:trPr>
        <w:tc>
          <w:tcPr>
            <w:tcW w:w="417" w:type="dxa"/>
            <w:shd w:val="clear" w:color="auto" w:fill="F2F2F2" w:themeFill="background1" w:themeFillShade="F2"/>
            <w:vAlign w:val="center"/>
          </w:tcPr>
          <w:p w14:paraId="430E33A1" w14:textId="77777777" w:rsidR="008C0504" w:rsidRPr="008C0504" w:rsidRDefault="008C0504" w:rsidP="008C0504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S</w:t>
            </w: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12DF7019" w14:textId="77777777" w:rsidR="008C0504" w:rsidRPr="008C0504" w:rsidRDefault="008C0504" w:rsidP="008C0504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M</w:t>
            </w: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20DC22EF" w14:textId="77777777" w:rsidR="008C0504" w:rsidRPr="008C0504" w:rsidRDefault="008C0504" w:rsidP="008C0504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T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3834F8FA" w14:textId="77777777" w:rsidR="008C0504" w:rsidRPr="008C0504" w:rsidRDefault="008C0504" w:rsidP="008C0504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W</w:t>
            </w: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6340539A" w14:textId="77777777" w:rsidR="008C0504" w:rsidRPr="008C0504" w:rsidRDefault="008C0504" w:rsidP="008C0504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T</w:t>
            </w: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35D43168" w14:textId="77777777" w:rsidR="008C0504" w:rsidRPr="008C0504" w:rsidRDefault="008C0504" w:rsidP="008C0504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F</w:t>
            </w: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2878434A" w14:textId="77777777" w:rsidR="008C0504" w:rsidRPr="008C0504" w:rsidRDefault="008C0504" w:rsidP="008C0504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S</w:t>
            </w:r>
          </w:p>
        </w:tc>
      </w:tr>
      <w:tr w:rsidR="008C0504" w14:paraId="45516CA0" w14:textId="77777777" w:rsidTr="005D2C7B">
        <w:trPr>
          <w:trHeight w:val="263"/>
        </w:trPr>
        <w:tc>
          <w:tcPr>
            <w:tcW w:w="417" w:type="dxa"/>
            <w:vAlign w:val="center"/>
          </w:tcPr>
          <w:p w14:paraId="0D1958FC" w14:textId="77777777" w:rsidR="008C0504" w:rsidRPr="008C0504" w:rsidRDefault="008C0504" w:rsidP="008C0504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207784C1" w14:textId="77777777" w:rsidR="008C0504" w:rsidRPr="008C0504" w:rsidRDefault="008C0504" w:rsidP="008C0504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242CA559" w14:textId="77777777" w:rsidR="008C0504" w:rsidRPr="008C0504" w:rsidRDefault="008C0504" w:rsidP="008C0504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540" w:type="dxa"/>
            <w:vAlign w:val="center"/>
          </w:tcPr>
          <w:p w14:paraId="5FD01AE0" w14:textId="77777777" w:rsidR="008C0504" w:rsidRPr="008C0504" w:rsidRDefault="008C0504" w:rsidP="008C0504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4DA3F185" w14:textId="77777777" w:rsidR="008C0504" w:rsidRPr="008C0504" w:rsidRDefault="008C0504" w:rsidP="008C0504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2575559B" w14:textId="3C8A5588" w:rsidR="008C0504" w:rsidRPr="008C0504" w:rsidRDefault="008C0504" w:rsidP="008C0504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2161F06E" w14:textId="78FDB1EB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8C0504" w14:paraId="2FD8967C" w14:textId="77777777" w:rsidTr="005D2C7B">
        <w:trPr>
          <w:trHeight w:val="245"/>
        </w:trPr>
        <w:tc>
          <w:tcPr>
            <w:tcW w:w="417" w:type="dxa"/>
            <w:vAlign w:val="center"/>
          </w:tcPr>
          <w:p w14:paraId="5FC10699" w14:textId="7C6BDBA1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50" w:type="dxa"/>
            <w:vAlign w:val="center"/>
          </w:tcPr>
          <w:p w14:paraId="0B26F892" w14:textId="31E9FDCE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450" w:type="dxa"/>
            <w:vAlign w:val="center"/>
          </w:tcPr>
          <w:p w14:paraId="711ABC79" w14:textId="26C00ABA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540" w:type="dxa"/>
            <w:vAlign w:val="center"/>
          </w:tcPr>
          <w:p w14:paraId="29BD5A15" w14:textId="29ED11D7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450" w:type="dxa"/>
            <w:vAlign w:val="center"/>
          </w:tcPr>
          <w:p w14:paraId="60358F4D" w14:textId="4AF39984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450" w:type="dxa"/>
            <w:vAlign w:val="center"/>
          </w:tcPr>
          <w:p w14:paraId="01C7553E" w14:textId="27B08993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450" w:type="dxa"/>
            <w:vAlign w:val="center"/>
          </w:tcPr>
          <w:p w14:paraId="571DDDF3" w14:textId="551A218C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8C0504" w14:paraId="7AFE0CC1" w14:textId="77777777" w:rsidTr="00E11F0D">
        <w:trPr>
          <w:trHeight w:val="263"/>
        </w:trPr>
        <w:tc>
          <w:tcPr>
            <w:tcW w:w="417" w:type="dxa"/>
            <w:vAlign w:val="center"/>
          </w:tcPr>
          <w:p w14:paraId="2311F069" w14:textId="3696D407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450" w:type="dxa"/>
            <w:vAlign w:val="center"/>
          </w:tcPr>
          <w:p w14:paraId="0240AC10" w14:textId="0B846232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450" w:type="dxa"/>
            <w:vAlign w:val="center"/>
          </w:tcPr>
          <w:p w14:paraId="061592F8" w14:textId="4C06758C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540" w:type="dxa"/>
            <w:vAlign w:val="center"/>
          </w:tcPr>
          <w:p w14:paraId="04B3ED92" w14:textId="288B4459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450" w:type="dxa"/>
            <w:vAlign w:val="center"/>
          </w:tcPr>
          <w:p w14:paraId="05ADAA5D" w14:textId="7985E4FA" w:rsidR="008C0504" w:rsidRPr="00493006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450" w:type="dxa"/>
            <w:vAlign w:val="center"/>
          </w:tcPr>
          <w:p w14:paraId="726D5C12" w14:textId="37A7F5A5" w:rsidR="008C0504" w:rsidRPr="00493006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14</w:t>
            </w:r>
          </w:p>
        </w:tc>
        <w:tc>
          <w:tcPr>
            <w:tcW w:w="450" w:type="dxa"/>
            <w:vAlign w:val="center"/>
          </w:tcPr>
          <w:p w14:paraId="687210DE" w14:textId="2C29A7AC" w:rsidR="008C0504" w:rsidRPr="00EB2E61" w:rsidRDefault="00E04223" w:rsidP="008C0504">
            <w:pPr>
              <w:pStyle w:val="NoSpacing"/>
              <w:jc w:val="center"/>
              <w:rPr>
                <w:b/>
                <w:bCs/>
                <w:color w:val="000000" w:themeColor="text1"/>
              </w:rPr>
            </w:pPr>
            <w:r w:rsidRPr="00E11F0D">
              <w:rPr>
                <w:b/>
                <w:bCs/>
                <w:color w:val="00B0F0"/>
              </w:rPr>
              <w:t>15</w:t>
            </w:r>
          </w:p>
        </w:tc>
      </w:tr>
      <w:tr w:rsidR="008C0504" w14:paraId="4696A293" w14:textId="77777777" w:rsidTr="00CC4CEF">
        <w:trPr>
          <w:trHeight w:val="263"/>
        </w:trPr>
        <w:tc>
          <w:tcPr>
            <w:tcW w:w="417" w:type="dxa"/>
            <w:vAlign w:val="center"/>
          </w:tcPr>
          <w:p w14:paraId="7F3C4ED5" w14:textId="6B95DB0A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450" w:type="dxa"/>
            <w:vAlign w:val="center"/>
          </w:tcPr>
          <w:p w14:paraId="47A931FF" w14:textId="463D82E0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450" w:type="dxa"/>
            <w:vAlign w:val="center"/>
          </w:tcPr>
          <w:p w14:paraId="40EFDDC7" w14:textId="74CDB502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540" w:type="dxa"/>
            <w:vAlign w:val="center"/>
          </w:tcPr>
          <w:p w14:paraId="4D1BE279" w14:textId="0DDBF21B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450" w:type="dxa"/>
            <w:vAlign w:val="center"/>
          </w:tcPr>
          <w:p w14:paraId="41CC2B3A" w14:textId="0CAB34A8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450" w:type="dxa"/>
            <w:vAlign w:val="center"/>
          </w:tcPr>
          <w:p w14:paraId="50A31FCB" w14:textId="50857E40" w:rsidR="008C0504" w:rsidRPr="00E11F0D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 w:rsidRPr="00E11F0D">
              <w:rPr>
                <w:color w:val="000000" w:themeColor="text1"/>
              </w:rPr>
              <w:t>21</w:t>
            </w:r>
          </w:p>
        </w:tc>
        <w:tc>
          <w:tcPr>
            <w:tcW w:w="450" w:type="dxa"/>
            <w:vAlign w:val="center"/>
          </w:tcPr>
          <w:p w14:paraId="1D0792C7" w14:textId="55107E62" w:rsidR="008C0504" w:rsidRPr="00CC4CEF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 w:rsidRPr="00CC4CEF">
              <w:rPr>
                <w:color w:val="000000" w:themeColor="text1"/>
              </w:rPr>
              <w:t>22</w:t>
            </w:r>
          </w:p>
        </w:tc>
      </w:tr>
      <w:tr w:rsidR="008C0504" w14:paraId="159BC20A" w14:textId="77777777" w:rsidTr="00CC4CEF">
        <w:trPr>
          <w:trHeight w:val="263"/>
        </w:trPr>
        <w:tc>
          <w:tcPr>
            <w:tcW w:w="417" w:type="dxa"/>
            <w:vAlign w:val="center"/>
          </w:tcPr>
          <w:p w14:paraId="1BE7C9C8" w14:textId="48756FCF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450" w:type="dxa"/>
            <w:vAlign w:val="center"/>
          </w:tcPr>
          <w:p w14:paraId="2634B21C" w14:textId="17FB4281" w:rsidR="008C0504" w:rsidRPr="00CC4CEF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 w:rsidRPr="00CC4CEF">
              <w:rPr>
                <w:color w:val="000000" w:themeColor="text1"/>
              </w:rPr>
              <w:t>24</w:t>
            </w:r>
          </w:p>
        </w:tc>
        <w:tc>
          <w:tcPr>
            <w:tcW w:w="450" w:type="dxa"/>
            <w:vAlign w:val="center"/>
          </w:tcPr>
          <w:p w14:paraId="4EA19557" w14:textId="4929755E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540" w:type="dxa"/>
            <w:vAlign w:val="center"/>
          </w:tcPr>
          <w:p w14:paraId="27EB1B26" w14:textId="6F3DCB55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450" w:type="dxa"/>
            <w:vAlign w:val="center"/>
          </w:tcPr>
          <w:p w14:paraId="017D53E8" w14:textId="772A4F5E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</w:p>
        </w:tc>
        <w:tc>
          <w:tcPr>
            <w:tcW w:w="450" w:type="dxa"/>
            <w:vAlign w:val="center"/>
          </w:tcPr>
          <w:p w14:paraId="40088941" w14:textId="62A2926D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450" w:type="dxa"/>
            <w:vAlign w:val="center"/>
          </w:tcPr>
          <w:p w14:paraId="22864F45" w14:textId="77C4A4EF" w:rsidR="008C0504" w:rsidRPr="008C0504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</w:t>
            </w:r>
          </w:p>
        </w:tc>
      </w:tr>
      <w:tr w:rsidR="008C0504" w14:paraId="4E95D6CE" w14:textId="77777777" w:rsidTr="00E11F0D">
        <w:trPr>
          <w:trHeight w:val="263"/>
        </w:trPr>
        <w:tc>
          <w:tcPr>
            <w:tcW w:w="417" w:type="dxa"/>
            <w:vAlign w:val="center"/>
          </w:tcPr>
          <w:p w14:paraId="136FC769" w14:textId="6A0978F1" w:rsidR="008C0504" w:rsidRPr="00E11F0D" w:rsidRDefault="00E04223" w:rsidP="008C0504">
            <w:pPr>
              <w:pStyle w:val="NoSpacing"/>
              <w:jc w:val="center"/>
              <w:rPr>
                <w:color w:val="000000" w:themeColor="text1"/>
              </w:rPr>
            </w:pPr>
            <w:r w:rsidRPr="00E11F0D">
              <w:rPr>
                <w:color w:val="000000" w:themeColor="text1"/>
              </w:rPr>
              <w:t>30</w:t>
            </w:r>
          </w:p>
        </w:tc>
        <w:tc>
          <w:tcPr>
            <w:tcW w:w="450" w:type="dxa"/>
            <w:shd w:val="clear" w:color="auto" w:fill="446308" w:themeFill="accent5" w:themeFillShade="80"/>
            <w:vAlign w:val="center"/>
          </w:tcPr>
          <w:p w14:paraId="4241CF73" w14:textId="0AE3DAFB" w:rsidR="008C0504" w:rsidRPr="00E11F0D" w:rsidRDefault="00E04223" w:rsidP="008C0504">
            <w:pPr>
              <w:pStyle w:val="NoSpacing"/>
              <w:jc w:val="center"/>
              <w:rPr>
                <w:b/>
                <w:bCs/>
                <w:color w:val="FFFFFF" w:themeColor="background1"/>
              </w:rPr>
            </w:pPr>
            <w:r w:rsidRPr="00E11F0D">
              <w:rPr>
                <w:b/>
                <w:bCs/>
                <w:color w:val="FFFFFF" w:themeColor="background1"/>
              </w:rPr>
              <w:t>31</w:t>
            </w:r>
          </w:p>
        </w:tc>
        <w:tc>
          <w:tcPr>
            <w:tcW w:w="450" w:type="dxa"/>
            <w:vAlign w:val="center"/>
          </w:tcPr>
          <w:p w14:paraId="71C0537A" w14:textId="77777777" w:rsidR="008C0504" w:rsidRPr="008C0504" w:rsidRDefault="008C0504" w:rsidP="008C0504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540" w:type="dxa"/>
            <w:vAlign w:val="center"/>
          </w:tcPr>
          <w:p w14:paraId="7A4F7451" w14:textId="77777777" w:rsidR="008C0504" w:rsidRPr="008C0504" w:rsidRDefault="008C0504" w:rsidP="008C0504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552E3126" w14:textId="77777777" w:rsidR="008C0504" w:rsidRPr="008C0504" w:rsidRDefault="008C0504" w:rsidP="008C0504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68206408" w14:textId="77777777" w:rsidR="008C0504" w:rsidRPr="008C0504" w:rsidRDefault="008C0504" w:rsidP="008C0504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3DAA6FF5" w14:textId="77777777" w:rsidR="008C0504" w:rsidRPr="008C0504" w:rsidRDefault="008C0504" w:rsidP="008C0504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33F26FDE" w14:textId="49D83FAB" w:rsidR="00554707" w:rsidRPr="00554707" w:rsidRDefault="00406FB0" w:rsidP="00554707">
      <w:pPr>
        <w:pStyle w:val="NoSpacing"/>
        <w:shd w:val="clear" w:color="auto" w:fill="002060"/>
        <w:jc w:val="center"/>
        <w:rPr>
          <w:rFonts w:ascii="Century" w:eastAsiaTheme="majorEastAsia" w:hAnsi="Century" w:cstheme="majorBidi"/>
          <w:b/>
          <w:bCs/>
          <w:color w:val="FFFFFF" w:themeColor="background1"/>
          <w:kern w:val="28"/>
          <w:sz w:val="36"/>
          <w:szCs w:val="36"/>
        </w:rPr>
      </w:pPr>
      <w:r w:rsidRPr="00554707">
        <w:rPr>
          <w:rFonts w:ascii="Century" w:eastAsiaTheme="majorEastAsia" w:hAnsi="Century" w:cstheme="majorBidi"/>
          <w:b/>
          <w:bCs/>
          <w:color w:val="FFFFFF" w:themeColor="background1"/>
          <w:kern w:val="28"/>
          <w:sz w:val="36"/>
          <w:szCs w:val="36"/>
        </w:rPr>
        <w:t xml:space="preserve">2026 </w:t>
      </w:r>
      <w:r>
        <w:rPr>
          <w:rFonts w:ascii="Century" w:eastAsiaTheme="majorEastAsia" w:hAnsi="Century" w:cstheme="majorBidi"/>
          <w:b/>
          <w:bCs/>
          <w:color w:val="FFFFFF" w:themeColor="background1"/>
          <w:kern w:val="28"/>
          <w:sz w:val="36"/>
          <w:szCs w:val="36"/>
        </w:rPr>
        <w:t>-</w:t>
      </w:r>
      <w:r w:rsidRPr="00554707">
        <w:rPr>
          <w:rFonts w:ascii="Century" w:eastAsiaTheme="majorEastAsia" w:hAnsi="Century" w:cstheme="majorBidi"/>
          <w:b/>
          <w:bCs/>
          <w:color w:val="FFFFFF" w:themeColor="background1"/>
          <w:kern w:val="28"/>
          <w:sz w:val="36"/>
          <w:szCs w:val="36"/>
        </w:rPr>
        <w:t xml:space="preserve"> 2027</w:t>
      </w:r>
      <w:r>
        <w:rPr>
          <w:rFonts w:ascii="Century" w:eastAsiaTheme="majorEastAsia" w:hAnsi="Century" w:cstheme="majorBidi"/>
          <w:b/>
          <w:bCs/>
          <w:color w:val="FFFFFF" w:themeColor="background1"/>
          <w:kern w:val="28"/>
          <w:sz w:val="36"/>
          <w:szCs w:val="36"/>
        </w:rPr>
        <w:t xml:space="preserve"> </w:t>
      </w:r>
      <w:r w:rsidR="00554707" w:rsidRPr="00554707">
        <w:rPr>
          <w:rFonts w:ascii="Century" w:eastAsiaTheme="majorEastAsia" w:hAnsi="Century" w:cstheme="majorBidi"/>
          <w:b/>
          <w:bCs/>
          <w:color w:val="FFFFFF" w:themeColor="background1"/>
          <w:kern w:val="28"/>
          <w:sz w:val="36"/>
          <w:szCs w:val="36"/>
        </w:rPr>
        <w:t>St. Paul’s Youth (SPY)</w:t>
      </w:r>
    </w:p>
    <w:p w14:paraId="76BA6126" w14:textId="3A18D9B8" w:rsidR="00554707" w:rsidRPr="00554707" w:rsidRDefault="00554707" w:rsidP="00554707">
      <w:pPr>
        <w:pStyle w:val="NoSpacing"/>
        <w:shd w:val="clear" w:color="auto" w:fill="002060"/>
        <w:jc w:val="center"/>
        <w:rPr>
          <w:rFonts w:ascii="Century" w:eastAsiaTheme="majorEastAsia" w:hAnsi="Century" w:cstheme="majorBidi"/>
          <w:b/>
          <w:bCs/>
          <w:color w:val="FFFFFF" w:themeColor="background1"/>
          <w:kern w:val="28"/>
          <w:sz w:val="36"/>
          <w:szCs w:val="36"/>
        </w:rPr>
      </w:pPr>
      <w:r w:rsidRPr="00554707">
        <w:rPr>
          <w:rFonts w:ascii="Century" w:eastAsiaTheme="majorEastAsia" w:hAnsi="Century" w:cstheme="majorBidi"/>
          <w:b/>
          <w:bCs/>
          <w:color w:val="FFFFFF" w:themeColor="background1"/>
          <w:kern w:val="28"/>
          <w:sz w:val="36"/>
          <w:szCs w:val="36"/>
        </w:rPr>
        <w:t>Order of Christian Initiation of Teens (OCIT) &amp; 1st Communion Preparation</w:t>
      </w:r>
    </w:p>
    <w:p w14:paraId="694DC4DA" w14:textId="5B608E2A" w:rsidR="00554707" w:rsidRPr="00554707" w:rsidRDefault="00554707" w:rsidP="00554707">
      <w:pPr>
        <w:pStyle w:val="NoSpacing"/>
        <w:shd w:val="clear" w:color="auto" w:fill="002060"/>
        <w:jc w:val="center"/>
        <w:rPr>
          <w:rFonts w:ascii="Century" w:eastAsiaTheme="majorEastAsia" w:hAnsi="Century" w:cstheme="majorBidi"/>
          <w:b/>
          <w:bCs/>
          <w:color w:val="FFFFFF" w:themeColor="background1"/>
          <w:kern w:val="28"/>
          <w:sz w:val="28"/>
          <w:szCs w:val="28"/>
        </w:rPr>
      </w:pPr>
      <w:r w:rsidRPr="00554707">
        <w:rPr>
          <w:rFonts w:ascii="Century" w:eastAsiaTheme="majorEastAsia" w:hAnsi="Century" w:cstheme="majorBidi"/>
          <w:b/>
          <w:bCs/>
          <w:color w:val="FFFFFF" w:themeColor="background1"/>
          <w:kern w:val="28"/>
          <w:sz w:val="28"/>
          <w:szCs w:val="28"/>
        </w:rPr>
        <w:t>T</w:t>
      </w:r>
      <w:r w:rsidR="003B5E0E">
        <w:rPr>
          <w:rFonts w:ascii="Century" w:eastAsiaTheme="majorEastAsia" w:hAnsi="Century" w:cstheme="majorBidi"/>
          <w:b/>
          <w:bCs/>
          <w:color w:val="FFFFFF" w:themeColor="background1"/>
          <w:kern w:val="28"/>
          <w:sz w:val="28"/>
          <w:szCs w:val="28"/>
        </w:rPr>
        <w:t>ue</w:t>
      </w:r>
      <w:r w:rsidRPr="00554707">
        <w:rPr>
          <w:rFonts w:ascii="Century" w:eastAsiaTheme="majorEastAsia" w:hAnsi="Century" w:cstheme="majorBidi"/>
          <w:b/>
          <w:bCs/>
          <w:color w:val="FFFFFF" w:themeColor="background1"/>
          <w:kern w:val="28"/>
          <w:sz w:val="28"/>
          <w:szCs w:val="28"/>
        </w:rPr>
        <w:t xml:space="preserve">sdays: </w:t>
      </w:r>
      <w:r w:rsidR="00CC4CEF">
        <w:rPr>
          <w:rFonts w:ascii="Century" w:eastAsiaTheme="majorEastAsia" w:hAnsi="Century" w:cstheme="majorBidi"/>
          <w:b/>
          <w:bCs/>
          <w:color w:val="FFFFFF" w:themeColor="background1"/>
          <w:kern w:val="28"/>
          <w:sz w:val="28"/>
          <w:szCs w:val="28"/>
        </w:rPr>
        <w:t>6</w:t>
      </w:r>
      <w:r w:rsidRPr="00554707">
        <w:rPr>
          <w:rFonts w:ascii="Century" w:eastAsiaTheme="majorEastAsia" w:hAnsi="Century" w:cstheme="majorBidi"/>
          <w:b/>
          <w:bCs/>
          <w:color w:val="FFFFFF" w:themeColor="background1"/>
          <w:kern w:val="28"/>
          <w:sz w:val="28"/>
          <w:szCs w:val="28"/>
        </w:rPr>
        <w:t>:15-8pm</w:t>
      </w:r>
    </w:p>
    <w:p w14:paraId="61674A49" w14:textId="6785CED6" w:rsidR="007A6347" w:rsidRPr="00554707" w:rsidRDefault="00554707" w:rsidP="00554707">
      <w:pPr>
        <w:pStyle w:val="NoSpacing"/>
        <w:shd w:val="clear" w:color="auto" w:fill="002060"/>
        <w:jc w:val="center"/>
        <w:rPr>
          <w:color w:val="FFFFFF" w:themeColor="background1"/>
          <w:sz w:val="14"/>
          <w:szCs w:val="14"/>
        </w:rPr>
      </w:pPr>
      <w:r w:rsidRPr="00554707">
        <w:rPr>
          <w:rFonts w:ascii="Century" w:eastAsiaTheme="majorEastAsia" w:hAnsi="Century" w:cstheme="majorBidi"/>
          <w:b/>
          <w:bCs/>
          <w:color w:val="FFFFFF" w:themeColor="background1"/>
          <w:kern w:val="28"/>
          <w:sz w:val="28"/>
          <w:szCs w:val="28"/>
        </w:rPr>
        <w:t xml:space="preserve">Dempsey Hall </w:t>
      </w:r>
      <w:r w:rsidRPr="000563EA">
        <w:rPr>
          <w:rFonts w:ascii="Century" w:eastAsiaTheme="majorEastAsia" w:hAnsi="Century" w:cstheme="majorBidi"/>
          <w:b/>
          <w:bCs/>
          <w:color w:val="FFFFFF" w:themeColor="background1"/>
          <w:kern w:val="28"/>
          <w:sz w:val="24"/>
          <w:szCs w:val="24"/>
        </w:rPr>
        <w:t>(basement of old St. Paul’s Church)</w:t>
      </w:r>
    </w:p>
    <w:p w14:paraId="6CDD9270" w14:textId="77777777" w:rsidR="007A6347" w:rsidRDefault="007A6347" w:rsidP="00A73577">
      <w:pPr>
        <w:pStyle w:val="NoSpacing"/>
      </w:pPr>
    </w:p>
    <w:tbl>
      <w:tblPr>
        <w:tblW w:w="10800" w:type="dxa"/>
        <w:tblLayout w:type="fixed"/>
        <w:tblCellMar>
          <w:top w:w="29" w:type="dxa"/>
          <w:left w:w="0" w:type="dxa"/>
          <w:bottom w:w="29" w:type="dxa"/>
          <w:right w:w="0" w:type="dxa"/>
        </w:tblCellMar>
        <w:tblLook w:val="0600" w:firstRow="0" w:lastRow="0" w:firstColumn="0" w:lastColumn="0" w:noHBand="1" w:noVBand="1"/>
        <w:tblCaption w:val="Calendar layout table"/>
      </w:tblPr>
      <w:tblGrid>
        <w:gridCol w:w="459"/>
        <w:gridCol w:w="450"/>
        <w:gridCol w:w="468"/>
        <w:gridCol w:w="459"/>
        <w:gridCol w:w="459"/>
        <w:gridCol w:w="459"/>
        <w:gridCol w:w="460"/>
        <w:gridCol w:w="579"/>
        <w:gridCol w:w="459"/>
        <w:gridCol w:w="459"/>
        <w:gridCol w:w="459"/>
        <w:gridCol w:w="459"/>
        <w:gridCol w:w="459"/>
        <w:gridCol w:w="459"/>
        <w:gridCol w:w="460"/>
        <w:gridCol w:w="579"/>
        <w:gridCol w:w="459"/>
        <w:gridCol w:w="459"/>
        <w:gridCol w:w="459"/>
        <w:gridCol w:w="459"/>
        <w:gridCol w:w="459"/>
        <w:gridCol w:w="459"/>
        <w:gridCol w:w="460"/>
      </w:tblGrid>
      <w:tr w:rsidR="00985665" w14:paraId="3CC6CABB" w14:textId="77777777" w:rsidTr="00554707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  <w:vAlign w:val="center"/>
          </w:tcPr>
          <w:p w14:paraId="071207DA" w14:textId="4E76FC73" w:rsidR="00985665" w:rsidRPr="00985665" w:rsidRDefault="00985665" w:rsidP="00F45140">
            <w:pPr>
              <w:pStyle w:val="Month"/>
            </w:pPr>
            <w:r w:rsidRPr="00985665">
              <w:t>Sep</w:t>
            </w:r>
            <w:r w:rsidR="00D103AA">
              <w:t>tember</w:t>
            </w:r>
            <w:r w:rsidRPr="00985665">
              <w:t xml:space="preserve"> 202</w:t>
            </w:r>
            <w:r w:rsidR="00E04223">
              <w:t>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C3F4C2" w14:textId="77777777" w:rsidR="00985665" w:rsidRDefault="00985665" w:rsidP="00985665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  <w:vAlign w:val="center"/>
          </w:tcPr>
          <w:p w14:paraId="4D91AA04" w14:textId="608A8050" w:rsidR="00985665" w:rsidRDefault="00013C75" w:rsidP="00F04882">
            <w:pPr>
              <w:pStyle w:val="Month"/>
            </w:pPr>
            <w:r>
              <w:t>Oct</w:t>
            </w:r>
            <w:r w:rsidR="00D103AA">
              <w:t>ober</w:t>
            </w:r>
            <w:r w:rsidR="00985665">
              <w:t xml:space="preserve"> 202</w:t>
            </w:r>
            <w:r w:rsidR="00E04223">
              <w:t>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3438BD" w14:textId="77777777" w:rsidR="00985665" w:rsidRDefault="00985665" w:rsidP="00985665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  <w:vAlign w:val="center"/>
          </w:tcPr>
          <w:p w14:paraId="367189F8" w14:textId="425B1E58" w:rsidR="00985665" w:rsidRDefault="00013C75" w:rsidP="00F04882">
            <w:pPr>
              <w:pStyle w:val="Month"/>
            </w:pPr>
            <w:r>
              <w:t>Nov</w:t>
            </w:r>
            <w:r w:rsidR="00D103AA">
              <w:t>ember</w:t>
            </w:r>
            <w:r w:rsidR="00985665">
              <w:t xml:space="preserve"> 202</w:t>
            </w:r>
            <w:r w:rsidR="00E04223">
              <w:t>6</w:t>
            </w:r>
          </w:p>
        </w:tc>
      </w:tr>
      <w:tr w:rsidR="00985665" w14:paraId="158C1E5C" w14:textId="77777777" w:rsidTr="38F0214C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15C4765" w14:textId="77777777" w:rsidR="00985665" w:rsidRPr="00F45140" w:rsidRDefault="00985665" w:rsidP="00F45140">
            <w:pPr>
              <w:pStyle w:val="Week"/>
            </w:pPr>
            <w:r w:rsidRPr="00F45140">
              <w:t>S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C2BB0E7" w14:textId="77777777" w:rsidR="00985665" w:rsidRPr="00F45140" w:rsidRDefault="00985665" w:rsidP="00F45140">
            <w:pPr>
              <w:pStyle w:val="Week"/>
            </w:pPr>
            <w:r w:rsidRPr="00F45140">
              <w:t>M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32E6522" w14:textId="77777777" w:rsidR="00985665" w:rsidRPr="00F45140" w:rsidRDefault="00985665" w:rsidP="00F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5EAB3AC" w14:textId="77777777" w:rsidR="00985665" w:rsidRPr="00F45140" w:rsidRDefault="00985665" w:rsidP="00F45140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7FBC419" w14:textId="77777777" w:rsidR="00985665" w:rsidRPr="00F45140" w:rsidRDefault="00985665" w:rsidP="00F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09EBB2B" w14:textId="77777777" w:rsidR="00985665" w:rsidRPr="00F45140" w:rsidRDefault="00985665" w:rsidP="00F45140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47F0A0E" w14:textId="77777777" w:rsidR="00985665" w:rsidRPr="00F45140" w:rsidRDefault="00985665" w:rsidP="00F45140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</w:tcPr>
          <w:p w14:paraId="78B1A615" w14:textId="77777777" w:rsidR="00985665" w:rsidRDefault="00985665" w:rsidP="0098566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23D679E" w14:textId="77777777" w:rsidR="00985665" w:rsidRPr="00F04882" w:rsidRDefault="00985665" w:rsidP="00F04882">
            <w:pPr>
              <w:pStyle w:val="Week"/>
            </w:pPr>
            <w:r w:rsidRPr="00F04882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8BCF922" w14:textId="77777777" w:rsidR="00985665" w:rsidRPr="00F04882" w:rsidRDefault="00985665" w:rsidP="00F04882">
            <w:pPr>
              <w:pStyle w:val="Week"/>
            </w:pPr>
            <w:r w:rsidRPr="00F04882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4AE53F0" w14:textId="77777777" w:rsidR="00985665" w:rsidRPr="00F04882" w:rsidRDefault="00985665" w:rsidP="00F04882">
            <w:pPr>
              <w:pStyle w:val="Week"/>
            </w:pPr>
            <w:r w:rsidRPr="00F04882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ED6D5B5" w14:textId="77777777" w:rsidR="00985665" w:rsidRPr="00F04882" w:rsidRDefault="00985665" w:rsidP="00F04882">
            <w:pPr>
              <w:pStyle w:val="Week"/>
            </w:pPr>
            <w:r w:rsidRPr="00F04882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2D17173" w14:textId="77777777" w:rsidR="00985665" w:rsidRPr="00F04882" w:rsidRDefault="00985665" w:rsidP="00F04882">
            <w:pPr>
              <w:pStyle w:val="Week"/>
            </w:pPr>
            <w:r w:rsidRPr="00F04882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7FA0372" w14:textId="77777777" w:rsidR="00985665" w:rsidRPr="00F04882" w:rsidRDefault="00985665" w:rsidP="00F04882">
            <w:pPr>
              <w:pStyle w:val="Week"/>
            </w:pPr>
            <w:r w:rsidRPr="00F04882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D630EDF" w14:textId="77777777" w:rsidR="00985665" w:rsidRPr="00F04882" w:rsidRDefault="00985665" w:rsidP="00F04882">
            <w:pPr>
              <w:pStyle w:val="Week"/>
            </w:pPr>
            <w:r w:rsidRPr="00F04882">
              <w:t>S</w:t>
            </w:r>
          </w:p>
        </w:tc>
        <w:tc>
          <w:tcPr>
            <w:tcW w:w="579" w:type="dxa"/>
            <w:vMerge/>
          </w:tcPr>
          <w:p w14:paraId="4C3E4E6A" w14:textId="77777777" w:rsidR="00985665" w:rsidRDefault="00985665" w:rsidP="0098566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D530457" w14:textId="77777777" w:rsidR="00985665" w:rsidRDefault="00985665" w:rsidP="00F45140">
            <w:pPr>
              <w:pStyle w:val="Week"/>
            </w:pPr>
            <w:r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4DA2A30" w14:textId="77777777" w:rsidR="00985665" w:rsidRDefault="00985665" w:rsidP="00F45140">
            <w:pPr>
              <w:pStyle w:val="Week"/>
            </w:pPr>
            <w:r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0915034" w14:textId="77777777" w:rsidR="00985665" w:rsidRDefault="00985665" w:rsidP="00F45140">
            <w:pPr>
              <w:pStyle w:val="Week"/>
            </w:pPr>
            <w:r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1BE896B" w14:textId="77777777" w:rsidR="00985665" w:rsidRDefault="00985665" w:rsidP="00F45140">
            <w:pPr>
              <w:pStyle w:val="Week"/>
            </w:pPr>
            <w:r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5AAC65B" w14:textId="77777777" w:rsidR="00985665" w:rsidRDefault="00985665" w:rsidP="00F45140">
            <w:pPr>
              <w:pStyle w:val="Week"/>
            </w:pPr>
            <w:r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388795B" w14:textId="77777777" w:rsidR="00985665" w:rsidRDefault="00985665" w:rsidP="00F45140">
            <w:pPr>
              <w:pStyle w:val="Week"/>
            </w:pPr>
            <w:r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5A49245" w14:textId="77777777" w:rsidR="00985665" w:rsidRDefault="00985665" w:rsidP="00F45140">
            <w:pPr>
              <w:pStyle w:val="Week"/>
            </w:pPr>
            <w:r>
              <w:t>S</w:t>
            </w:r>
          </w:p>
        </w:tc>
      </w:tr>
      <w:tr w:rsidR="009578CB" w14:paraId="16C733CB" w14:textId="77777777" w:rsidTr="00493006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75793A" w14:textId="122D3B0C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B87CB0" w14:textId="6254923E" w:rsidR="009578CB" w:rsidRPr="00493006" w:rsidRDefault="009578CB" w:rsidP="38F0214C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9444E0" w14:textId="50F2F1D3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233684" w14:textId="4C33F66C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EF4A6E" w14:textId="7EE63ADF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074E0F" w14:textId="42AB4A32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4A3EBC" w14:textId="7CBF5197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5</w:t>
            </w:r>
          </w:p>
        </w:tc>
        <w:tc>
          <w:tcPr>
            <w:tcW w:w="579" w:type="dxa"/>
            <w:vMerge/>
          </w:tcPr>
          <w:p w14:paraId="1D558F5D" w14:textId="77777777" w:rsidR="009578CB" w:rsidRPr="00DC5813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699DD3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D8ACF3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6FC583" w14:textId="17FB3D4C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F90742" w14:textId="4FB2F288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598528F" w14:textId="266D4D05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A3FADC" w14:textId="44548A41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0DBABA2" w14:textId="54979672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</w:t>
            </w:r>
          </w:p>
        </w:tc>
        <w:tc>
          <w:tcPr>
            <w:tcW w:w="579" w:type="dxa"/>
            <w:vMerge/>
          </w:tcPr>
          <w:p w14:paraId="565413EE" w14:textId="77777777" w:rsidR="009578CB" w:rsidRPr="00DC5813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28D867F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6DABB3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60CBB8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741594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86CB066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B80687" w14:textId="307B5200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DF6233" w14:textId="616015F9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</w:tr>
      <w:tr w:rsidR="009578CB" w14:paraId="64EF6A4C" w14:textId="77777777" w:rsidTr="00554707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31AB08F" w14:textId="5F1B5C17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6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F45888" w14:textId="62669D07" w:rsidR="009578CB" w:rsidRPr="00554707" w:rsidRDefault="00E04223" w:rsidP="009578CB">
            <w:pPr>
              <w:pStyle w:val="Day"/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7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F53989" w14:textId="294197B2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BAD3EB2" w14:textId="4C07B553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4B0B4E" w14:textId="620FEAF3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FD849A" w14:textId="1644EC99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D4FCE9" w14:textId="5D24E075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12</w:t>
            </w:r>
          </w:p>
        </w:tc>
        <w:tc>
          <w:tcPr>
            <w:tcW w:w="579" w:type="dxa"/>
            <w:vMerge/>
          </w:tcPr>
          <w:p w14:paraId="3EF73EF3" w14:textId="77777777" w:rsidR="009578CB" w:rsidRPr="00DC5813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36D4FB" w14:textId="296BF7A9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957FD2" w14:textId="2471F21D" w:rsidR="009578CB" w:rsidRPr="00554707" w:rsidRDefault="00E04223" w:rsidP="009578CB">
            <w:pPr>
              <w:pStyle w:val="Day"/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555E93" w14:textId="43D41B01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1A0B96" w14:textId="58A52DD3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3B5FB2" w14:textId="33B8982B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D30036" w14:textId="1B10D00A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3BBFB92" w14:textId="7A26E795" w:rsidR="009578CB" w:rsidRPr="005C2261" w:rsidRDefault="00E04223" w:rsidP="009578CB">
            <w:pPr>
              <w:pStyle w:val="Day"/>
              <w:rPr>
                <w:color w:val="000000" w:themeColor="text1"/>
              </w:rPr>
            </w:pPr>
            <w:r w:rsidRPr="005C2261">
              <w:rPr>
                <w:color w:val="000000" w:themeColor="text1"/>
              </w:rPr>
              <w:t>10</w:t>
            </w:r>
          </w:p>
        </w:tc>
        <w:tc>
          <w:tcPr>
            <w:tcW w:w="579" w:type="dxa"/>
            <w:vMerge/>
          </w:tcPr>
          <w:p w14:paraId="6DAEF5B7" w14:textId="77777777" w:rsidR="009578CB" w:rsidRPr="00DC5813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6C1559F9" w14:textId="7EBE05EC" w:rsidR="009578CB" w:rsidRPr="0031604D" w:rsidRDefault="00E04223" w:rsidP="009578CB">
            <w:pPr>
              <w:pStyle w:val="Day"/>
              <w:rPr>
                <w:b/>
                <w:bCs/>
                <w:color w:val="00B0F0"/>
              </w:rPr>
            </w:pPr>
            <w:r w:rsidRPr="0031604D">
              <w:rPr>
                <w:b/>
                <w:bCs/>
                <w:color w:val="00B0F0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29A643" w14:textId="31D25A98" w:rsidR="009578CB" w:rsidRPr="00554707" w:rsidRDefault="00E04223" w:rsidP="00E04223">
            <w:pPr>
              <w:pStyle w:val="Day"/>
              <w:tabs>
                <w:tab w:val="center" w:pos="224"/>
              </w:tabs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DC151A" w14:textId="4E4DFCFA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22928F" w14:textId="0A0F28FB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5D6B91" w14:textId="60EFB1C2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7F45791" w14:textId="543D7576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D030DE" w14:textId="4C8CD0DD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7</w:t>
            </w:r>
          </w:p>
        </w:tc>
      </w:tr>
      <w:tr w:rsidR="009578CB" w14:paraId="29A99B49" w14:textId="77777777" w:rsidTr="00E87B2E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CDC18C" w14:textId="3ADA587C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  <w:r w:rsidR="00E04223" w:rsidRPr="00493006">
              <w:rPr>
                <w:color w:val="000000" w:themeColor="text1"/>
              </w:rPr>
              <w:t>3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86ECD5" w14:textId="2C90E405" w:rsidR="009578CB" w:rsidRPr="00554707" w:rsidRDefault="00E04223" w:rsidP="009578CB">
            <w:pPr>
              <w:pStyle w:val="Day"/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14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385A1C" w14:textId="6854F854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E59686" w14:textId="2A98BB66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CC6EEB" w14:textId="13428324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C7F7DA" w14:textId="26FEE6C0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37C2ECD" w14:textId="0DA4B8DA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19</w:t>
            </w:r>
          </w:p>
        </w:tc>
        <w:tc>
          <w:tcPr>
            <w:tcW w:w="579" w:type="dxa"/>
            <w:vMerge/>
          </w:tcPr>
          <w:p w14:paraId="3E1C48B0" w14:textId="77777777" w:rsidR="009578CB" w:rsidRPr="00DC5813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5E1D5616" w14:textId="2EA01BA9" w:rsidR="009578CB" w:rsidRPr="003B7FBA" w:rsidRDefault="009578CB" w:rsidP="009578CB">
            <w:pPr>
              <w:pStyle w:val="Day"/>
              <w:rPr>
                <w:color w:val="000000" w:themeColor="text1"/>
              </w:rPr>
            </w:pPr>
            <w:r w:rsidRPr="003B7FBA">
              <w:rPr>
                <w:color w:val="000000" w:themeColor="text1"/>
              </w:rPr>
              <w:t>1</w:t>
            </w:r>
            <w:r w:rsidR="00E04223" w:rsidRPr="003B7FBA">
              <w:rPr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446308" w:themeFill="accent5" w:themeFillShade="80"/>
          </w:tcPr>
          <w:p w14:paraId="267C7524" w14:textId="5E1A0F15" w:rsidR="009578CB" w:rsidRPr="00EB2E61" w:rsidRDefault="00E04223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3B7FBA">
              <w:rPr>
                <w:b/>
                <w:bCs/>
                <w:color w:val="FFFFFF" w:themeColor="background1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A6B62E" w14:textId="192E179C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A7BCDC" w14:textId="143FC72E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04F59A" w14:textId="32F66DCA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04ED8D4" w14:textId="7743EAAD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E12C97" w14:textId="7E417C90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17</w:t>
            </w:r>
          </w:p>
        </w:tc>
        <w:tc>
          <w:tcPr>
            <w:tcW w:w="579" w:type="dxa"/>
            <w:vMerge/>
          </w:tcPr>
          <w:p w14:paraId="287852BB" w14:textId="77777777" w:rsidR="009578CB" w:rsidRPr="00DC5813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B0A9A6A" w14:textId="0FD34CDC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0D29D1D" w14:textId="60491A8C" w:rsidR="009578CB" w:rsidRPr="00554707" w:rsidRDefault="00E04223" w:rsidP="009578CB">
            <w:pPr>
              <w:pStyle w:val="Day"/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E23BC0" w14:textId="2F9930A4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141B02E7" w14:textId="1A4D7C40" w:rsidR="009578CB" w:rsidRPr="0031604D" w:rsidRDefault="00E04223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31604D">
              <w:rPr>
                <w:b/>
                <w:bCs/>
                <w:color w:val="000000" w:themeColor="text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B4B1CB3" w14:textId="423E6EBF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98F57D" w14:textId="13C32581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C000"/>
          </w:tcPr>
          <w:p w14:paraId="760E9CFD" w14:textId="4DFBBA99" w:rsidR="009578CB" w:rsidRPr="00884281" w:rsidRDefault="00E04223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884281">
              <w:rPr>
                <w:b/>
                <w:bCs/>
                <w:color w:val="000000" w:themeColor="text1"/>
              </w:rPr>
              <w:t>14</w:t>
            </w:r>
          </w:p>
        </w:tc>
      </w:tr>
      <w:tr w:rsidR="009578CB" w14:paraId="51EBDE9E" w14:textId="77777777" w:rsidTr="004A67BB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B6FF48" w14:textId="510FD2AA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  <w:r w:rsidR="00E04223" w:rsidRPr="00493006">
              <w:rPr>
                <w:color w:val="000000" w:themeColor="text1"/>
              </w:rPr>
              <w:t>0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6C5D1A" w14:textId="3BFD5461" w:rsidR="009578CB" w:rsidRPr="00554707" w:rsidRDefault="00E04223" w:rsidP="009578CB">
            <w:pPr>
              <w:pStyle w:val="Day"/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21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3C7029" w14:textId="5C4140B8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2A793D6" w14:textId="227F0737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DF4265" w14:textId="3EE5AA76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030BBC" w14:textId="02B4676B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E60C7C" w14:textId="5B892FD0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26</w:t>
            </w:r>
          </w:p>
        </w:tc>
        <w:tc>
          <w:tcPr>
            <w:tcW w:w="579" w:type="dxa"/>
            <w:vMerge/>
          </w:tcPr>
          <w:p w14:paraId="7C7994B6" w14:textId="77777777" w:rsidR="009578CB" w:rsidRPr="00DC5813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F4AF5A3" w14:textId="17EC2AB3" w:rsidR="009578CB" w:rsidRPr="004A67BB" w:rsidRDefault="00DC5813" w:rsidP="009578CB">
            <w:pPr>
              <w:pStyle w:val="Day"/>
              <w:rPr>
                <w:color w:val="000000" w:themeColor="text1"/>
              </w:rPr>
            </w:pPr>
            <w:r w:rsidRPr="004A67BB">
              <w:rPr>
                <w:color w:val="000000" w:themeColor="text1"/>
              </w:rPr>
              <w:t>1</w:t>
            </w:r>
            <w:r w:rsidR="00E04223" w:rsidRPr="004A67BB">
              <w:rPr>
                <w:color w:val="000000" w:themeColor="text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BE613B" w14:textId="29AE5D79" w:rsidR="009578CB" w:rsidRPr="00554707" w:rsidRDefault="00E04223" w:rsidP="009578CB">
            <w:pPr>
              <w:pStyle w:val="Day"/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A4E74D" w14:textId="67992F77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4A7122" w14:textId="7E368E3D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E2D815" w14:textId="15C86F1C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884FFA" w14:textId="0317D8A2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B712C6C" w14:textId="7E4747CE" w:rsidR="009578CB" w:rsidRPr="00884281" w:rsidRDefault="00E04223" w:rsidP="009578CB">
            <w:pPr>
              <w:pStyle w:val="Day"/>
              <w:rPr>
                <w:color w:val="000000" w:themeColor="text1"/>
              </w:rPr>
            </w:pPr>
            <w:r w:rsidRPr="00884281">
              <w:rPr>
                <w:color w:val="000000" w:themeColor="text1"/>
              </w:rPr>
              <w:t>24</w:t>
            </w:r>
          </w:p>
        </w:tc>
        <w:tc>
          <w:tcPr>
            <w:tcW w:w="579" w:type="dxa"/>
            <w:vMerge/>
          </w:tcPr>
          <w:p w14:paraId="2FC1F5CA" w14:textId="77777777" w:rsidR="009578CB" w:rsidRPr="00DC5813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FF15F5" w14:textId="2174C0B3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  <w:r w:rsidR="00E04223" w:rsidRPr="00493006">
              <w:rPr>
                <w:color w:val="000000" w:themeColor="text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FA2E18" w14:textId="2AF3BC63" w:rsidR="009578CB" w:rsidRPr="00554707" w:rsidRDefault="00E04223" w:rsidP="009578CB">
            <w:pPr>
              <w:pStyle w:val="Day"/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C7439B" w14:textId="50B49EA7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7978EF" w14:textId="3A308124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214AAF" w14:textId="60F16159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C000"/>
          </w:tcPr>
          <w:p w14:paraId="2C3AD798" w14:textId="2A6DF4AD" w:rsidR="009578CB" w:rsidRPr="00633866" w:rsidRDefault="00E04223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633866">
              <w:rPr>
                <w:b/>
                <w:bCs/>
                <w:color w:val="000000" w:themeColor="text1"/>
              </w:rPr>
              <w:t>20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00000"/>
          </w:tcPr>
          <w:p w14:paraId="686DA8A6" w14:textId="4306412B" w:rsidR="009578CB" w:rsidRPr="00633866" w:rsidRDefault="00E04223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7D567C">
              <w:rPr>
                <w:b/>
                <w:bCs/>
                <w:color w:val="FFC000"/>
              </w:rPr>
              <w:t>21</w:t>
            </w:r>
          </w:p>
        </w:tc>
      </w:tr>
      <w:tr w:rsidR="009578CB" w14:paraId="29B3A5CE" w14:textId="77777777" w:rsidTr="00554707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C825F8" w14:textId="3D7CD3D8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  <w:r w:rsidR="00E04223" w:rsidRPr="00493006">
              <w:rPr>
                <w:color w:val="000000" w:themeColor="text1"/>
              </w:rPr>
              <w:t>7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657B60" w14:textId="7147F60E" w:rsidR="009578CB" w:rsidRPr="00554707" w:rsidRDefault="00E04223" w:rsidP="009578CB">
            <w:pPr>
              <w:pStyle w:val="Day"/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28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3AFB60" w14:textId="764E4086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CA6221" w14:textId="44857A55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232DB5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9D488E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F54B39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0653A92B" w14:textId="77777777" w:rsidR="009578CB" w:rsidRPr="00DC5813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8D99D5" w14:textId="389754B1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  <w:r w:rsidR="00E04223" w:rsidRPr="00493006">
              <w:rPr>
                <w:color w:val="000000" w:themeColor="text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535799" w14:textId="2D639170" w:rsidR="009578CB" w:rsidRPr="00554707" w:rsidRDefault="00E04223" w:rsidP="009578CB">
            <w:pPr>
              <w:pStyle w:val="Day"/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544C8B" w14:textId="16861D4D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0940AC" w14:textId="1B95C550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002C79A" w14:textId="5B1B4CE4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B00C80" w14:textId="0B365060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DC751F" w14:textId="12290281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31</w:t>
            </w:r>
          </w:p>
        </w:tc>
        <w:tc>
          <w:tcPr>
            <w:tcW w:w="579" w:type="dxa"/>
            <w:vMerge/>
          </w:tcPr>
          <w:p w14:paraId="6D86124E" w14:textId="77777777" w:rsidR="009578CB" w:rsidRPr="00DC5813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B7937B1" w14:textId="0D760E08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  <w:r w:rsidR="00E04223" w:rsidRPr="00493006">
              <w:rPr>
                <w:color w:val="000000" w:themeColor="text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45A56CC" w14:textId="598407AD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C08D41" w14:textId="4A232252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DF7B27B" w14:textId="4906EB7E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1286F78C" w14:textId="2595CD20" w:rsidR="009578CB" w:rsidRPr="00EB2E61" w:rsidRDefault="00E04223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31604D">
              <w:rPr>
                <w:b/>
                <w:bCs/>
                <w:color w:val="000000" w:themeColor="text1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D367AF" w14:textId="3E2F8220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3D9CC2" w14:textId="1226805C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28</w:t>
            </w:r>
          </w:p>
        </w:tc>
      </w:tr>
      <w:tr w:rsidR="00985665" w14:paraId="13A9D40F" w14:textId="77777777" w:rsidTr="00493006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BEC95E4" w14:textId="77777777" w:rsidR="00985665" w:rsidRPr="00DC5813" w:rsidRDefault="00985665" w:rsidP="00F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3F45A9" w14:textId="77777777" w:rsidR="00985665" w:rsidRPr="00DC5813" w:rsidRDefault="00985665" w:rsidP="00F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604BB9" w14:textId="77777777" w:rsidR="00985665" w:rsidRPr="00DC5813" w:rsidRDefault="00985665" w:rsidP="00F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45BE43" w14:textId="77777777" w:rsidR="00985665" w:rsidRPr="00DC5813" w:rsidRDefault="00985665" w:rsidP="00F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A10A2C" w14:textId="77777777" w:rsidR="00985665" w:rsidRPr="00DC5813" w:rsidRDefault="00985665" w:rsidP="00F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10212A" w14:textId="77777777" w:rsidR="00985665" w:rsidRPr="00DC5813" w:rsidRDefault="00985665" w:rsidP="00F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D5004E" w14:textId="77777777" w:rsidR="00985665" w:rsidRPr="00DC5813" w:rsidRDefault="00985665" w:rsidP="00F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77798514" w14:textId="77777777" w:rsidR="00985665" w:rsidRPr="00DC5813" w:rsidRDefault="00985665" w:rsidP="00985665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F33AD1" w14:textId="77777777" w:rsidR="00985665" w:rsidRPr="00DC5813" w:rsidRDefault="00985665" w:rsidP="00F04882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2422CB" w14:textId="77777777" w:rsidR="00985665" w:rsidRPr="00DC5813" w:rsidRDefault="00985665" w:rsidP="00F04882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57886F" w14:textId="77777777" w:rsidR="00985665" w:rsidRPr="00DC5813" w:rsidRDefault="00985665" w:rsidP="00F04882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19D720" w14:textId="77777777" w:rsidR="00985665" w:rsidRPr="00DC5813" w:rsidRDefault="00985665" w:rsidP="00F04882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5EC76E" w14:textId="77777777" w:rsidR="00985665" w:rsidRPr="00DC5813" w:rsidRDefault="00985665" w:rsidP="00F04882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15BAE1" w14:textId="77777777" w:rsidR="00985665" w:rsidRPr="00DC5813" w:rsidRDefault="00985665" w:rsidP="00F04882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AEFD24" w14:textId="77777777" w:rsidR="00985665" w:rsidRPr="00DC5813" w:rsidRDefault="00985665" w:rsidP="00F04882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183218C9" w14:textId="77777777" w:rsidR="00985665" w:rsidRPr="00DC5813" w:rsidRDefault="00985665" w:rsidP="00985665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ED8E2A" w14:textId="02B502AA" w:rsidR="00985665" w:rsidRPr="00493006" w:rsidRDefault="00E04223" w:rsidP="00F04882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73D579" w14:textId="6115B32C" w:rsidR="00985665" w:rsidRPr="00493006" w:rsidRDefault="00E04223" w:rsidP="00F04882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D1523B" w14:textId="77777777" w:rsidR="00985665" w:rsidRPr="00493006" w:rsidRDefault="00985665" w:rsidP="00F04882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4C8204" w14:textId="77777777" w:rsidR="00985665" w:rsidRPr="00493006" w:rsidRDefault="00985665" w:rsidP="00F04882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24B276" w14:textId="77777777" w:rsidR="00985665" w:rsidRPr="00493006" w:rsidRDefault="00985665" w:rsidP="00F04882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BDF3EFF" w14:textId="77777777" w:rsidR="00985665" w:rsidRPr="00493006" w:rsidRDefault="00985665" w:rsidP="00F04882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808638" w14:textId="77777777" w:rsidR="00985665" w:rsidRPr="00493006" w:rsidRDefault="00985665" w:rsidP="00F04882">
            <w:pPr>
              <w:pStyle w:val="Day"/>
              <w:rPr>
                <w:color w:val="000000" w:themeColor="text1"/>
              </w:rPr>
            </w:pPr>
          </w:p>
        </w:tc>
      </w:tr>
      <w:tr w:rsidR="00A70674" w14:paraId="02EEE74F" w14:textId="77777777" w:rsidTr="00EC2F19">
        <w:trPr>
          <w:trHeight w:hRule="exact" w:val="192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75390263" w14:textId="77777777" w:rsidR="00A70674" w:rsidRPr="009C49F3" w:rsidRDefault="00A70674" w:rsidP="004722B0">
            <w:pPr>
              <w:pStyle w:val="NoSpacing"/>
            </w:pPr>
          </w:p>
        </w:tc>
        <w:tc>
          <w:tcPr>
            <w:tcW w:w="579" w:type="dxa"/>
          </w:tcPr>
          <w:p w14:paraId="271D7FFC" w14:textId="77777777" w:rsidR="00A70674" w:rsidRPr="009C49F3" w:rsidRDefault="00A70674" w:rsidP="009C49F3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31C3AF4E" w14:textId="77777777" w:rsidR="00A70674" w:rsidRPr="009C49F3" w:rsidRDefault="00A70674" w:rsidP="009C49F3">
            <w:pPr>
              <w:pStyle w:val="NoSpacing"/>
            </w:pPr>
          </w:p>
        </w:tc>
        <w:tc>
          <w:tcPr>
            <w:tcW w:w="579" w:type="dxa"/>
          </w:tcPr>
          <w:p w14:paraId="3B290520" w14:textId="77777777" w:rsidR="00A70674" w:rsidRPr="009C49F3" w:rsidRDefault="00A70674" w:rsidP="009C49F3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2FB66289" w14:textId="77777777" w:rsidR="00A70674" w:rsidRPr="009C49F3" w:rsidRDefault="00A70674" w:rsidP="009C49F3">
            <w:pPr>
              <w:pStyle w:val="NoSpacing"/>
            </w:pPr>
          </w:p>
        </w:tc>
      </w:tr>
      <w:tr w:rsidR="00013C75" w14:paraId="53311EDF" w14:textId="77777777" w:rsidTr="00554707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222C6465" w14:textId="6D267B5E" w:rsidR="00013C75" w:rsidRDefault="009578CB" w:rsidP="00013C75">
            <w:pPr>
              <w:pStyle w:val="Month"/>
            </w:pPr>
            <w:r>
              <w:t>Dec</w:t>
            </w:r>
            <w:r w:rsidR="00D103AA">
              <w:t>ember</w:t>
            </w:r>
            <w:r>
              <w:t xml:space="preserve"> 202</w:t>
            </w:r>
            <w:r w:rsidR="00E04223">
              <w:t>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142DFE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4D3535B3" w14:textId="6B6600E2" w:rsidR="00013C75" w:rsidRDefault="009578CB" w:rsidP="00013C75">
            <w:pPr>
              <w:pStyle w:val="Month"/>
            </w:pPr>
            <w:r>
              <w:t>Jan</w:t>
            </w:r>
            <w:r w:rsidR="00D103AA">
              <w:t>uary</w:t>
            </w:r>
            <w:r>
              <w:t xml:space="preserve"> 202</w:t>
            </w:r>
            <w:r w:rsidR="00E04223">
              <w:t>7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59F85C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4F999D37" w14:textId="7A37D766" w:rsidR="00013C75" w:rsidRDefault="009578CB" w:rsidP="00013C75">
            <w:pPr>
              <w:pStyle w:val="Month"/>
            </w:pPr>
            <w:r>
              <w:t>Feb</w:t>
            </w:r>
            <w:r w:rsidR="00D103AA">
              <w:t>ruary</w:t>
            </w:r>
            <w:r>
              <w:t xml:space="preserve"> 202</w:t>
            </w:r>
            <w:r w:rsidR="00E04223">
              <w:t>7</w:t>
            </w:r>
          </w:p>
        </w:tc>
      </w:tr>
      <w:tr w:rsidR="00013C75" w14:paraId="777DAE7B" w14:textId="77777777" w:rsidTr="38F0214C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E7A2D53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0299A99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71CCA6D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68EB88C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C4AC3DA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B4858BD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1811CA2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</w:tcPr>
          <w:p w14:paraId="113441C1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CCB46DB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D6A0CCF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87A4574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5C74E53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A14C886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A5DBEFC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974783A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</w:tcPr>
          <w:p w14:paraId="14352922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677AB95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7FE4FBD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245F2FC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087618C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4B613F2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82824D3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7197A83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</w:tr>
      <w:tr w:rsidR="009578CB" w14:paraId="4D965CBD" w14:textId="77777777" w:rsidTr="00554707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B9B9C0C" w14:textId="691F53E1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BE397A" w14:textId="18877CDF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AFAAE1" w14:textId="23AD87A4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3B3E00" w14:textId="5A5845E2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C64BAF" w14:textId="0338CD32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524F90" w14:textId="5B234235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C34317" w14:textId="5E736102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579" w:type="dxa"/>
            <w:vMerge/>
          </w:tcPr>
          <w:p w14:paraId="23F1CC42" w14:textId="77777777" w:rsidR="009578CB" w:rsidRPr="00493006" w:rsidRDefault="009578CB" w:rsidP="009578C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35C00B" w14:textId="77777777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152516" w14:textId="77777777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3C9496" w14:textId="77777777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1CFEEF" w14:textId="2801131C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76CD265" w14:textId="10666CBC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64D02FAD" w14:textId="1FF04250" w:rsidR="009578CB" w:rsidRPr="0031604D" w:rsidRDefault="00E04223" w:rsidP="009578CB">
            <w:pPr>
              <w:pStyle w:val="Day"/>
              <w:rPr>
                <w:rFonts w:cstheme="minorHAnsi"/>
                <w:b/>
                <w:bCs/>
                <w:color w:val="00B0F0"/>
              </w:rPr>
            </w:pPr>
            <w:r w:rsidRPr="0031604D">
              <w:rPr>
                <w:rFonts w:cstheme="minorHAnsi"/>
                <w:b/>
                <w:bCs/>
                <w:color w:val="00B0F0"/>
              </w:rPr>
              <w:t>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C1E886" w14:textId="548AE8C5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579" w:type="dxa"/>
            <w:vMerge/>
          </w:tcPr>
          <w:p w14:paraId="27022D01" w14:textId="77777777" w:rsidR="009578CB" w:rsidRPr="00493006" w:rsidRDefault="009578CB" w:rsidP="009578C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854E6A" w14:textId="3C5ACFDD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A1E0430" w14:textId="2C556091" w:rsidR="009578CB" w:rsidRPr="00554707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554707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5C936A72" w14:textId="0CE1D38A" w:rsidR="009578CB" w:rsidRPr="00554707" w:rsidRDefault="00E04223" w:rsidP="009578CB">
            <w:pPr>
              <w:pStyle w:val="Day"/>
              <w:rPr>
                <w:rFonts w:cstheme="minorHAnsi"/>
                <w:b/>
                <w:bCs/>
                <w:color w:val="FFFFFF" w:themeColor="background1"/>
              </w:rPr>
            </w:pPr>
            <w:r w:rsidRPr="00554707">
              <w:rPr>
                <w:rFonts w:cstheme="minorHAnsi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677C6B" w14:textId="3032BE27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1CE905" w14:textId="44E892DA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24179F" w14:textId="768C7707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AAE816" w14:textId="15334784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6</w:t>
            </w:r>
          </w:p>
        </w:tc>
      </w:tr>
      <w:tr w:rsidR="009578CB" w14:paraId="2B216D2C" w14:textId="77777777" w:rsidTr="00554707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709791" w14:textId="19347E2D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67349D4" w14:textId="6538FD8A" w:rsidR="009578CB" w:rsidRPr="00554707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554707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2FE40DAD" w14:textId="45781280" w:rsidR="009578CB" w:rsidRPr="0031604D" w:rsidRDefault="00E04223" w:rsidP="00DC5813">
            <w:pPr>
              <w:pStyle w:val="Day"/>
              <w:rPr>
                <w:rFonts w:cstheme="minorHAnsi"/>
                <w:b/>
                <w:bCs/>
                <w:color w:val="00B0F0"/>
              </w:rPr>
            </w:pPr>
            <w:r w:rsidRPr="0031604D">
              <w:rPr>
                <w:rFonts w:cstheme="minorHAnsi"/>
                <w:b/>
                <w:bCs/>
                <w:color w:val="00B0F0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ED8082" w14:textId="56461C39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67F32F" w14:textId="1091AC8F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E94ADD" w14:textId="58A05029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E9AC45" w14:textId="37F43BF3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12</w:t>
            </w:r>
          </w:p>
        </w:tc>
        <w:tc>
          <w:tcPr>
            <w:tcW w:w="579" w:type="dxa"/>
            <w:vMerge/>
          </w:tcPr>
          <w:p w14:paraId="01829E73" w14:textId="77777777" w:rsidR="009578CB" w:rsidRPr="00493006" w:rsidRDefault="009578CB" w:rsidP="009578C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0561EB" w14:textId="72EB505F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688A3A6E" w14:textId="2187F418" w:rsidR="009578CB" w:rsidRPr="0031604D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31604D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19F06CEF" w14:textId="1DED7484" w:rsidR="009578CB" w:rsidRPr="00554707" w:rsidRDefault="00E04223" w:rsidP="009578CB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554707">
              <w:rPr>
                <w:rFonts w:cstheme="minorHAnsi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78FDC40" w14:textId="2245D060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014B68" w14:textId="2107E928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B6AB8C" w14:textId="57199B65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E000BD" w14:textId="0B9F2DAF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9</w:t>
            </w:r>
          </w:p>
        </w:tc>
        <w:tc>
          <w:tcPr>
            <w:tcW w:w="579" w:type="dxa"/>
            <w:vMerge/>
          </w:tcPr>
          <w:p w14:paraId="63891532" w14:textId="77777777" w:rsidR="009578CB" w:rsidRPr="00493006" w:rsidRDefault="009578CB" w:rsidP="009578C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FF0465" w14:textId="456EB261" w:rsidR="009578CB" w:rsidRPr="00493006" w:rsidRDefault="00DC5813" w:rsidP="00DC5813">
            <w:pPr>
              <w:pStyle w:val="Day"/>
              <w:tabs>
                <w:tab w:val="center" w:pos="224"/>
              </w:tabs>
              <w:jc w:val="left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ab/>
            </w:r>
            <w:r w:rsidR="00E04223" w:rsidRPr="0049300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585960" w14:textId="0E705C4E" w:rsidR="009578CB" w:rsidRPr="00554707" w:rsidRDefault="00E04223" w:rsidP="00E04223">
            <w:pPr>
              <w:pStyle w:val="Day"/>
              <w:tabs>
                <w:tab w:val="center" w:pos="224"/>
              </w:tabs>
              <w:rPr>
                <w:rFonts w:cstheme="minorHAnsi"/>
                <w:color w:val="000000" w:themeColor="text1"/>
              </w:rPr>
            </w:pPr>
            <w:r w:rsidRPr="00554707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69AB0B" w14:textId="0142A034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6D37F84" w14:textId="10E404CF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CFBF7A" w14:textId="07876B2A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F15A99" w14:textId="7A8EABB2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2D9105" w14:textId="45509BFA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13</w:t>
            </w:r>
          </w:p>
        </w:tc>
      </w:tr>
      <w:tr w:rsidR="009578CB" w14:paraId="0E7F85C3" w14:textId="77777777" w:rsidTr="00CC4CE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C65EA4E" w14:textId="1093E9BC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</w:t>
            </w:r>
            <w:r w:rsidR="00E04223" w:rsidRPr="0049300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CDA8A74" w14:textId="105DA0AD" w:rsidR="009578CB" w:rsidRPr="00554707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554707">
              <w:rPr>
                <w:rFonts w:cstheme="minorHAnsi"/>
                <w:color w:val="000000" w:themeColor="text1"/>
              </w:rPr>
              <w:t>14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56FE4EFE" w14:textId="4AEE67A3" w:rsidR="009578CB" w:rsidRPr="00554707" w:rsidRDefault="00E04223" w:rsidP="009578CB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554707">
              <w:rPr>
                <w:rFonts w:cstheme="minorHAnsi"/>
                <w:b/>
                <w:bCs/>
                <w:color w:val="FFFFFF" w:themeColor="background1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2951B8" w14:textId="06C46FCD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30EBD1" w14:textId="0662F33E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D38106" w14:textId="56A969A1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09A3B1" w14:textId="37DBD3A0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19</w:t>
            </w:r>
          </w:p>
        </w:tc>
        <w:tc>
          <w:tcPr>
            <w:tcW w:w="579" w:type="dxa"/>
            <w:vMerge/>
          </w:tcPr>
          <w:p w14:paraId="2DD96EFB" w14:textId="77777777" w:rsidR="009578CB" w:rsidRPr="00493006" w:rsidRDefault="009578CB" w:rsidP="009578C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835713" w14:textId="7400593E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</w:t>
            </w:r>
            <w:r w:rsidR="00E04223" w:rsidRPr="00493006">
              <w:rPr>
                <w:rFonts w:cstheme="minorHAnsi"/>
                <w:color w:val="000000" w:themeColor="text1"/>
              </w:rPr>
              <w:t>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B016BF" w14:textId="5178F30B" w:rsidR="009578CB" w:rsidRPr="00554707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554707">
              <w:rPr>
                <w:rFonts w:cstheme="minorHAnsi"/>
                <w:color w:val="000000" w:themeColor="text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6562A0" w14:textId="59280F54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085414F" w14:textId="6DA2B18B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273B7B" w14:textId="47E2DFFC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321B7F8" w14:textId="169F7362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9BA093" w14:textId="66193685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16</w:t>
            </w:r>
          </w:p>
        </w:tc>
        <w:tc>
          <w:tcPr>
            <w:tcW w:w="579" w:type="dxa"/>
            <w:vMerge/>
          </w:tcPr>
          <w:p w14:paraId="406C0E6E" w14:textId="77777777" w:rsidR="009578CB" w:rsidRPr="00493006" w:rsidRDefault="009578CB" w:rsidP="009578C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00000"/>
          </w:tcPr>
          <w:p w14:paraId="0C726283" w14:textId="068A7924" w:rsidR="009578CB" w:rsidRPr="007D567C" w:rsidRDefault="00DC5813" w:rsidP="009578CB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7D567C">
              <w:rPr>
                <w:rFonts w:cstheme="minorHAnsi"/>
                <w:b/>
                <w:bCs/>
                <w:color w:val="FFFFFF" w:themeColor="background1"/>
              </w:rPr>
              <w:t>1</w:t>
            </w:r>
            <w:r w:rsidR="00E04223" w:rsidRPr="007D567C">
              <w:rPr>
                <w:rFonts w:cstheme="minorHAnsi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39F92F" w14:textId="210099F7" w:rsidR="009578CB" w:rsidRPr="00554707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554707">
              <w:rPr>
                <w:rFonts w:cstheme="minorHAnsi"/>
                <w:color w:val="000000" w:themeColor="text1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1A193F64" w14:textId="4AD9436B" w:rsidR="009578CB" w:rsidRPr="00554707" w:rsidRDefault="00E04223" w:rsidP="009578CB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554707">
              <w:rPr>
                <w:rFonts w:cstheme="minorHAnsi"/>
                <w:b/>
                <w:bCs/>
                <w:color w:val="FFFFFF" w:themeColor="background1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A1A576" w14:textId="002C4D59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557A4E" w14:textId="0E3E528C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B41E565" w14:textId="02FEB732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00000"/>
          </w:tcPr>
          <w:p w14:paraId="1A0A0C1D" w14:textId="3D5BC37E" w:rsidR="009578CB" w:rsidRPr="00CC4CEF" w:rsidRDefault="00E04223" w:rsidP="009578CB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CC4CEF">
              <w:rPr>
                <w:rFonts w:cstheme="minorHAnsi"/>
                <w:b/>
                <w:bCs/>
                <w:color w:val="FFFFFF" w:themeColor="background1"/>
              </w:rPr>
              <w:t>20</w:t>
            </w:r>
          </w:p>
        </w:tc>
      </w:tr>
      <w:tr w:rsidR="009578CB" w14:paraId="63547EB8" w14:textId="77777777" w:rsidTr="00CC4CE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3B396B" w14:textId="7F364A93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</w:t>
            </w:r>
            <w:r w:rsidR="00E04223" w:rsidRPr="00493006">
              <w:rPr>
                <w:rFonts w:cstheme="minorHAnsi"/>
                <w:color w:val="000000" w:themeColor="text1"/>
              </w:rPr>
              <w:t>0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16A4D2" w14:textId="41A21EDB" w:rsidR="009578CB" w:rsidRPr="00554707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554707">
              <w:rPr>
                <w:rFonts w:cstheme="minorHAnsi"/>
                <w:color w:val="000000" w:themeColor="text1"/>
              </w:rPr>
              <w:t>21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BDFC29" w14:textId="381F98F4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7F6BB7" w14:textId="60594A65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541583" w14:textId="5123EC64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55CA07BF" w14:textId="2C610C2E" w:rsidR="009578CB" w:rsidRPr="0031604D" w:rsidRDefault="00E04223" w:rsidP="009578CB">
            <w:pPr>
              <w:pStyle w:val="Day"/>
              <w:rPr>
                <w:rFonts w:cstheme="minorHAnsi"/>
                <w:b/>
                <w:bCs/>
                <w:color w:val="00B0F0"/>
              </w:rPr>
            </w:pPr>
            <w:r w:rsidRPr="0031604D">
              <w:rPr>
                <w:rFonts w:cstheme="minorHAnsi"/>
                <w:b/>
                <w:bCs/>
                <w:color w:val="00B0F0"/>
              </w:rPr>
              <w:t>25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981D54" w14:textId="7EC41841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26</w:t>
            </w:r>
          </w:p>
        </w:tc>
        <w:tc>
          <w:tcPr>
            <w:tcW w:w="579" w:type="dxa"/>
            <w:vMerge/>
          </w:tcPr>
          <w:p w14:paraId="60A9EB6B" w14:textId="77777777" w:rsidR="009578CB" w:rsidRPr="00493006" w:rsidRDefault="009578CB" w:rsidP="009578C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B941C8" w14:textId="658E301B" w:rsidR="009578CB" w:rsidRPr="00CC4CEF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CC4CEF">
              <w:rPr>
                <w:rFonts w:cstheme="minorHAnsi"/>
                <w:color w:val="000000" w:themeColor="text1"/>
              </w:rPr>
              <w:t>1</w:t>
            </w:r>
            <w:r w:rsidR="00E04223" w:rsidRPr="00CC4CEF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B1D94A8" w14:textId="4D60EA77" w:rsidR="009578CB" w:rsidRPr="00554707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554707">
              <w:rPr>
                <w:rFonts w:cstheme="minorHAnsi"/>
                <w:color w:val="000000" w:themeColor="text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68DCECBC" w14:textId="1B29341B" w:rsidR="009578CB" w:rsidRPr="00554707" w:rsidRDefault="00E04223" w:rsidP="009578CB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554707">
              <w:rPr>
                <w:rFonts w:cstheme="minorHAnsi"/>
                <w:b/>
                <w:bCs/>
                <w:color w:val="FFFFFF" w:themeColor="background1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72E44D" w14:textId="35BA379E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AD4F6B" w14:textId="702AC9D3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BCC6FA5" w14:textId="54134815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E3FA7C" w14:textId="61868F63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23</w:t>
            </w:r>
          </w:p>
        </w:tc>
        <w:tc>
          <w:tcPr>
            <w:tcW w:w="579" w:type="dxa"/>
            <w:vMerge/>
          </w:tcPr>
          <w:p w14:paraId="510D5651" w14:textId="77777777" w:rsidR="009578CB" w:rsidRPr="00493006" w:rsidRDefault="009578CB" w:rsidP="009578C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B5313A" w14:textId="156D5754" w:rsidR="009578CB" w:rsidRPr="00493006" w:rsidRDefault="00DC581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</w:t>
            </w:r>
            <w:r w:rsidR="00E04223" w:rsidRPr="0049300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2E42B4" w14:textId="064A3459" w:rsidR="009578CB" w:rsidRPr="00554707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554707">
              <w:rPr>
                <w:rFonts w:cstheme="minorHAnsi"/>
                <w:color w:val="000000" w:themeColor="text1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C1DBEB" w14:textId="32C818B9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1E88C1" w14:textId="319D03D4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7151C5" w14:textId="732538B6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5AD480" w14:textId="7CCD1508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96F57D" w14:textId="3ADD4BE6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27</w:t>
            </w:r>
          </w:p>
        </w:tc>
      </w:tr>
      <w:tr w:rsidR="009578CB" w14:paraId="1BDF883D" w14:textId="77777777" w:rsidTr="00CC4CE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8E4F88" w14:textId="0662992A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</w:t>
            </w:r>
            <w:r w:rsidR="00E04223" w:rsidRPr="0049300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8DE374" w14:textId="2E28D1A8" w:rsidR="009578CB" w:rsidRPr="00CC4CEF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CC4CEF">
              <w:rPr>
                <w:rFonts w:cstheme="minorHAnsi"/>
                <w:color w:val="000000" w:themeColor="text1"/>
              </w:rPr>
              <w:t>28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5BCB2F" w14:textId="5FB7EFED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8E8F16" w14:textId="14D6C2E2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0313FDA3" w14:textId="0C5ABF38" w:rsidR="009578CB" w:rsidRPr="0031604D" w:rsidRDefault="00E04223" w:rsidP="009578CB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31604D">
              <w:rPr>
                <w:rFonts w:cstheme="minorHAnsi"/>
                <w:b/>
                <w:bCs/>
                <w:color w:val="000000" w:themeColor="text1"/>
              </w:rP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F603FF" w14:textId="77777777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90426CD" w14:textId="77777777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5F517D28" w14:textId="77777777" w:rsidR="009578CB" w:rsidRPr="00493006" w:rsidRDefault="009578CB" w:rsidP="009578C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3B5CF1" w14:textId="2FC31897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</w:t>
            </w:r>
            <w:r w:rsidR="00E04223" w:rsidRPr="0049300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4697B98" w14:textId="64F84F9B" w:rsidR="009578CB" w:rsidRPr="00554707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554707">
              <w:rPr>
                <w:rFonts w:cstheme="minorHAnsi"/>
                <w:color w:val="000000" w:themeColor="text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B73B3A" w14:textId="39431CE8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680513" w14:textId="20872F18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6977E0D" w14:textId="280F4C7B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CB6B85" w14:textId="2C35D6B5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2E8D35D" w14:textId="3033EEBB" w:rsidR="009578CB" w:rsidRPr="00493006" w:rsidRDefault="00E04223" w:rsidP="009578CB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30</w:t>
            </w:r>
          </w:p>
        </w:tc>
        <w:tc>
          <w:tcPr>
            <w:tcW w:w="579" w:type="dxa"/>
            <w:vMerge/>
          </w:tcPr>
          <w:p w14:paraId="59016EF9" w14:textId="77777777" w:rsidR="009578CB" w:rsidRPr="00493006" w:rsidRDefault="009578CB" w:rsidP="009578CB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00000"/>
          </w:tcPr>
          <w:p w14:paraId="270B3EA5" w14:textId="0DE18AD5" w:rsidR="009578CB" w:rsidRPr="007D567C" w:rsidRDefault="00E04223" w:rsidP="009578CB">
            <w:pPr>
              <w:pStyle w:val="Day"/>
              <w:rPr>
                <w:rFonts w:cstheme="minorHAnsi"/>
                <w:b/>
                <w:bCs/>
                <w:color w:val="FFFFFF" w:themeColor="background1"/>
              </w:rPr>
            </w:pPr>
            <w:r w:rsidRPr="007D567C">
              <w:rPr>
                <w:rFonts w:cstheme="minorHAnsi"/>
                <w:b/>
                <w:bCs/>
                <w:color w:val="FFFFFF" w:themeColor="background1"/>
              </w:rP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6F00E7" w14:textId="5180680E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828A44" w14:textId="2A491A3D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FF1F5B" w14:textId="120A1774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662B8EE" w14:textId="3E4256D6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5D5841" w14:textId="236D96E3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0F8EA1" w14:textId="77777777" w:rsidR="009578CB" w:rsidRPr="00493006" w:rsidRDefault="009578CB" w:rsidP="009578CB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</w:tr>
      <w:tr w:rsidR="00013C75" w14:paraId="6A19D29C" w14:textId="77777777" w:rsidTr="004155C1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97A4627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2E236A3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56D758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90136D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4608E0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CF4FC5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33FC9B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579" w:type="dxa"/>
            <w:vMerge/>
          </w:tcPr>
          <w:p w14:paraId="296E7717" w14:textId="77777777" w:rsidR="00013C75" w:rsidRPr="00493006" w:rsidRDefault="00013C75" w:rsidP="00223D4D">
            <w:pPr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DB6A5A" w14:textId="4AB928B0" w:rsidR="00013C75" w:rsidRPr="00493006" w:rsidRDefault="00E04223" w:rsidP="00013C75">
            <w:pPr>
              <w:pStyle w:val="Day"/>
              <w:rPr>
                <w:rFonts w:cstheme="minorHAnsi"/>
              </w:rPr>
            </w:pPr>
            <w:r w:rsidRPr="005C2261">
              <w:rPr>
                <w:rFonts w:cstheme="minorHAnsi"/>
                <w:color w:val="000000" w:themeColor="text1"/>
              </w:rP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8BACA1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6A5D3A" w14:textId="77777777" w:rsidR="00013C75" w:rsidRPr="00493006" w:rsidRDefault="00013C75" w:rsidP="00013C75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875182" w14:textId="77777777" w:rsidR="00013C75" w:rsidRPr="00493006" w:rsidRDefault="00013C75" w:rsidP="00013C75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B4EE774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123777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E6A07A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579" w:type="dxa"/>
            <w:vMerge/>
          </w:tcPr>
          <w:p w14:paraId="50A756C4" w14:textId="77777777" w:rsidR="00013C75" w:rsidRPr="00493006" w:rsidRDefault="00013C75" w:rsidP="00223D4D">
            <w:pPr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B86D01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43A83FF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3E6B62A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E72BA6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82303D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8138BA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C6A039F" w14:textId="77777777" w:rsidR="00013C75" w:rsidRPr="00493006" w:rsidRDefault="00013C75" w:rsidP="00013C75">
            <w:pPr>
              <w:pStyle w:val="Day"/>
              <w:rPr>
                <w:rFonts w:cstheme="minorHAnsi"/>
              </w:rPr>
            </w:pPr>
          </w:p>
        </w:tc>
      </w:tr>
      <w:tr w:rsidR="00223D4D" w14:paraId="3C3EB82B" w14:textId="77777777" w:rsidTr="00EC2F19">
        <w:trPr>
          <w:trHeight w:hRule="exact" w:val="219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7BB1A16E" w14:textId="77777777" w:rsidR="00223D4D" w:rsidRDefault="00223D4D" w:rsidP="00013C75">
            <w:pPr>
              <w:pStyle w:val="NoSpacing"/>
            </w:pPr>
          </w:p>
        </w:tc>
        <w:tc>
          <w:tcPr>
            <w:tcW w:w="579" w:type="dxa"/>
          </w:tcPr>
          <w:p w14:paraId="688AF557" w14:textId="77777777" w:rsidR="00223D4D" w:rsidRDefault="00223D4D" w:rsidP="00013C75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35F2F887" w14:textId="77777777" w:rsidR="00223D4D" w:rsidRDefault="00223D4D" w:rsidP="00013C75">
            <w:pPr>
              <w:pStyle w:val="NoSpacing"/>
            </w:pPr>
          </w:p>
        </w:tc>
        <w:tc>
          <w:tcPr>
            <w:tcW w:w="579" w:type="dxa"/>
          </w:tcPr>
          <w:p w14:paraId="4535186D" w14:textId="77777777" w:rsidR="00223D4D" w:rsidRDefault="00223D4D" w:rsidP="00013C75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20F6EF15" w14:textId="77777777" w:rsidR="00223D4D" w:rsidRDefault="00223D4D" w:rsidP="00013C75">
            <w:pPr>
              <w:pStyle w:val="NoSpacing"/>
            </w:pPr>
          </w:p>
        </w:tc>
      </w:tr>
      <w:tr w:rsidR="00013C75" w14:paraId="4FDB9FC0" w14:textId="77777777" w:rsidTr="00554707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4D2C24A9" w14:textId="29D7030A" w:rsidR="00013C75" w:rsidRDefault="009578CB" w:rsidP="00013C75">
            <w:pPr>
              <w:pStyle w:val="Month"/>
            </w:pPr>
            <w:r>
              <w:t>Mar</w:t>
            </w:r>
            <w:r w:rsidR="00D103AA">
              <w:t>ch</w:t>
            </w:r>
            <w:r>
              <w:t xml:space="preserve"> 202</w:t>
            </w:r>
            <w:r w:rsidR="00E04223">
              <w:t>7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873579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2B1B20C6" w14:textId="61F98D41" w:rsidR="00013C75" w:rsidRDefault="009578CB" w:rsidP="00013C75">
            <w:pPr>
              <w:pStyle w:val="Month"/>
            </w:pPr>
            <w:r>
              <w:t>Apr</w:t>
            </w:r>
            <w:r w:rsidR="00D103AA">
              <w:t>il</w:t>
            </w:r>
            <w:r>
              <w:t xml:space="preserve"> 202</w:t>
            </w:r>
            <w:r w:rsidR="00E04223">
              <w:t>7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C52026" w14:textId="77777777" w:rsidR="00013C75" w:rsidRDefault="00013C75" w:rsidP="00223D4D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076F31F1" w14:textId="1E3BB225" w:rsidR="00013C75" w:rsidRDefault="009578CB" w:rsidP="00013C75">
            <w:pPr>
              <w:pStyle w:val="Month"/>
            </w:pPr>
            <w:r>
              <w:t>May 202</w:t>
            </w:r>
            <w:r w:rsidR="00E04223">
              <w:t>7</w:t>
            </w:r>
          </w:p>
        </w:tc>
      </w:tr>
      <w:tr w:rsidR="00013C75" w14:paraId="0372B0BF" w14:textId="77777777" w:rsidTr="38F0214C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78C613E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F7B4EDC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88CFE66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4087CE7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4AC6855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52B6A7C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DA0D637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</w:tcPr>
          <w:p w14:paraId="6E46B42D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97B0508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F7CBFEC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FDBAD88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99D0A5B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8A317A2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3CE5BC6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EA37E10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</w:tcPr>
          <w:p w14:paraId="1128226D" w14:textId="77777777" w:rsidR="00013C75" w:rsidRDefault="00013C75" w:rsidP="00013C7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BBD77C1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EA7FDE1" w14:textId="77777777" w:rsidR="00013C75" w:rsidRDefault="00013C75" w:rsidP="00013C75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DC3879D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1367AEF" w14:textId="77777777" w:rsidR="00013C75" w:rsidRDefault="00013C75" w:rsidP="00013C75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217080E" w14:textId="77777777" w:rsidR="00013C75" w:rsidRDefault="00013C75" w:rsidP="00013C75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89CC3C6" w14:textId="77777777" w:rsidR="00013C75" w:rsidRDefault="00013C75" w:rsidP="00013C75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10F4FBC" w14:textId="77777777" w:rsidR="00013C75" w:rsidRDefault="00013C75" w:rsidP="00013C75">
            <w:pPr>
              <w:pStyle w:val="Week"/>
            </w:pPr>
            <w:r w:rsidRPr="00F45140">
              <w:t>S</w:t>
            </w:r>
          </w:p>
        </w:tc>
      </w:tr>
      <w:tr w:rsidR="009578CB" w14:paraId="79D7311D" w14:textId="77777777" w:rsidTr="007D567C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F353DF" w14:textId="2097CEA5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E56C99" w14:textId="635DC3B4" w:rsidR="009578CB" w:rsidRPr="00554707" w:rsidRDefault="00E04223" w:rsidP="009578CB">
            <w:pPr>
              <w:pStyle w:val="Day"/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1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52841A93" w14:textId="1F4E8A42" w:rsidR="009578CB" w:rsidRPr="00554707" w:rsidRDefault="00E04223" w:rsidP="009578CB">
            <w:pPr>
              <w:pStyle w:val="Day"/>
              <w:rPr>
                <w:b/>
                <w:bCs/>
                <w:color w:val="FFFFFF" w:themeColor="background1"/>
              </w:rPr>
            </w:pPr>
            <w:r w:rsidRPr="00554707">
              <w:rPr>
                <w:b/>
                <w:bCs/>
                <w:color w:val="FFFFFF" w:themeColor="background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FC4FF2" w14:textId="57543A41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93C8E2" w14:textId="4DF0EBB7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C000"/>
          </w:tcPr>
          <w:p w14:paraId="728E7B5D" w14:textId="56675C3D" w:rsidR="009578CB" w:rsidRPr="007F6644" w:rsidRDefault="00E04223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7F6644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00000"/>
          </w:tcPr>
          <w:p w14:paraId="5F1F82E3" w14:textId="005B4D78" w:rsidR="009578CB" w:rsidRPr="007F6644" w:rsidRDefault="00E04223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7D567C">
              <w:rPr>
                <w:b/>
                <w:bCs/>
                <w:color w:val="FFC000"/>
              </w:rPr>
              <w:t>6</w:t>
            </w:r>
          </w:p>
        </w:tc>
        <w:tc>
          <w:tcPr>
            <w:tcW w:w="579" w:type="dxa"/>
            <w:vMerge/>
          </w:tcPr>
          <w:p w14:paraId="56ED3214" w14:textId="77777777" w:rsidR="009578CB" w:rsidRPr="00493006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A70D85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BE8280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A16AE0" w14:textId="09306ABB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8DEF4F" w14:textId="50CD5A28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22A509" w14:textId="72B38D85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21FCFE" w14:textId="2BA8DD9D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F39B5B" w14:textId="3363C80C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</w:t>
            </w:r>
          </w:p>
        </w:tc>
        <w:tc>
          <w:tcPr>
            <w:tcW w:w="579" w:type="dxa"/>
            <w:vMerge/>
          </w:tcPr>
          <w:p w14:paraId="479BA7EF" w14:textId="77777777" w:rsidR="009578CB" w:rsidRPr="00493006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986464E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43E6F0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AFF85C4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BB7E5A" w14:textId="77777777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EB2DD8" w14:textId="37CFF2FE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4A8792" w14:textId="4E0A09BF" w:rsidR="009578CB" w:rsidRPr="00493006" w:rsidRDefault="009578CB" w:rsidP="009578CB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3FA62F" w14:textId="075D6057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</w:p>
        </w:tc>
      </w:tr>
      <w:tr w:rsidR="009578CB" w14:paraId="2DD2C394" w14:textId="77777777" w:rsidTr="000563EA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C000"/>
          </w:tcPr>
          <w:p w14:paraId="4F840FC8" w14:textId="24C05756" w:rsidR="009578CB" w:rsidRPr="007F6644" w:rsidRDefault="00E04223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7F6644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5E5B61" w14:textId="076C89B0" w:rsidR="009578CB" w:rsidRPr="00554707" w:rsidRDefault="00E04223" w:rsidP="009578CB">
            <w:pPr>
              <w:pStyle w:val="Day"/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8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E4450B" w14:textId="70ED89A3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39A8AA" w14:textId="77BD8F0A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084A5C" w14:textId="658AEADD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19ABFF" w14:textId="16036171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E84A27" w14:textId="618AB304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579" w:type="dxa"/>
            <w:vMerge/>
          </w:tcPr>
          <w:p w14:paraId="5B717EF3" w14:textId="77777777" w:rsidR="009578CB" w:rsidRPr="00493006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C2026BE" w14:textId="57F98CF9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7B012A" w14:textId="357BB961" w:rsidR="009578CB" w:rsidRPr="00554707" w:rsidRDefault="00E04223" w:rsidP="009578CB">
            <w:pPr>
              <w:pStyle w:val="Day"/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1E8A6A9" w14:textId="627C3CC7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4E8BA4" w14:textId="2410470E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500226" w14:textId="700300B9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6F310A" w14:textId="0382F506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B9202D" w14:textId="093DA47E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10</w:t>
            </w:r>
          </w:p>
        </w:tc>
        <w:tc>
          <w:tcPr>
            <w:tcW w:w="579" w:type="dxa"/>
            <w:vMerge/>
          </w:tcPr>
          <w:p w14:paraId="3A144C7E" w14:textId="77777777" w:rsidR="009578CB" w:rsidRPr="00493006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7C75810" w14:textId="1DB37FC9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8A32EE" w14:textId="6FC1F5D2" w:rsidR="009578CB" w:rsidRPr="00554707" w:rsidRDefault="00E04223" w:rsidP="009578CB">
            <w:pPr>
              <w:pStyle w:val="Day"/>
              <w:rPr>
                <w:color w:val="FFFFFF" w:themeColor="background1"/>
              </w:rPr>
            </w:pPr>
            <w:r w:rsidRPr="00554707">
              <w:rPr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1D0BB7D" w14:textId="4C08D925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B57AF5" w14:textId="51278895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03AECF6" w14:textId="0F63D968" w:rsidR="009578CB" w:rsidRPr="00EB2E61" w:rsidRDefault="00E04223" w:rsidP="009578CB">
            <w:pPr>
              <w:pStyle w:val="Day"/>
              <w:rPr>
                <w:b/>
                <w:bCs/>
                <w:color w:val="FFFFFF" w:themeColor="background1"/>
              </w:rPr>
            </w:pPr>
            <w:r w:rsidRPr="00791BEB">
              <w:rPr>
                <w:b/>
                <w:bCs/>
                <w:color w:val="00B0F0"/>
              </w:rP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A158AE" w14:textId="5BED0EB7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00"/>
          </w:tcPr>
          <w:p w14:paraId="1BD3F7B6" w14:textId="7214F15F" w:rsidR="009578CB" w:rsidRPr="00554707" w:rsidRDefault="000563EA" w:rsidP="000563EA">
            <w:pPr>
              <w:pStyle w:val="Day"/>
              <w:tabs>
                <w:tab w:val="center" w:pos="225"/>
              </w:tabs>
              <w:jc w:val="left"/>
              <w:rPr>
                <w:b/>
                <w:bCs/>
                <w:color w:val="FFFFFF" w:themeColor="background1"/>
              </w:rPr>
            </w:pPr>
            <w:r w:rsidRPr="000563EA">
              <w:rPr>
                <w:b/>
                <w:bCs/>
                <w:color w:val="000000" w:themeColor="text1"/>
              </w:rPr>
              <w:tab/>
            </w:r>
            <w:r w:rsidR="00E04223" w:rsidRPr="000563EA">
              <w:rPr>
                <w:b/>
                <w:bCs/>
                <w:color w:val="000000" w:themeColor="text1"/>
              </w:rPr>
              <w:t>8</w:t>
            </w:r>
          </w:p>
        </w:tc>
      </w:tr>
      <w:tr w:rsidR="009578CB" w14:paraId="7CB60D8B" w14:textId="77777777" w:rsidTr="005139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00000"/>
          </w:tcPr>
          <w:p w14:paraId="09A5E307" w14:textId="77C1306B" w:rsidR="009578CB" w:rsidRPr="007D567C" w:rsidRDefault="00C66E0A" w:rsidP="009578CB">
            <w:pPr>
              <w:pStyle w:val="Day"/>
              <w:rPr>
                <w:b/>
                <w:bCs/>
                <w:color w:val="FFFFFF" w:themeColor="background1"/>
              </w:rPr>
            </w:pPr>
            <w:r w:rsidRPr="007D567C">
              <w:rPr>
                <w:b/>
                <w:bCs/>
                <w:color w:val="FFFFFF" w:themeColor="background1"/>
              </w:rPr>
              <w:t>1</w:t>
            </w:r>
            <w:r w:rsidR="00E04223" w:rsidRPr="007D567C">
              <w:rPr>
                <w:b/>
                <w:bCs/>
                <w:color w:val="FFFFFF" w:themeColor="background1"/>
              </w:rPr>
              <w:t>4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C034A5A" w14:textId="7E690C51" w:rsidR="009578CB" w:rsidRPr="00554707" w:rsidRDefault="00E04223" w:rsidP="009578CB">
            <w:pPr>
              <w:pStyle w:val="Day"/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15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65482B1F" w14:textId="24158621" w:rsidR="009578CB" w:rsidRPr="00554707" w:rsidRDefault="00E04223" w:rsidP="009578CB">
            <w:pPr>
              <w:pStyle w:val="Day"/>
              <w:rPr>
                <w:b/>
                <w:bCs/>
                <w:color w:val="FFFFFF" w:themeColor="background1"/>
              </w:rPr>
            </w:pPr>
            <w:r w:rsidRPr="00554707">
              <w:rPr>
                <w:b/>
                <w:bCs/>
                <w:color w:val="FFFFFF" w:themeColor="background1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AB2898" w14:textId="793D361E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410B02" w14:textId="590ED84D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35049FA" w14:textId="56739E38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32FE91" w14:textId="2E51A2E6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20</w:t>
            </w:r>
          </w:p>
        </w:tc>
        <w:tc>
          <w:tcPr>
            <w:tcW w:w="579" w:type="dxa"/>
            <w:vMerge/>
          </w:tcPr>
          <w:p w14:paraId="415CFF88" w14:textId="77777777" w:rsidR="009578CB" w:rsidRPr="00493006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C3CBBD" w14:textId="460783D6" w:rsidR="009578CB" w:rsidRPr="00493006" w:rsidRDefault="00C66E0A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  <w:r w:rsidR="00E04223" w:rsidRPr="00493006">
              <w:rPr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6BE881" w14:textId="11AC5ABC" w:rsidR="009578CB" w:rsidRPr="00554707" w:rsidRDefault="00E04223" w:rsidP="009578CB">
            <w:pPr>
              <w:pStyle w:val="Day"/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4FC36458" w14:textId="6780FFA8" w:rsidR="009578CB" w:rsidRPr="00513940" w:rsidRDefault="00E04223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513940">
              <w:rPr>
                <w:b/>
                <w:bCs/>
                <w:color w:val="FFFFFF" w:themeColor="background1"/>
              </w:rP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ED68C0" w14:textId="5DBD1490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D84CFD" w14:textId="2272EA6F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0E6B70" w14:textId="20B80B9E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3C8640" w14:textId="55DE7F4F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17</w:t>
            </w:r>
          </w:p>
        </w:tc>
        <w:tc>
          <w:tcPr>
            <w:tcW w:w="579" w:type="dxa"/>
            <w:vMerge/>
          </w:tcPr>
          <w:p w14:paraId="58F70191" w14:textId="77777777" w:rsidR="009578CB" w:rsidRPr="00493006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030A0"/>
          </w:tcPr>
          <w:p w14:paraId="1703F9FC" w14:textId="1BA8AC24" w:rsidR="009578CB" w:rsidRPr="002F6F71" w:rsidRDefault="00E04223" w:rsidP="009578CB">
            <w:pPr>
              <w:pStyle w:val="Day"/>
              <w:rPr>
                <w:color w:val="FFFFFF" w:themeColor="background1"/>
              </w:rPr>
            </w:pPr>
            <w:r w:rsidRPr="002F6F71">
              <w:rPr>
                <w:color w:val="FFFFFF" w:themeColor="background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030A0"/>
          </w:tcPr>
          <w:p w14:paraId="0E99F804" w14:textId="5ED49455" w:rsidR="009578CB" w:rsidRPr="002F6F71" w:rsidRDefault="00E04223" w:rsidP="009578CB">
            <w:pPr>
              <w:pStyle w:val="Day"/>
              <w:rPr>
                <w:b/>
                <w:bCs/>
                <w:color w:val="FFFFFF" w:themeColor="background1"/>
              </w:rPr>
            </w:pPr>
            <w:r w:rsidRPr="002F6F71">
              <w:rPr>
                <w:b/>
                <w:bCs/>
                <w:color w:val="FFFFFF" w:themeColor="background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3CC5F29" w14:textId="79B11025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26B7A18" w14:textId="4978B93D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37A829" w14:textId="0F769589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23B04A3" w14:textId="02855495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2DAF98" w14:textId="1905FEB4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15</w:t>
            </w:r>
          </w:p>
        </w:tc>
      </w:tr>
      <w:tr w:rsidR="009578CB" w14:paraId="171FF8E4" w14:textId="77777777" w:rsidTr="000563EA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327798" w14:textId="7D58C929" w:rsidR="009578CB" w:rsidRPr="00493006" w:rsidRDefault="00C66E0A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  <w:r w:rsidR="00E04223" w:rsidRPr="00493006">
              <w:rPr>
                <w:color w:val="000000" w:themeColor="text1"/>
              </w:rPr>
              <w:t>1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22E3D9" w14:textId="5E054586" w:rsidR="009578CB" w:rsidRPr="00554707" w:rsidRDefault="00E04223" w:rsidP="009578CB">
            <w:pPr>
              <w:pStyle w:val="Day"/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22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8BEFC0" w14:textId="6F9EBF0C" w:rsidR="009578CB" w:rsidRPr="00CC4CEF" w:rsidRDefault="00E04223" w:rsidP="009578CB">
            <w:pPr>
              <w:pStyle w:val="Day"/>
              <w:rPr>
                <w:color w:val="000000" w:themeColor="text1"/>
              </w:rPr>
            </w:pPr>
            <w:r w:rsidRPr="00CC4CEF">
              <w:rPr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794C39" w14:textId="569800A1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6E1EBE" w14:textId="65872615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9E386A" w14:textId="6773C14F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00000"/>
          </w:tcPr>
          <w:p w14:paraId="11E708BC" w14:textId="3A69C934" w:rsidR="009578CB" w:rsidRPr="00791BEB" w:rsidRDefault="00E04223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554707">
              <w:rPr>
                <w:b/>
                <w:bCs/>
                <w:color w:val="FFFFFF" w:themeColor="background1"/>
              </w:rPr>
              <w:t>27</w:t>
            </w:r>
          </w:p>
        </w:tc>
        <w:tc>
          <w:tcPr>
            <w:tcW w:w="579" w:type="dxa"/>
            <w:vMerge/>
          </w:tcPr>
          <w:p w14:paraId="6746E00C" w14:textId="77777777" w:rsidR="009578CB" w:rsidRPr="00493006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0E1EB4" w14:textId="0C60B5CF" w:rsidR="009578CB" w:rsidRPr="00493006" w:rsidRDefault="00C66E0A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  <w:r w:rsidR="00E04223" w:rsidRPr="00493006">
              <w:rPr>
                <w:color w:val="000000" w:themeColor="text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BC99E9" w14:textId="2A21F18F" w:rsidR="009578CB" w:rsidRPr="00554707" w:rsidRDefault="00E04223" w:rsidP="009578CB">
            <w:pPr>
              <w:pStyle w:val="Day"/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369542A" w14:textId="706CC2B8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CEA4E7" w14:textId="623D51B0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98FD00" w14:textId="32A6D9C2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2E9CA1" w14:textId="5066DB8A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33B85BC" w14:textId="101743BD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24</w:t>
            </w:r>
          </w:p>
        </w:tc>
        <w:tc>
          <w:tcPr>
            <w:tcW w:w="579" w:type="dxa"/>
            <w:vMerge/>
          </w:tcPr>
          <w:p w14:paraId="5D864E71" w14:textId="77777777" w:rsidR="009578CB" w:rsidRPr="00493006" w:rsidRDefault="009578CB" w:rsidP="009578CB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47C3A64" w14:textId="73735CA0" w:rsidR="009578CB" w:rsidRPr="00493006" w:rsidRDefault="00C66E0A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  <w:r w:rsidR="00E04223" w:rsidRPr="00493006">
              <w:rPr>
                <w:color w:val="000000" w:themeColor="text1"/>
              </w:rP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CD8D30A" w14:textId="7784F9A7" w:rsidR="009578CB" w:rsidRPr="00554707" w:rsidRDefault="00E04223" w:rsidP="009578CB">
            <w:pPr>
              <w:pStyle w:val="Day"/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24EFC4" w14:textId="5C28C1A2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0EF078" w14:textId="5FB41BE0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92C0342" w14:textId="534D2C13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885E8BF" w14:textId="5CEF5402" w:rsidR="009578CB" w:rsidRPr="00493006" w:rsidRDefault="00E04223" w:rsidP="009578CB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00"/>
          </w:tcPr>
          <w:p w14:paraId="243EC533" w14:textId="239C1B26" w:rsidR="009578CB" w:rsidRPr="000563EA" w:rsidRDefault="00C66E0A" w:rsidP="009578CB">
            <w:pPr>
              <w:pStyle w:val="Day"/>
              <w:rPr>
                <w:b/>
                <w:bCs/>
                <w:color w:val="000000" w:themeColor="text1"/>
              </w:rPr>
            </w:pPr>
            <w:r w:rsidRPr="000563EA">
              <w:rPr>
                <w:b/>
                <w:bCs/>
                <w:color w:val="000000" w:themeColor="text1"/>
              </w:rPr>
              <w:t>2</w:t>
            </w:r>
            <w:r w:rsidR="00E04223" w:rsidRPr="000563EA">
              <w:rPr>
                <w:b/>
                <w:bCs/>
                <w:color w:val="000000" w:themeColor="text1"/>
              </w:rPr>
              <w:t>2</w:t>
            </w:r>
          </w:p>
        </w:tc>
      </w:tr>
      <w:tr w:rsidR="002F6F71" w14:paraId="08930AA2" w14:textId="77777777" w:rsidTr="000563EA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9C019E" w14:textId="71EC8558" w:rsidR="002F6F71" w:rsidRPr="00791BEB" w:rsidRDefault="002F6F71" w:rsidP="002F6F71">
            <w:pPr>
              <w:pStyle w:val="Day"/>
              <w:rPr>
                <w:b/>
                <w:bCs/>
                <w:color w:val="00B0F0"/>
              </w:rPr>
            </w:pPr>
            <w:r w:rsidRPr="00791BEB">
              <w:rPr>
                <w:b/>
                <w:bCs/>
                <w:color w:val="00B0F0"/>
              </w:rPr>
              <w:t>28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F6EC7B" w14:textId="68BD2858" w:rsidR="002F6F71" w:rsidRPr="00791BEB" w:rsidRDefault="002F6F71" w:rsidP="002F6F71">
            <w:pPr>
              <w:pStyle w:val="Day"/>
              <w:rPr>
                <w:color w:val="000000" w:themeColor="text1"/>
              </w:rPr>
            </w:pPr>
            <w:r w:rsidRPr="00791BEB">
              <w:rPr>
                <w:color w:val="000000" w:themeColor="text1"/>
              </w:rPr>
              <w:t>29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DAFB9C" w14:textId="63B7E949" w:rsidR="002F6F71" w:rsidRPr="00791BEB" w:rsidRDefault="002F6F71" w:rsidP="002F6F71">
            <w:pPr>
              <w:pStyle w:val="Day"/>
              <w:rPr>
                <w:color w:val="000000" w:themeColor="text1"/>
              </w:rPr>
            </w:pPr>
            <w:r w:rsidRPr="00791BEB">
              <w:rPr>
                <w:color w:val="000000" w:themeColor="text1"/>
              </w:rP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F349BF" w14:textId="686D1CD2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960CF18" w14:textId="494898BF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F5BA17" w14:textId="7370CBD5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F0CD2F" w14:textId="058C53A0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32FC7332" w14:textId="77777777" w:rsidR="002F6F71" w:rsidRPr="00493006" w:rsidRDefault="002F6F71" w:rsidP="002F6F71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DC0707" w14:textId="5AE88146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00000"/>
          </w:tcPr>
          <w:p w14:paraId="2906646C" w14:textId="5C941BC3" w:rsidR="002F6F71" w:rsidRPr="00537E2E" w:rsidRDefault="002F6F71" w:rsidP="002F6F71">
            <w:pPr>
              <w:pStyle w:val="Day"/>
              <w:rPr>
                <w:b/>
                <w:bCs/>
                <w:color w:val="000000" w:themeColor="text1"/>
              </w:rPr>
            </w:pPr>
            <w:r w:rsidRPr="00537E2E">
              <w:rPr>
                <w:b/>
                <w:bCs/>
                <w:color w:val="FFFFFF" w:themeColor="background1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4744A5" w14:textId="604FDDC4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215DBC" w14:textId="2CF7F2BB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00"/>
          </w:tcPr>
          <w:p w14:paraId="7D15CF6F" w14:textId="2160E761" w:rsidR="002F6F71" w:rsidRPr="000563EA" w:rsidRDefault="002F6F71" w:rsidP="002F6F71">
            <w:pPr>
              <w:pStyle w:val="Day"/>
              <w:rPr>
                <w:b/>
                <w:bCs/>
                <w:color w:val="000000" w:themeColor="text1"/>
              </w:rPr>
            </w:pPr>
            <w:r w:rsidRPr="000563EA">
              <w:rPr>
                <w:b/>
                <w:bCs/>
                <w:color w:val="000000" w:themeColor="text1"/>
              </w:rP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C3C2DF" w14:textId="1813E3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17AE12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3C7D9FD6" w14:textId="77777777" w:rsidR="002F6F71" w:rsidRPr="00493006" w:rsidRDefault="002F6F71" w:rsidP="002F6F71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69B088" w14:textId="08BA0382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A61871" w14:textId="798172E1" w:rsidR="002F6F71" w:rsidRPr="00CC4CEF" w:rsidRDefault="002F6F71" w:rsidP="002F6F71">
            <w:pPr>
              <w:pStyle w:val="Day"/>
              <w:rPr>
                <w:color w:val="000000" w:themeColor="text1"/>
              </w:rPr>
            </w:pPr>
            <w:r w:rsidRPr="00CC4CEF">
              <w:rPr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6046206" w14:textId="21119D79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13131C8" w14:textId="50E038B6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74FA8F0" w14:textId="6BF68A8E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10CC83" w14:textId="135CB412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D82A8D0" w14:textId="66FD4461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29</w:t>
            </w:r>
          </w:p>
        </w:tc>
      </w:tr>
      <w:tr w:rsidR="002F6F71" w14:paraId="514CF2FF" w14:textId="77777777" w:rsidTr="002F6F71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0B9EE1" w14:textId="34434D18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DACFCB" w14:textId="12752CC5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9625F1C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E79022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79155D3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964197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5F11B3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0236E3B0" w14:textId="77777777" w:rsidR="002F6F71" w:rsidRPr="00493006" w:rsidRDefault="002F6F71" w:rsidP="002F6F71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C97A62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68B1DB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7C0E80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452C93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CBE8B4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AB3168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9351E6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04B9CCC9" w14:textId="77777777" w:rsidR="002F6F71" w:rsidRPr="00493006" w:rsidRDefault="002F6F71" w:rsidP="002F6F71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F1E188" w14:textId="194D25BC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6866062E" w14:textId="760958B8" w:rsidR="002F6F71" w:rsidRPr="00EB2E61" w:rsidRDefault="002F6F71" w:rsidP="002F6F71">
            <w:pPr>
              <w:pStyle w:val="Day"/>
              <w:rPr>
                <w:b/>
                <w:bCs/>
                <w:color w:val="000000" w:themeColor="text1"/>
              </w:rPr>
            </w:pPr>
            <w:r w:rsidRPr="002F6F71">
              <w:rPr>
                <w:b/>
                <w:bCs/>
                <w:color w:val="000000" w:themeColor="text1"/>
              </w:rP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D080281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54E901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7B928B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B1CDC4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2FA801" w14:textId="77777777" w:rsidR="002F6F71" w:rsidRPr="00493006" w:rsidRDefault="002F6F71" w:rsidP="002F6F71">
            <w:pPr>
              <w:pStyle w:val="Day"/>
              <w:rPr>
                <w:color w:val="000000" w:themeColor="text1"/>
              </w:rPr>
            </w:pPr>
          </w:p>
        </w:tc>
      </w:tr>
    </w:tbl>
    <w:p w14:paraId="153289B4" w14:textId="77777777" w:rsidR="00CF72F5" w:rsidRPr="005D337A" w:rsidRDefault="00CF72F5" w:rsidP="00CF72F5">
      <w:pPr>
        <w:pStyle w:val="Heading1"/>
        <w:rPr>
          <w:rFonts w:ascii="Century" w:hAnsi="Century"/>
          <w:b w:val="0"/>
          <w:bCs w:val="0"/>
          <w:color w:val="000000" w:themeColor="text1"/>
          <w:sz w:val="20"/>
          <w:szCs w:val="20"/>
        </w:rPr>
      </w:pPr>
      <w:r w:rsidRPr="005D337A">
        <w:rPr>
          <w:rFonts w:ascii="Century" w:hAnsi="Century"/>
          <w:color w:val="000000" w:themeColor="text1"/>
          <w:sz w:val="20"/>
          <w:szCs w:val="20"/>
          <w:u w:val="single"/>
        </w:rPr>
        <w:t>Important Dates</w:t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>:</w:t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color w:val="000000" w:themeColor="text1"/>
          <w:sz w:val="20"/>
          <w:szCs w:val="20"/>
          <w:u w:val="single"/>
        </w:rPr>
        <w:t>No Youth Ministry:</w:t>
      </w:r>
    </w:p>
    <w:p w14:paraId="4ED96ECB" w14:textId="6BBE0DE8" w:rsidR="00CF72F5" w:rsidRPr="005D337A" w:rsidRDefault="00CC4CEF" w:rsidP="00CF72F5">
      <w:pPr>
        <w:rPr>
          <w:rFonts w:ascii="Century" w:hAnsi="Century"/>
          <w:color w:val="000000" w:themeColor="text1"/>
          <w:sz w:val="20"/>
          <w:szCs w:val="20"/>
        </w:rPr>
      </w:pPr>
      <w:r w:rsidRPr="005D337A">
        <w:rPr>
          <w:rFonts w:ascii="Century" w:hAnsi="Century"/>
          <w:b/>
          <w:bCs/>
          <w:color w:val="FFFFFF" w:themeColor="background1"/>
          <w:sz w:val="20"/>
          <w:szCs w:val="20"/>
          <w:highlight w:val="darkGreen"/>
        </w:rPr>
        <w:t>Aug 31</w:t>
      </w:r>
      <w:r w:rsidRPr="005D337A">
        <w:rPr>
          <w:rFonts w:ascii="Century" w:hAnsi="Century"/>
          <w:color w:val="FFFFFF" w:themeColor="background1"/>
          <w:sz w:val="20"/>
          <w:szCs w:val="20"/>
        </w:rPr>
        <w:t xml:space="preserve"> </w:t>
      </w:r>
      <w:r>
        <w:rPr>
          <w:rFonts w:ascii="Century" w:hAnsi="Century"/>
          <w:color w:val="000000" w:themeColor="text1"/>
          <w:sz w:val="20"/>
          <w:szCs w:val="20"/>
        </w:rPr>
        <w:t>-</w:t>
      </w:r>
      <w:r w:rsidRPr="005D337A">
        <w:rPr>
          <w:rFonts w:ascii="Century" w:hAnsi="Century"/>
          <w:color w:val="000000" w:themeColor="text1"/>
          <w:sz w:val="20"/>
          <w:szCs w:val="20"/>
        </w:rPr>
        <w:t xml:space="preserve"> </w:t>
      </w:r>
      <w:r>
        <w:rPr>
          <w:rFonts w:ascii="Century" w:hAnsi="Century"/>
          <w:color w:val="000000" w:themeColor="text1"/>
          <w:sz w:val="20"/>
          <w:szCs w:val="20"/>
        </w:rPr>
        <w:t xml:space="preserve">Combined </w:t>
      </w:r>
      <w:r w:rsidRPr="005D337A">
        <w:rPr>
          <w:rFonts w:ascii="Century" w:hAnsi="Century"/>
          <w:color w:val="000000" w:themeColor="text1"/>
          <w:sz w:val="20"/>
          <w:szCs w:val="20"/>
        </w:rPr>
        <w:t xml:space="preserve">Parent Meeting </w:t>
      </w:r>
      <w:r w:rsidRPr="005D337A">
        <w:rPr>
          <w:rFonts w:ascii="Century" w:eastAsia="Century" w:hAnsi="Century" w:cs="Century"/>
          <w:color w:val="000000" w:themeColor="text1"/>
          <w:sz w:val="20"/>
          <w:szCs w:val="20"/>
        </w:rPr>
        <w:t>(6pm)</w:t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Sep </w:t>
      </w:r>
      <w:r w:rsidR="00554707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27 &amp; </w:t>
      </w:r>
      <w:r w:rsidR="00CF72F5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2</w:t>
      </w:r>
      <w:r w:rsidR="00CF72F5">
        <w:rPr>
          <w:rFonts w:ascii="Century" w:hAnsi="Century"/>
          <w:b/>
          <w:bCs/>
          <w:color w:val="000000" w:themeColor="text1"/>
          <w:sz w:val="20"/>
          <w:szCs w:val="20"/>
        </w:rPr>
        <w:t>8</w:t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 xml:space="preserve"> - No Youth Ministry</w:t>
      </w:r>
    </w:p>
    <w:p w14:paraId="067C48A0" w14:textId="44EE89DD" w:rsidR="00CF72F5" w:rsidRPr="005D337A" w:rsidRDefault="00CC4CEF" w:rsidP="00CF72F5">
      <w:pPr>
        <w:rPr>
          <w:rFonts w:ascii="Century" w:hAnsi="Century"/>
          <w:color w:val="000000" w:themeColor="text1"/>
          <w:sz w:val="20"/>
          <w:szCs w:val="20"/>
          <w:shd w:val="clear" w:color="auto" w:fill="00B0F0"/>
        </w:rPr>
      </w:pPr>
      <w:r w:rsidRPr="005D337A">
        <w:rPr>
          <w:rFonts w:ascii="Century" w:hAnsi="Century"/>
          <w:b/>
          <w:bCs/>
          <w:color w:val="FFFFFF" w:themeColor="background1"/>
          <w:sz w:val="20"/>
          <w:szCs w:val="20"/>
          <w:highlight w:val="darkGreen"/>
        </w:rPr>
        <w:t>Oct 12</w:t>
      </w:r>
      <w:r w:rsidRPr="005D337A">
        <w:rPr>
          <w:rFonts w:ascii="Century" w:hAnsi="Century"/>
          <w:b/>
          <w:bCs/>
          <w:color w:val="FFFFFF" w:themeColor="background1"/>
          <w:sz w:val="20"/>
          <w:szCs w:val="20"/>
        </w:rPr>
        <w:t xml:space="preserve"> </w:t>
      </w:r>
      <w:r w:rsidRPr="005D337A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- </w:t>
      </w:r>
      <w:r w:rsidRPr="005D337A">
        <w:rPr>
          <w:rFonts w:ascii="Century" w:hAnsi="Century"/>
          <w:color w:val="000000" w:themeColor="text1"/>
          <w:sz w:val="20"/>
          <w:szCs w:val="20"/>
        </w:rPr>
        <w:t>Make-up Parent Meeting (6pm)</w:t>
      </w:r>
      <w:r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Oct </w:t>
      </w:r>
      <w:r w:rsidR="00554707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11 &amp; </w:t>
      </w:r>
      <w:r w:rsidR="00CF72F5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1</w:t>
      </w:r>
      <w:r w:rsidR="00CF72F5">
        <w:rPr>
          <w:rFonts w:ascii="Century" w:hAnsi="Century"/>
          <w:b/>
          <w:bCs/>
          <w:color w:val="000000" w:themeColor="text1"/>
          <w:sz w:val="20"/>
          <w:szCs w:val="20"/>
        </w:rPr>
        <w:t>2</w:t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 xml:space="preserve"> - Columbus Day</w:t>
      </w:r>
      <w:r w:rsidR="00CF72F5" w:rsidRPr="005D337A">
        <w:rPr>
          <w:color w:val="000000" w:themeColor="text1"/>
        </w:rPr>
        <w:tab/>
      </w:r>
    </w:p>
    <w:p w14:paraId="68FAE4A9" w14:textId="649E3858" w:rsidR="00CF72F5" w:rsidRPr="005D337A" w:rsidRDefault="00CC4CEF" w:rsidP="00CF72F5">
      <w:pPr>
        <w:rPr>
          <w:rFonts w:ascii="Century" w:hAnsi="Century"/>
          <w:color w:val="000000" w:themeColor="text1"/>
          <w:sz w:val="20"/>
          <w:szCs w:val="20"/>
        </w:rPr>
      </w:pPr>
      <w:r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C000"/>
        </w:rPr>
        <w:t>Nov</w:t>
      </w:r>
      <w:r w:rsidRPr="00CF72F5"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C000"/>
        </w:rPr>
        <w:t xml:space="preserve"> </w:t>
      </w:r>
      <w:r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C000"/>
        </w:rPr>
        <w:t>1</w:t>
      </w:r>
      <w:r w:rsidRPr="00CF72F5"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C000"/>
        </w:rPr>
        <w:t>4</w:t>
      </w:r>
      <w:r w:rsidRPr="00CF72F5">
        <w:rPr>
          <w:rFonts w:ascii="Century" w:hAnsi="Century"/>
          <w:color w:val="000000" w:themeColor="text1"/>
          <w:sz w:val="20"/>
          <w:szCs w:val="20"/>
        </w:rPr>
        <w:t xml:space="preserve"> </w:t>
      </w:r>
      <w:r>
        <w:rPr>
          <w:rFonts w:ascii="Century" w:hAnsi="Century"/>
          <w:color w:val="000000" w:themeColor="text1"/>
          <w:sz w:val="20"/>
          <w:szCs w:val="20"/>
        </w:rPr>
        <w:t>-</w:t>
      </w:r>
      <w:r w:rsidRPr="005D337A">
        <w:rPr>
          <w:rFonts w:ascii="Century" w:hAnsi="Century"/>
          <w:color w:val="000000" w:themeColor="text1"/>
          <w:sz w:val="20"/>
          <w:szCs w:val="20"/>
        </w:rPr>
        <w:t xml:space="preserve"> </w:t>
      </w:r>
      <w:r>
        <w:rPr>
          <w:rFonts w:ascii="Century" w:hAnsi="Century"/>
          <w:color w:val="000000" w:themeColor="text1"/>
          <w:sz w:val="20"/>
          <w:szCs w:val="20"/>
        </w:rPr>
        <w:t>Holy Fire (Jr. Hi Rally - SPY MID only)</w:t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Nov </w:t>
      </w:r>
      <w:r w:rsidR="00554707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22 &amp; </w:t>
      </w:r>
      <w:r w:rsidR="00CF72F5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2</w:t>
      </w:r>
      <w:r w:rsidR="00CF72F5">
        <w:rPr>
          <w:rFonts w:ascii="Century" w:hAnsi="Century"/>
          <w:b/>
          <w:bCs/>
          <w:color w:val="000000" w:themeColor="text1"/>
          <w:sz w:val="20"/>
          <w:szCs w:val="20"/>
        </w:rPr>
        <w:t>3</w:t>
      </w:r>
      <w:r w:rsidR="00CF72F5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 </w:t>
      </w:r>
      <w:r w:rsidR="00CF72F5">
        <w:rPr>
          <w:rFonts w:ascii="Century" w:hAnsi="Century"/>
          <w:b/>
          <w:bCs/>
          <w:color w:val="000000" w:themeColor="text1"/>
          <w:sz w:val="20"/>
          <w:szCs w:val="20"/>
        </w:rPr>
        <w:t>-</w:t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 xml:space="preserve"> </w:t>
      </w:r>
      <w:r w:rsidR="00CF72F5">
        <w:rPr>
          <w:rFonts w:ascii="Century" w:hAnsi="Century"/>
          <w:color w:val="000000" w:themeColor="text1"/>
          <w:sz w:val="20"/>
          <w:szCs w:val="20"/>
        </w:rPr>
        <w:t>Retreat Weekend</w:t>
      </w:r>
    </w:p>
    <w:p w14:paraId="7C230C9F" w14:textId="5BD40372" w:rsidR="00CF72F5" w:rsidRPr="005D337A" w:rsidRDefault="00CC4CEF" w:rsidP="00CF72F5">
      <w:pPr>
        <w:rPr>
          <w:rFonts w:ascii="Century" w:hAnsi="Century"/>
          <w:color w:val="000000" w:themeColor="text1"/>
          <w:sz w:val="20"/>
          <w:szCs w:val="20"/>
        </w:rPr>
      </w:pPr>
      <w:r w:rsidRPr="005D337A"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C000"/>
        </w:rPr>
        <w:t xml:space="preserve">Nov </w:t>
      </w:r>
      <w:r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C000"/>
        </w:rPr>
        <w:t xml:space="preserve">20 &amp; </w:t>
      </w:r>
      <w:r w:rsidRPr="005D337A"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C000"/>
        </w:rPr>
        <w:t>21</w:t>
      </w:r>
      <w:r w:rsidRPr="005D337A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Century" w:hAnsi="Century"/>
          <w:color w:val="000000" w:themeColor="text1"/>
          <w:sz w:val="20"/>
          <w:szCs w:val="20"/>
        </w:rPr>
        <w:t>-</w:t>
      </w:r>
      <w:r w:rsidRPr="005D337A">
        <w:rPr>
          <w:rFonts w:ascii="Century" w:hAnsi="Century"/>
          <w:color w:val="000000" w:themeColor="text1"/>
          <w:sz w:val="20"/>
          <w:szCs w:val="20"/>
        </w:rPr>
        <w:t xml:space="preserve"> </w:t>
      </w:r>
      <w:r>
        <w:rPr>
          <w:rFonts w:ascii="Century" w:hAnsi="Century"/>
          <w:color w:val="000000" w:themeColor="text1"/>
          <w:sz w:val="20"/>
          <w:szCs w:val="20"/>
        </w:rPr>
        <w:t>OCIT/First Communio/Confirmation</w:t>
      </w:r>
      <w:r w:rsidRPr="005D337A">
        <w:rPr>
          <w:rFonts w:ascii="Century" w:hAnsi="Century"/>
          <w:color w:val="000000" w:themeColor="text1"/>
          <w:sz w:val="20"/>
          <w:szCs w:val="20"/>
        </w:rPr>
        <w:t xml:space="preserve"> Retreat</w:t>
      </w:r>
      <w:r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>
        <w:rPr>
          <w:rFonts w:ascii="Century" w:hAnsi="Century"/>
          <w:color w:val="000000" w:themeColor="text1"/>
          <w:sz w:val="20"/>
          <w:szCs w:val="20"/>
        </w:rPr>
        <w:tab/>
      </w:r>
      <w:r w:rsidR="00CF72F5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007C19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Nov </w:t>
      </w:r>
      <w:r w:rsidR="00554707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29 &amp; </w:t>
      </w:r>
      <w:r w:rsidR="00CF72F5">
        <w:rPr>
          <w:rFonts w:ascii="Century" w:hAnsi="Century"/>
          <w:b/>
          <w:bCs/>
          <w:color w:val="000000" w:themeColor="text1"/>
          <w:sz w:val="20"/>
          <w:szCs w:val="20"/>
        </w:rPr>
        <w:t>30</w:t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 xml:space="preserve"> </w:t>
      </w:r>
      <w:r w:rsidR="00CF72F5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-</w:t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 xml:space="preserve"> Thanksgiving Break</w:t>
      </w:r>
    </w:p>
    <w:p w14:paraId="67A818CF" w14:textId="6864BA12" w:rsidR="00CF72F5" w:rsidRPr="005D337A" w:rsidRDefault="00CF72F5" w:rsidP="00CF72F5">
      <w:pPr>
        <w:rPr>
          <w:rFonts w:ascii="Century" w:hAnsi="Century"/>
          <w:b/>
          <w:bCs/>
          <w:color w:val="000000" w:themeColor="text1"/>
          <w:sz w:val="20"/>
          <w:szCs w:val="20"/>
        </w:rPr>
      </w:pPr>
      <w:r w:rsidRPr="005D337A">
        <w:rPr>
          <w:rFonts w:ascii="Century" w:eastAsia="Century" w:hAnsi="Century" w:cs="Century"/>
          <w:color w:val="000000" w:themeColor="text1"/>
          <w:sz w:val="20"/>
          <w:szCs w:val="20"/>
        </w:rPr>
        <w:tab/>
      </w:r>
      <w:r w:rsidR="00CC4CEF">
        <w:rPr>
          <w:rFonts w:ascii="Century" w:eastAsia="Century" w:hAnsi="Century" w:cs="Century"/>
          <w:color w:val="000000" w:themeColor="text1"/>
          <w:sz w:val="20"/>
          <w:szCs w:val="20"/>
        </w:rPr>
        <w:t>(Friday &amp; Saturday for SPY HI / Saturday only for SPY MID)</w:t>
      </w:r>
      <w:r w:rsidRPr="005D337A">
        <w:rPr>
          <w:color w:val="000000" w:themeColor="text1"/>
        </w:rPr>
        <w:tab/>
      </w:r>
      <w:r w:rsidRPr="005D337A">
        <w:rPr>
          <w:color w:val="000000" w:themeColor="text1"/>
        </w:rPr>
        <w:tab/>
      </w:r>
      <w:r w:rsidRPr="005D337A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Dec </w:t>
      </w:r>
      <w:r w:rsidR="00554707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27 &amp; </w:t>
      </w:r>
      <w:r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2</w:t>
      </w:r>
      <w:r>
        <w:rPr>
          <w:rFonts w:ascii="Century" w:hAnsi="Century"/>
          <w:b/>
          <w:bCs/>
          <w:color w:val="000000" w:themeColor="text1"/>
          <w:sz w:val="20"/>
          <w:szCs w:val="20"/>
        </w:rPr>
        <w:t>8</w:t>
      </w:r>
      <w:r w:rsidRPr="005D337A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 -</w:t>
      </w:r>
      <w:r w:rsidRPr="005D337A">
        <w:rPr>
          <w:rFonts w:ascii="Century" w:hAnsi="Century"/>
          <w:color w:val="000000" w:themeColor="text1"/>
          <w:sz w:val="20"/>
          <w:szCs w:val="20"/>
        </w:rPr>
        <w:t xml:space="preserve"> Christmas Break</w:t>
      </w:r>
    </w:p>
    <w:p w14:paraId="36CCB084" w14:textId="5A98C4B5" w:rsidR="00CF72F5" w:rsidRPr="005D337A" w:rsidRDefault="00CC4CEF" w:rsidP="00CF72F5">
      <w:pPr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FF00"/>
        </w:rPr>
      </w:pPr>
      <w:r>
        <w:rPr>
          <w:rFonts w:ascii="Century" w:hAnsi="Century"/>
          <w:b/>
          <w:bCs/>
          <w:color w:val="FFFFFF" w:themeColor="background1"/>
          <w:sz w:val="20"/>
          <w:szCs w:val="20"/>
          <w:shd w:val="clear" w:color="auto" w:fill="C00000"/>
        </w:rPr>
        <w:t>N</w:t>
      </w:r>
      <w:r w:rsidRPr="007D567C">
        <w:rPr>
          <w:rFonts w:ascii="Century" w:hAnsi="Century"/>
          <w:b/>
          <w:bCs/>
          <w:color w:val="FFFFFF" w:themeColor="background1"/>
          <w:sz w:val="20"/>
          <w:szCs w:val="20"/>
          <w:shd w:val="clear" w:color="auto" w:fill="C00000"/>
        </w:rPr>
        <w:t>ov 21</w:t>
      </w:r>
      <w:r>
        <w:rPr>
          <w:rFonts w:ascii="Century" w:hAnsi="Century"/>
          <w:b/>
          <w:bCs/>
          <w:color w:val="FFFFFF" w:themeColor="background1"/>
          <w:sz w:val="20"/>
          <w:szCs w:val="20"/>
          <w:shd w:val="clear" w:color="auto" w:fill="C00000"/>
        </w:rPr>
        <w:t xml:space="preserve">, </w:t>
      </w:r>
      <w:r w:rsidRPr="007D567C">
        <w:rPr>
          <w:rFonts w:ascii="Century" w:hAnsi="Century"/>
          <w:b/>
          <w:bCs/>
          <w:color w:val="FFFFFF" w:themeColor="background1"/>
          <w:sz w:val="20"/>
          <w:szCs w:val="20"/>
          <w:shd w:val="clear" w:color="auto" w:fill="C00000"/>
        </w:rPr>
        <w:t>Feb 14</w:t>
      </w:r>
      <w:r>
        <w:rPr>
          <w:rFonts w:ascii="Century" w:hAnsi="Century"/>
          <w:b/>
          <w:bCs/>
          <w:color w:val="FFFFFF" w:themeColor="background1"/>
          <w:sz w:val="20"/>
          <w:szCs w:val="20"/>
          <w:shd w:val="clear" w:color="auto" w:fill="C00000"/>
        </w:rPr>
        <w:t>, Feb 20 &amp; TBD</w:t>
      </w:r>
      <w:r w:rsidRPr="007D567C">
        <w:rPr>
          <w:rFonts w:ascii="Century" w:hAnsi="Century"/>
          <w:color w:val="FFFFFF" w:themeColor="background1"/>
          <w:sz w:val="20"/>
          <w:szCs w:val="20"/>
        </w:rPr>
        <w:t xml:space="preserve"> </w:t>
      </w:r>
      <w:r>
        <w:rPr>
          <w:rFonts w:ascii="Century" w:hAnsi="Century"/>
          <w:color w:val="000000" w:themeColor="text1"/>
          <w:sz w:val="20"/>
          <w:szCs w:val="20"/>
        </w:rPr>
        <w:t>- Rites</w:t>
      </w:r>
      <w:r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>
        <w:rPr>
          <w:rFonts w:ascii="Century" w:hAnsi="Century"/>
          <w:color w:val="000000" w:themeColor="text1"/>
          <w:sz w:val="20"/>
          <w:szCs w:val="20"/>
        </w:rPr>
        <w:tab/>
      </w:r>
      <w:r>
        <w:rPr>
          <w:rFonts w:ascii="Century" w:hAnsi="Century"/>
          <w:color w:val="000000" w:themeColor="text1"/>
          <w:sz w:val="20"/>
          <w:szCs w:val="20"/>
        </w:rPr>
        <w:tab/>
      </w:r>
      <w:r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Jan </w:t>
      </w:r>
      <w:r w:rsidR="00554707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3 &amp; </w:t>
      </w:r>
      <w:r w:rsidR="00CF72F5">
        <w:rPr>
          <w:rFonts w:ascii="Century" w:hAnsi="Century"/>
          <w:b/>
          <w:bCs/>
          <w:color w:val="000000" w:themeColor="text1"/>
          <w:sz w:val="20"/>
          <w:szCs w:val="20"/>
        </w:rPr>
        <w:t>4</w:t>
      </w:r>
      <w:r w:rsidR="00CF72F5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 -</w:t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 xml:space="preserve"> New Year’s Break</w:t>
      </w:r>
    </w:p>
    <w:p w14:paraId="2E3BA648" w14:textId="4F06C5D9" w:rsidR="00CC4CEF" w:rsidRDefault="00CC4CEF" w:rsidP="00CC4CEF">
      <w:pPr>
        <w:ind w:firstLine="720"/>
        <w:rPr>
          <w:rFonts w:ascii="Century" w:hAnsi="Century"/>
          <w:b/>
          <w:bCs/>
          <w:color w:val="FFFFFF" w:themeColor="background1"/>
          <w:sz w:val="20"/>
          <w:szCs w:val="20"/>
          <w:shd w:val="clear" w:color="auto" w:fill="C00000"/>
        </w:rPr>
      </w:pPr>
      <w:r>
        <w:rPr>
          <w:rFonts w:ascii="Century" w:hAnsi="Century"/>
          <w:color w:val="000000" w:themeColor="text1"/>
          <w:sz w:val="20"/>
          <w:szCs w:val="20"/>
        </w:rPr>
        <w:t>(Welcome, Sending, Penitential, Election)</w:t>
      </w:r>
      <w:r>
        <w:rPr>
          <w:rFonts w:ascii="Century" w:hAnsi="Century"/>
          <w:color w:val="000000" w:themeColor="text1"/>
          <w:sz w:val="20"/>
          <w:szCs w:val="20"/>
        </w:rPr>
        <w:tab/>
      </w:r>
      <w:r>
        <w:rPr>
          <w:rFonts w:ascii="Century" w:hAnsi="Century"/>
          <w:color w:val="000000" w:themeColor="text1"/>
          <w:sz w:val="20"/>
          <w:szCs w:val="20"/>
        </w:rPr>
        <w:tab/>
      </w:r>
      <w:r>
        <w:rPr>
          <w:rFonts w:ascii="Century" w:hAnsi="Century"/>
          <w:color w:val="000000" w:themeColor="text1"/>
          <w:sz w:val="20"/>
          <w:szCs w:val="20"/>
        </w:rPr>
        <w:tab/>
      </w:r>
      <w:r>
        <w:rPr>
          <w:rFonts w:ascii="Century" w:hAnsi="Century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Jan </w:t>
      </w:r>
      <w:r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17 &amp; </w:t>
      </w:r>
      <w:r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1</w:t>
      </w:r>
      <w:r>
        <w:rPr>
          <w:rFonts w:ascii="Century" w:hAnsi="Century"/>
          <w:b/>
          <w:bCs/>
          <w:color w:val="000000" w:themeColor="text1"/>
          <w:sz w:val="20"/>
          <w:szCs w:val="20"/>
        </w:rPr>
        <w:t>8</w:t>
      </w:r>
      <w:r w:rsidRPr="005D337A">
        <w:rPr>
          <w:rFonts w:ascii="Century" w:hAnsi="Century"/>
          <w:color w:val="000000" w:themeColor="text1"/>
          <w:sz w:val="20"/>
          <w:szCs w:val="20"/>
        </w:rPr>
        <w:t xml:space="preserve"> - MLK Jr. Day</w:t>
      </w:r>
    </w:p>
    <w:p w14:paraId="659C8055" w14:textId="105A76EA" w:rsidR="00CF72F5" w:rsidRPr="005D337A" w:rsidRDefault="00CC4CEF" w:rsidP="00CF72F5">
      <w:pPr>
        <w:rPr>
          <w:rFonts w:ascii="Century" w:hAnsi="Century"/>
          <w:b/>
          <w:bCs/>
          <w:color w:val="000000" w:themeColor="text1"/>
          <w:sz w:val="20"/>
          <w:szCs w:val="20"/>
        </w:rPr>
      </w:pPr>
      <w:r>
        <w:rPr>
          <w:rFonts w:ascii="Century" w:hAnsi="Century"/>
          <w:b/>
          <w:bCs/>
          <w:color w:val="FFFFFF" w:themeColor="background1"/>
          <w:sz w:val="20"/>
          <w:szCs w:val="20"/>
          <w:shd w:val="clear" w:color="auto" w:fill="C00000"/>
        </w:rPr>
        <w:t>Feb 28, Mar 6 &amp; 14</w:t>
      </w:r>
      <w:r w:rsidRPr="007D567C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 -</w:t>
      </w:r>
      <w:r w:rsidRPr="007D567C">
        <w:rPr>
          <w:rFonts w:ascii="Century" w:hAnsi="Century"/>
          <w:color w:val="000000" w:themeColor="text1"/>
          <w:sz w:val="20"/>
          <w:szCs w:val="20"/>
        </w:rPr>
        <w:t xml:space="preserve"> Scrutinys</w:t>
      </w:r>
      <w:r>
        <w:rPr>
          <w:rFonts w:ascii="Century" w:hAnsi="Century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color w:val="000000" w:themeColor="text1"/>
          <w:sz w:val="20"/>
          <w:szCs w:val="20"/>
        </w:rPr>
        <w:t xml:space="preserve">               </w:t>
      </w:r>
      <w:r>
        <w:rPr>
          <w:rFonts w:ascii="Century" w:hAnsi="Century"/>
          <w:color w:val="000000" w:themeColor="text1"/>
          <w:sz w:val="20"/>
          <w:szCs w:val="20"/>
        </w:rPr>
        <w:tab/>
      </w:r>
      <w:r>
        <w:rPr>
          <w:rFonts w:ascii="Century" w:hAnsi="Century"/>
          <w:color w:val="000000" w:themeColor="text1"/>
          <w:sz w:val="20"/>
          <w:szCs w:val="20"/>
        </w:rPr>
        <w:tab/>
      </w:r>
      <w:r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Feb </w:t>
      </w:r>
      <w:r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14 &amp; </w:t>
      </w:r>
      <w:r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1</w:t>
      </w:r>
      <w:r>
        <w:rPr>
          <w:rFonts w:ascii="Century" w:hAnsi="Century"/>
          <w:b/>
          <w:bCs/>
          <w:color w:val="000000" w:themeColor="text1"/>
          <w:sz w:val="20"/>
          <w:szCs w:val="20"/>
        </w:rPr>
        <w:t>5</w:t>
      </w:r>
      <w:r w:rsidRPr="005D337A">
        <w:rPr>
          <w:rFonts w:ascii="Century" w:hAnsi="Century"/>
          <w:color w:val="000000" w:themeColor="text1"/>
          <w:sz w:val="20"/>
          <w:szCs w:val="20"/>
        </w:rPr>
        <w:t xml:space="preserve"> - Presidents’ Da</w:t>
      </w:r>
      <w:r>
        <w:rPr>
          <w:rFonts w:ascii="Century" w:hAnsi="Century"/>
          <w:color w:val="000000" w:themeColor="text1"/>
          <w:sz w:val="20"/>
          <w:szCs w:val="20"/>
        </w:rPr>
        <w:t>y</w:t>
      </w:r>
    </w:p>
    <w:p w14:paraId="43638F7D" w14:textId="4CE0B5A9" w:rsidR="00537E2E" w:rsidRDefault="00CC4CEF" w:rsidP="00537E2E">
      <w:pPr>
        <w:rPr>
          <w:rFonts w:ascii="Century" w:hAnsi="Century"/>
          <w:color w:val="000000" w:themeColor="text1"/>
          <w:sz w:val="20"/>
          <w:szCs w:val="20"/>
        </w:rPr>
      </w:pPr>
      <w:r w:rsidRPr="00537E2E">
        <w:rPr>
          <w:rFonts w:ascii="Century" w:hAnsi="Century"/>
          <w:b/>
          <w:bCs/>
          <w:color w:val="FFFFFF" w:themeColor="background1"/>
          <w:sz w:val="20"/>
          <w:szCs w:val="20"/>
          <w:shd w:val="clear" w:color="auto" w:fill="C00000"/>
        </w:rPr>
        <w:t>Mar 27</w:t>
      </w:r>
      <w:r w:rsidRPr="00537E2E">
        <w:rPr>
          <w:rFonts w:ascii="Century" w:hAnsi="Century"/>
          <w:color w:val="FFFFFF" w:themeColor="background1"/>
          <w:sz w:val="20"/>
          <w:szCs w:val="20"/>
        </w:rPr>
        <w:t xml:space="preserve"> </w:t>
      </w:r>
      <w:r w:rsidRPr="00537E2E">
        <w:rPr>
          <w:rFonts w:ascii="Century" w:hAnsi="Century"/>
          <w:color w:val="000000" w:themeColor="text1"/>
          <w:sz w:val="20"/>
          <w:szCs w:val="20"/>
        </w:rPr>
        <w:t>- Easter Vigil Mass</w:t>
      </w:r>
      <w:r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 w:rsidR="00554707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="00CF72F5" w:rsidRPr="005D337A">
        <w:rPr>
          <w:rFonts w:ascii="Century" w:hAnsi="Century"/>
          <w:color w:val="000000" w:themeColor="text1"/>
          <w:sz w:val="20"/>
          <w:szCs w:val="20"/>
        </w:rPr>
        <w:tab/>
      </w:r>
      <w:r w:rsidRPr="00537E2E"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C000"/>
        </w:rPr>
        <w:t>Mar 5-7</w:t>
      </w:r>
      <w:r w:rsidRPr="005D337A">
        <w:rPr>
          <w:rFonts w:ascii="Century" w:hAnsi="Century"/>
          <w:color w:val="000000" w:themeColor="text1"/>
          <w:sz w:val="20"/>
          <w:szCs w:val="20"/>
        </w:rPr>
        <w:t xml:space="preserve"> </w:t>
      </w:r>
      <w:r>
        <w:rPr>
          <w:rFonts w:ascii="Century" w:hAnsi="Century"/>
          <w:color w:val="000000" w:themeColor="text1"/>
          <w:sz w:val="20"/>
          <w:szCs w:val="20"/>
        </w:rPr>
        <w:t>-</w:t>
      </w:r>
      <w:r w:rsidRPr="005D337A">
        <w:rPr>
          <w:rFonts w:ascii="Century" w:hAnsi="Century"/>
          <w:color w:val="000000" w:themeColor="text1"/>
          <w:sz w:val="20"/>
          <w:szCs w:val="20"/>
        </w:rPr>
        <w:t xml:space="preserve"> ICYC</w:t>
      </w:r>
      <w:r w:rsidRPr="00537E2E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 </w:t>
      </w:r>
      <w:r w:rsidRPr="009D4FF2">
        <w:rPr>
          <w:rFonts w:ascii="Century" w:hAnsi="Century"/>
          <w:color w:val="000000" w:themeColor="text1"/>
          <w:sz w:val="20"/>
          <w:szCs w:val="20"/>
        </w:rPr>
        <w:t>(SPY HI only)</w:t>
      </w:r>
      <w:r w:rsidRPr="009D4FF2">
        <w:rPr>
          <w:rFonts w:ascii="Century" w:hAnsi="Century"/>
          <w:color w:val="000000" w:themeColor="text1"/>
          <w:sz w:val="20"/>
          <w:szCs w:val="20"/>
        </w:rPr>
        <w:tab/>
      </w:r>
    </w:p>
    <w:p w14:paraId="08000F92" w14:textId="27C07F4D" w:rsidR="00537E2E" w:rsidRDefault="00E87B2E" w:rsidP="00537E2E">
      <w:pPr>
        <w:rPr>
          <w:rFonts w:ascii="Century" w:hAnsi="Century"/>
          <w:b/>
          <w:bCs/>
          <w:color w:val="000000" w:themeColor="text1"/>
          <w:sz w:val="20"/>
          <w:szCs w:val="20"/>
        </w:rPr>
      </w:pPr>
      <w:r w:rsidRPr="00537E2E">
        <w:rPr>
          <w:rFonts w:ascii="Century" w:hAnsi="Century"/>
          <w:b/>
          <w:bCs/>
          <w:color w:val="FFFFFF" w:themeColor="background1"/>
          <w:sz w:val="20"/>
          <w:szCs w:val="20"/>
          <w:shd w:val="clear" w:color="auto" w:fill="C00000"/>
        </w:rPr>
        <w:t>Apr 26</w:t>
      </w:r>
      <w:r w:rsidRPr="00511CBF">
        <w:rPr>
          <w:rFonts w:ascii="Century" w:hAnsi="Century"/>
          <w:b/>
          <w:bCs/>
          <w:color w:val="FFFFFF" w:themeColor="background1"/>
          <w:sz w:val="20"/>
          <w:szCs w:val="20"/>
        </w:rPr>
        <w:t xml:space="preserve"> </w:t>
      </w:r>
      <w:r w:rsidRPr="00511CBF">
        <w:rPr>
          <w:rFonts w:ascii="Century" w:hAnsi="Century"/>
          <w:b/>
          <w:bCs/>
          <w:color w:val="000000" w:themeColor="text1"/>
          <w:sz w:val="20"/>
          <w:szCs w:val="20"/>
        </w:rPr>
        <w:t>&amp;</w:t>
      </w:r>
      <w:r w:rsidRPr="00511CBF"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FF00"/>
        </w:rPr>
        <w:t xml:space="preserve"> </w:t>
      </w:r>
      <w:r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FF00"/>
        </w:rPr>
        <w:t xml:space="preserve">Apr </w:t>
      </w:r>
      <w:r w:rsidRPr="00511CBF"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FF00"/>
        </w:rPr>
        <w:t>29</w:t>
      </w:r>
      <w:r w:rsidRPr="00511CBF">
        <w:rPr>
          <w:rFonts w:ascii="Century" w:hAnsi="Century"/>
          <w:color w:val="000000" w:themeColor="text1"/>
          <w:sz w:val="20"/>
          <w:szCs w:val="20"/>
        </w:rPr>
        <w:t xml:space="preserve"> </w:t>
      </w:r>
      <w:r>
        <w:rPr>
          <w:rFonts w:ascii="Century" w:hAnsi="Century"/>
          <w:color w:val="000000" w:themeColor="text1"/>
          <w:sz w:val="20"/>
          <w:szCs w:val="20"/>
        </w:rPr>
        <w:t>- First Reconciliation</w:t>
      </w:r>
      <w:r w:rsidR="00CC4CEF">
        <w:rPr>
          <w:rFonts w:ascii="Century" w:hAnsi="Century"/>
          <w:color w:val="000000" w:themeColor="text1"/>
          <w:sz w:val="20"/>
          <w:szCs w:val="20"/>
        </w:rPr>
        <w:tab/>
      </w:r>
      <w:r w:rsidR="00CC4CEF">
        <w:rPr>
          <w:rFonts w:ascii="Century" w:hAnsi="Century"/>
          <w:color w:val="000000" w:themeColor="text1"/>
          <w:sz w:val="20"/>
          <w:szCs w:val="20"/>
        </w:rPr>
        <w:tab/>
      </w:r>
      <w:r w:rsidR="00CC4CEF">
        <w:rPr>
          <w:rFonts w:ascii="Century" w:hAnsi="Century"/>
          <w:color w:val="000000" w:themeColor="text1"/>
          <w:sz w:val="20"/>
          <w:szCs w:val="20"/>
        </w:rPr>
        <w:tab/>
      </w:r>
      <w:r w:rsidR="00537E2E">
        <w:rPr>
          <w:rFonts w:ascii="Century" w:hAnsi="Century"/>
          <w:color w:val="000000" w:themeColor="text1"/>
          <w:sz w:val="20"/>
          <w:szCs w:val="20"/>
        </w:rPr>
        <w:tab/>
      </w:r>
      <w:r w:rsidR="00537E2E">
        <w:rPr>
          <w:rFonts w:ascii="Century" w:hAnsi="Century"/>
          <w:color w:val="000000" w:themeColor="text1"/>
          <w:sz w:val="20"/>
          <w:szCs w:val="20"/>
        </w:rPr>
        <w:tab/>
      </w:r>
      <w:r w:rsidR="00537E2E">
        <w:rPr>
          <w:rFonts w:ascii="Century" w:hAnsi="Century"/>
          <w:color w:val="000000" w:themeColor="text1"/>
          <w:sz w:val="20"/>
          <w:szCs w:val="20"/>
        </w:rPr>
        <w:tab/>
      </w:r>
      <w:r w:rsidR="00CC4CEF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Mar </w:t>
      </w:r>
      <w:r w:rsidR="00CC4CEF">
        <w:rPr>
          <w:rFonts w:ascii="Century" w:hAnsi="Century"/>
          <w:b/>
          <w:bCs/>
          <w:color w:val="000000" w:themeColor="text1"/>
          <w:sz w:val="20"/>
          <w:szCs w:val="20"/>
        </w:rPr>
        <w:t xml:space="preserve">28 &amp; </w:t>
      </w:r>
      <w:r w:rsidR="00CC4CEF" w:rsidRPr="005D337A">
        <w:rPr>
          <w:rFonts w:ascii="Century" w:hAnsi="Century"/>
          <w:b/>
          <w:bCs/>
          <w:color w:val="000000" w:themeColor="text1"/>
          <w:sz w:val="20"/>
          <w:szCs w:val="20"/>
        </w:rPr>
        <w:t>2</w:t>
      </w:r>
      <w:r w:rsidR="00CC4CEF">
        <w:rPr>
          <w:rFonts w:ascii="Century" w:hAnsi="Century"/>
          <w:b/>
          <w:bCs/>
          <w:color w:val="000000" w:themeColor="text1"/>
          <w:sz w:val="20"/>
          <w:szCs w:val="20"/>
        </w:rPr>
        <w:t>9</w:t>
      </w:r>
      <w:r w:rsidR="00CC4CEF" w:rsidRPr="005D337A">
        <w:rPr>
          <w:rFonts w:ascii="Century" w:hAnsi="Century"/>
          <w:color w:val="000000" w:themeColor="text1"/>
          <w:sz w:val="20"/>
          <w:szCs w:val="20"/>
        </w:rPr>
        <w:t xml:space="preserve"> - Easter</w:t>
      </w:r>
    </w:p>
    <w:p w14:paraId="14C483BD" w14:textId="68988279" w:rsidR="00CF72F5" w:rsidRPr="004A67BB" w:rsidRDefault="00CC4CEF" w:rsidP="00537E2E">
      <w:pPr>
        <w:rPr>
          <w:rFonts w:ascii="Century" w:hAnsi="Century"/>
          <w:b/>
          <w:bCs/>
          <w:color w:val="FFFFFF" w:themeColor="background1"/>
          <w:sz w:val="20"/>
          <w:szCs w:val="20"/>
          <w:shd w:val="clear" w:color="auto" w:fill="C00000"/>
        </w:rPr>
      </w:pPr>
      <w:r w:rsidRPr="00EC2F19">
        <w:rPr>
          <w:rFonts w:ascii="Century" w:hAnsi="Century"/>
          <w:b/>
          <w:bCs/>
          <w:color w:val="FFFFFF" w:themeColor="background1"/>
          <w:sz w:val="20"/>
          <w:szCs w:val="20"/>
          <w:shd w:val="clear" w:color="auto" w:fill="002060"/>
        </w:rPr>
        <w:t>Apr 13</w:t>
      </w:r>
      <w:r w:rsidRPr="00EC2F19">
        <w:rPr>
          <w:rFonts w:ascii="Century" w:hAnsi="Century"/>
          <w:color w:val="FFFFFF" w:themeColor="background1"/>
          <w:sz w:val="20"/>
          <w:szCs w:val="20"/>
        </w:rPr>
        <w:t xml:space="preserve"> </w:t>
      </w:r>
      <w:r>
        <w:rPr>
          <w:rFonts w:ascii="Century" w:hAnsi="Century"/>
          <w:color w:val="000000" w:themeColor="text1"/>
          <w:sz w:val="20"/>
          <w:szCs w:val="20"/>
        </w:rPr>
        <w:t>- Field Trip to Cathedral</w:t>
      </w:r>
      <w:r>
        <w:rPr>
          <w:rFonts w:ascii="Century" w:hAnsi="Century"/>
          <w:color w:val="000000" w:themeColor="text1"/>
          <w:sz w:val="20"/>
          <w:szCs w:val="20"/>
        </w:rPr>
        <w:tab/>
      </w:r>
      <w:r w:rsidR="007D567C"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 w:rsidR="007D567C"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 w:rsidR="00537E2E"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 w:rsidR="004A67BB"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 w:rsidR="004A67BB"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/>
          <w:bCs/>
          <w:color w:val="FFFFFF" w:themeColor="background1"/>
          <w:sz w:val="20"/>
          <w:szCs w:val="20"/>
          <w:highlight w:val="darkMagenta"/>
        </w:rPr>
        <w:t>May 9 &amp; 10</w:t>
      </w:r>
      <w:r w:rsidRPr="005D337A">
        <w:rPr>
          <w:rFonts w:ascii="Century" w:hAnsi="Century"/>
          <w:color w:val="FFFFFF" w:themeColor="background1"/>
          <w:sz w:val="20"/>
          <w:szCs w:val="20"/>
        </w:rPr>
        <w:t xml:space="preserve"> </w:t>
      </w:r>
      <w:r w:rsidRPr="005D337A">
        <w:rPr>
          <w:rFonts w:ascii="Century" w:hAnsi="Century"/>
          <w:color w:val="000000" w:themeColor="text1"/>
          <w:sz w:val="20"/>
          <w:szCs w:val="20"/>
        </w:rPr>
        <w:t>- Spring Interviews</w:t>
      </w:r>
    </w:p>
    <w:p w14:paraId="3CE869C2" w14:textId="36C57106" w:rsidR="00EC2F19" w:rsidRPr="00CC4CEF" w:rsidRDefault="00E87B2E" w:rsidP="00EC2F19">
      <w:pPr>
        <w:rPr>
          <w:rFonts w:ascii="Century" w:hAnsi="Century"/>
          <w:b/>
          <w:bCs/>
          <w:color w:val="FFFFFF" w:themeColor="background1"/>
          <w:sz w:val="20"/>
          <w:szCs w:val="20"/>
          <w:shd w:val="clear" w:color="auto" w:fill="C00000"/>
        </w:rPr>
      </w:pPr>
      <w:r w:rsidRPr="00511CBF">
        <w:rPr>
          <w:rFonts w:ascii="Century" w:hAnsi="Century"/>
          <w:b/>
          <w:bCs/>
          <w:color w:val="000000" w:themeColor="text1"/>
          <w:sz w:val="20"/>
          <w:szCs w:val="20"/>
          <w:highlight w:val="yellow"/>
          <w:shd w:val="clear" w:color="auto" w:fill="FFFF00"/>
        </w:rPr>
        <w:t>May 8 &amp; 22</w:t>
      </w:r>
      <w:r w:rsidRPr="00511CBF">
        <w:rPr>
          <w:rFonts w:ascii="Century" w:hAnsi="Century"/>
          <w:color w:val="000000" w:themeColor="text1"/>
          <w:sz w:val="20"/>
          <w:szCs w:val="20"/>
        </w:rPr>
        <w:t xml:space="preserve"> </w:t>
      </w:r>
      <w:r>
        <w:rPr>
          <w:rFonts w:ascii="Century" w:hAnsi="Century"/>
          <w:color w:val="000000" w:themeColor="text1"/>
          <w:sz w:val="20"/>
          <w:szCs w:val="20"/>
        </w:rPr>
        <w:t>-</w:t>
      </w:r>
      <w:r w:rsidRPr="00537E2E">
        <w:rPr>
          <w:rFonts w:ascii="Century" w:hAnsi="Century"/>
          <w:color w:val="000000" w:themeColor="text1"/>
          <w:sz w:val="20"/>
          <w:szCs w:val="20"/>
        </w:rPr>
        <w:t xml:space="preserve"> First Communion Masses (S</w:t>
      </w:r>
      <w:r>
        <w:rPr>
          <w:rFonts w:ascii="Century" w:hAnsi="Century"/>
          <w:color w:val="000000" w:themeColor="text1"/>
          <w:sz w:val="20"/>
          <w:szCs w:val="20"/>
        </w:rPr>
        <w:t>PY MID only)</w:t>
      </w:r>
      <w:r w:rsidR="007D567C"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  <w:r w:rsidR="007D567C">
        <w:rPr>
          <w:rFonts w:ascii="Century" w:hAnsi="Century"/>
          <w:b/>
          <w:bCs/>
          <w:color w:val="000000" w:themeColor="text1"/>
          <w:sz w:val="20"/>
          <w:szCs w:val="20"/>
        </w:rPr>
        <w:tab/>
      </w:r>
    </w:p>
    <w:p w14:paraId="1D368764" w14:textId="77777777" w:rsidR="00CC4CEF" w:rsidRDefault="00537E2E" w:rsidP="007D567C">
      <w:pPr>
        <w:rPr>
          <w:rFonts w:ascii="Century" w:hAnsi="Century"/>
          <w:color w:val="000000" w:themeColor="text1"/>
          <w:sz w:val="20"/>
          <w:szCs w:val="20"/>
        </w:rPr>
      </w:pPr>
      <w:r>
        <w:rPr>
          <w:rFonts w:ascii="Century" w:hAnsi="Century"/>
          <w:color w:val="000000" w:themeColor="text1"/>
          <w:sz w:val="20"/>
          <w:szCs w:val="20"/>
        </w:rPr>
        <w:t>TBD - Confirmation Mass (First Communion for SPY HI</w:t>
      </w:r>
      <w:r w:rsidR="009D4FF2">
        <w:rPr>
          <w:rFonts w:ascii="Century" w:hAnsi="Century"/>
          <w:color w:val="000000" w:themeColor="text1"/>
          <w:sz w:val="20"/>
          <w:szCs w:val="20"/>
        </w:rPr>
        <w:t xml:space="preserve"> only</w:t>
      </w:r>
      <w:r>
        <w:rPr>
          <w:rFonts w:ascii="Century" w:hAnsi="Century"/>
          <w:color w:val="000000" w:themeColor="text1"/>
          <w:sz w:val="20"/>
          <w:szCs w:val="20"/>
        </w:rPr>
        <w:t>)</w:t>
      </w:r>
      <w:r w:rsidR="00CF72F5" w:rsidRPr="00537E2E">
        <w:rPr>
          <w:rFonts w:ascii="Century" w:hAnsi="Century"/>
          <w:color w:val="000000" w:themeColor="text1"/>
          <w:sz w:val="20"/>
          <w:szCs w:val="20"/>
        </w:rPr>
        <w:tab/>
      </w:r>
    </w:p>
    <w:p w14:paraId="66A3D369" w14:textId="77777777" w:rsidR="00E87B2E" w:rsidRDefault="00E87B2E" w:rsidP="00E87B2E">
      <w:pPr>
        <w:jc w:val="center"/>
        <w:rPr>
          <w:rFonts w:ascii="Century" w:hAnsi="Century"/>
          <w:color w:val="000000" w:themeColor="text1"/>
          <w:sz w:val="20"/>
          <w:szCs w:val="20"/>
        </w:rPr>
      </w:pPr>
      <w:r>
        <w:rPr>
          <w:rFonts w:ascii="Century" w:hAnsi="Century"/>
          <w:color w:val="000000" w:themeColor="text1"/>
          <w:sz w:val="20"/>
          <w:szCs w:val="20"/>
        </w:rPr>
        <w:t xml:space="preserve">*Dates/events in </w:t>
      </w:r>
      <w:r w:rsidRPr="00511CBF">
        <w:rPr>
          <w:rFonts w:ascii="Century" w:hAnsi="Century"/>
          <w:b/>
          <w:bCs/>
          <w:color w:val="FFFFFF" w:themeColor="background1"/>
          <w:sz w:val="20"/>
          <w:szCs w:val="20"/>
          <w:shd w:val="clear" w:color="auto" w:fill="C00000"/>
        </w:rPr>
        <w:t>Red</w:t>
      </w:r>
      <w:r w:rsidRPr="00511CBF">
        <w:rPr>
          <w:rFonts w:ascii="Century" w:hAnsi="Century"/>
          <w:color w:val="FFFFFF" w:themeColor="background1"/>
          <w:sz w:val="20"/>
          <w:szCs w:val="20"/>
        </w:rPr>
        <w:t xml:space="preserve"> </w:t>
      </w:r>
      <w:r>
        <w:rPr>
          <w:rFonts w:ascii="Century" w:hAnsi="Century"/>
          <w:color w:val="000000" w:themeColor="text1"/>
          <w:sz w:val="20"/>
          <w:szCs w:val="20"/>
        </w:rPr>
        <w:t>are only for OCIT youth*</w:t>
      </w:r>
    </w:p>
    <w:p w14:paraId="35F25F74" w14:textId="77777777" w:rsidR="00E87B2E" w:rsidRDefault="00E87B2E" w:rsidP="00E87B2E">
      <w:pPr>
        <w:jc w:val="center"/>
        <w:rPr>
          <w:rFonts w:ascii="Century" w:hAnsi="Century"/>
          <w:color w:val="000000" w:themeColor="text1"/>
          <w:sz w:val="20"/>
          <w:szCs w:val="20"/>
        </w:rPr>
      </w:pPr>
      <w:r>
        <w:rPr>
          <w:rFonts w:ascii="Century" w:hAnsi="Century"/>
          <w:color w:val="000000" w:themeColor="text1"/>
          <w:sz w:val="20"/>
          <w:szCs w:val="20"/>
        </w:rPr>
        <w:t xml:space="preserve">*Dates/events in </w:t>
      </w:r>
      <w:r w:rsidRPr="00511CBF"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FF00"/>
        </w:rPr>
        <w:t>Yellow</w:t>
      </w:r>
      <w:r w:rsidRPr="00511CBF">
        <w:rPr>
          <w:rFonts w:ascii="Century" w:hAnsi="Century"/>
          <w:color w:val="000000" w:themeColor="text1"/>
          <w:sz w:val="20"/>
          <w:szCs w:val="20"/>
        </w:rPr>
        <w:t xml:space="preserve"> </w:t>
      </w:r>
      <w:r>
        <w:rPr>
          <w:rFonts w:ascii="Century" w:hAnsi="Century"/>
          <w:color w:val="000000" w:themeColor="text1"/>
          <w:sz w:val="20"/>
          <w:szCs w:val="20"/>
        </w:rPr>
        <w:t>are only for First Communion Prep youth*</w:t>
      </w:r>
    </w:p>
    <w:p w14:paraId="2E44A5BB" w14:textId="77777777" w:rsidR="00E87B2E" w:rsidRDefault="00E87B2E" w:rsidP="00E87B2E">
      <w:pPr>
        <w:tabs>
          <w:tab w:val="left" w:pos="4155"/>
        </w:tabs>
        <w:jc w:val="center"/>
        <w:rPr>
          <w:rFonts w:ascii="Century" w:hAnsi="Century"/>
          <w:color w:val="000000" w:themeColor="text1"/>
          <w:sz w:val="20"/>
          <w:szCs w:val="20"/>
        </w:rPr>
      </w:pPr>
      <w:r w:rsidRPr="00263344">
        <w:rPr>
          <w:rFonts w:ascii="Century" w:hAnsi="Century"/>
          <w:color w:val="000000" w:themeColor="text1"/>
          <w:sz w:val="20"/>
          <w:szCs w:val="20"/>
        </w:rPr>
        <w:t xml:space="preserve">*Dates in </w:t>
      </w:r>
      <w:r w:rsidRPr="00263344">
        <w:rPr>
          <w:rFonts w:ascii="Century" w:hAnsi="Century"/>
          <w:color w:val="00B0F0"/>
          <w:sz w:val="20"/>
          <w:szCs w:val="20"/>
        </w:rPr>
        <w:t>Blue</w:t>
      </w:r>
      <w:r w:rsidRPr="00263344">
        <w:rPr>
          <w:rFonts w:ascii="Century" w:hAnsi="Century"/>
          <w:color w:val="000000" w:themeColor="text1"/>
          <w:sz w:val="20"/>
          <w:szCs w:val="20"/>
        </w:rPr>
        <w:t xml:space="preserve"> are important dates on the Church calendar*</w:t>
      </w:r>
    </w:p>
    <w:tbl>
      <w:tblPr>
        <w:tblStyle w:val="TableGrid"/>
        <w:tblpPr w:leftFromText="180" w:rightFromText="180" w:vertAnchor="text" w:horzAnchor="margin" w:tblpXSpec="right" w:tblpY="-136"/>
        <w:tblW w:w="0" w:type="auto"/>
        <w:tblLook w:val="04A0" w:firstRow="1" w:lastRow="0" w:firstColumn="1" w:lastColumn="0" w:noHBand="0" w:noVBand="1"/>
      </w:tblPr>
      <w:tblGrid>
        <w:gridCol w:w="417"/>
        <w:gridCol w:w="450"/>
        <w:gridCol w:w="450"/>
        <w:gridCol w:w="540"/>
        <w:gridCol w:w="450"/>
        <w:gridCol w:w="450"/>
        <w:gridCol w:w="450"/>
      </w:tblGrid>
      <w:tr w:rsidR="000563EA" w14:paraId="4131D86E" w14:textId="77777777" w:rsidTr="00945140">
        <w:trPr>
          <w:trHeight w:val="263"/>
        </w:trPr>
        <w:tc>
          <w:tcPr>
            <w:tcW w:w="3207" w:type="dxa"/>
            <w:gridSpan w:val="7"/>
            <w:shd w:val="clear" w:color="auto" w:fill="002060"/>
            <w:vAlign w:val="center"/>
          </w:tcPr>
          <w:p w14:paraId="0CCA1FC7" w14:textId="4AAC14C3" w:rsidR="000563EA" w:rsidRPr="008C0504" w:rsidRDefault="000563EA" w:rsidP="00945140">
            <w:pPr>
              <w:pStyle w:val="NoSpacing"/>
              <w:jc w:val="center"/>
              <w:rPr>
                <w:b/>
                <w:bCs/>
                <w:color w:val="FFFFFF" w:themeColor="background1"/>
              </w:rPr>
            </w:pPr>
            <w:r w:rsidRPr="008C0504">
              <w:rPr>
                <w:b/>
                <w:bCs/>
                <w:color w:val="FFFFFF" w:themeColor="background1"/>
              </w:rPr>
              <w:lastRenderedPageBreak/>
              <w:t>Ag</w:t>
            </w:r>
            <w:r w:rsidR="00D103AA">
              <w:rPr>
                <w:b/>
                <w:bCs/>
                <w:color w:val="FFFFFF" w:themeColor="background1"/>
              </w:rPr>
              <w:t>osto</w:t>
            </w:r>
            <w:r w:rsidRPr="008C0504">
              <w:rPr>
                <w:b/>
                <w:bCs/>
                <w:color w:val="FFFFFF" w:themeColor="background1"/>
              </w:rPr>
              <w:t xml:space="preserve"> 202</w:t>
            </w:r>
            <w:r>
              <w:rPr>
                <w:b/>
                <w:bCs/>
                <w:color w:val="FFFFFF" w:themeColor="background1"/>
              </w:rPr>
              <w:t>6</w:t>
            </w:r>
          </w:p>
        </w:tc>
      </w:tr>
      <w:tr w:rsidR="000563EA" w14:paraId="01B5B370" w14:textId="77777777" w:rsidTr="00945140">
        <w:trPr>
          <w:trHeight w:val="263"/>
        </w:trPr>
        <w:tc>
          <w:tcPr>
            <w:tcW w:w="417" w:type="dxa"/>
            <w:shd w:val="clear" w:color="auto" w:fill="F2F2F2" w:themeFill="background1" w:themeFillShade="F2"/>
            <w:vAlign w:val="center"/>
          </w:tcPr>
          <w:p w14:paraId="3048C436" w14:textId="77777777" w:rsidR="000563EA" w:rsidRPr="008C0504" w:rsidRDefault="000563EA" w:rsidP="00945140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S</w:t>
            </w: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729C13B2" w14:textId="77777777" w:rsidR="000563EA" w:rsidRPr="008C0504" w:rsidRDefault="000563EA" w:rsidP="00945140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M</w:t>
            </w: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68AC89D3" w14:textId="77777777" w:rsidR="000563EA" w:rsidRPr="008C0504" w:rsidRDefault="000563EA" w:rsidP="00945140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T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3E304EBA" w14:textId="77777777" w:rsidR="000563EA" w:rsidRPr="008C0504" w:rsidRDefault="000563EA" w:rsidP="00945140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W</w:t>
            </w: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5E48FEB3" w14:textId="77777777" w:rsidR="000563EA" w:rsidRPr="008C0504" w:rsidRDefault="000563EA" w:rsidP="00945140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T</w:t>
            </w: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315FFDA8" w14:textId="77777777" w:rsidR="000563EA" w:rsidRPr="008C0504" w:rsidRDefault="000563EA" w:rsidP="00945140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F</w:t>
            </w:r>
          </w:p>
        </w:tc>
        <w:tc>
          <w:tcPr>
            <w:tcW w:w="450" w:type="dxa"/>
            <w:shd w:val="clear" w:color="auto" w:fill="F2F2F2" w:themeFill="background1" w:themeFillShade="F2"/>
            <w:vAlign w:val="center"/>
          </w:tcPr>
          <w:p w14:paraId="4A92EDB2" w14:textId="77777777" w:rsidR="000563EA" w:rsidRPr="008C0504" w:rsidRDefault="000563EA" w:rsidP="00945140">
            <w:pPr>
              <w:pStyle w:val="NoSpacing"/>
              <w:jc w:val="center"/>
              <w:rPr>
                <w:b/>
                <w:bCs/>
              </w:rPr>
            </w:pPr>
            <w:r w:rsidRPr="008C0504">
              <w:rPr>
                <w:b/>
                <w:bCs/>
              </w:rPr>
              <w:t>S</w:t>
            </w:r>
          </w:p>
        </w:tc>
      </w:tr>
      <w:tr w:rsidR="000563EA" w14:paraId="75E0AECB" w14:textId="77777777" w:rsidTr="00945140">
        <w:trPr>
          <w:trHeight w:val="263"/>
        </w:trPr>
        <w:tc>
          <w:tcPr>
            <w:tcW w:w="417" w:type="dxa"/>
            <w:vAlign w:val="center"/>
          </w:tcPr>
          <w:p w14:paraId="32B18723" w14:textId="77777777" w:rsidR="000563EA" w:rsidRPr="008C0504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5F9A0D13" w14:textId="77777777" w:rsidR="000563EA" w:rsidRPr="008C0504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33F48E0F" w14:textId="77777777" w:rsidR="000563EA" w:rsidRPr="008C0504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540" w:type="dxa"/>
            <w:vAlign w:val="center"/>
          </w:tcPr>
          <w:p w14:paraId="47FAAE77" w14:textId="77777777" w:rsidR="000563EA" w:rsidRPr="008C0504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7703DCF9" w14:textId="77777777" w:rsidR="000563EA" w:rsidRPr="008C0504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6A41432D" w14:textId="77777777" w:rsidR="000563EA" w:rsidRPr="008C0504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64BB05F7" w14:textId="77777777" w:rsidR="000563EA" w:rsidRPr="008C0504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0563EA" w14:paraId="49DD7FFF" w14:textId="77777777" w:rsidTr="00945140">
        <w:trPr>
          <w:trHeight w:val="245"/>
        </w:trPr>
        <w:tc>
          <w:tcPr>
            <w:tcW w:w="417" w:type="dxa"/>
            <w:vAlign w:val="center"/>
          </w:tcPr>
          <w:p w14:paraId="479E8853" w14:textId="77777777" w:rsidR="000563EA" w:rsidRPr="008C0504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50" w:type="dxa"/>
            <w:vAlign w:val="center"/>
          </w:tcPr>
          <w:p w14:paraId="27E0A541" w14:textId="77777777" w:rsidR="000563EA" w:rsidRPr="008C0504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450" w:type="dxa"/>
            <w:vAlign w:val="center"/>
          </w:tcPr>
          <w:p w14:paraId="703084EE" w14:textId="77777777" w:rsidR="000563EA" w:rsidRPr="008C0504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540" w:type="dxa"/>
            <w:vAlign w:val="center"/>
          </w:tcPr>
          <w:p w14:paraId="106881E5" w14:textId="77777777" w:rsidR="000563EA" w:rsidRPr="008C0504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450" w:type="dxa"/>
            <w:vAlign w:val="center"/>
          </w:tcPr>
          <w:p w14:paraId="144BE32B" w14:textId="77777777" w:rsidR="000563EA" w:rsidRPr="008C0504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450" w:type="dxa"/>
            <w:vAlign w:val="center"/>
          </w:tcPr>
          <w:p w14:paraId="3E56AC35" w14:textId="77777777" w:rsidR="000563EA" w:rsidRPr="008C0504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450" w:type="dxa"/>
            <w:vAlign w:val="center"/>
          </w:tcPr>
          <w:p w14:paraId="1E1940F4" w14:textId="77777777" w:rsidR="000563EA" w:rsidRPr="008C0504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0563EA" w14:paraId="1E4CCC7D" w14:textId="77777777" w:rsidTr="00945140">
        <w:trPr>
          <w:trHeight w:val="263"/>
        </w:trPr>
        <w:tc>
          <w:tcPr>
            <w:tcW w:w="417" w:type="dxa"/>
            <w:vAlign w:val="center"/>
          </w:tcPr>
          <w:p w14:paraId="51842BAF" w14:textId="77777777" w:rsidR="000563EA" w:rsidRPr="008C0504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450" w:type="dxa"/>
            <w:vAlign w:val="center"/>
          </w:tcPr>
          <w:p w14:paraId="568CAE71" w14:textId="77777777" w:rsidR="000563EA" w:rsidRPr="008C0504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450" w:type="dxa"/>
            <w:vAlign w:val="center"/>
          </w:tcPr>
          <w:p w14:paraId="6E0D0508" w14:textId="77777777" w:rsidR="000563EA" w:rsidRPr="008C0504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540" w:type="dxa"/>
            <w:vAlign w:val="center"/>
          </w:tcPr>
          <w:p w14:paraId="0486F7E6" w14:textId="77777777" w:rsidR="000563EA" w:rsidRPr="008C0504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450" w:type="dxa"/>
            <w:vAlign w:val="center"/>
          </w:tcPr>
          <w:p w14:paraId="48E0ECEC" w14:textId="77777777" w:rsidR="000563EA" w:rsidRPr="00493006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450" w:type="dxa"/>
            <w:vAlign w:val="center"/>
          </w:tcPr>
          <w:p w14:paraId="77EE06AD" w14:textId="77777777" w:rsidR="000563EA" w:rsidRPr="00493006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14</w:t>
            </w:r>
          </w:p>
        </w:tc>
        <w:tc>
          <w:tcPr>
            <w:tcW w:w="450" w:type="dxa"/>
            <w:vAlign w:val="center"/>
          </w:tcPr>
          <w:p w14:paraId="01831F1A" w14:textId="77777777" w:rsidR="000563EA" w:rsidRPr="00EB2E61" w:rsidRDefault="000563EA" w:rsidP="00945140">
            <w:pPr>
              <w:pStyle w:val="NoSpacing"/>
              <w:jc w:val="center"/>
              <w:rPr>
                <w:b/>
                <w:bCs/>
                <w:color w:val="000000" w:themeColor="text1"/>
              </w:rPr>
            </w:pPr>
            <w:r w:rsidRPr="00E11F0D">
              <w:rPr>
                <w:b/>
                <w:bCs/>
                <w:color w:val="00B0F0"/>
              </w:rPr>
              <w:t>15</w:t>
            </w:r>
          </w:p>
        </w:tc>
      </w:tr>
      <w:tr w:rsidR="000563EA" w14:paraId="00BE5BCE" w14:textId="77777777" w:rsidTr="00945140">
        <w:trPr>
          <w:trHeight w:val="263"/>
        </w:trPr>
        <w:tc>
          <w:tcPr>
            <w:tcW w:w="417" w:type="dxa"/>
            <w:vAlign w:val="center"/>
          </w:tcPr>
          <w:p w14:paraId="034D990D" w14:textId="77777777" w:rsidR="000563EA" w:rsidRPr="008C0504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</w:t>
            </w:r>
          </w:p>
        </w:tc>
        <w:tc>
          <w:tcPr>
            <w:tcW w:w="450" w:type="dxa"/>
            <w:vAlign w:val="center"/>
          </w:tcPr>
          <w:p w14:paraId="52F54B32" w14:textId="77777777" w:rsidR="000563EA" w:rsidRPr="008C0504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450" w:type="dxa"/>
            <w:vAlign w:val="center"/>
          </w:tcPr>
          <w:p w14:paraId="27529998" w14:textId="77777777" w:rsidR="000563EA" w:rsidRPr="008C0504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540" w:type="dxa"/>
            <w:vAlign w:val="center"/>
          </w:tcPr>
          <w:p w14:paraId="26DB158A" w14:textId="77777777" w:rsidR="000563EA" w:rsidRPr="008C0504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450" w:type="dxa"/>
            <w:vAlign w:val="center"/>
          </w:tcPr>
          <w:p w14:paraId="3DD62740" w14:textId="77777777" w:rsidR="000563EA" w:rsidRPr="008C0504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450" w:type="dxa"/>
            <w:vAlign w:val="center"/>
          </w:tcPr>
          <w:p w14:paraId="5BAC8D1A" w14:textId="77777777" w:rsidR="000563EA" w:rsidRPr="00E11F0D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  <w:r w:rsidRPr="00E11F0D">
              <w:rPr>
                <w:color w:val="000000" w:themeColor="text1"/>
              </w:rPr>
              <w:t>21</w:t>
            </w:r>
          </w:p>
        </w:tc>
        <w:tc>
          <w:tcPr>
            <w:tcW w:w="450" w:type="dxa"/>
            <w:vAlign w:val="center"/>
          </w:tcPr>
          <w:p w14:paraId="05AE09E5" w14:textId="77777777" w:rsidR="000563EA" w:rsidRPr="00CC4CEF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  <w:r w:rsidRPr="00CC4CEF">
              <w:rPr>
                <w:color w:val="000000" w:themeColor="text1"/>
              </w:rPr>
              <w:t>22</w:t>
            </w:r>
          </w:p>
        </w:tc>
      </w:tr>
      <w:tr w:rsidR="000563EA" w14:paraId="39C525DE" w14:textId="77777777" w:rsidTr="00945140">
        <w:trPr>
          <w:trHeight w:val="263"/>
        </w:trPr>
        <w:tc>
          <w:tcPr>
            <w:tcW w:w="417" w:type="dxa"/>
            <w:vAlign w:val="center"/>
          </w:tcPr>
          <w:p w14:paraId="21D49780" w14:textId="77777777" w:rsidR="000563EA" w:rsidRPr="008C0504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450" w:type="dxa"/>
            <w:vAlign w:val="center"/>
          </w:tcPr>
          <w:p w14:paraId="73C4BCAD" w14:textId="77777777" w:rsidR="000563EA" w:rsidRPr="00CC4CEF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  <w:r w:rsidRPr="00CC4CEF">
              <w:rPr>
                <w:color w:val="000000" w:themeColor="text1"/>
              </w:rPr>
              <w:t>24</w:t>
            </w:r>
          </w:p>
        </w:tc>
        <w:tc>
          <w:tcPr>
            <w:tcW w:w="450" w:type="dxa"/>
            <w:vAlign w:val="center"/>
          </w:tcPr>
          <w:p w14:paraId="5D872082" w14:textId="77777777" w:rsidR="000563EA" w:rsidRPr="008C0504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540" w:type="dxa"/>
            <w:vAlign w:val="center"/>
          </w:tcPr>
          <w:p w14:paraId="23F713CA" w14:textId="77777777" w:rsidR="000563EA" w:rsidRPr="008C0504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450" w:type="dxa"/>
            <w:vAlign w:val="center"/>
          </w:tcPr>
          <w:p w14:paraId="58BEE9D3" w14:textId="77777777" w:rsidR="000563EA" w:rsidRPr="008C0504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</w:p>
        </w:tc>
        <w:tc>
          <w:tcPr>
            <w:tcW w:w="450" w:type="dxa"/>
            <w:vAlign w:val="center"/>
          </w:tcPr>
          <w:p w14:paraId="2F1D1B65" w14:textId="77777777" w:rsidR="000563EA" w:rsidRPr="008C0504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450" w:type="dxa"/>
            <w:vAlign w:val="center"/>
          </w:tcPr>
          <w:p w14:paraId="0AB0C012" w14:textId="77777777" w:rsidR="000563EA" w:rsidRPr="008C0504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</w:t>
            </w:r>
          </w:p>
        </w:tc>
      </w:tr>
      <w:tr w:rsidR="000563EA" w14:paraId="211191A0" w14:textId="77777777" w:rsidTr="00945140">
        <w:trPr>
          <w:trHeight w:val="263"/>
        </w:trPr>
        <w:tc>
          <w:tcPr>
            <w:tcW w:w="417" w:type="dxa"/>
            <w:vAlign w:val="center"/>
          </w:tcPr>
          <w:p w14:paraId="5B4A7962" w14:textId="77777777" w:rsidR="000563EA" w:rsidRPr="00E11F0D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  <w:r w:rsidRPr="00E11F0D">
              <w:rPr>
                <w:color w:val="000000" w:themeColor="text1"/>
              </w:rPr>
              <w:t>30</w:t>
            </w:r>
          </w:p>
        </w:tc>
        <w:tc>
          <w:tcPr>
            <w:tcW w:w="450" w:type="dxa"/>
            <w:shd w:val="clear" w:color="auto" w:fill="446308" w:themeFill="accent5" w:themeFillShade="80"/>
            <w:vAlign w:val="center"/>
          </w:tcPr>
          <w:p w14:paraId="531F863B" w14:textId="77777777" w:rsidR="000563EA" w:rsidRPr="00E11F0D" w:rsidRDefault="000563EA" w:rsidP="00945140">
            <w:pPr>
              <w:pStyle w:val="NoSpacing"/>
              <w:jc w:val="center"/>
              <w:rPr>
                <w:b/>
                <w:bCs/>
                <w:color w:val="FFFFFF" w:themeColor="background1"/>
              </w:rPr>
            </w:pPr>
            <w:r w:rsidRPr="00E11F0D">
              <w:rPr>
                <w:b/>
                <w:bCs/>
                <w:color w:val="FFFFFF" w:themeColor="background1"/>
              </w:rPr>
              <w:t>31</w:t>
            </w:r>
          </w:p>
        </w:tc>
        <w:tc>
          <w:tcPr>
            <w:tcW w:w="450" w:type="dxa"/>
            <w:vAlign w:val="center"/>
          </w:tcPr>
          <w:p w14:paraId="7B6D7945" w14:textId="77777777" w:rsidR="000563EA" w:rsidRPr="008C0504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540" w:type="dxa"/>
            <w:vAlign w:val="center"/>
          </w:tcPr>
          <w:p w14:paraId="31D2453A" w14:textId="77777777" w:rsidR="000563EA" w:rsidRPr="008C0504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6AB690F8" w14:textId="77777777" w:rsidR="000563EA" w:rsidRPr="008C0504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78E45E32" w14:textId="77777777" w:rsidR="000563EA" w:rsidRPr="008C0504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</w:p>
        </w:tc>
        <w:tc>
          <w:tcPr>
            <w:tcW w:w="450" w:type="dxa"/>
            <w:vAlign w:val="center"/>
          </w:tcPr>
          <w:p w14:paraId="6BFE97C7" w14:textId="77777777" w:rsidR="000563EA" w:rsidRPr="008C0504" w:rsidRDefault="000563EA" w:rsidP="00945140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3A0C62FE" w14:textId="77777777" w:rsidR="000563EA" w:rsidRPr="000563EA" w:rsidRDefault="000563EA" w:rsidP="000563EA">
      <w:pPr>
        <w:pStyle w:val="NoSpacing"/>
        <w:shd w:val="clear" w:color="auto" w:fill="002060"/>
        <w:jc w:val="center"/>
        <w:rPr>
          <w:rFonts w:ascii="Century" w:eastAsiaTheme="majorEastAsia" w:hAnsi="Century" w:cstheme="majorBidi"/>
          <w:b/>
          <w:bCs/>
          <w:color w:val="FFFFFF" w:themeColor="background1"/>
          <w:kern w:val="28"/>
          <w:sz w:val="36"/>
          <w:szCs w:val="36"/>
        </w:rPr>
      </w:pPr>
      <w:r w:rsidRPr="000563EA">
        <w:rPr>
          <w:rFonts w:ascii="Century" w:eastAsiaTheme="majorEastAsia" w:hAnsi="Century" w:cstheme="majorBidi"/>
          <w:b/>
          <w:bCs/>
          <w:color w:val="FFFFFF" w:themeColor="background1"/>
          <w:kern w:val="28"/>
          <w:sz w:val="36"/>
          <w:szCs w:val="36"/>
        </w:rPr>
        <w:t>2026 - 2027 St. Paul’s Youth (SPY)</w:t>
      </w:r>
    </w:p>
    <w:p w14:paraId="083E8923" w14:textId="77777777" w:rsidR="000563EA" w:rsidRPr="00042DB6" w:rsidRDefault="000563EA" w:rsidP="000563EA">
      <w:pPr>
        <w:pStyle w:val="NoSpacing"/>
        <w:shd w:val="clear" w:color="auto" w:fill="002060"/>
        <w:jc w:val="center"/>
        <w:rPr>
          <w:rFonts w:ascii="Century" w:eastAsiaTheme="majorEastAsia" w:hAnsi="Century" w:cstheme="majorBidi"/>
          <w:b/>
          <w:bCs/>
          <w:color w:val="FFFFFF" w:themeColor="background1"/>
          <w:kern w:val="28"/>
          <w:sz w:val="32"/>
          <w:szCs w:val="32"/>
          <w:lang w:val="es-ES"/>
        </w:rPr>
      </w:pPr>
      <w:r w:rsidRPr="00042DB6">
        <w:rPr>
          <w:rFonts w:ascii="Century" w:eastAsiaTheme="majorEastAsia" w:hAnsi="Century" w:cstheme="majorBidi"/>
          <w:b/>
          <w:bCs/>
          <w:color w:val="FFFFFF" w:themeColor="background1"/>
          <w:kern w:val="28"/>
          <w:sz w:val="32"/>
          <w:szCs w:val="32"/>
          <w:lang w:val="es-ES"/>
        </w:rPr>
        <w:t xml:space="preserve">Orden de </w:t>
      </w:r>
      <w:r>
        <w:rPr>
          <w:rFonts w:ascii="Century" w:eastAsiaTheme="majorEastAsia" w:hAnsi="Century" w:cstheme="majorBidi"/>
          <w:b/>
          <w:bCs/>
          <w:color w:val="FFFFFF" w:themeColor="background1"/>
          <w:kern w:val="28"/>
          <w:sz w:val="32"/>
          <w:szCs w:val="32"/>
          <w:lang w:val="es-ES"/>
        </w:rPr>
        <w:t>I</w:t>
      </w:r>
      <w:r w:rsidRPr="00042DB6">
        <w:rPr>
          <w:rFonts w:ascii="Century" w:eastAsiaTheme="majorEastAsia" w:hAnsi="Century" w:cstheme="majorBidi"/>
          <w:b/>
          <w:bCs/>
          <w:color w:val="FFFFFF" w:themeColor="background1"/>
          <w:kern w:val="28"/>
          <w:sz w:val="32"/>
          <w:szCs w:val="32"/>
          <w:lang w:val="es-ES"/>
        </w:rPr>
        <w:t xml:space="preserve">niciación </w:t>
      </w:r>
      <w:r>
        <w:rPr>
          <w:rFonts w:ascii="Century" w:eastAsiaTheme="majorEastAsia" w:hAnsi="Century" w:cstheme="majorBidi"/>
          <w:b/>
          <w:bCs/>
          <w:color w:val="FFFFFF" w:themeColor="background1"/>
          <w:kern w:val="28"/>
          <w:sz w:val="32"/>
          <w:szCs w:val="32"/>
          <w:lang w:val="es-ES"/>
        </w:rPr>
        <w:t>C</w:t>
      </w:r>
      <w:r w:rsidRPr="00042DB6">
        <w:rPr>
          <w:rFonts w:ascii="Century" w:eastAsiaTheme="majorEastAsia" w:hAnsi="Century" w:cstheme="majorBidi"/>
          <w:b/>
          <w:bCs/>
          <w:color w:val="FFFFFF" w:themeColor="background1"/>
          <w:kern w:val="28"/>
          <w:sz w:val="32"/>
          <w:szCs w:val="32"/>
          <w:lang w:val="es-ES"/>
        </w:rPr>
        <w:t xml:space="preserve">ristiana de los </w:t>
      </w:r>
      <w:r>
        <w:rPr>
          <w:rFonts w:ascii="Century" w:eastAsiaTheme="majorEastAsia" w:hAnsi="Century" w:cstheme="majorBidi"/>
          <w:b/>
          <w:bCs/>
          <w:color w:val="FFFFFF" w:themeColor="background1"/>
          <w:kern w:val="28"/>
          <w:sz w:val="32"/>
          <w:szCs w:val="32"/>
          <w:lang w:val="es-ES"/>
        </w:rPr>
        <w:t>A</w:t>
      </w:r>
      <w:r w:rsidRPr="00042DB6">
        <w:rPr>
          <w:rFonts w:ascii="Century" w:eastAsiaTheme="majorEastAsia" w:hAnsi="Century" w:cstheme="majorBidi"/>
          <w:b/>
          <w:bCs/>
          <w:color w:val="FFFFFF" w:themeColor="background1"/>
          <w:kern w:val="28"/>
          <w:sz w:val="32"/>
          <w:szCs w:val="32"/>
          <w:lang w:val="es-ES"/>
        </w:rPr>
        <w:t>dolescentes (OCIT) &amp; Preparación para la Primera Comunión</w:t>
      </w:r>
    </w:p>
    <w:p w14:paraId="621FB58A" w14:textId="77777777" w:rsidR="000563EA" w:rsidRPr="00042DB6" w:rsidRDefault="000563EA" w:rsidP="000563EA">
      <w:pPr>
        <w:pStyle w:val="NoSpacing"/>
        <w:shd w:val="clear" w:color="auto" w:fill="002060"/>
        <w:jc w:val="center"/>
        <w:rPr>
          <w:rFonts w:ascii="Century" w:eastAsiaTheme="majorEastAsia" w:hAnsi="Century" w:cstheme="majorBidi"/>
          <w:b/>
          <w:bCs/>
          <w:color w:val="FFFFFF" w:themeColor="background1"/>
          <w:kern w:val="28"/>
          <w:sz w:val="32"/>
          <w:szCs w:val="32"/>
          <w:lang w:val="es-ES"/>
        </w:rPr>
      </w:pPr>
      <w:r w:rsidRPr="00042DB6">
        <w:rPr>
          <w:rFonts w:ascii="Century" w:eastAsiaTheme="majorEastAsia" w:hAnsi="Century" w:cstheme="majorBidi"/>
          <w:b/>
          <w:bCs/>
          <w:color w:val="FFFFFF" w:themeColor="background1"/>
          <w:kern w:val="28"/>
          <w:sz w:val="32"/>
          <w:szCs w:val="32"/>
          <w:lang w:val="es-ES"/>
        </w:rPr>
        <w:t>Martes: 6:15-8pm</w:t>
      </w:r>
    </w:p>
    <w:p w14:paraId="75846751" w14:textId="720A675B" w:rsidR="000563EA" w:rsidRDefault="006C16EF" w:rsidP="000563EA">
      <w:pPr>
        <w:pStyle w:val="NoSpacing"/>
        <w:shd w:val="clear" w:color="auto" w:fill="002060"/>
        <w:jc w:val="center"/>
        <w:rPr>
          <w:rFonts w:ascii="Century" w:eastAsiaTheme="majorEastAsia" w:hAnsi="Century" w:cstheme="majorBidi"/>
          <w:b/>
          <w:bCs/>
          <w:color w:val="FFFFFF" w:themeColor="background1"/>
          <w:kern w:val="28"/>
          <w:sz w:val="24"/>
          <w:szCs w:val="24"/>
          <w:lang w:val="es-ES"/>
        </w:rPr>
      </w:pPr>
      <w:r>
        <w:rPr>
          <w:rFonts w:ascii="Century" w:eastAsiaTheme="majorEastAsia" w:hAnsi="Century" w:cstheme="majorBidi"/>
          <w:b/>
          <w:bCs/>
          <w:color w:val="FFFFFF" w:themeColor="background1"/>
          <w:kern w:val="28"/>
          <w:sz w:val="32"/>
          <w:szCs w:val="32"/>
          <w:lang w:val="es-ES"/>
        </w:rPr>
        <w:t xml:space="preserve">Salón </w:t>
      </w:r>
      <w:r w:rsidR="000563EA" w:rsidRPr="00042DB6">
        <w:rPr>
          <w:rFonts w:ascii="Century" w:eastAsiaTheme="majorEastAsia" w:hAnsi="Century" w:cstheme="majorBidi"/>
          <w:b/>
          <w:bCs/>
          <w:color w:val="FFFFFF" w:themeColor="background1"/>
          <w:kern w:val="28"/>
          <w:sz w:val="32"/>
          <w:szCs w:val="32"/>
          <w:lang w:val="es-ES"/>
        </w:rPr>
        <w:t xml:space="preserve">Dempsey </w:t>
      </w:r>
      <w:r w:rsidR="000563EA" w:rsidRPr="00042DB6">
        <w:rPr>
          <w:rFonts w:ascii="Century" w:eastAsiaTheme="majorEastAsia" w:hAnsi="Century" w:cstheme="majorBidi"/>
          <w:b/>
          <w:bCs/>
          <w:color w:val="FFFFFF" w:themeColor="background1"/>
          <w:kern w:val="28"/>
          <w:sz w:val="24"/>
          <w:szCs w:val="24"/>
          <w:lang w:val="es-ES"/>
        </w:rPr>
        <w:t>(sótano de la antigua iglesia de San Pablo)</w:t>
      </w:r>
    </w:p>
    <w:p w14:paraId="50A0291D" w14:textId="77777777" w:rsidR="000563EA" w:rsidRPr="000563EA" w:rsidRDefault="000563EA" w:rsidP="000563EA">
      <w:pPr>
        <w:pStyle w:val="NoSpacing"/>
        <w:jc w:val="center"/>
        <w:rPr>
          <w:rFonts w:ascii="Century" w:eastAsiaTheme="majorEastAsia" w:hAnsi="Century" w:cstheme="majorBidi"/>
          <w:b/>
          <w:bCs/>
          <w:color w:val="FFFFFF" w:themeColor="background1"/>
          <w:kern w:val="28"/>
          <w:sz w:val="16"/>
          <w:szCs w:val="16"/>
          <w:lang w:val="es-ES"/>
        </w:rPr>
      </w:pPr>
    </w:p>
    <w:tbl>
      <w:tblPr>
        <w:tblW w:w="10800" w:type="dxa"/>
        <w:tblLayout w:type="fixed"/>
        <w:tblCellMar>
          <w:top w:w="29" w:type="dxa"/>
          <w:left w:w="0" w:type="dxa"/>
          <w:bottom w:w="29" w:type="dxa"/>
          <w:right w:w="0" w:type="dxa"/>
        </w:tblCellMar>
        <w:tblLook w:val="0600" w:firstRow="0" w:lastRow="0" w:firstColumn="0" w:lastColumn="0" w:noHBand="1" w:noVBand="1"/>
        <w:tblCaption w:val="Calendar layout table"/>
      </w:tblPr>
      <w:tblGrid>
        <w:gridCol w:w="459"/>
        <w:gridCol w:w="450"/>
        <w:gridCol w:w="468"/>
        <w:gridCol w:w="459"/>
        <w:gridCol w:w="459"/>
        <w:gridCol w:w="459"/>
        <w:gridCol w:w="460"/>
        <w:gridCol w:w="579"/>
        <w:gridCol w:w="459"/>
        <w:gridCol w:w="459"/>
        <w:gridCol w:w="459"/>
        <w:gridCol w:w="459"/>
        <w:gridCol w:w="459"/>
        <w:gridCol w:w="459"/>
        <w:gridCol w:w="460"/>
        <w:gridCol w:w="579"/>
        <w:gridCol w:w="459"/>
        <w:gridCol w:w="459"/>
        <w:gridCol w:w="459"/>
        <w:gridCol w:w="459"/>
        <w:gridCol w:w="459"/>
        <w:gridCol w:w="459"/>
        <w:gridCol w:w="460"/>
      </w:tblGrid>
      <w:tr w:rsidR="000563EA" w14:paraId="38269EB1" w14:textId="77777777" w:rsidTr="00945140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  <w:vAlign w:val="center"/>
          </w:tcPr>
          <w:p w14:paraId="737C75C0" w14:textId="4F3A2996" w:rsidR="000563EA" w:rsidRPr="00985665" w:rsidRDefault="000563EA" w:rsidP="00945140">
            <w:pPr>
              <w:pStyle w:val="Month"/>
            </w:pPr>
            <w:r w:rsidRPr="00985665">
              <w:t>Sep</w:t>
            </w:r>
            <w:r w:rsidR="00D103AA">
              <w:t>tiembre</w:t>
            </w:r>
            <w:r w:rsidRPr="00985665">
              <w:t xml:space="preserve"> 202</w:t>
            </w:r>
            <w:r>
              <w:t>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BE332D" w14:textId="77777777" w:rsidR="000563EA" w:rsidRDefault="000563EA" w:rsidP="00945140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  <w:vAlign w:val="center"/>
          </w:tcPr>
          <w:p w14:paraId="03BDF289" w14:textId="637B4DB0" w:rsidR="000563EA" w:rsidRDefault="000563EA" w:rsidP="00945140">
            <w:pPr>
              <w:pStyle w:val="Month"/>
            </w:pPr>
            <w:r>
              <w:t>Oct</w:t>
            </w:r>
            <w:r w:rsidR="00D103AA">
              <w:t>ubre</w:t>
            </w:r>
            <w:r>
              <w:t xml:space="preserve"> 2026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0E1330" w14:textId="77777777" w:rsidR="000563EA" w:rsidRDefault="000563EA" w:rsidP="00945140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  <w:vAlign w:val="center"/>
          </w:tcPr>
          <w:p w14:paraId="1C02F2BB" w14:textId="13CA25D5" w:rsidR="000563EA" w:rsidRDefault="000563EA" w:rsidP="00945140">
            <w:pPr>
              <w:pStyle w:val="Month"/>
            </w:pPr>
            <w:r>
              <w:t>Nov</w:t>
            </w:r>
            <w:r w:rsidR="00D103AA">
              <w:t>iembre</w:t>
            </w:r>
            <w:r>
              <w:t xml:space="preserve"> 2026</w:t>
            </w:r>
          </w:p>
        </w:tc>
      </w:tr>
      <w:tr w:rsidR="000563EA" w14:paraId="556487A8" w14:textId="77777777" w:rsidTr="00945140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CA2ACF7" w14:textId="77777777" w:rsidR="000563EA" w:rsidRPr="00F45140" w:rsidRDefault="000563EA" w:rsidP="00945140">
            <w:pPr>
              <w:pStyle w:val="Week"/>
            </w:pPr>
            <w:r w:rsidRPr="00F45140">
              <w:t>S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7D25034" w14:textId="77777777" w:rsidR="000563EA" w:rsidRPr="00F45140" w:rsidRDefault="000563EA" w:rsidP="00945140">
            <w:pPr>
              <w:pStyle w:val="Week"/>
            </w:pPr>
            <w:r w:rsidRPr="00F45140">
              <w:t>M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A5BB7E0" w14:textId="77777777" w:rsidR="000563EA" w:rsidRPr="00F45140" w:rsidRDefault="000563EA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BA9F62C" w14:textId="77777777" w:rsidR="000563EA" w:rsidRPr="00F45140" w:rsidRDefault="000563EA" w:rsidP="00945140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255E21C" w14:textId="77777777" w:rsidR="000563EA" w:rsidRPr="00F45140" w:rsidRDefault="000563EA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3D003C5" w14:textId="77777777" w:rsidR="000563EA" w:rsidRPr="00F45140" w:rsidRDefault="000563EA" w:rsidP="00945140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E2D6DDC" w14:textId="77777777" w:rsidR="000563EA" w:rsidRPr="00F45140" w:rsidRDefault="000563EA" w:rsidP="00945140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</w:tcPr>
          <w:p w14:paraId="5FDC9432" w14:textId="77777777" w:rsidR="000563EA" w:rsidRDefault="000563EA" w:rsidP="0094514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C2E24FF" w14:textId="77777777" w:rsidR="000563EA" w:rsidRPr="00F04882" w:rsidRDefault="000563EA" w:rsidP="00945140">
            <w:pPr>
              <w:pStyle w:val="Week"/>
            </w:pPr>
            <w:r w:rsidRPr="00F04882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14E1485" w14:textId="77777777" w:rsidR="000563EA" w:rsidRPr="00F04882" w:rsidRDefault="000563EA" w:rsidP="00945140">
            <w:pPr>
              <w:pStyle w:val="Week"/>
            </w:pPr>
            <w:r w:rsidRPr="00F04882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B75E98A" w14:textId="77777777" w:rsidR="000563EA" w:rsidRPr="00F04882" w:rsidRDefault="000563EA" w:rsidP="00945140">
            <w:pPr>
              <w:pStyle w:val="Week"/>
            </w:pPr>
            <w:r w:rsidRPr="00F04882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58D27F3" w14:textId="77777777" w:rsidR="000563EA" w:rsidRPr="00F04882" w:rsidRDefault="000563EA" w:rsidP="00945140">
            <w:pPr>
              <w:pStyle w:val="Week"/>
            </w:pPr>
            <w:r w:rsidRPr="00F04882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342924B" w14:textId="77777777" w:rsidR="000563EA" w:rsidRPr="00F04882" w:rsidRDefault="000563EA" w:rsidP="00945140">
            <w:pPr>
              <w:pStyle w:val="Week"/>
            </w:pPr>
            <w:r w:rsidRPr="00F04882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BF336E3" w14:textId="77777777" w:rsidR="000563EA" w:rsidRPr="00F04882" w:rsidRDefault="000563EA" w:rsidP="00945140">
            <w:pPr>
              <w:pStyle w:val="Week"/>
            </w:pPr>
            <w:r w:rsidRPr="00F04882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C8D952F" w14:textId="77777777" w:rsidR="000563EA" w:rsidRPr="00F04882" w:rsidRDefault="000563EA" w:rsidP="00945140">
            <w:pPr>
              <w:pStyle w:val="Week"/>
            </w:pPr>
            <w:r w:rsidRPr="00F04882">
              <w:t>S</w:t>
            </w:r>
          </w:p>
        </w:tc>
        <w:tc>
          <w:tcPr>
            <w:tcW w:w="579" w:type="dxa"/>
            <w:vMerge/>
          </w:tcPr>
          <w:p w14:paraId="7EA0E311" w14:textId="77777777" w:rsidR="000563EA" w:rsidRDefault="000563EA" w:rsidP="0094514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D340FD0" w14:textId="77777777" w:rsidR="000563EA" w:rsidRDefault="000563EA" w:rsidP="00945140">
            <w:pPr>
              <w:pStyle w:val="Week"/>
            </w:pPr>
            <w:r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14F9C84" w14:textId="77777777" w:rsidR="000563EA" w:rsidRDefault="000563EA" w:rsidP="00945140">
            <w:pPr>
              <w:pStyle w:val="Week"/>
            </w:pPr>
            <w:r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6345AD4" w14:textId="77777777" w:rsidR="000563EA" w:rsidRDefault="000563EA" w:rsidP="00945140">
            <w:pPr>
              <w:pStyle w:val="Week"/>
            </w:pPr>
            <w:r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18D5FEA" w14:textId="77777777" w:rsidR="000563EA" w:rsidRDefault="000563EA" w:rsidP="00945140">
            <w:pPr>
              <w:pStyle w:val="Week"/>
            </w:pPr>
            <w:r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7A5793D" w14:textId="77777777" w:rsidR="000563EA" w:rsidRDefault="000563EA" w:rsidP="00945140">
            <w:pPr>
              <w:pStyle w:val="Week"/>
            </w:pPr>
            <w:r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228DBD8" w14:textId="77777777" w:rsidR="000563EA" w:rsidRDefault="000563EA" w:rsidP="00945140">
            <w:pPr>
              <w:pStyle w:val="Week"/>
            </w:pPr>
            <w:r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486E0A2" w14:textId="77777777" w:rsidR="000563EA" w:rsidRDefault="000563EA" w:rsidP="00945140">
            <w:pPr>
              <w:pStyle w:val="Week"/>
            </w:pPr>
            <w:r>
              <w:t>S</w:t>
            </w:r>
          </w:p>
        </w:tc>
      </w:tr>
      <w:tr w:rsidR="000563EA" w14:paraId="5B6DC6FB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B52BF3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63BCAE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64A29EB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636D385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05D632A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9B237E5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172CEC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5</w:t>
            </w:r>
          </w:p>
        </w:tc>
        <w:tc>
          <w:tcPr>
            <w:tcW w:w="579" w:type="dxa"/>
            <w:vMerge/>
          </w:tcPr>
          <w:p w14:paraId="752346AD" w14:textId="77777777" w:rsidR="000563EA" w:rsidRPr="00DC5813" w:rsidRDefault="000563EA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5B5F18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D5C0C7B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57D90C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2E7FB1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AE59D71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D5C082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470781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</w:t>
            </w:r>
          </w:p>
        </w:tc>
        <w:tc>
          <w:tcPr>
            <w:tcW w:w="579" w:type="dxa"/>
            <w:vMerge/>
          </w:tcPr>
          <w:p w14:paraId="23F7B642" w14:textId="77777777" w:rsidR="000563EA" w:rsidRPr="00DC5813" w:rsidRDefault="000563EA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17C602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14383B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BE12DC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E6838C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5174FD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601F3AA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3ED8E02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</w:tr>
      <w:tr w:rsidR="000563EA" w14:paraId="50BCEA78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776660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6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9F2687" w14:textId="77777777" w:rsidR="000563EA" w:rsidRPr="00554707" w:rsidRDefault="000563EA" w:rsidP="00945140">
            <w:pPr>
              <w:pStyle w:val="Day"/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7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C95BE9E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BE885D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82573D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A5997F4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27287B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12</w:t>
            </w:r>
          </w:p>
        </w:tc>
        <w:tc>
          <w:tcPr>
            <w:tcW w:w="579" w:type="dxa"/>
            <w:vMerge/>
          </w:tcPr>
          <w:p w14:paraId="4B48E367" w14:textId="77777777" w:rsidR="000563EA" w:rsidRPr="00DC5813" w:rsidRDefault="000563EA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648D5D6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3405066" w14:textId="77777777" w:rsidR="000563EA" w:rsidRPr="00554707" w:rsidRDefault="000563EA" w:rsidP="00945140">
            <w:pPr>
              <w:pStyle w:val="Day"/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5595B36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00CC75C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48FCBA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C14190E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A11EB61" w14:textId="77777777" w:rsidR="000563EA" w:rsidRPr="005C2261" w:rsidRDefault="000563EA" w:rsidP="00945140">
            <w:pPr>
              <w:pStyle w:val="Day"/>
              <w:rPr>
                <w:color w:val="000000" w:themeColor="text1"/>
              </w:rPr>
            </w:pPr>
            <w:r w:rsidRPr="005C2261">
              <w:rPr>
                <w:color w:val="000000" w:themeColor="text1"/>
              </w:rPr>
              <w:t>10</w:t>
            </w:r>
          </w:p>
        </w:tc>
        <w:tc>
          <w:tcPr>
            <w:tcW w:w="579" w:type="dxa"/>
            <w:vMerge/>
          </w:tcPr>
          <w:p w14:paraId="3C7FB20B" w14:textId="77777777" w:rsidR="000563EA" w:rsidRPr="00DC5813" w:rsidRDefault="000563EA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09DE269E" w14:textId="77777777" w:rsidR="000563EA" w:rsidRPr="0031604D" w:rsidRDefault="000563EA" w:rsidP="00945140">
            <w:pPr>
              <w:pStyle w:val="Day"/>
              <w:rPr>
                <w:b/>
                <w:bCs/>
                <w:color w:val="00B0F0"/>
              </w:rPr>
            </w:pPr>
            <w:r w:rsidRPr="0031604D">
              <w:rPr>
                <w:b/>
                <w:bCs/>
                <w:color w:val="00B0F0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A7C2DFA" w14:textId="77777777" w:rsidR="000563EA" w:rsidRPr="00554707" w:rsidRDefault="000563EA" w:rsidP="00945140">
            <w:pPr>
              <w:pStyle w:val="Day"/>
              <w:tabs>
                <w:tab w:val="center" w:pos="224"/>
              </w:tabs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FC9A98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C3C410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A45639E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30B7B04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A7B2165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7</w:t>
            </w:r>
          </w:p>
        </w:tc>
      </w:tr>
      <w:tr w:rsidR="000563EA" w14:paraId="3A98CFA8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7BE212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D9CBCA1" w14:textId="77777777" w:rsidR="000563EA" w:rsidRPr="00554707" w:rsidRDefault="000563EA" w:rsidP="00945140">
            <w:pPr>
              <w:pStyle w:val="Day"/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14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0FD6281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3B8A5A4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DB72F97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7A97CDF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28645E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19</w:t>
            </w:r>
          </w:p>
        </w:tc>
        <w:tc>
          <w:tcPr>
            <w:tcW w:w="579" w:type="dxa"/>
            <w:vMerge/>
          </w:tcPr>
          <w:p w14:paraId="649F5B23" w14:textId="77777777" w:rsidR="000563EA" w:rsidRPr="00DC5813" w:rsidRDefault="000563EA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50784A9F" w14:textId="77777777" w:rsidR="000563EA" w:rsidRPr="003B7FBA" w:rsidRDefault="000563EA" w:rsidP="00945140">
            <w:pPr>
              <w:pStyle w:val="Day"/>
              <w:rPr>
                <w:color w:val="000000" w:themeColor="text1"/>
              </w:rPr>
            </w:pPr>
            <w:r w:rsidRPr="003B7FBA">
              <w:rPr>
                <w:color w:val="000000" w:themeColor="text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446308" w:themeFill="accent5" w:themeFillShade="80"/>
          </w:tcPr>
          <w:p w14:paraId="31D387BC" w14:textId="77777777" w:rsidR="000563EA" w:rsidRPr="00EB2E61" w:rsidRDefault="000563EA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3B7FBA">
              <w:rPr>
                <w:b/>
                <w:bCs/>
                <w:color w:val="FFFFFF" w:themeColor="background1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0B0633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0F99045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1207451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1B2BAE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678D66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17</w:t>
            </w:r>
          </w:p>
        </w:tc>
        <w:tc>
          <w:tcPr>
            <w:tcW w:w="579" w:type="dxa"/>
            <w:vMerge/>
          </w:tcPr>
          <w:p w14:paraId="45A85E11" w14:textId="77777777" w:rsidR="000563EA" w:rsidRPr="00DC5813" w:rsidRDefault="000563EA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72D8E1C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B1C381" w14:textId="77777777" w:rsidR="000563EA" w:rsidRPr="00554707" w:rsidRDefault="000563EA" w:rsidP="00945140">
            <w:pPr>
              <w:pStyle w:val="Day"/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3A604F5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6318DD5B" w14:textId="77777777" w:rsidR="000563EA" w:rsidRPr="0031604D" w:rsidRDefault="000563EA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31604D">
              <w:rPr>
                <w:b/>
                <w:bCs/>
                <w:color w:val="000000" w:themeColor="text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BF0C84B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40D616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C000"/>
          </w:tcPr>
          <w:p w14:paraId="2561F8F7" w14:textId="77777777" w:rsidR="000563EA" w:rsidRPr="00884281" w:rsidRDefault="000563EA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884281">
              <w:rPr>
                <w:b/>
                <w:bCs/>
                <w:color w:val="000000" w:themeColor="text1"/>
              </w:rPr>
              <w:t>14</w:t>
            </w:r>
          </w:p>
        </w:tc>
      </w:tr>
      <w:tr w:rsidR="000563EA" w14:paraId="65B825E9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3633527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20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FFAD9D4" w14:textId="77777777" w:rsidR="000563EA" w:rsidRPr="00554707" w:rsidRDefault="000563EA" w:rsidP="00945140">
            <w:pPr>
              <w:pStyle w:val="Day"/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21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8390DA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358D82F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6A4682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1FD559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A48954B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26</w:t>
            </w:r>
          </w:p>
        </w:tc>
        <w:tc>
          <w:tcPr>
            <w:tcW w:w="579" w:type="dxa"/>
            <w:vMerge/>
          </w:tcPr>
          <w:p w14:paraId="3D942F8B" w14:textId="77777777" w:rsidR="000563EA" w:rsidRPr="00DC5813" w:rsidRDefault="000563EA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F0C467" w14:textId="77777777" w:rsidR="000563EA" w:rsidRPr="004A67BB" w:rsidRDefault="000563EA" w:rsidP="00945140">
            <w:pPr>
              <w:pStyle w:val="Day"/>
              <w:rPr>
                <w:color w:val="000000" w:themeColor="text1"/>
              </w:rPr>
            </w:pPr>
            <w:r w:rsidRPr="004A67BB">
              <w:rPr>
                <w:color w:val="000000" w:themeColor="text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7ABAC9D" w14:textId="77777777" w:rsidR="000563EA" w:rsidRPr="00554707" w:rsidRDefault="000563EA" w:rsidP="00945140">
            <w:pPr>
              <w:pStyle w:val="Day"/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09CCFE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309EA77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74A7EE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5B20FC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0D6758" w14:textId="77777777" w:rsidR="000563EA" w:rsidRPr="00884281" w:rsidRDefault="000563EA" w:rsidP="00945140">
            <w:pPr>
              <w:pStyle w:val="Day"/>
              <w:rPr>
                <w:color w:val="000000" w:themeColor="text1"/>
              </w:rPr>
            </w:pPr>
            <w:r w:rsidRPr="00884281">
              <w:rPr>
                <w:color w:val="000000" w:themeColor="text1"/>
              </w:rPr>
              <w:t>24</w:t>
            </w:r>
          </w:p>
        </w:tc>
        <w:tc>
          <w:tcPr>
            <w:tcW w:w="579" w:type="dxa"/>
            <w:vMerge/>
          </w:tcPr>
          <w:p w14:paraId="5042884A" w14:textId="77777777" w:rsidR="000563EA" w:rsidRPr="00DC5813" w:rsidRDefault="000563EA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735940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33A1FA" w14:textId="77777777" w:rsidR="000563EA" w:rsidRPr="00554707" w:rsidRDefault="000563EA" w:rsidP="00945140">
            <w:pPr>
              <w:pStyle w:val="Day"/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6D9B05D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4FB0A3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381050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C000"/>
          </w:tcPr>
          <w:p w14:paraId="25D6C89F" w14:textId="77777777" w:rsidR="000563EA" w:rsidRPr="00633866" w:rsidRDefault="000563EA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633866">
              <w:rPr>
                <w:b/>
                <w:bCs/>
                <w:color w:val="000000" w:themeColor="text1"/>
              </w:rPr>
              <w:t>20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00000"/>
          </w:tcPr>
          <w:p w14:paraId="3BDB4378" w14:textId="77777777" w:rsidR="000563EA" w:rsidRPr="00633866" w:rsidRDefault="000563EA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7D567C">
              <w:rPr>
                <w:b/>
                <w:bCs/>
                <w:color w:val="FFC000"/>
              </w:rPr>
              <w:t>21</w:t>
            </w:r>
          </w:p>
        </w:tc>
      </w:tr>
      <w:tr w:rsidR="000563EA" w14:paraId="5B77688D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935B3F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27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420668B" w14:textId="77777777" w:rsidR="000563EA" w:rsidRPr="00554707" w:rsidRDefault="000563EA" w:rsidP="00945140">
            <w:pPr>
              <w:pStyle w:val="Day"/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28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0A9020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2480D38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2FDEE9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8741A5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EE4F35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686145E5" w14:textId="77777777" w:rsidR="000563EA" w:rsidRPr="00DC5813" w:rsidRDefault="000563EA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C35162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160BB8" w14:textId="77777777" w:rsidR="000563EA" w:rsidRPr="00554707" w:rsidRDefault="000563EA" w:rsidP="00945140">
            <w:pPr>
              <w:pStyle w:val="Day"/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CC7A11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73D16B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735B76F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2CAF4B1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F19FC32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31</w:t>
            </w:r>
          </w:p>
        </w:tc>
        <w:tc>
          <w:tcPr>
            <w:tcW w:w="579" w:type="dxa"/>
            <w:vMerge/>
          </w:tcPr>
          <w:p w14:paraId="02ECF876" w14:textId="77777777" w:rsidR="000563EA" w:rsidRPr="00DC5813" w:rsidRDefault="000563EA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80488BA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FE3AD0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2315FA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0EFE8D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37481BE6" w14:textId="77777777" w:rsidR="000563EA" w:rsidRPr="00EB2E61" w:rsidRDefault="000563EA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31604D">
              <w:rPr>
                <w:b/>
                <w:bCs/>
                <w:color w:val="000000" w:themeColor="text1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6314A1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1B5422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28</w:t>
            </w:r>
          </w:p>
        </w:tc>
      </w:tr>
      <w:tr w:rsidR="000563EA" w14:paraId="4968B730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F2DF03" w14:textId="77777777" w:rsidR="000563EA" w:rsidRPr="00DC5813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6623E40" w14:textId="77777777" w:rsidR="000563EA" w:rsidRPr="00DC5813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1FACDA7" w14:textId="77777777" w:rsidR="000563EA" w:rsidRPr="00DC5813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B0668C" w14:textId="77777777" w:rsidR="000563EA" w:rsidRPr="00DC5813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35ACB66" w14:textId="77777777" w:rsidR="000563EA" w:rsidRPr="00DC5813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39C6EC" w14:textId="77777777" w:rsidR="000563EA" w:rsidRPr="00DC5813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910E6C" w14:textId="77777777" w:rsidR="000563EA" w:rsidRPr="00DC5813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73E31208" w14:textId="77777777" w:rsidR="000563EA" w:rsidRPr="00DC5813" w:rsidRDefault="000563EA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937C413" w14:textId="77777777" w:rsidR="000563EA" w:rsidRPr="00DC5813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6A00D2" w14:textId="77777777" w:rsidR="000563EA" w:rsidRPr="00DC5813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AE2BB0" w14:textId="77777777" w:rsidR="000563EA" w:rsidRPr="00DC5813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0CEF001" w14:textId="77777777" w:rsidR="000563EA" w:rsidRPr="00DC5813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DDA33E0" w14:textId="77777777" w:rsidR="000563EA" w:rsidRPr="00DC5813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04E63A" w14:textId="77777777" w:rsidR="000563EA" w:rsidRPr="00DC5813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010E59" w14:textId="77777777" w:rsidR="000563EA" w:rsidRPr="00DC5813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7D90268C" w14:textId="77777777" w:rsidR="000563EA" w:rsidRPr="00DC5813" w:rsidRDefault="000563EA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23CE3D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ABAAA3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BE1D0E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6DAD3A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9B6FC0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1ADEE2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E55E8B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</w:tr>
      <w:tr w:rsidR="000563EA" w14:paraId="55BBA8A2" w14:textId="77777777" w:rsidTr="00945140">
        <w:trPr>
          <w:trHeight w:hRule="exact" w:val="192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51488B39" w14:textId="77777777" w:rsidR="000563EA" w:rsidRPr="009C49F3" w:rsidRDefault="000563EA" w:rsidP="00945140">
            <w:pPr>
              <w:pStyle w:val="NoSpacing"/>
            </w:pPr>
          </w:p>
        </w:tc>
        <w:tc>
          <w:tcPr>
            <w:tcW w:w="579" w:type="dxa"/>
          </w:tcPr>
          <w:p w14:paraId="6711DAED" w14:textId="77777777" w:rsidR="000563EA" w:rsidRPr="009C49F3" w:rsidRDefault="000563EA" w:rsidP="00945140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3308B268" w14:textId="77777777" w:rsidR="000563EA" w:rsidRPr="009C49F3" w:rsidRDefault="000563EA" w:rsidP="00945140">
            <w:pPr>
              <w:pStyle w:val="NoSpacing"/>
            </w:pPr>
          </w:p>
        </w:tc>
        <w:tc>
          <w:tcPr>
            <w:tcW w:w="579" w:type="dxa"/>
          </w:tcPr>
          <w:p w14:paraId="6FB1005E" w14:textId="77777777" w:rsidR="000563EA" w:rsidRPr="009C49F3" w:rsidRDefault="000563EA" w:rsidP="00945140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74680603" w14:textId="77777777" w:rsidR="000563EA" w:rsidRPr="009C49F3" w:rsidRDefault="000563EA" w:rsidP="00945140">
            <w:pPr>
              <w:pStyle w:val="NoSpacing"/>
            </w:pPr>
          </w:p>
        </w:tc>
      </w:tr>
      <w:tr w:rsidR="000563EA" w14:paraId="74818A9D" w14:textId="77777777" w:rsidTr="00945140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1B413F52" w14:textId="624A4C41" w:rsidR="000563EA" w:rsidRDefault="000563EA" w:rsidP="00945140">
            <w:pPr>
              <w:pStyle w:val="Month"/>
            </w:pPr>
            <w:r>
              <w:t>Dec</w:t>
            </w:r>
            <w:r w:rsidR="00D103AA">
              <w:t>iembre</w:t>
            </w:r>
            <w:r>
              <w:t xml:space="preserve"> 2026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26F8EB" w14:textId="77777777" w:rsidR="000563EA" w:rsidRDefault="000563EA" w:rsidP="00945140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3F2817D4" w14:textId="368B20B2" w:rsidR="000563EA" w:rsidRDefault="00D103AA" w:rsidP="00945140">
            <w:pPr>
              <w:pStyle w:val="Month"/>
            </w:pPr>
            <w:r>
              <w:t>Enero</w:t>
            </w:r>
            <w:r w:rsidR="000563EA">
              <w:t xml:space="preserve"> 2027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026EC4C" w14:textId="77777777" w:rsidR="000563EA" w:rsidRDefault="000563EA" w:rsidP="00945140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7043CFA3" w14:textId="5DEB38B0" w:rsidR="000563EA" w:rsidRDefault="000563EA" w:rsidP="00945140">
            <w:pPr>
              <w:pStyle w:val="Month"/>
            </w:pPr>
            <w:r>
              <w:t>Feb</w:t>
            </w:r>
            <w:r w:rsidR="00D103AA">
              <w:t>rero</w:t>
            </w:r>
            <w:r>
              <w:t xml:space="preserve"> 2027</w:t>
            </w:r>
          </w:p>
        </w:tc>
      </w:tr>
      <w:tr w:rsidR="000563EA" w14:paraId="547577B4" w14:textId="77777777" w:rsidTr="00945140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8AF8E91" w14:textId="77777777" w:rsidR="000563EA" w:rsidRDefault="000563EA" w:rsidP="00945140">
            <w:pPr>
              <w:pStyle w:val="Week"/>
            </w:pPr>
            <w:r w:rsidRPr="00F45140">
              <w:t>S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1FD08F2" w14:textId="77777777" w:rsidR="000563EA" w:rsidRDefault="000563EA" w:rsidP="00945140">
            <w:pPr>
              <w:pStyle w:val="Week"/>
            </w:pPr>
            <w:r w:rsidRPr="00F45140">
              <w:t>M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34D1591" w14:textId="77777777" w:rsidR="000563EA" w:rsidRDefault="000563EA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F4113A7" w14:textId="77777777" w:rsidR="000563EA" w:rsidRDefault="000563EA" w:rsidP="00945140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E9B9514" w14:textId="77777777" w:rsidR="000563EA" w:rsidRDefault="000563EA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1B30EEF" w14:textId="77777777" w:rsidR="000563EA" w:rsidRDefault="000563EA" w:rsidP="00945140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D50CB88" w14:textId="77777777" w:rsidR="000563EA" w:rsidRDefault="000563EA" w:rsidP="00945140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</w:tcPr>
          <w:p w14:paraId="6F9CD8AD" w14:textId="77777777" w:rsidR="000563EA" w:rsidRDefault="000563EA" w:rsidP="0094514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F314E7E" w14:textId="77777777" w:rsidR="000563EA" w:rsidRDefault="000563EA" w:rsidP="00945140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19D3C78" w14:textId="77777777" w:rsidR="000563EA" w:rsidRDefault="000563EA" w:rsidP="00945140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825BBCF" w14:textId="77777777" w:rsidR="000563EA" w:rsidRDefault="000563EA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AA2C378" w14:textId="77777777" w:rsidR="000563EA" w:rsidRDefault="000563EA" w:rsidP="00945140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131D98A" w14:textId="77777777" w:rsidR="000563EA" w:rsidRDefault="000563EA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0736239" w14:textId="77777777" w:rsidR="000563EA" w:rsidRDefault="000563EA" w:rsidP="00945140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58BC513" w14:textId="77777777" w:rsidR="000563EA" w:rsidRDefault="000563EA" w:rsidP="00945140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</w:tcPr>
          <w:p w14:paraId="3E1455BA" w14:textId="77777777" w:rsidR="000563EA" w:rsidRDefault="000563EA" w:rsidP="0094514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D298E1F" w14:textId="77777777" w:rsidR="000563EA" w:rsidRDefault="000563EA" w:rsidP="00945140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E3E1507" w14:textId="77777777" w:rsidR="000563EA" w:rsidRDefault="000563EA" w:rsidP="00945140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EB97840" w14:textId="77777777" w:rsidR="000563EA" w:rsidRDefault="000563EA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C46E666" w14:textId="77777777" w:rsidR="000563EA" w:rsidRDefault="000563EA" w:rsidP="00945140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701A4E7" w14:textId="77777777" w:rsidR="000563EA" w:rsidRDefault="000563EA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520278D" w14:textId="77777777" w:rsidR="000563EA" w:rsidRDefault="000563EA" w:rsidP="00945140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D9A532B" w14:textId="77777777" w:rsidR="000563EA" w:rsidRDefault="000563EA" w:rsidP="00945140">
            <w:pPr>
              <w:pStyle w:val="Week"/>
            </w:pPr>
            <w:r w:rsidRPr="00F45140">
              <w:t>S</w:t>
            </w:r>
          </w:p>
        </w:tc>
      </w:tr>
      <w:tr w:rsidR="000563EA" w14:paraId="6A25DD1C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97E2190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6DA5DBE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24AFFFD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4B6F11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F0B737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7B1A33B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4CFD7A4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579" w:type="dxa"/>
            <w:vMerge/>
          </w:tcPr>
          <w:p w14:paraId="349073D0" w14:textId="77777777" w:rsidR="000563EA" w:rsidRPr="00493006" w:rsidRDefault="000563EA" w:rsidP="00945140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B7C61C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937E7F4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CA55EE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4F6094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938F4CB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2913E039" w14:textId="77777777" w:rsidR="000563EA" w:rsidRPr="0031604D" w:rsidRDefault="000563EA" w:rsidP="00945140">
            <w:pPr>
              <w:pStyle w:val="Day"/>
              <w:rPr>
                <w:rFonts w:cstheme="minorHAnsi"/>
                <w:b/>
                <w:bCs/>
                <w:color w:val="00B0F0"/>
              </w:rPr>
            </w:pPr>
            <w:r w:rsidRPr="0031604D">
              <w:rPr>
                <w:rFonts w:cstheme="minorHAnsi"/>
                <w:b/>
                <w:bCs/>
                <w:color w:val="00B0F0"/>
              </w:rPr>
              <w:t>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8DA154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579" w:type="dxa"/>
            <w:vMerge/>
          </w:tcPr>
          <w:p w14:paraId="2672FD51" w14:textId="77777777" w:rsidR="000563EA" w:rsidRPr="00493006" w:rsidRDefault="000563EA" w:rsidP="00945140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6CD230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DC83308" w14:textId="77777777" w:rsidR="000563EA" w:rsidRPr="00554707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554707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045AB192" w14:textId="77777777" w:rsidR="000563EA" w:rsidRPr="00554707" w:rsidRDefault="000563EA" w:rsidP="00945140">
            <w:pPr>
              <w:pStyle w:val="Day"/>
              <w:rPr>
                <w:rFonts w:cstheme="minorHAnsi"/>
                <w:b/>
                <w:bCs/>
                <w:color w:val="FFFFFF" w:themeColor="background1"/>
              </w:rPr>
            </w:pPr>
            <w:r w:rsidRPr="00554707">
              <w:rPr>
                <w:rFonts w:cstheme="minorHAnsi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65AE4AA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031132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B770EB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73EBB2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6</w:t>
            </w:r>
          </w:p>
        </w:tc>
      </w:tr>
      <w:tr w:rsidR="000563EA" w14:paraId="2C33E288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9A06605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76A868" w14:textId="77777777" w:rsidR="000563EA" w:rsidRPr="00554707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554707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48276869" w14:textId="77777777" w:rsidR="000563EA" w:rsidRPr="0031604D" w:rsidRDefault="000563EA" w:rsidP="00945140">
            <w:pPr>
              <w:pStyle w:val="Day"/>
              <w:rPr>
                <w:rFonts w:cstheme="minorHAnsi"/>
                <w:b/>
                <w:bCs/>
                <w:color w:val="00B0F0"/>
              </w:rPr>
            </w:pPr>
            <w:r w:rsidRPr="0031604D">
              <w:rPr>
                <w:rFonts w:cstheme="minorHAnsi"/>
                <w:b/>
                <w:bCs/>
                <w:color w:val="00B0F0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ADD5AB0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ECE3EA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F0308C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3832899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12</w:t>
            </w:r>
          </w:p>
        </w:tc>
        <w:tc>
          <w:tcPr>
            <w:tcW w:w="579" w:type="dxa"/>
            <w:vMerge/>
          </w:tcPr>
          <w:p w14:paraId="69B96932" w14:textId="77777777" w:rsidR="000563EA" w:rsidRPr="00493006" w:rsidRDefault="000563EA" w:rsidP="00945140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059E6D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379B675B" w14:textId="77777777" w:rsidR="000563EA" w:rsidRPr="0031604D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31604D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5FD8EAE5" w14:textId="77777777" w:rsidR="000563EA" w:rsidRPr="00554707" w:rsidRDefault="000563EA" w:rsidP="00945140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554707">
              <w:rPr>
                <w:rFonts w:cstheme="minorHAnsi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FB82F0E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F1FA15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13FB35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98D23C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9</w:t>
            </w:r>
          </w:p>
        </w:tc>
        <w:tc>
          <w:tcPr>
            <w:tcW w:w="579" w:type="dxa"/>
            <w:vMerge/>
          </w:tcPr>
          <w:p w14:paraId="37C60131" w14:textId="77777777" w:rsidR="000563EA" w:rsidRPr="00493006" w:rsidRDefault="000563EA" w:rsidP="00945140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2893E3" w14:textId="77777777" w:rsidR="000563EA" w:rsidRPr="00493006" w:rsidRDefault="000563EA" w:rsidP="00945140">
            <w:pPr>
              <w:pStyle w:val="Day"/>
              <w:tabs>
                <w:tab w:val="center" w:pos="224"/>
              </w:tabs>
              <w:jc w:val="left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ab/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BE3233" w14:textId="77777777" w:rsidR="000563EA" w:rsidRPr="00554707" w:rsidRDefault="000563EA" w:rsidP="00945140">
            <w:pPr>
              <w:pStyle w:val="Day"/>
              <w:tabs>
                <w:tab w:val="center" w:pos="224"/>
              </w:tabs>
              <w:rPr>
                <w:rFonts w:cstheme="minorHAnsi"/>
                <w:color w:val="000000" w:themeColor="text1"/>
              </w:rPr>
            </w:pPr>
            <w:r w:rsidRPr="00554707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09893FD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7212FE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B4FA26B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916C9E6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4C4D08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13</w:t>
            </w:r>
          </w:p>
        </w:tc>
      </w:tr>
      <w:tr w:rsidR="000563EA" w14:paraId="672EA17C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863ED7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13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25AA3B" w14:textId="77777777" w:rsidR="000563EA" w:rsidRPr="00554707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554707">
              <w:rPr>
                <w:rFonts w:cstheme="minorHAnsi"/>
                <w:color w:val="000000" w:themeColor="text1"/>
              </w:rPr>
              <w:t>14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7A005107" w14:textId="77777777" w:rsidR="000563EA" w:rsidRPr="00554707" w:rsidRDefault="000563EA" w:rsidP="00945140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554707">
              <w:rPr>
                <w:rFonts w:cstheme="minorHAnsi"/>
                <w:b/>
                <w:bCs/>
                <w:color w:val="FFFFFF" w:themeColor="background1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317134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D0CBCD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D2777AC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26F998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19</w:t>
            </w:r>
          </w:p>
        </w:tc>
        <w:tc>
          <w:tcPr>
            <w:tcW w:w="579" w:type="dxa"/>
            <w:vMerge/>
          </w:tcPr>
          <w:p w14:paraId="68421CA6" w14:textId="77777777" w:rsidR="000563EA" w:rsidRPr="00493006" w:rsidRDefault="000563EA" w:rsidP="00945140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B5203D1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6937E7" w14:textId="77777777" w:rsidR="000563EA" w:rsidRPr="00554707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554707">
              <w:rPr>
                <w:rFonts w:cstheme="minorHAnsi"/>
                <w:color w:val="000000" w:themeColor="text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3925DA0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11EB29E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B73C08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86B036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22CF07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16</w:t>
            </w:r>
          </w:p>
        </w:tc>
        <w:tc>
          <w:tcPr>
            <w:tcW w:w="579" w:type="dxa"/>
            <w:vMerge/>
          </w:tcPr>
          <w:p w14:paraId="696CF6FD" w14:textId="77777777" w:rsidR="000563EA" w:rsidRPr="00493006" w:rsidRDefault="000563EA" w:rsidP="00945140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00000"/>
          </w:tcPr>
          <w:p w14:paraId="144C31A4" w14:textId="77777777" w:rsidR="000563EA" w:rsidRPr="007D567C" w:rsidRDefault="000563EA" w:rsidP="00945140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7D567C">
              <w:rPr>
                <w:rFonts w:cstheme="minorHAnsi"/>
                <w:b/>
                <w:bCs/>
                <w:color w:val="FFFFFF" w:themeColor="background1"/>
              </w:rP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191002" w14:textId="77777777" w:rsidR="000563EA" w:rsidRPr="00554707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554707">
              <w:rPr>
                <w:rFonts w:cstheme="minorHAnsi"/>
                <w:color w:val="000000" w:themeColor="text1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3E87F5BE" w14:textId="77777777" w:rsidR="000563EA" w:rsidRPr="00554707" w:rsidRDefault="000563EA" w:rsidP="00945140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554707">
              <w:rPr>
                <w:rFonts w:cstheme="minorHAnsi"/>
                <w:b/>
                <w:bCs/>
                <w:color w:val="FFFFFF" w:themeColor="background1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0EB4BC6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C6A4EC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8B1E234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19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00000"/>
          </w:tcPr>
          <w:p w14:paraId="4B3FBC7B" w14:textId="77777777" w:rsidR="000563EA" w:rsidRPr="00CC4CEF" w:rsidRDefault="000563EA" w:rsidP="00945140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CC4CEF">
              <w:rPr>
                <w:rFonts w:cstheme="minorHAnsi"/>
                <w:b/>
                <w:bCs/>
                <w:color w:val="FFFFFF" w:themeColor="background1"/>
              </w:rPr>
              <w:t>20</w:t>
            </w:r>
          </w:p>
        </w:tc>
      </w:tr>
      <w:tr w:rsidR="000563EA" w14:paraId="75F0871E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F5F3FB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20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9DA72C" w14:textId="77777777" w:rsidR="000563EA" w:rsidRPr="00554707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554707">
              <w:rPr>
                <w:rFonts w:cstheme="minorHAnsi"/>
                <w:color w:val="000000" w:themeColor="text1"/>
              </w:rPr>
              <w:t>21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B23054D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8F1BEF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2F8C2D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752140A2" w14:textId="77777777" w:rsidR="000563EA" w:rsidRPr="0031604D" w:rsidRDefault="000563EA" w:rsidP="00945140">
            <w:pPr>
              <w:pStyle w:val="Day"/>
              <w:rPr>
                <w:rFonts w:cstheme="minorHAnsi"/>
                <w:b/>
                <w:bCs/>
                <w:color w:val="00B0F0"/>
              </w:rPr>
            </w:pPr>
            <w:r w:rsidRPr="0031604D">
              <w:rPr>
                <w:rFonts w:cstheme="minorHAnsi"/>
                <w:b/>
                <w:bCs/>
                <w:color w:val="00B0F0"/>
              </w:rPr>
              <w:t>25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7B98017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26</w:t>
            </w:r>
          </w:p>
        </w:tc>
        <w:tc>
          <w:tcPr>
            <w:tcW w:w="579" w:type="dxa"/>
            <w:vMerge/>
          </w:tcPr>
          <w:p w14:paraId="4273B8DD" w14:textId="77777777" w:rsidR="000563EA" w:rsidRPr="00493006" w:rsidRDefault="000563EA" w:rsidP="00945140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87CD33" w14:textId="77777777" w:rsidR="000563EA" w:rsidRPr="00CC4CEF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CC4CEF">
              <w:rPr>
                <w:rFonts w:cstheme="minorHAnsi"/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D81258" w14:textId="77777777" w:rsidR="000563EA" w:rsidRPr="00554707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554707">
              <w:rPr>
                <w:rFonts w:cstheme="minorHAnsi"/>
                <w:color w:val="000000" w:themeColor="text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6C447456" w14:textId="77777777" w:rsidR="000563EA" w:rsidRPr="00554707" w:rsidRDefault="000563EA" w:rsidP="00945140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554707">
              <w:rPr>
                <w:rFonts w:cstheme="minorHAnsi"/>
                <w:b/>
                <w:bCs/>
                <w:color w:val="FFFFFF" w:themeColor="background1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2FF431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FB7B379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6D0139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D4C07F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23</w:t>
            </w:r>
          </w:p>
        </w:tc>
        <w:tc>
          <w:tcPr>
            <w:tcW w:w="579" w:type="dxa"/>
            <w:vMerge/>
          </w:tcPr>
          <w:p w14:paraId="39E9AB58" w14:textId="77777777" w:rsidR="000563EA" w:rsidRPr="00493006" w:rsidRDefault="000563EA" w:rsidP="00945140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5F1553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C2007F" w14:textId="77777777" w:rsidR="000563EA" w:rsidRPr="00554707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554707">
              <w:rPr>
                <w:rFonts w:cstheme="minorHAnsi"/>
                <w:color w:val="000000" w:themeColor="text1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399DED4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1064AEC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752CC0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F42CCF8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BE0C73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27</w:t>
            </w:r>
          </w:p>
        </w:tc>
      </w:tr>
      <w:tr w:rsidR="000563EA" w14:paraId="7F069BE5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7C86F5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27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521E9F" w14:textId="77777777" w:rsidR="000563EA" w:rsidRPr="00CC4CEF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CC4CEF">
              <w:rPr>
                <w:rFonts w:cstheme="minorHAnsi"/>
                <w:color w:val="000000" w:themeColor="text1"/>
              </w:rPr>
              <w:t>28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C6DADC0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6AF7F7B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25BA7EA2" w14:textId="77777777" w:rsidR="000563EA" w:rsidRPr="0031604D" w:rsidRDefault="000563EA" w:rsidP="00945140">
            <w:pPr>
              <w:pStyle w:val="Day"/>
              <w:rPr>
                <w:rFonts w:cstheme="minorHAnsi"/>
                <w:b/>
                <w:bCs/>
                <w:color w:val="000000" w:themeColor="text1"/>
              </w:rPr>
            </w:pPr>
            <w:r w:rsidRPr="0031604D">
              <w:rPr>
                <w:rFonts w:cstheme="minorHAnsi"/>
                <w:b/>
                <w:bCs/>
                <w:color w:val="000000" w:themeColor="text1"/>
              </w:rP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98C45F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B26134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6747E8EC" w14:textId="77777777" w:rsidR="000563EA" w:rsidRPr="00493006" w:rsidRDefault="000563EA" w:rsidP="00945140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BF8831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D88D33" w14:textId="77777777" w:rsidR="000563EA" w:rsidRPr="00554707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554707">
              <w:rPr>
                <w:rFonts w:cstheme="minorHAnsi"/>
                <w:color w:val="000000" w:themeColor="text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0ADCFB9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0698C9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3205A25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2F127D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29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E4FF1A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  <w:r w:rsidRPr="00493006">
              <w:rPr>
                <w:rFonts w:cstheme="minorHAnsi"/>
                <w:color w:val="000000" w:themeColor="text1"/>
              </w:rPr>
              <w:t>30</w:t>
            </w:r>
          </w:p>
        </w:tc>
        <w:tc>
          <w:tcPr>
            <w:tcW w:w="579" w:type="dxa"/>
            <w:vMerge/>
          </w:tcPr>
          <w:p w14:paraId="271B8368" w14:textId="77777777" w:rsidR="000563EA" w:rsidRPr="00493006" w:rsidRDefault="000563EA" w:rsidP="00945140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00000"/>
          </w:tcPr>
          <w:p w14:paraId="658CE31A" w14:textId="77777777" w:rsidR="000563EA" w:rsidRPr="007D567C" w:rsidRDefault="000563EA" w:rsidP="00945140">
            <w:pPr>
              <w:pStyle w:val="Day"/>
              <w:rPr>
                <w:rFonts w:cstheme="minorHAnsi"/>
                <w:b/>
                <w:bCs/>
                <w:color w:val="FFFFFF" w:themeColor="background1"/>
              </w:rPr>
            </w:pPr>
            <w:r w:rsidRPr="007D567C">
              <w:rPr>
                <w:rFonts w:cstheme="minorHAnsi"/>
                <w:b/>
                <w:bCs/>
                <w:color w:val="FFFFFF" w:themeColor="background1"/>
              </w:rP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F150BB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B3128B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DB1498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B1EA9B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381F88D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29148F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</w:tr>
      <w:tr w:rsidR="000563EA" w14:paraId="686A6055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979A66" w14:textId="77777777" w:rsidR="000563EA" w:rsidRPr="00493006" w:rsidRDefault="000563EA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0B1EC9" w14:textId="77777777" w:rsidR="000563EA" w:rsidRPr="00493006" w:rsidRDefault="000563EA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A8D5CB" w14:textId="77777777" w:rsidR="000563EA" w:rsidRPr="00493006" w:rsidRDefault="000563EA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B1E9F3E" w14:textId="77777777" w:rsidR="000563EA" w:rsidRPr="00493006" w:rsidRDefault="000563EA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0CFE6D6" w14:textId="77777777" w:rsidR="000563EA" w:rsidRPr="00493006" w:rsidRDefault="000563EA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2D78D5C" w14:textId="77777777" w:rsidR="000563EA" w:rsidRPr="00493006" w:rsidRDefault="000563EA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56F8BC" w14:textId="77777777" w:rsidR="000563EA" w:rsidRPr="00493006" w:rsidRDefault="000563EA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579" w:type="dxa"/>
            <w:vMerge/>
          </w:tcPr>
          <w:p w14:paraId="6D9116F1" w14:textId="77777777" w:rsidR="000563EA" w:rsidRPr="00493006" w:rsidRDefault="000563EA" w:rsidP="00945140">
            <w:pPr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22A02CD" w14:textId="77777777" w:rsidR="000563EA" w:rsidRPr="00493006" w:rsidRDefault="000563EA" w:rsidP="00945140">
            <w:pPr>
              <w:pStyle w:val="Day"/>
              <w:rPr>
                <w:rFonts w:cstheme="minorHAnsi"/>
              </w:rPr>
            </w:pPr>
            <w:r w:rsidRPr="005C2261">
              <w:rPr>
                <w:rFonts w:cstheme="minorHAnsi"/>
                <w:color w:val="000000" w:themeColor="text1"/>
              </w:rP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0BA5800" w14:textId="77777777" w:rsidR="000563EA" w:rsidRPr="00493006" w:rsidRDefault="000563EA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7CED6A3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0CEE7F" w14:textId="77777777" w:rsidR="000563EA" w:rsidRPr="00493006" w:rsidRDefault="000563EA" w:rsidP="00945140">
            <w:pPr>
              <w:pStyle w:val="Day"/>
              <w:rPr>
                <w:rFonts w:cstheme="minorHAnsi"/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2682B0" w14:textId="77777777" w:rsidR="000563EA" w:rsidRPr="00493006" w:rsidRDefault="000563EA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C7059DA" w14:textId="77777777" w:rsidR="000563EA" w:rsidRPr="00493006" w:rsidRDefault="000563EA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33D7B6" w14:textId="77777777" w:rsidR="000563EA" w:rsidRPr="00493006" w:rsidRDefault="000563EA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579" w:type="dxa"/>
            <w:vMerge/>
          </w:tcPr>
          <w:p w14:paraId="08E740F4" w14:textId="77777777" w:rsidR="000563EA" w:rsidRPr="00493006" w:rsidRDefault="000563EA" w:rsidP="00945140">
            <w:pPr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AB39055" w14:textId="77777777" w:rsidR="000563EA" w:rsidRPr="00493006" w:rsidRDefault="000563EA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B4CF7D" w14:textId="77777777" w:rsidR="000563EA" w:rsidRPr="00493006" w:rsidRDefault="000563EA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488DA9B" w14:textId="77777777" w:rsidR="000563EA" w:rsidRPr="00493006" w:rsidRDefault="000563EA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137513C" w14:textId="77777777" w:rsidR="000563EA" w:rsidRPr="00493006" w:rsidRDefault="000563EA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345E56" w14:textId="77777777" w:rsidR="000563EA" w:rsidRPr="00493006" w:rsidRDefault="000563EA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13E687" w14:textId="77777777" w:rsidR="000563EA" w:rsidRPr="00493006" w:rsidRDefault="000563EA" w:rsidP="00945140">
            <w:pPr>
              <w:pStyle w:val="Day"/>
              <w:rPr>
                <w:rFonts w:cstheme="minorHAnsi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7FA85B" w14:textId="77777777" w:rsidR="000563EA" w:rsidRPr="00493006" w:rsidRDefault="000563EA" w:rsidP="00945140">
            <w:pPr>
              <w:pStyle w:val="Day"/>
              <w:rPr>
                <w:rFonts w:cstheme="minorHAnsi"/>
              </w:rPr>
            </w:pPr>
          </w:p>
        </w:tc>
      </w:tr>
      <w:tr w:rsidR="000563EA" w14:paraId="1E249755" w14:textId="77777777" w:rsidTr="00945140">
        <w:trPr>
          <w:trHeight w:hRule="exact" w:val="219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53FE7C56" w14:textId="77777777" w:rsidR="000563EA" w:rsidRDefault="000563EA" w:rsidP="00945140">
            <w:pPr>
              <w:pStyle w:val="NoSpacing"/>
            </w:pPr>
          </w:p>
        </w:tc>
        <w:tc>
          <w:tcPr>
            <w:tcW w:w="579" w:type="dxa"/>
          </w:tcPr>
          <w:p w14:paraId="64F4D8D0" w14:textId="77777777" w:rsidR="000563EA" w:rsidRDefault="000563EA" w:rsidP="00945140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202EA125" w14:textId="77777777" w:rsidR="000563EA" w:rsidRDefault="000563EA" w:rsidP="00945140">
            <w:pPr>
              <w:pStyle w:val="NoSpacing"/>
            </w:pPr>
          </w:p>
        </w:tc>
        <w:tc>
          <w:tcPr>
            <w:tcW w:w="579" w:type="dxa"/>
          </w:tcPr>
          <w:p w14:paraId="37E8CC67" w14:textId="77777777" w:rsidR="000563EA" w:rsidRDefault="000563EA" w:rsidP="00945140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78F65B97" w14:textId="77777777" w:rsidR="000563EA" w:rsidRDefault="000563EA" w:rsidP="00945140">
            <w:pPr>
              <w:pStyle w:val="NoSpacing"/>
            </w:pPr>
          </w:p>
        </w:tc>
      </w:tr>
      <w:tr w:rsidR="000563EA" w14:paraId="77E5F9A5" w14:textId="77777777" w:rsidTr="00945140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7CCE6BDF" w14:textId="7D651D3B" w:rsidR="000563EA" w:rsidRDefault="000563EA" w:rsidP="00945140">
            <w:pPr>
              <w:pStyle w:val="Month"/>
            </w:pPr>
            <w:r>
              <w:t>Mar</w:t>
            </w:r>
            <w:r w:rsidR="00D103AA">
              <w:t>zo</w:t>
            </w:r>
            <w:r>
              <w:t xml:space="preserve"> 2027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60D3B9B" w14:textId="77777777" w:rsidR="000563EA" w:rsidRDefault="000563EA" w:rsidP="00945140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14B46AE0" w14:textId="6BD3395D" w:rsidR="000563EA" w:rsidRDefault="000563EA" w:rsidP="00945140">
            <w:pPr>
              <w:pStyle w:val="Month"/>
            </w:pPr>
            <w:r>
              <w:t>A</w:t>
            </w:r>
            <w:r w:rsidR="00D103AA">
              <w:t>bril</w:t>
            </w:r>
            <w:r>
              <w:t xml:space="preserve"> 2027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874C460" w14:textId="77777777" w:rsidR="000563EA" w:rsidRDefault="000563EA" w:rsidP="00945140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629E8F22" w14:textId="214C9135" w:rsidR="000563EA" w:rsidRDefault="000563EA" w:rsidP="00945140">
            <w:pPr>
              <w:pStyle w:val="Month"/>
            </w:pPr>
            <w:r>
              <w:t>May</w:t>
            </w:r>
            <w:r w:rsidR="00D103AA">
              <w:t>o</w:t>
            </w:r>
            <w:r>
              <w:t xml:space="preserve"> 2027</w:t>
            </w:r>
          </w:p>
        </w:tc>
      </w:tr>
      <w:tr w:rsidR="000563EA" w14:paraId="7268A961" w14:textId="77777777" w:rsidTr="00945140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CA7172B" w14:textId="77777777" w:rsidR="000563EA" w:rsidRDefault="000563EA" w:rsidP="00945140">
            <w:pPr>
              <w:pStyle w:val="Week"/>
            </w:pPr>
            <w:r w:rsidRPr="00F45140">
              <w:t>S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1309993" w14:textId="77777777" w:rsidR="000563EA" w:rsidRDefault="000563EA" w:rsidP="00945140">
            <w:pPr>
              <w:pStyle w:val="Week"/>
            </w:pPr>
            <w:r w:rsidRPr="00F45140">
              <w:t>M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08064CA" w14:textId="77777777" w:rsidR="000563EA" w:rsidRDefault="000563EA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8A73854" w14:textId="77777777" w:rsidR="000563EA" w:rsidRDefault="000563EA" w:rsidP="00945140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228C908" w14:textId="77777777" w:rsidR="000563EA" w:rsidRDefault="000563EA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1B50709" w14:textId="77777777" w:rsidR="000563EA" w:rsidRDefault="000563EA" w:rsidP="00945140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8DB908D" w14:textId="77777777" w:rsidR="000563EA" w:rsidRDefault="000563EA" w:rsidP="00945140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</w:tcPr>
          <w:p w14:paraId="4A455879" w14:textId="77777777" w:rsidR="000563EA" w:rsidRDefault="000563EA" w:rsidP="0094514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15FFF55" w14:textId="77777777" w:rsidR="000563EA" w:rsidRDefault="000563EA" w:rsidP="00945140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AD356DE" w14:textId="77777777" w:rsidR="000563EA" w:rsidRDefault="000563EA" w:rsidP="00945140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8B84735" w14:textId="77777777" w:rsidR="000563EA" w:rsidRDefault="000563EA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0909DD0" w14:textId="77777777" w:rsidR="000563EA" w:rsidRDefault="000563EA" w:rsidP="00945140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702FB12" w14:textId="77777777" w:rsidR="000563EA" w:rsidRDefault="000563EA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866B876" w14:textId="77777777" w:rsidR="000563EA" w:rsidRDefault="000563EA" w:rsidP="00945140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7BF2EF4" w14:textId="77777777" w:rsidR="000563EA" w:rsidRDefault="000563EA" w:rsidP="00945140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</w:tcPr>
          <w:p w14:paraId="2C79274D" w14:textId="77777777" w:rsidR="000563EA" w:rsidRDefault="000563EA" w:rsidP="00945140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EE57496" w14:textId="77777777" w:rsidR="000563EA" w:rsidRDefault="000563EA" w:rsidP="00945140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3B68081" w14:textId="77777777" w:rsidR="000563EA" w:rsidRDefault="000563EA" w:rsidP="00945140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B6C7875" w14:textId="77777777" w:rsidR="000563EA" w:rsidRDefault="000563EA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B55DEB1" w14:textId="77777777" w:rsidR="000563EA" w:rsidRDefault="000563EA" w:rsidP="00945140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84D235E" w14:textId="77777777" w:rsidR="000563EA" w:rsidRDefault="000563EA" w:rsidP="009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2527251" w14:textId="77777777" w:rsidR="000563EA" w:rsidRDefault="000563EA" w:rsidP="00945140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FF8447F" w14:textId="77777777" w:rsidR="000563EA" w:rsidRDefault="000563EA" w:rsidP="00945140">
            <w:pPr>
              <w:pStyle w:val="Week"/>
            </w:pPr>
            <w:r w:rsidRPr="00F45140">
              <w:t>S</w:t>
            </w:r>
          </w:p>
        </w:tc>
      </w:tr>
      <w:tr w:rsidR="000563EA" w14:paraId="145A36D1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36E826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974C1A9" w14:textId="77777777" w:rsidR="000563EA" w:rsidRPr="00554707" w:rsidRDefault="000563EA" w:rsidP="00945140">
            <w:pPr>
              <w:pStyle w:val="Day"/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1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4F3651A7" w14:textId="77777777" w:rsidR="000563EA" w:rsidRPr="00554707" w:rsidRDefault="000563EA" w:rsidP="00945140">
            <w:pPr>
              <w:pStyle w:val="Day"/>
              <w:rPr>
                <w:b/>
                <w:bCs/>
                <w:color w:val="FFFFFF" w:themeColor="background1"/>
              </w:rPr>
            </w:pPr>
            <w:r w:rsidRPr="00554707">
              <w:rPr>
                <w:b/>
                <w:bCs/>
                <w:color w:val="FFFFFF" w:themeColor="background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E744AA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0421528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C000"/>
          </w:tcPr>
          <w:p w14:paraId="123292D9" w14:textId="77777777" w:rsidR="000563EA" w:rsidRPr="007F6644" w:rsidRDefault="000563EA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7F6644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00000"/>
          </w:tcPr>
          <w:p w14:paraId="39385737" w14:textId="77777777" w:rsidR="000563EA" w:rsidRPr="007F6644" w:rsidRDefault="000563EA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7D567C">
              <w:rPr>
                <w:b/>
                <w:bCs/>
                <w:color w:val="FFC000"/>
              </w:rPr>
              <w:t>6</w:t>
            </w:r>
          </w:p>
        </w:tc>
        <w:tc>
          <w:tcPr>
            <w:tcW w:w="579" w:type="dxa"/>
            <w:vMerge/>
          </w:tcPr>
          <w:p w14:paraId="41769E4A" w14:textId="77777777" w:rsidR="000563EA" w:rsidRPr="00493006" w:rsidRDefault="000563EA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A35765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B5CA7B7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9AF239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4B26E9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2086F1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E5C4A3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B56913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</w:t>
            </w:r>
          </w:p>
        </w:tc>
        <w:tc>
          <w:tcPr>
            <w:tcW w:w="579" w:type="dxa"/>
            <w:vMerge/>
          </w:tcPr>
          <w:p w14:paraId="0E8CB8CD" w14:textId="77777777" w:rsidR="000563EA" w:rsidRPr="00493006" w:rsidRDefault="000563EA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79A3B1B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DA6237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F67E92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626F6D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8595E8B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8CF24E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38852E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</w:t>
            </w:r>
          </w:p>
        </w:tc>
      </w:tr>
      <w:tr w:rsidR="000563EA" w14:paraId="13885FD0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C000"/>
          </w:tcPr>
          <w:p w14:paraId="63F5A233" w14:textId="77777777" w:rsidR="000563EA" w:rsidRPr="007F6644" w:rsidRDefault="000563EA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7F6644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5C7A28" w14:textId="77777777" w:rsidR="000563EA" w:rsidRPr="00554707" w:rsidRDefault="000563EA" w:rsidP="00945140">
            <w:pPr>
              <w:pStyle w:val="Day"/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8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3C7457F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C1E15D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EFB0E2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61B0EE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CD8AC7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579" w:type="dxa"/>
            <w:vMerge/>
          </w:tcPr>
          <w:p w14:paraId="4A51D8EC" w14:textId="77777777" w:rsidR="000563EA" w:rsidRPr="00493006" w:rsidRDefault="000563EA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FBAD67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2380FD4" w14:textId="77777777" w:rsidR="000563EA" w:rsidRPr="00554707" w:rsidRDefault="000563EA" w:rsidP="00945140">
            <w:pPr>
              <w:pStyle w:val="Day"/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C3EF77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C66B97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1A6502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0A1DFF5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1998DC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10</w:t>
            </w:r>
          </w:p>
        </w:tc>
        <w:tc>
          <w:tcPr>
            <w:tcW w:w="579" w:type="dxa"/>
            <w:vMerge/>
          </w:tcPr>
          <w:p w14:paraId="0A0A2E7B" w14:textId="77777777" w:rsidR="000563EA" w:rsidRPr="00493006" w:rsidRDefault="000563EA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3A5D038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B31BC46" w14:textId="77777777" w:rsidR="000563EA" w:rsidRPr="00554707" w:rsidRDefault="000563EA" w:rsidP="00945140">
            <w:pPr>
              <w:pStyle w:val="Day"/>
              <w:rPr>
                <w:color w:val="FFFFFF" w:themeColor="background1"/>
              </w:rPr>
            </w:pPr>
            <w:r w:rsidRPr="00554707">
              <w:rPr>
                <w:color w:val="000000" w:themeColor="text1"/>
              </w:rP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10B1A8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7C46E8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7B91A0F" w14:textId="77777777" w:rsidR="000563EA" w:rsidRPr="00EB2E61" w:rsidRDefault="000563EA" w:rsidP="00945140">
            <w:pPr>
              <w:pStyle w:val="Day"/>
              <w:rPr>
                <w:b/>
                <w:bCs/>
                <w:color w:val="FFFFFF" w:themeColor="background1"/>
              </w:rPr>
            </w:pPr>
            <w:r w:rsidRPr="00791BEB">
              <w:rPr>
                <w:b/>
                <w:bCs/>
                <w:color w:val="00B0F0"/>
              </w:rP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297AF5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00"/>
          </w:tcPr>
          <w:p w14:paraId="095EC3C0" w14:textId="77777777" w:rsidR="000563EA" w:rsidRPr="00511CBF" w:rsidRDefault="000563EA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511CBF">
              <w:rPr>
                <w:b/>
                <w:bCs/>
                <w:color w:val="000000" w:themeColor="text1"/>
              </w:rPr>
              <w:t>8</w:t>
            </w:r>
          </w:p>
        </w:tc>
      </w:tr>
      <w:tr w:rsidR="000563EA" w14:paraId="67681347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00000"/>
          </w:tcPr>
          <w:p w14:paraId="71D077D7" w14:textId="77777777" w:rsidR="000563EA" w:rsidRPr="007D567C" w:rsidRDefault="000563EA" w:rsidP="00945140">
            <w:pPr>
              <w:pStyle w:val="Day"/>
              <w:rPr>
                <w:b/>
                <w:bCs/>
                <w:color w:val="FFFFFF" w:themeColor="background1"/>
              </w:rPr>
            </w:pPr>
            <w:r w:rsidRPr="007D567C">
              <w:rPr>
                <w:b/>
                <w:bCs/>
                <w:color w:val="FFFFFF" w:themeColor="background1"/>
              </w:rPr>
              <w:t>14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9265AB" w14:textId="77777777" w:rsidR="000563EA" w:rsidRPr="00554707" w:rsidRDefault="000563EA" w:rsidP="00945140">
            <w:pPr>
              <w:pStyle w:val="Day"/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15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3C5346FC" w14:textId="77777777" w:rsidR="000563EA" w:rsidRPr="00554707" w:rsidRDefault="000563EA" w:rsidP="00945140">
            <w:pPr>
              <w:pStyle w:val="Day"/>
              <w:rPr>
                <w:b/>
                <w:bCs/>
                <w:color w:val="FFFFFF" w:themeColor="background1"/>
              </w:rPr>
            </w:pPr>
            <w:r w:rsidRPr="00554707">
              <w:rPr>
                <w:b/>
                <w:bCs/>
                <w:color w:val="FFFFFF" w:themeColor="background1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D700AB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0419922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9C6E3D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3DFF89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20</w:t>
            </w:r>
          </w:p>
        </w:tc>
        <w:tc>
          <w:tcPr>
            <w:tcW w:w="579" w:type="dxa"/>
            <w:vMerge/>
          </w:tcPr>
          <w:p w14:paraId="388121C2" w14:textId="77777777" w:rsidR="000563EA" w:rsidRPr="00493006" w:rsidRDefault="000563EA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F8D409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0EB3ED5" w14:textId="77777777" w:rsidR="000563EA" w:rsidRPr="00554707" w:rsidRDefault="000563EA" w:rsidP="00945140">
            <w:pPr>
              <w:pStyle w:val="Day"/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002060"/>
          </w:tcPr>
          <w:p w14:paraId="5BD61186" w14:textId="77777777" w:rsidR="000563EA" w:rsidRPr="00513940" w:rsidRDefault="000563EA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513940">
              <w:rPr>
                <w:b/>
                <w:bCs/>
                <w:color w:val="FFFFFF" w:themeColor="background1"/>
              </w:rP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6B1899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D9B7F7F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17703C7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D8BE91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17</w:t>
            </w:r>
          </w:p>
        </w:tc>
        <w:tc>
          <w:tcPr>
            <w:tcW w:w="579" w:type="dxa"/>
            <w:vMerge/>
          </w:tcPr>
          <w:p w14:paraId="4F1368E9" w14:textId="77777777" w:rsidR="000563EA" w:rsidRPr="00493006" w:rsidRDefault="000563EA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030A0"/>
          </w:tcPr>
          <w:p w14:paraId="36ACA13D" w14:textId="77777777" w:rsidR="000563EA" w:rsidRPr="002F6F71" w:rsidRDefault="000563EA" w:rsidP="00945140">
            <w:pPr>
              <w:pStyle w:val="Day"/>
              <w:rPr>
                <w:color w:val="FFFFFF" w:themeColor="background1"/>
              </w:rPr>
            </w:pPr>
            <w:r w:rsidRPr="002F6F71">
              <w:rPr>
                <w:color w:val="FFFFFF" w:themeColor="background1"/>
              </w:rP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7030A0"/>
          </w:tcPr>
          <w:p w14:paraId="17B27EE6" w14:textId="77777777" w:rsidR="000563EA" w:rsidRPr="002F6F71" w:rsidRDefault="000563EA" w:rsidP="00945140">
            <w:pPr>
              <w:pStyle w:val="Day"/>
              <w:rPr>
                <w:b/>
                <w:bCs/>
                <w:color w:val="FFFFFF" w:themeColor="background1"/>
              </w:rPr>
            </w:pPr>
            <w:r w:rsidRPr="002F6F71">
              <w:rPr>
                <w:b/>
                <w:bCs/>
                <w:color w:val="FFFFFF" w:themeColor="background1"/>
              </w:rP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BAF9F3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13A230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941ED25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3378E4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B16B24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15</w:t>
            </w:r>
          </w:p>
        </w:tc>
      </w:tr>
      <w:tr w:rsidR="000563EA" w14:paraId="4CF93585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B86FE9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21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AA0906" w14:textId="77777777" w:rsidR="000563EA" w:rsidRPr="00554707" w:rsidRDefault="000563EA" w:rsidP="00945140">
            <w:pPr>
              <w:pStyle w:val="Day"/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22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A28FAAE" w14:textId="77777777" w:rsidR="000563EA" w:rsidRPr="00CC4CEF" w:rsidRDefault="000563EA" w:rsidP="00945140">
            <w:pPr>
              <w:pStyle w:val="Day"/>
              <w:rPr>
                <w:color w:val="000000" w:themeColor="text1"/>
              </w:rPr>
            </w:pPr>
            <w:r w:rsidRPr="00CC4CEF">
              <w:rPr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25B457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E8419E4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E200B7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00000"/>
          </w:tcPr>
          <w:p w14:paraId="15425D5D" w14:textId="77777777" w:rsidR="000563EA" w:rsidRPr="00791BEB" w:rsidRDefault="000563EA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554707">
              <w:rPr>
                <w:b/>
                <w:bCs/>
                <w:color w:val="FFFFFF" w:themeColor="background1"/>
              </w:rPr>
              <w:t>27</w:t>
            </w:r>
          </w:p>
        </w:tc>
        <w:tc>
          <w:tcPr>
            <w:tcW w:w="579" w:type="dxa"/>
            <w:vMerge/>
          </w:tcPr>
          <w:p w14:paraId="2E0471BB" w14:textId="77777777" w:rsidR="000563EA" w:rsidRPr="00493006" w:rsidRDefault="000563EA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B8BEE91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4C367F" w14:textId="77777777" w:rsidR="000563EA" w:rsidRPr="00554707" w:rsidRDefault="000563EA" w:rsidP="00945140">
            <w:pPr>
              <w:pStyle w:val="Day"/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0D38FDD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42D013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1354AFC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48A81F0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0A7863D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24</w:t>
            </w:r>
          </w:p>
        </w:tc>
        <w:tc>
          <w:tcPr>
            <w:tcW w:w="579" w:type="dxa"/>
            <w:vMerge/>
          </w:tcPr>
          <w:p w14:paraId="45D5B8E3" w14:textId="77777777" w:rsidR="000563EA" w:rsidRPr="00493006" w:rsidRDefault="000563EA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322B76E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E3BE11" w14:textId="77777777" w:rsidR="000563EA" w:rsidRPr="00554707" w:rsidRDefault="000563EA" w:rsidP="00945140">
            <w:pPr>
              <w:pStyle w:val="Day"/>
              <w:rPr>
                <w:color w:val="000000" w:themeColor="text1"/>
              </w:rPr>
            </w:pPr>
            <w:r w:rsidRPr="00554707">
              <w:rPr>
                <w:color w:val="000000" w:themeColor="text1"/>
              </w:rP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FF7A7A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00A6E2B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B3124E9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61EED0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00"/>
          </w:tcPr>
          <w:p w14:paraId="73137840" w14:textId="77777777" w:rsidR="000563EA" w:rsidRPr="00511CBF" w:rsidRDefault="000563EA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511CBF">
              <w:rPr>
                <w:b/>
                <w:bCs/>
                <w:color w:val="000000" w:themeColor="text1"/>
              </w:rPr>
              <w:t>22</w:t>
            </w:r>
          </w:p>
        </w:tc>
      </w:tr>
      <w:tr w:rsidR="000563EA" w14:paraId="1FF8529C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871C57" w14:textId="77777777" w:rsidR="000563EA" w:rsidRPr="00791BEB" w:rsidRDefault="000563EA" w:rsidP="00945140">
            <w:pPr>
              <w:pStyle w:val="Day"/>
              <w:rPr>
                <w:b/>
                <w:bCs/>
                <w:color w:val="00B0F0"/>
              </w:rPr>
            </w:pPr>
            <w:r w:rsidRPr="00791BEB">
              <w:rPr>
                <w:b/>
                <w:bCs/>
                <w:color w:val="00B0F0"/>
              </w:rPr>
              <w:t>28</w:t>
            </w: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56F418" w14:textId="77777777" w:rsidR="000563EA" w:rsidRPr="00791BEB" w:rsidRDefault="000563EA" w:rsidP="00945140">
            <w:pPr>
              <w:pStyle w:val="Day"/>
              <w:rPr>
                <w:color w:val="000000" w:themeColor="text1"/>
              </w:rPr>
            </w:pPr>
            <w:r w:rsidRPr="00791BEB">
              <w:rPr>
                <w:color w:val="000000" w:themeColor="text1"/>
              </w:rPr>
              <w:t>29</w:t>
            </w: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DF294B" w14:textId="77777777" w:rsidR="000563EA" w:rsidRPr="00791BEB" w:rsidRDefault="000563EA" w:rsidP="00945140">
            <w:pPr>
              <w:pStyle w:val="Day"/>
              <w:rPr>
                <w:color w:val="000000" w:themeColor="text1"/>
              </w:rPr>
            </w:pPr>
            <w:r w:rsidRPr="00791BEB">
              <w:rPr>
                <w:color w:val="000000" w:themeColor="text1"/>
              </w:rP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B3FDD4A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C193ED1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8BB716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FB94B2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57843200" w14:textId="77777777" w:rsidR="000563EA" w:rsidRPr="00493006" w:rsidRDefault="000563EA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57F12D4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C00000"/>
          </w:tcPr>
          <w:p w14:paraId="770206E9" w14:textId="77777777" w:rsidR="000563EA" w:rsidRPr="00537E2E" w:rsidRDefault="000563EA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537E2E">
              <w:rPr>
                <w:b/>
                <w:bCs/>
                <w:color w:val="FFFFFF" w:themeColor="background1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D005D1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7BEF6D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00"/>
          </w:tcPr>
          <w:p w14:paraId="739D13E4" w14:textId="77777777" w:rsidR="000563EA" w:rsidRPr="00537E2E" w:rsidRDefault="000563EA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511CBF">
              <w:rPr>
                <w:b/>
                <w:bCs/>
                <w:color w:val="000000" w:themeColor="text1"/>
              </w:rP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111639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8E8769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04EDA6FB" w14:textId="77777777" w:rsidR="000563EA" w:rsidRPr="00493006" w:rsidRDefault="000563EA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C2BAAE0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24715FD" w14:textId="77777777" w:rsidR="000563EA" w:rsidRPr="00CC4CEF" w:rsidRDefault="000563EA" w:rsidP="00945140">
            <w:pPr>
              <w:pStyle w:val="Day"/>
              <w:rPr>
                <w:color w:val="000000" w:themeColor="text1"/>
              </w:rPr>
            </w:pPr>
            <w:r w:rsidRPr="00CC4CEF">
              <w:rPr>
                <w:color w:val="000000" w:themeColor="text1"/>
              </w:rP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2350BF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DD6DF4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CFF6D0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3C8D37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023000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29</w:t>
            </w:r>
          </w:p>
        </w:tc>
      </w:tr>
      <w:tr w:rsidR="000563EA" w14:paraId="4973E90D" w14:textId="77777777" w:rsidTr="00945140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85DFA6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E1A6E3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8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CC4C85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A08678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A53A8F9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862A34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40DED40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65537A5A" w14:textId="77777777" w:rsidR="000563EA" w:rsidRPr="00493006" w:rsidRDefault="000563EA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89C12F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C516E5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0C1B78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86A0FC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3DACDF2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1B940F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0BC072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579" w:type="dxa"/>
            <w:vMerge/>
          </w:tcPr>
          <w:p w14:paraId="72E28358" w14:textId="77777777" w:rsidR="000563EA" w:rsidRPr="00493006" w:rsidRDefault="000563EA" w:rsidP="00945140">
            <w:pPr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D5AE11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  <w:r w:rsidRPr="00493006">
              <w:rPr>
                <w:color w:val="000000" w:themeColor="text1"/>
              </w:rP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FF" w:themeFill="background1"/>
          </w:tcPr>
          <w:p w14:paraId="7E83BFFA" w14:textId="77777777" w:rsidR="000563EA" w:rsidRPr="00EB2E61" w:rsidRDefault="000563EA" w:rsidP="00945140">
            <w:pPr>
              <w:pStyle w:val="Day"/>
              <w:rPr>
                <w:b/>
                <w:bCs/>
                <w:color w:val="000000" w:themeColor="text1"/>
              </w:rPr>
            </w:pPr>
            <w:r w:rsidRPr="002F6F71">
              <w:rPr>
                <w:b/>
                <w:bCs/>
                <w:color w:val="000000" w:themeColor="text1"/>
              </w:rP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F68D920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5E6B7B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54E12C5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F32D52D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28EF5E" w14:textId="77777777" w:rsidR="000563EA" w:rsidRPr="00493006" w:rsidRDefault="000563EA" w:rsidP="00945140">
            <w:pPr>
              <w:pStyle w:val="Day"/>
              <w:rPr>
                <w:color w:val="000000" w:themeColor="text1"/>
              </w:rPr>
            </w:pPr>
          </w:p>
        </w:tc>
      </w:tr>
    </w:tbl>
    <w:p w14:paraId="7EC073F5" w14:textId="77777777" w:rsidR="000563EA" w:rsidRPr="005D337A" w:rsidRDefault="000563EA" w:rsidP="000563EA">
      <w:pPr>
        <w:pStyle w:val="Heading1"/>
        <w:rPr>
          <w:rFonts w:ascii="Century" w:hAnsi="Century"/>
          <w:b w:val="0"/>
          <w:bCs w:val="0"/>
          <w:color w:val="000000" w:themeColor="text1"/>
          <w:sz w:val="20"/>
          <w:szCs w:val="20"/>
        </w:rPr>
      </w:pPr>
      <w:r w:rsidRPr="00042DB6">
        <w:rPr>
          <w:rFonts w:ascii="Century" w:hAnsi="Century"/>
          <w:color w:val="000000" w:themeColor="text1"/>
          <w:sz w:val="20"/>
          <w:szCs w:val="20"/>
          <w:u w:val="single"/>
        </w:rPr>
        <w:t>Fechas importantes:</w:t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 w:rsidRPr="005D337A">
        <w:rPr>
          <w:rFonts w:ascii="Century" w:hAnsi="Century"/>
          <w:b w:val="0"/>
          <w:bCs w:val="0"/>
          <w:color w:val="000000" w:themeColor="text1"/>
          <w:sz w:val="20"/>
          <w:szCs w:val="20"/>
        </w:rPr>
        <w:tab/>
      </w:r>
      <w:r>
        <w:rPr>
          <w:rFonts w:ascii="Century" w:hAnsi="Century"/>
          <w:b w:val="0"/>
          <w:bCs w:val="0"/>
          <w:color w:val="000000" w:themeColor="text1"/>
          <w:sz w:val="20"/>
          <w:szCs w:val="20"/>
        </w:rPr>
        <w:t xml:space="preserve">       </w:t>
      </w:r>
      <w:r w:rsidRPr="00042DB6">
        <w:rPr>
          <w:rFonts w:ascii="Century" w:hAnsi="Century"/>
          <w:color w:val="000000" w:themeColor="text1"/>
          <w:sz w:val="20"/>
          <w:szCs w:val="20"/>
          <w:u w:val="single"/>
        </w:rPr>
        <w:t>Sin ministerio juvenil:</w:t>
      </w:r>
    </w:p>
    <w:p w14:paraId="382D6ED9" w14:textId="3437372F" w:rsidR="000563EA" w:rsidRPr="00042DB6" w:rsidRDefault="000563EA" w:rsidP="000563EA">
      <w:pPr>
        <w:rPr>
          <w:rFonts w:ascii="Century" w:hAnsi="Century"/>
          <w:color w:val="000000" w:themeColor="text1"/>
          <w:sz w:val="20"/>
          <w:szCs w:val="20"/>
          <w:lang w:val="es-ES"/>
        </w:rPr>
      </w:pPr>
      <w:r w:rsidRPr="00042DB6">
        <w:rPr>
          <w:rFonts w:ascii="Century" w:hAnsi="Century"/>
          <w:b/>
          <w:bCs/>
          <w:color w:val="FFFFFF" w:themeColor="background1"/>
          <w:sz w:val="20"/>
          <w:szCs w:val="20"/>
          <w:highlight w:val="darkGreen"/>
          <w:lang w:val="es-ES"/>
        </w:rPr>
        <w:t>Aug 31</w:t>
      </w:r>
      <w:r w:rsidRPr="00042DB6">
        <w:rPr>
          <w:rFonts w:ascii="Century" w:hAnsi="Century"/>
          <w:color w:val="FFFFFF" w:themeColor="background1"/>
          <w:sz w:val="20"/>
          <w:szCs w:val="20"/>
          <w:lang w:val="es-ES"/>
        </w:rPr>
        <w:t xml:space="preserve"> 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>- Reunión conjunta de padres</w:t>
      </w:r>
      <w:r w:rsidR="00DA2E33">
        <w:rPr>
          <w:rFonts w:ascii="Century" w:hAnsi="Century"/>
          <w:color w:val="000000" w:themeColor="text1"/>
          <w:sz w:val="20"/>
          <w:szCs w:val="20"/>
          <w:lang w:val="es-ES"/>
        </w:rPr>
        <w:t>/madres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</w:t>
      </w:r>
      <w:r w:rsidRPr="00042DB6">
        <w:rPr>
          <w:rFonts w:ascii="Century" w:eastAsia="Century" w:hAnsi="Century" w:cs="Century"/>
          <w:color w:val="000000" w:themeColor="text1"/>
          <w:sz w:val="20"/>
          <w:szCs w:val="20"/>
          <w:lang w:val="es-ES"/>
        </w:rPr>
        <w:t>(6pm)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>
        <w:rPr>
          <w:rFonts w:ascii="Century" w:hAnsi="Century"/>
          <w:color w:val="000000" w:themeColor="text1"/>
          <w:sz w:val="20"/>
          <w:szCs w:val="20"/>
          <w:lang w:val="es-ES"/>
        </w:rPr>
        <w:t xml:space="preserve">       </w:t>
      </w:r>
      <w:r w:rsidRPr="00042DB6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 xml:space="preserve">Sep 27 </w:t>
      </w:r>
      <w:r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y</w:t>
      </w:r>
      <w:r w:rsidRPr="00042DB6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 xml:space="preserve"> 28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- Sin ministerio juvenil</w:t>
      </w:r>
    </w:p>
    <w:p w14:paraId="42024396" w14:textId="1A71B219" w:rsidR="000563EA" w:rsidRPr="00042DB6" w:rsidRDefault="000563EA" w:rsidP="000563EA">
      <w:pPr>
        <w:rPr>
          <w:rFonts w:ascii="Century" w:hAnsi="Century"/>
          <w:color w:val="000000" w:themeColor="text1"/>
          <w:sz w:val="20"/>
          <w:szCs w:val="20"/>
          <w:shd w:val="clear" w:color="auto" w:fill="00B0F0"/>
          <w:lang w:val="es-ES"/>
        </w:rPr>
      </w:pPr>
      <w:r w:rsidRPr="00042DB6">
        <w:rPr>
          <w:rFonts w:ascii="Century" w:hAnsi="Century"/>
          <w:b/>
          <w:bCs/>
          <w:color w:val="FFFFFF" w:themeColor="background1"/>
          <w:sz w:val="20"/>
          <w:szCs w:val="20"/>
          <w:highlight w:val="darkGreen"/>
          <w:lang w:val="es-ES"/>
        </w:rPr>
        <w:t>Oct 12</w:t>
      </w:r>
      <w:r w:rsidRPr="00042DB6">
        <w:rPr>
          <w:rFonts w:ascii="Century" w:hAnsi="Century"/>
          <w:b/>
          <w:bCs/>
          <w:color w:val="FFFFFF" w:themeColor="background1"/>
          <w:sz w:val="20"/>
          <w:szCs w:val="20"/>
          <w:lang w:val="es-ES"/>
        </w:rPr>
        <w:t xml:space="preserve"> </w:t>
      </w:r>
      <w:r w:rsidRPr="00042DB6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 xml:space="preserve">- </w:t>
      </w:r>
      <w:r w:rsidR="00F36364">
        <w:rPr>
          <w:rFonts w:ascii="Century" w:hAnsi="Century"/>
          <w:color w:val="000000" w:themeColor="text1"/>
          <w:sz w:val="20"/>
          <w:szCs w:val="20"/>
          <w:lang w:val="es-ES"/>
        </w:rPr>
        <w:t>R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>eunión de recuperación para padres</w:t>
      </w:r>
      <w:r w:rsidR="00DA2E33">
        <w:rPr>
          <w:rFonts w:ascii="Century" w:hAnsi="Century"/>
          <w:color w:val="000000" w:themeColor="text1"/>
          <w:sz w:val="20"/>
          <w:szCs w:val="20"/>
          <w:lang w:val="es-ES"/>
        </w:rPr>
        <w:t>/madres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(6pm)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>
        <w:rPr>
          <w:rFonts w:ascii="Century" w:hAnsi="Century"/>
          <w:color w:val="000000" w:themeColor="text1"/>
          <w:sz w:val="20"/>
          <w:szCs w:val="20"/>
          <w:lang w:val="es-ES"/>
        </w:rPr>
        <w:t xml:space="preserve">       </w:t>
      </w:r>
      <w:r w:rsidRPr="00042DB6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 xml:space="preserve">Oct 11 </w:t>
      </w:r>
      <w:r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y</w:t>
      </w:r>
      <w:r w:rsidRPr="00042DB6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 xml:space="preserve"> 12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- </w:t>
      </w:r>
      <w:r w:rsidRPr="00CA334E">
        <w:rPr>
          <w:rFonts w:ascii="Century" w:hAnsi="Century"/>
          <w:color w:val="000000" w:themeColor="text1"/>
          <w:sz w:val="20"/>
          <w:szCs w:val="20"/>
          <w:lang w:val="es-ES"/>
        </w:rPr>
        <w:t>Día de la Raza</w:t>
      </w:r>
      <w:r w:rsidRPr="00042DB6">
        <w:rPr>
          <w:color w:val="000000" w:themeColor="text1"/>
          <w:lang w:val="es-ES"/>
        </w:rPr>
        <w:tab/>
      </w:r>
    </w:p>
    <w:p w14:paraId="6BE7B9A4" w14:textId="77777777" w:rsidR="000563EA" w:rsidRPr="00CA334E" w:rsidRDefault="000563EA" w:rsidP="000563EA">
      <w:pPr>
        <w:rPr>
          <w:rFonts w:ascii="Century" w:hAnsi="Century"/>
          <w:color w:val="000000" w:themeColor="text1"/>
          <w:sz w:val="20"/>
          <w:szCs w:val="20"/>
          <w:lang w:val="es-ES"/>
        </w:rPr>
      </w:pPr>
      <w:r w:rsidRPr="00CA334E"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C000"/>
          <w:lang w:val="es-ES"/>
        </w:rPr>
        <w:t>Nov 14</w:t>
      </w:r>
      <w:r w:rsidRPr="00CA334E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- Holy Fire (Concentración para secundaria - solo SPY MID)</w:t>
      </w:r>
      <w:r w:rsidRPr="00CA334E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>
        <w:rPr>
          <w:rFonts w:ascii="Century" w:hAnsi="Century"/>
          <w:color w:val="000000" w:themeColor="text1"/>
          <w:sz w:val="20"/>
          <w:szCs w:val="20"/>
          <w:lang w:val="es-ES"/>
        </w:rPr>
        <w:t xml:space="preserve">       </w:t>
      </w:r>
      <w:r w:rsidRPr="00CA334E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Nov 22 y 23 -</w:t>
      </w:r>
      <w:r w:rsidRPr="00CA334E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Fin de semana de retiro</w:t>
      </w:r>
    </w:p>
    <w:p w14:paraId="33C9B4DA" w14:textId="77777777" w:rsidR="000563EA" w:rsidRPr="00CA334E" w:rsidRDefault="000563EA" w:rsidP="000563EA">
      <w:pPr>
        <w:rPr>
          <w:rFonts w:ascii="Century" w:hAnsi="Century"/>
          <w:color w:val="000000" w:themeColor="text1"/>
          <w:sz w:val="20"/>
          <w:szCs w:val="20"/>
          <w:lang w:val="es-ES"/>
        </w:rPr>
      </w:pPr>
      <w:r w:rsidRPr="00CA334E"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C000"/>
          <w:lang w:val="es-ES"/>
        </w:rPr>
        <w:t xml:space="preserve">Nov 20 </w:t>
      </w:r>
      <w:r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C000"/>
          <w:lang w:val="es-ES"/>
        </w:rPr>
        <w:t>y</w:t>
      </w:r>
      <w:r w:rsidRPr="00CA334E"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C000"/>
          <w:lang w:val="es-ES"/>
        </w:rPr>
        <w:t xml:space="preserve"> 21</w:t>
      </w:r>
      <w:r w:rsidRPr="00CA334E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 xml:space="preserve"> </w:t>
      </w:r>
      <w:r w:rsidRPr="00CA334E">
        <w:rPr>
          <w:rFonts w:ascii="Century" w:hAnsi="Century"/>
          <w:color w:val="000000" w:themeColor="text1"/>
          <w:sz w:val="20"/>
          <w:szCs w:val="20"/>
          <w:lang w:val="es-ES"/>
        </w:rPr>
        <w:t>- OCIT/Primera Comunión/Retiro de Confirmación</w:t>
      </w:r>
      <w:r w:rsidRPr="00CA334E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>
        <w:rPr>
          <w:rFonts w:ascii="Century" w:hAnsi="Century"/>
          <w:color w:val="000000" w:themeColor="text1"/>
          <w:sz w:val="20"/>
          <w:szCs w:val="20"/>
          <w:lang w:val="es-ES"/>
        </w:rPr>
        <w:t xml:space="preserve">       </w:t>
      </w:r>
      <w:r w:rsidRPr="00CA334E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Nov 29</w:t>
      </w:r>
      <w:r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 xml:space="preserve"> y </w:t>
      </w:r>
      <w:r w:rsidRPr="00CA334E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30</w:t>
      </w:r>
      <w:r w:rsidRPr="00CA334E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</w:t>
      </w:r>
      <w:r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-</w:t>
      </w:r>
      <w:r w:rsidRPr="00CA334E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</w:t>
      </w:r>
      <w:r>
        <w:rPr>
          <w:rFonts w:ascii="Century" w:hAnsi="Century"/>
          <w:color w:val="000000" w:themeColor="text1"/>
          <w:sz w:val="20"/>
          <w:szCs w:val="20"/>
          <w:lang w:val="es-ES"/>
        </w:rPr>
        <w:t xml:space="preserve">Vacaciones de </w:t>
      </w:r>
      <w:r w:rsidRPr="00CA334E">
        <w:rPr>
          <w:rFonts w:ascii="Century" w:hAnsi="Century"/>
          <w:color w:val="000000" w:themeColor="text1"/>
          <w:sz w:val="20"/>
          <w:szCs w:val="20"/>
          <w:lang w:val="es-ES"/>
        </w:rPr>
        <w:t>Thanksgiving</w:t>
      </w:r>
    </w:p>
    <w:p w14:paraId="5C2BD4CD" w14:textId="77777777" w:rsidR="000563EA" w:rsidRPr="00CA334E" w:rsidRDefault="000563EA" w:rsidP="000563EA">
      <w:pPr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</w:pPr>
      <w:r w:rsidRPr="00CA334E">
        <w:rPr>
          <w:rFonts w:ascii="Century" w:eastAsia="Century" w:hAnsi="Century" w:cs="Century"/>
          <w:color w:val="000000" w:themeColor="text1"/>
          <w:sz w:val="20"/>
          <w:szCs w:val="20"/>
          <w:lang w:val="es-ES"/>
        </w:rPr>
        <w:tab/>
        <w:t>(Viernes y sábado para SPY HI / Solo sábado para SPY MID)</w:t>
      </w:r>
      <w:r w:rsidRPr="00CA334E">
        <w:rPr>
          <w:rFonts w:ascii="Century" w:eastAsia="Century" w:hAnsi="Century" w:cs="Century"/>
          <w:color w:val="000000" w:themeColor="text1"/>
          <w:sz w:val="20"/>
          <w:szCs w:val="20"/>
          <w:lang w:val="es-ES"/>
        </w:rPr>
        <w:tab/>
      </w:r>
      <w:r>
        <w:rPr>
          <w:color w:val="000000" w:themeColor="text1"/>
          <w:lang w:val="es-ES"/>
        </w:rPr>
        <w:t xml:space="preserve">        </w:t>
      </w:r>
      <w:r w:rsidRPr="00CA334E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 xml:space="preserve">Dec 27 </w:t>
      </w:r>
      <w:r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y</w:t>
      </w:r>
      <w:r w:rsidRPr="00CA334E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 xml:space="preserve"> 28 -</w:t>
      </w:r>
      <w:r w:rsidRPr="00CA334E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Vacaciones de Navidad</w:t>
      </w:r>
    </w:p>
    <w:p w14:paraId="188FB2DD" w14:textId="558FE2F3" w:rsidR="000563EA" w:rsidRPr="00CA334E" w:rsidRDefault="000563EA" w:rsidP="000563EA">
      <w:pPr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FF00"/>
          <w:lang w:val="es-ES"/>
        </w:rPr>
      </w:pPr>
      <w:r w:rsidRPr="00CA334E">
        <w:rPr>
          <w:rFonts w:ascii="Century" w:hAnsi="Century"/>
          <w:b/>
          <w:bCs/>
          <w:color w:val="FFFFFF" w:themeColor="background1"/>
          <w:sz w:val="20"/>
          <w:szCs w:val="20"/>
          <w:shd w:val="clear" w:color="auto" w:fill="C00000"/>
          <w:lang w:val="es-ES"/>
        </w:rPr>
        <w:t xml:space="preserve">Nov 21, Feb 14, Feb 20 </w:t>
      </w:r>
      <w:r>
        <w:rPr>
          <w:rFonts w:ascii="Century" w:hAnsi="Century"/>
          <w:b/>
          <w:bCs/>
          <w:color w:val="FFFFFF" w:themeColor="background1"/>
          <w:sz w:val="20"/>
          <w:szCs w:val="20"/>
          <w:shd w:val="clear" w:color="auto" w:fill="C00000"/>
          <w:lang w:val="es-ES"/>
        </w:rPr>
        <w:t>y</w:t>
      </w:r>
      <w:r w:rsidRPr="00CA334E">
        <w:rPr>
          <w:rFonts w:ascii="Century" w:hAnsi="Century"/>
          <w:b/>
          <w:bCs/>
          <w:color w:val="FFFFFF" w:themeColor="background1"/>
          <w:sz w:val="20"/>
          <w:szCs w:val="20"/>
          <w:shd w:val="clear" w:color="auto" w:fill="C00000"/>
          <w:lang w:val="es-ES"/>
        </w:rPr>
        <w:t xml:space="preserve"> TBD</w:t>
      </w:r>
      <w:r w:rsidRPr="00CA334E">
        <w:rPr>
          <w:rFonts w:ascii="Century" w:hAnsi="Century"/>
          <w:color w:val="FFFFFF" w:themeColor="background1"/>
          <w:sz w:val="20"/>
          <w:szCs w:val="20"/>
          <w:lang w:val="es-ES"/>
        </w:rPr>
        <w:t xml:space="preserve"> </w:t>
      </w:r>
      <w:r w:rsidRPr="00CA334E">
        <w:rPr>
          <w:rFonts w:ascii="Century" w:hAnsi="Century"/>
          <w:color w:val="000000" w:themeColor="text1"/>
          <w:sz w:val="20"/>
          <w:szCs w:val="20"/>
          <w:lang w:val="es-ES"/>
        </w:rPr>
        <w:t>- Ritos</w:t>
      </w:r>
      <w:r w:rsidRPr="00CA334E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CA334E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CA334E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CA334E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CA334E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>
        <w:rPr>
          <w:rFonts w:ascii="Century" w:hAnsi="Century"/>
          <w:color w:val="000000" w:themeColor="text1"/>
          <w:sz w:val="20"/>
          <w:szCs w:val="20"/>
          <w:lang w:val="es-ES"/>
        </w:rPr>
        <w:t xml:space="preserve">       </w:t>
      </w:r>
      <w:r w:rsidRPr="00CA334E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 xml:space="preserve">Jan 3 </w:t>
      </w:r>
      <w:r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y</w:t>
      </w:r>
      <w:r w:rsidRPr="00CA334E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 xml:space="preserve"> 4 -</w:t>
      </w:r>
      <w:r w:rsidRPr="00CA334E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Vacaciones de Año Nuevo</w:t>
      </w:r>
    </w:p>
    <w:p w14:paraId="5BCD7B76" w14:textId="77777777" w:rsidR="000563EA" w:rsidRPr="00042DB6" w:rsidRDefault="000563EA" w:rsidP="000563EA">
      <w:pPr>
        <w:ind w:firstLine="720"/>
        <w:rPr>
          <w:rFonts w:ascii="Century" w:hAnsi="Century"/>
          <w:b/>
          <w:bCs/>
          <w:color w:val="FFFFFF" w:themeColor="background1"/>
          <w:sz w:val="20"/>
          <w:szCs w:val="20"/>
          <w:shd w:val="clear" w:color="auto" w:fill="C00000"/>
          <w:lang w:val="es-ES"/>
        </w:rPr>
      </w:pP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>(Bienvenida, Envío, Penitencial, Elección)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>
        <w:rPr>
          <w:rFonts w:ascii="Century" w:hAnsi="Century"/>
          <w:color w:val="000000" w:themeColor="text1"/>
          <w:sz w:val="20"/>
          <w:szCs w:val="20"/>
          <w:lang w:val="es-ES"/>
        </w:rPr>
        <w:t xml:space="preserve">       </w:t>
      </w:r>
      <w:r w:rsidRPr="00042DB6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 xml:space="preserve">Jan 17 </w:t>
      </w:r>
      <w:r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y</w:t>
      </w:r>
      <w:r w:rsidRPr="00042DB6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 xml:space="preserve"> 18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- Día</w:t>
      </w:r>
      <w:r>
        <w:rPr>
          <w:rFonts w:ascii="Century" w:hAnsi="Century"/>
          <w:color w:val="000000" w:themeColor="text1"/>
          <w:sz w:val="20"/>
          <w:szCs w:val="20"/>
          <w:lang w:val="es-ES"/>
        </w:rPr>
        <w:t xml:space="preserve"> de 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>MLK Jr.</w:t>
      </w:r>
    </w:p>
    <w:p w14:paraId="75063A07" w14:textId="5234D2D2" w:rsidR="000563EA" w:rsidRPr="00042DB6" w:rsidRDefault="000563EA" w:rsidP="000563EA">
      <w:pPr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</w:pPr>
      <w:r w:rsidRPr="00042DB6">
        <w:rPr>
          <w:rFonts w:ascii="Century" w:hAnsi="Century"/>
          <w:b/>
          <w:bCs/>
          <w:color w:val="FFFFFF" w:themeColor="background1"/>
          <w:sz w:val="20"/>
          <w:szCs w:val="20"/>
          <w:shd w:val="clear" w:color="auto" w:fill="C00000"/>
          <w:lang w:val="es-ES"/>
        </w:rPr>
        <w:t xml:space="preserve">Feb 28, Mar 6 </w:t>
      </w:r>
      <w:r>
        <w:rPr>
          <w:rFonts w:ascii="Century" w:hAnsi="Century"/>
          <w:b/>
          <w:bCs/>
          <w:color w:val="FFFFFF" w:themeColor="background1"/>
          <w:sz w:val="20"/>
          <w:szCs w:val="20"/>
          <w:shd w:val="clear" w:color="auto" w:fill="C00000"/>
          <w:lang w:val="es-ES"/>
        </w:rPr>
        <w:t>y</w:t>
      </w:r>
      <w:r w:rsidRPr="00042DB6">
        <w:rPr>
          <w:rFonts w:ascii="Century" w:hAnsi="Century"/>
          <w:b/>
          <w:bCs/>
          <w:color w:val="FFFFFF" w:themeColor="background1"/>
          <w:sz w:val="20"/>
          <w:szCs w:val="20"/>
          <w:shd w:val="clear" w:color="auto" w:fill="C00000"/>
          <w:lang w:val="es-ES"/>
        </w:rPr>
        <w:t xml:space="preserve"> 14</w:t>
      </w:r>
      <w:r w:rsidRPr="00042DB6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 xml:space="preserve"> -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Escrutinios               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>
        <w:rPr>
          <w:rFonts w:ascii="Century" w:hAnsi="Century"/>
          <w:color w:val="000000" w:themeColor="text1"/>
          <w:sz w:val="20"/>
          <w:szCs w:val="20"/>
          <w:lang w:val="es-ES"/>
        </w:rPr>
        <w:t xml:space="preserve">       </w:t>
      </w:r>
      <w:r w:rsidRPr="00042DB6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 xml:space="preserve">Feb 14 </w:t>
      </w:r>
      <w:r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y</w:t>
      </w:r>
      <w:r w:rsidRPr="00042DB6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 xml:space="preserve"> 15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- Día de los Presidentes</w:t>
      </w:r>
    </w:p>
    <w:p w14:paraId="0AED086C" w14:textId="77777777" w:rsidR="000563EA" w:rsidRDefault="000563EA" w:rsidP="000563EA">
      <w:pPr>
        <w:rPr>
          <w:rFonts w:ascii="Century" w:hAnsi="Century"/>
          <w:color w:val="000000" w:themeColor="text1"/>
          <w:sz w:val="20"/>
          <w:szCs w:val="20"/>
          <w:lang w:val="es-ES"/>
        </w:rPr>
      </w:pPr>
      <w:r w:rsidRPr="00042DB6">
        <w:rPr>
          <w:rFonts w:ascii="Century" w:hAnsi="Century"/>
          <w:b/>
          <w:bCs/>
          <w:color w:val="FFFFFF" w:themeColor="background1"/>
          <w:sz w:val="20"/>
          <w:szCs w:val="20"/>
          <w:shd w:val="clear" w:color="auto" w:fill="C00000"/>
          <w:lang w:val="es-ES"/>
        </w:rPr>
        <w:t>Mar 27</w:t>
      </w:r>
      <w:r w:rsidRPr="00042DB6">
        <w:rPr>
          <w:rFonts w:ascii="Century" w:hAnsi="Century"/>
          <w:color w:val="FFFFFF" w:themeColor="background1"/>
          <w:sz w:val="20"/>
          <w:szCs w:val="20"/>
          <w:lang w:val="es-ES"/>
        </w:rPr>
        <w:t xml:space="preserve"> 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>- Misa de la Vigilia Pascual</w:t>
      </w:r>
      <w:r w:rsidRPr="00042DB6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 w:rsidRPr="00042DB6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>
        <w:rPr>
          <w:rFonts w:ascii="Century" w:hAnsi="Century"/>
          <w:color w:val="000000" w:themeColor="text1"/>
          <w:sz w:val="20"/>
          <w:szCs w:val="20"/>
          <w:lang w:val="es-ES"/>
        </w:rPr>
        <w:t xml:space="preserve">       </w:t>
      </w:r>
      <w:r w:rsidRPr="00042DB6"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C000"/>
          <w:lang w:val="es-ES"/>
        </w:rPr>
        <w:t>Mar 5-7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</w:t>
      </w:r>
      <w:r>
        <w:rPr>
          <w:rFonts w:ascii="Century" w:hAnsi="Century"/>
          <w:color w:val="000000" w:themeColor="text1"/>
          <w:sz w:val="20"/>
          <w:szCs w:val="20"/>
          <w:lang w:val="es-ES"/>
        </w:rPr>
        <w:t>-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ICYC (</w:t>
      </w:r>
      <w:r>
        <w:rPr>
          <w:rFonts w:ascii="Century" w:hAnsi="Century"/>
          <w:color w:val="000000" w:themeColor="text1"/>
          <w:sz w:val="20"/>
          <w:szCs w:val="20"/>
          <w:lang w:val="es-ES"/>
        </w:rPr>
        <w:t>s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>olo</w:t>
      </w:r>
      <w:r>
        <w:rPr>
          <w:rFonts w:ascii="Century" w:hAnsi="Century"/>
          <w:color w:val="000000" w:themeColor="text1"/>
          <w:sz w:val="20"/>
          <w:szCs w:val="20"/>
          <w:lang w:val="es-ES"/>
        </w:rPr>
        <w:t xml:space="preserve"> 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>de SPY</w:t>
      </w:r>
      <w:r>
        <w:rPr>
          <w:rFonts w:ascii="Century" w:hAnsi="Century"/>
          <w:color w:val="000000" w:themeColor="text1"/>
          <w:sz w:val="20"/>
          <w:szCs w:val="20"/>
          <w:lang w:val="es-ES"/>
        </w:rPr>
        <w:t xml:space="preserve"> HI)</w:t>
      </w:r>
    </w:p>
    <w:p w14:paraId="4268BDAC" w14:textId="77777777" w:rsidR="000563EA" w:rsidRPr="00042DB6" w:rsidRDefault="000563EA" w:rsidP="000563EA">
      <w:pPr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</w:pPr>
      <w:r w:rsidRPr="00042DB6">
        <w:rPr>
          <w:rFonts w:ascii="Century" w:hAnsi="Century"/>
          <w:b/>
          <w:bCs/>
          <w:color w:val="FFFFFF" w:themeColor="background1"/>
          <w:sz w:val="20"/>
          <w:szCs w:val="20"/>
          <w:shd w:val="clear" w:color="auto" w:fill="C00000"/>
          <w:lang w:val="es-ES"/>
        </w:rPr>
        <w:t>Apr 26</w:t>
      </w:r>
      <w:r w:rsidRPr="00042DB6">
        <w:rPr>
          <w:rFonts w:ascii="Century" w:hAnsi="Century"/>
          <w:b/>
          <w:bCs/>
          <w:color w:val="FFFFFF" w:themeColor="background1"/>
          <w:sz w:val="20"/>
          <w:szCs w:val="20"/>
          <w:lang w:val="es-ES"/>
        </w:rPr>
        <w:t xml:space="preserve"> </w:t>
      </w:r>
      <w:r w:rsidRPr="00CA334E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y</w:t>
      </w:r>
      <w:r w:rsidRPr="00042DB6"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FF00"/>
          <w:lang w:val="es-ES"/>
        </w:rPr>
        <w:t xml:space="preserve"> Apr 29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- Primera Reconciliación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>
        <w:rPr>
          <w:rFonts w:ascii="Century" w:hAnsi="Century"/>
          <w:color w:val="000000" w:themeColor="text1"/>
          <w:sz w:val="20"/>
          <w:szCs w:val="20"/>
          <w:lang w:val="es-ES"/>
        </w:rPr>
        <w:t xml:space="preserve">       </w:t>
      </w:r>
      <w:r w:rsidRPr="00042DB6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 xml:space="preserve">Mar 28 </w:t>
      </w:r>
      <w:r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>y</w:t>
      </w:r>
      <w:r w:rsidRPr="00042DB6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 xml:space="preserve"> 29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- Pascua de Resurrección</w:t>
      </w:r>
    </w:p>
    <w:p w14:paraId="4741504B" w14:textId="77777777" w:rsidR="000563EA" w:rsidRPr="00042DB6" w:rsidRDefault="000563EA" w:rsidP="000563EA">
      <w:pPr>
        <w:rPr>
          <w:rFonts w:ascii="Century" w:hAnsi="Century"/>
          <w:b/>
          <w:bCs/>
          <w:color w:val="FFFFFF" w:themeColor="background1"/>
          <w:sz w:val="20"/>
          <w:szCs w:val="20"/>
          <w:shd w:val="clear" w:color="auto" w:fill="C00000"/>
          <w:lang w:val="es-ES"/>
        </w:rPr>
      </w:pPr>
      <w:r w:rsidRPr="00042DB6">
        <w:rPr>
          <w:rFonts w:ascii="Century" w:hAnsi="Century"/>
          <w:b/>
          <w:bCs/>
          <w:color w:val="FFFFFF" w:themeColor="background1"/>
          <w:sz w:val="20"/>
          <w:szCs w:val="20"/>
          <w:shd w:val="clear" w:color="auto" w:fill="002060"/>
          <w:lang w:val="es-ES"/>
        </w:rPr>
        <w:t>Apr 13</w:t>
      </w:r>
      <w:r w:rsidRPr="00042DB6">
        <w:rPr>
          <w:rFonts w:ascii="Century" w:hAnsi="Century"/>
          <w:color w:val="FFFFFF" w:themeColor="background1"/>
          <w:sz w:val="20"/>
          <w:szCs w:val="20"/>
          <w:lang w:val="es-ES"/>
        </w:rPr>
        <w:t xml:space="preserve"> 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>- Excursión a la catedral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ab/>
      </w:r>
      <w:r w:rsidRPr="00042DB6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 w:rsidRPr="00042DB6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 w:rsidRPr="00042DB6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 w:rsidRPr="00042DB6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 xml:space="preserve">       </w:t>
      </w:r>
      <w:r w:rsidRPr="00042DB6">
        <w:rPr>
          <w:rFonts w:ascii="Century" w:hAnsi="Century"/>
          <w:b/>
          <w:bCs/>
          <w:color w:val="FFFFFF" w:themeColor="background1"/>
          <w:sz w:val="20"/>
          <w:szCs w:val="20"/>
          <w:highlight w:val="darkMagenta"/>
          <w:lang w:val="es-ES"/>
        </w:rPr>
        <w:t>May 9</w:t>
      </w:r>
      <w:r>
        <w:rPr>
          <w:rFonts w:ascii="Century" w:hAnsi="Century"/>
          <w:b/>
          <w:bCs/>
          <w:color w:val="FFFFFF" w:themeColor="background1"/>
          <w:sz w:val="20"/>
          <w:szCs w:val="20"/>
          <w:highlight w:val="darkMagenta"/>
          <w:lang w:val="es-ES"/>
        </w:rPr>
        <w:t xml:space="preserve"> y </w:t>
      </w:r>
      <w:r w:rsidRPr="00042DB6">
        <w:rPr>
          <w:rFonts w:ascii="Century" w:hAnsi="Century"/>
          <w:b/>
          <w:bCs/>
          <w:color w:val="FFFFFF" w:themeColor="background1"/>
          <w:sz w:val="20"/>
          <w:szCs w:val="20"/>
          <w:highlight w:val="darkMagenta"/>
          <w:lang w:val="es-ES"/>
        </w:rPr>
        <w:t>10</w:t>
      </w:r>
      <w:r w:rsidRPr="00042DB6">
        <w:rPr>
          <w:rFonts w:ascii="Century" w:hAnsi="Century"/>
          <w:color w:val="FFFFFF" w:themeColor="background1"/>
          <w:sz w:val="20"/>
          <w:szCs w:val="20"/>
          <w:lang w:val="es-ES"/>
        </w:rPr>
        <w:t xml:space="preserve"> 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 xml:space="preserve">- Entrevistas de primavera </w:t>
      </w:r>
      <w:r w:rsidRPr="00042DB6">
        <w:rPr>
          <w:rFonts w:ascii="Century" w:hAnsi="Century"/>
          <w:b/>
          <w:bCs/>
          <w:color w:val="000000" w:themeColor="text1"/>
          <w:sz w:val="20"/>
          <w:szCs w:val="20"/>
          <w:highlight w:val="yellow"/>
          <w:shd w:val="clear" w:color="auto" w:fill="FFFF00"/>
          <w:lang w:val="es-ES"/>
        </w:rPr>
        <w:t xml:space="preserve">May 8 </w:t>
      </w:r>
      <w:r>
        <w:rPr>
          <w:rFonts w:ascii="Century" w:hAnsi="Century"/>
          <w:b/>
          <w:bCs/>
          <w:color w:val="000000" w:themeColor="text1"/>
          <w:sz w:val="20"/>
          <w:szCs w:val="20"/>
          <w:highlight w:val="yellow"/>
          <w:shd w:val="clear" w:color="auto" w:fill="FFFF00"/>
          <w:lang w:val="es-ES"/>
        </w:rPr>
        <w:t>y</w:t>
      </w:r>
      <w:r w:rsidRPr="00042DB6">
        <w:rPr>
          <w:rFonts w:ascii="Century" w:hAnsi="Century"/>
          <w:b/>
          <w:bCs/>
          <w:color w:val="000000" w:themeColor="text1"/>
          <w:sz w:val="20"/>
          <w:szCs w:val="20"/>
          <w:highlight w:val="yellow"/>
          <w:shd w:val="clear" w:color="auto" w:fill="FFFF00"/>
          <w:lang w:val="es-ES"/>
        </w:rPr>
        <w:t xml:space="preserve"> 22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- Misas de Primera Comunión (solo para SPY MID)</w:t>
      </w:r>
      <w:r w:rsidRPr="00042DB6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 xml:space="preserve"> </w:t>
      </w:r>
      <w:r w:rsidRPr="00042DB6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  <w:r w:rsidRPr="00042DB6">
        <w:rPr>
          <w:rFonts w:ascii="Century" w:hAnsi="Century"/>
          <w:b/>
          <w:bCs/>
          <w:color w:val="000000" w:themeColor="text1"/>
          <w:sz w:val="20"/>
          <w:szCs w:val="20"/>
          <w:lang w:val="es-ES"/>
        </w:rPr>
        <w:tab/>
      </w:r>
    </w:p>
    <w:p w14:paraId="2FB21ACC" w14:textId="77777777" w:rsidR="000563EA" w:rsidRDefault="000563EA" w:rsidP="000563EA">
      <w:pPr>
        <w:rPr>
          <w:rFonts w:ascii="Century" w:hAnsi="Century"/>
          <w:color w:val="000000" w:themeColor="text1"/>
          <w:sz w:val="20"/>
          <w:szCs w:val="20"/>
          <w:lang w:val="es-ES"/>
        </w:rPr>
      </w:pP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>Por determinar – Misa de confirmación (Primera Comunión solo para SPY HI)</w:t>
      </w:r>
    </w:p>
    <w:p w14:paraId="5EBADDDF" w14:textId="77777777" w:rsidR="000563EA" w:rsidRPr="00042DB6" w:rsidRDefault="000563EA" w:rsidP="000563EA">
      <w:pPr>
        <w:jc w:val="center"/>
        <w:rPr>
          <w:rFonts w:ascii="Century" w:hAnsi="Century"/>
          <w:color w:val="000000" w:themeColor="text1"/>
          <w:sz w:val="20"/>
          <w:szCs w:val="20"/>
          <w:lang w:val="es-ES"/>
        </w:rPr>
      </w:pP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 xml:space="preserve">*Las fechas/eventos en </w:t>
      </w:r>
      <w:r w:rsidRPr="00042DB6">
        <w:rPr>
          <w:rFonts w:ascii="Century" w:hAnsi="Century"/>
          <w:b/>
          <w:bCs/>
          <w:color w:val="FFFFFF" w:themeColor="background1"/>
          <w:sz w:val="20"/>
          <w:szCs w:val="20"/>
          <w:shd w:val="clear" w:color="auto" w:fill="C00000"/>
          <w:lang w:val="es-ES"/>
        </w:rPr>
        <w:t>rojo</w:t>
      </w:r>
      <w:r w:rsidRPr="00042DB6">
        <w:rPr>
          <w:rFonts w:ascii="Century" w:hAnsi="Century"/>
          <w:color w:val="FFFFFF" w:themeColor="background1"/>
          <w:sz w:val="20"/>
          <w:szCs w:val="20"/>
          <w:lang w:val="es-ES"/>
        </w:rPr>
        <w:t xml:space="preserve"> 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>son solo para los jóvenes de OCIT*</w:t>
      </w:r>
    </w:p>
    <w:p w14:paraId="41DEA514" w14:textId="77777777" w:rsidR="000563EA" w:rsidRDefault="000563EA" w:rsidP="000563EA">
      <w:pPr>
        <w:tabs>
          <w:tab w:val="left" w:pos="4155"/>
        </w:tabs>
        <w:jc w:val="center"/>
        <w:rPr>
          <w:rFonts w:ascii="Century" w:hAnsi="Century"/>
          <w:color w:val="000000" w:themeColor="text1"/>
          <w:sz w:val="20"/>
          <w:szCs w:val="20"/>
          <w:lang w:val="es-ES"/>
        </w:rPr>
      </w:pP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 xml:space="preserve">*Las fechas/eventos en </w:t>
      </w:r>
      <w:r w:rsidRPr="00042DB6">
        <w:rPr>
          <w:rFonts w:ascii="Century" w:hAnsi="Century"/>
          <w:b/>
          <w:bCs/>
          <w:color w:val="000000" w:themeColor="text1"/>
          <w:sz w:val="20"/>
          <w:szCs w:val="20"/>
          <w:shd w:val="clear" w:color="auto" w:fill="FFFF00"/>
          <w:lang w:val="es-ES"/>
        </w:rPr>
        <w:t>amarillo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 xml:space="preserve"> son solo para los jóvenes en preparación para la Primera Comunión*</w:t>
      </w:r>
    </w:p>
    <w:p w14:paraId="07336EC0" w14:textId="3D595CF1" w:rsidR="000563EA" w:rsidRPr="000563EA" w:rsidRDefault="000563EA" w:rsidP="00E87B2E">
      <w:pPr>
        <w:tabs>
          <w:tab w:val="left" w:pos="4155"/>
        </w:tabs>
        <w:jc w:val="center"/>
        <w:rPr>
          <w:rFonts w:ascii="Century" w:hAnsi="Century"/>
          <w:color w:val="000000" w:themeColor="text1"/>
          <w:sz w:val="20"/>
          <w:szCs w:val="20"/>
          <w:lang w:val="es-ES"/>
        </w:rPr>
      </w:pP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 xml:space="preserve">*Las fechas en </w:t>
      </w:r>
      <w:r w:rsidRPr="00042DB6">
        <w:rPr>
          <w:rFonts w:ascii="Century" w:hAnsi="Century"/>
          <w:color w:val="00B0F0"/>
          <w:sz w:val="20"/>
          <w:szCs w:val="20"/>
          <w:lang w:val="es-ES"/>
        </w:rPr>
        <w:t xml:space="preserve">azul </w:t>
      </w:r>
      <w:r w:rsidRPr="00042DB6">
        <w:rPr>
          <w:rFonts w:ascii="Century" w:hAnsi="Century"/>
          <w:color w:val="000000" w:themeColor="text1"/>
          <w:sz w:val="20"/>
          <w:szCs w:val="20"/>
          <w:lang w:val="es-ES"/>
        </w:rPr>
        <w:t>son fechas importantes del calendario de la Iglesia*</w:t>
      </w:r>
    </w:p>
    <w:sectPr w:rsidR="000563EA" w:rsidRPr="000563EA" w:rsidSect="00F1711D">
      <w:pgSz w:w="12240" w:h="15840"/>
      <w:pgMar w:top="648" w:right="720" w:bottom="28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072FE" w14:textId="77777777" w:rsidR="003801D5" w:rsidRDefault="003801D5" w:rsidP="00337E14">
      <w:pPr>
        <w:spacing w:after="0"/>
      </w:pPr>
      <w:r>
        <w:separator/>
      </w:r>
    </w:p>
  </w:endnote>
  <w:endnote w:type="continuationSeparator" w:id="0">
    <w:p w14:paraId="4925A5C3" w14:textId="77777777" w:rsidR="003801D5" w:rsidRDefault="003801D5" w:rsidP="00337E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A8EBF" w14:textId="77777777" w:rsidR="003801D5" w:rsidRDefault="003801D5" w:rsidP="00337E14">
      <w:pPr>
        <w:spacing w:after="0"/>
      </w:pPr>
      <w:r>
        <w:separator/>
      </w:r>
    </w:p>
  </w:footnote>
  <w:footnote w:type="continuationSeparator" w:id="0">
    <w:p w14:paraId="3CE0F917" w14:textId="77777777" w:rsidR="003801D5" w:rsidRDefault="003801D5" w:rsidP="00337E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84"/>
    <w:rsid w:val="00000465"/>
    <w:rsid w:val="00012E2F"/>
    <w:rsid w:val="00013C75"/>
    <w:rsid w:val="0002039D"/>
    <w:rsid w:val="00036832"/>
    <w:rsid w:val="000563EA"/>
    <w:rsid w:val="00081016"/>
    <w:rsid w:val="000904BB"/>
    <w:rsid w:val="0009301F"/>
    <w:rsid w:val="000972FC"/>
    <w:rsid w:val="000A0E13"/>
    <w:rsid w:val="000A6191"/>
    <w:rsid w:val="000C679F"/>
    <w:rsid w:val="000D00E4"/>
    <w:rsid w:val="000D6EFE"/>
    <w:rsid w:val="000E1ABA"/>
    <w:rsid w:val="000E7967"/>
    <w:rsid w:val="000E7D2E"/>
    <w:rsid w:val="000F0E04"/>
    <w:rsid w:val="000F20C8"/>
    <w:rsid w:val="00120B60"/>
    <w:rsid w:val="00125371"/>
    <w:rsid w:val="001459C8"/>
    <w:rsid w:val="00147A3F"/>
    <w:rsid w:val="001601FB"/>
    <w:rsid w:val="00177845"/>
    <w:rsid w:val="00191174"/>
    <w:rsid w:val="00191999"/>
    <w:rsid w:val="001A4D3B"/>
    <w:rsid w:val="001C51FB"/>
    <w:rsid w:val="001D0F64"/>
    <w:rsid w:val="001D12B1"/>
    <w:rsid w:val="001E0A0D"/>
    <w:rsid w:val="00223B9D"/>
    <w:rsid w:val="00223D4D"/>
    <w:rsid w:val="00224E9F"/>
    <w:rsid w:val="00246E8A"/>
    <w:rsid w:val="002542FD"/>
    <w:rsid w:val="0025737C"/>
    <w:rsid w:val="002726F6"/>
    <w:rsid w:val="0028480E"/>
    <w:rsid w:val="00290400"/>
    <w:rsid w:val="002B6656"/>
    <w:rsid w:val="002C0381"/>
    <w:rsid w:val="002E2379"/>
    <w:rsid w:val="002E2982"/>
    <w:rsid w:val="002E589B"/>
    <w:rsid w:val="002F33A9"/>
    <w:rsid w:val="002F6F71"/>
    <w:rsid w:val="0030705A"/>
    <w:rsid w:val="00312F2D"/>
    <w:rsid w:val="0031604D"/>
    <w:rsid w:val="00317B9A"/>
    <w:rsid w:val="0032677F"/>
    <w:rsid w:val="003267A4"/>
    <w:rsid w:val="00331306"/>
    <w:rsid w:val="00333E60"/>
    <w:rsid w:val="00337E14"/>
    <w:rsid w:val="003522B7"/>
    <w:rsid w:val="0035447A"/>
    <w:rsid w:val="00355C44"/>
    <w:rsid w:val="00362868"/>
    <w:rsid w:val="00364D94"/>
    <w:rsid w:val="00366921"/>
    <w:rsid w:val="003801D5"/>
    <w:rsid w:val="00386C24"/>
    <w:rsid w:val="003B5E0E"/>
    <w:rsid w:val="003B7FBA"/>
    <w:rsid w:val="003C14C4"/>
    <w:rsid w:val="003C7032"/>
    <w:rsid w:val="003C70E5"/>
    <w:rsid w:val="003F65D8"/>
    <w:rsid w:val="003F7B41"/>
    <w:rsid w:val="00406FB0"/>
    <w:rsid w:val="00412DC8"/>
    <w:rsid w:val="0041434E"/>
    <w:rsid w:val="004155C1"/>
    <w:rsid w:val="004262EF"/>
    <w:rsid w:val="004343D3"/>
    <w:rsid w:val="00437813"/>
    <w:rsid w:val="004422A1"/>
    <w:rsid w:val="0044315E"/>
    <w:rsid w:val="00444CD8"/>
    <w:rsid w:val="004722B0"/>
    <w:rsid w:val="004750F4"/>
    <w:rsid w:val="004808D9"/>
    <w:rsid w:val="00493006"/>
    <w:rsid w:val="00493125"/>
    <w:rsid w:val="004A6647"/>
    <w:rsid w:val="004A67BB"/>
    <w:rsid w:val="004A6C50"/>
    <w:rsid w:val="004B427B"/>
    <w:rsid w:val="004B430E"/>
    <w:rsid w:val="004D452F"/>
    <w:rsid w:val="004D4BFD"/>
    <w:rsid w:val="004D5C06"/>
    <w:rsid w:val="004F5CA3"/>
    <w:rsid w:val="004F683C"/>
    <w:rsid w:val="004F700D"/>
    <w:rsid w:val="00501E1E"/>
    <w:rsid w:val="0050541B"/>
    <w:rsid w:val="00513940"/>
    <w:rsid w:val="00537E2E"/>
    <w:rsid w:val="005416FC"/>
    <w:rsid w:val="00550EA8"/>
    <w:rsid w:val="00554707"/>
    <w:rsid w:val="0055767C"/>
    <w:rsid w:val="0056565C"/>
    <w:rsid w:val="0058421F"/>
    <w:rsid w:val="00584D75"/>
    <w:rsid w:val="00596F9E"/>
    <w:rsid w:val="00597984"/>
    <w:rsid w:val="005A230F"/>
    <w:rsid w:val="005B75A6"/>
    <w:rsid w:val="005C2261"/>
    <w:rsid w:val="005C53C8"/>
    <w:rsid w:val="005D2C7B"/>
    <w:rsid w:val="005F677F"/>
    <w:rsid w:val="00605646"/>
    <w:rsid w:val="0062100B"/>
    <w:rsid w:val="00622951"/>
    <w:rsid w:val="006232A6"/>
    <w:rsid w:val="00633866"/>
    <w:rsid w:val="006722D8"/>
    <w:rsid w:val="00687EF0"/>
    <w:rsid w:val="0069264D"/>
    <w:rsid w:val="006929D0"/>
    <w:rsid w:val="006B0C0B"/>
    <w:rsid w:val="006B115F"/>
    <w:rsid w:val="006B1F3A"/>
    <w:rsid w:val="006C16EF"/>
    <w:rsid w:val="006E0276"/>
    <w:rsid w:val="006E7372"/>
    <w:rsid w:val="006F10EC"/>
    <w:rsid w:val="006F1D3C"/>
    <w:rsid w:val="006F49FE"/>
    <w:rsid w:val="00707DB1"/>
    <w:rsid w:val="00712C2D"/>
    <w:rsid w:val="00726241"/>
    <w:rsid w:val="007476DE"/>
    <w:rsid w:val="00766E01"/>
    <w:rsid w:val="00771684"/>
    <w:rsid w:val="0078384E"/>
    <w:rsid w:val="00784A33"/>
    <w:rsid w:val="00791BEB"/>
    <w:rsid w:val="007922C9"/>
    <w:rsid w:val="007A1D06"/>
    <w:rsid w:val="007A6347"/>
    <w:rsid w:val="007B040E"/>
    <w:rsid w:val="007B22FD"/>
    <w:rsid w:val="007B673D"/>
    <w:rsid w:val="007D0A10"/>
    <w:rsid w:val="007D567C"/>
    <w:rsid w:val="007F6644"/>
    <w:rsid w:val="007F75C5"/>
    <w:rsid w:val="00810BCB"/>
    <w:rsid w:val="0081420B"/>
    <w:rsid w:val="0084259F"/>
    <w:rsid w:val="00862A84"/>
    <w:rsid w:val="00882C89"/>
    <w:rsid w:val="00884281"/>
    <w:rsid w:val="0088480C"/>
    <w:rsid w:val="008A2B08"/>
    <w:rsid w:val="008B56D1"/>
    <w:rsid w:val="008B714B"/>
    <w:rsid w:val="008C0504"/>
    <w:rsid w:val="008D04C9"/>
    <w:rsid w:val="008F22AC"/>
    <w:rsid w:val="00902A9D"/>
    <w:rsid w:val="009035EA"/>
    <w:rsid w:val="00910A76"/>
    <w:rsid w:val="00923AED"/>
    <w:rsid w:val="00943655"/>
    <w:rsid w:val="00944A1C"/>
    <w:rsid w:val="009578CB"/>
    <w:rsid w:val="00961CF9"/>
    <w:rsid w:val="0097761B"/>
    <w:rsid w:val="00985665"/>
    <w:rsid w:val="00996198"/>
    <w:rsid w:val="009976FC"/>
    <w:rsid w:val="009B0F02"/>
    <w:rsid w:val="009C1141"/>
    <w:rsid w:val="009C49F3"/>
    <w:rsid w:val="009D4FF2"/>
    <w:rsid w:val="009E5302"/>
    <w:rsid w:val="009F65F2"/>
    <w:rsid w:val="00A039A1"/>
    <w:rsid w:val="00A15338"/>
    <w:rsid w:val="00A16A40"/>
    <w:rsid w:val="00A200CF"/>
    <w:rsid w:val="00A218AB"/>
    <w:rsid w:val="00A21938"/>
    <w:rsid w:val="00A35AD6"/>
    <w:rsid w:val="00A602DF"/>
    <w:rsid w:val="00A62D23"/>
    <w:rsid w:val="00A65988"/>
    <w:rsid w:val="00A67F21"/>
    <w:rsid w:val="00A70674"/>
    <w:rsid w:val="00A73577"/>
    <w:rsid w:val="00A875D8"/>
    <w:rsid w:val="00AB35A0"/>
    <w:rsid w:val="00AB48EB"/>
    <w:rsid w:val="00AC1559"/>
    <w:rsid w:val="00AC4785"/>
    <w:rsid w:val="00AE038E"/>
    <w:rsid w:val="00AE4796"/>
    <w:rsid w:val="00B03FCB"/>
    <w:rsid w:val="00B134CE"/>
    <w:rsid w:val="00B23EA1"/>
    <w:rsid w:val="00B24630"/>
    <w:rsid w:val="00B335A2"/>
    <w:rsid w:val="00B45B5A"/>
    <w:rsid w:val="00B5554B"/>
    <w:rsid w:val="00B669FA"/>
    <w:rsid w:val="00B7188C"/>
    <w:rsid w:val="00B7535A"/>
    <w:rsid w:val="00B759F6"/>
    <w:rsid w:val="00B87BA8"/>
    <w:rsid w:val="00B93D45"/>
    <w:rsid w:val="00B97BA3"/>
    <w:rsid w:val="00BB7810"/>
    <w:rsid w:val="00BC5D22"/>
    <w:rsid w:val="00BC67D7"/>
    <w:rsid w:val="00BD4C1E"/>
    <w:rsid w:val="00BD557D"/>
    <w:rsid w:val="00BD73C6"/>
    <w:rsid w:val="00BE3467"/>
    <w:rsid w:val="00BE560E"/>
    <w:rsid w:val="00BF247C"/>
    <w:rsid w:val="00C16504"/>
    <w:rsid w:val="00C20F85"/>
    <w:rsid w:val="00C2181B"/>
    <w:rsid w:val="00C241AE"/>
    <w:rsid w:val="00C26993"/>
    <w:rsid w:val="00C307B5"/>
    <w:rsid w:val="00C40D92"/>
    <w:rsid w:val="00C55F17"/>
    <w:rsid w:val="00C606FF"/>
    <w:rsid w:val="00C65071"/>
    <w:rsid w:val="00C65E47"/>
    <w:rsid w:val="00C66E0A"/>
    <w:rsid w:val="00C74996"/>
    <w:rsid w:val="00C85608"/>
    <w:rsid w:val="00C92E7E"/>
    <w:rsid w:val="00CA3DC5"/>
    <w:rsid w:val="00CA5CFA"/>
    <w:rsid w:val="00CB6AAD"/>
    <w:rsid w:val="00CC0EC4"/>
    <w:rsid w:val="00CC4CEF"/>
    <w:rsid w:val="00CE2B63"/>
    <w:rsid w:val="00CF3B5B"/>
    <w:rsid w:val="00CF72F5"/>
    <w:rsid w:val="00D103AA"/>
    <w:rsid w:val="00D15461"/>
    <w:rsid w:val="00D2236E"/>
    <w:rsid w:val="00D261F4"/>
    <w:rsid w:val="00D26723"/>
    <w:rsid w:val="00D35DA8"/>
    <w:rsid w:val="00D40CD4"/>
    <w:rsid w:val="00D46890"/>
    <w:rsid w:val="00D507D6"/>
    <w:rsid w:val="00D55615"/>
    <w:rsid w:val="00D92E1B"/>
    <w:rsid w:val="00D93193"/>
    <w:rsid w:val="00D944C7"/>
    <w:rsid w:val="00DA2E33"/>
    <w:rsid w:val="00DB76C2"/>
    <w:rsid w:val="00DC5813"/>
    <w:rsid w:val="00DD48B5"/>
    <w:rsid w:val="00DE2E9A"/>
    <w:rsid w:val="00DE3B4C"/>
    <w:rsid w:val="00DF0CE6"/>
    <w:rsid w:val="00DF2E8C"/>
    <w:rsid w:val="00E04223"/>
    <w:rsid w:val="00E118A4"/>
    <w:rsid w:val="00E11F0D"/>
    <w:rsid w:val="00E411F4"/>
    <w:rsid w:val="00E43CF6"/>
    <w:rsid w:val="00E522FD"/>
    <w:rsid w:val="00E60EF6"/>
    <w:rsid w:val="00E63914"/>
    <w:rsid w:val="00E63E1B"/>
    <w:rsid w:val="00E76B15"/>
    <w:rsid w:val="00E87B2E"/>
    <w:rsid w:val="00E913D6"/>
    <w:rsid w:val="00EB2E61"/>
    <w:rsid w:val="00EB7A7A"/>
    <w:rsid w:val="00EC16F9"/>
    <w:rsid w:val="00EC2F19"/>
    <w:rsid w:val="00EC52C0"/>
    <w:rsid w:val="00EC7350"/>
    <w:rsid w:val="00EE4AF6"/>
    <w:rsid w:val="00F000E4"/>
    <w:rsid w:val="00F044A1"/>
    <w:rsid w:val="00F04882"/>
    <w:rsid w:val="00F1711D"/>
    <w:rsid w:val="00F34895"/>
    <w:rsid w:val="00F36364"/>
    <w:rsid w:val="00F45140"/>
    <w:rsid w:val="00F52AA6"/>
    <w:rsid w:val="00F55EA6"/>
    <w:rsid w:val="00F71023"/>
    <w:rsid w:val="00F81CE2"/>
    <w:rsid w:val="00F878E0"/>
    <w:rsid w:val="00F97296"/>
    <w:rsid w:val="00F97935"/>
    <w:rsid w:val="00FA3178"/>
    <w:rsid w:val="00FB5FA5"/>
    <w:rsid w:val="00FD08AD"/>
    <w:rsid w:val="00FE232F"/>
    <w:rsid w:val="00FF3709"/>
    <w:rsid w:val="02C6B5A3"/>
    <w:rsid w:val="038600F2"/>
    <w:rsid w:val="1A8C1D49"/>
    <w:rsid w:val="38F0214C"/>
    <w:rsid w:val="390F9303"/>
    <w:rsid w:val="52AB00DB"/>
    <w:rsid w:val="5864D389"/>
    <w:rsid w:val="68B9CF04"/>
    <w:rsid w:val="6BA5D32A"/>
    <w:rsid w:val="76086CA6"/>
    <w:rsid w:val="772F94A5"/>
    <w:rsid w:val="7E7E203C"/>
    <w:rsid w:val="7F18C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04F23E"/>
  <w15:chartTrackingRefBased/>
  <w15:docId w15:val="{F118C48A-56F9-4F18-908E-73CA10960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505050" w:themeColor="text2" w:themeTint="BF"/>
        <w:sz w:val="18"/>
        <w:szCs w:val="18"/>
        <w:lang w:val="en-US" w:eastAsia="ja-JP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615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2"/>
    <w:qFormat/>
    <w:pPr>
      <w:spacing w:after="0"/>
      <w:contextualSpacing/>
    </w:pPr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link w:val="SubtitleChar"/>
    <w:uiPriority w:val="3"/>
    <w:unhideWhenUsed/>
    <w:qFormat/>
    <w:pPr>
      <w:numPr>
        <w:ilvl w:val="1"/>
      </w:numPr>
      <w:jc w:val="center"/>
    </w:pPr>
  </w:style>
  <w:style w:type="character" w:customStyle="1" w:styleId="SubtitleChar">
    <w:name w:val="Subtitle Char"/>
    <w:basedOn w:val="DefaultParagraphFont"/>
    <w:link w:val="Subtitle"/>
    <w:uiPriority w:val="3"/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</w:rPr>
  </w:style>
  <w:style w:type="table" w:customStyle="1" w:styleId="LayoutTable">
    <w:name w:val="Layout Table"/>
    <w:basedOn w:val="TableNormal"/>
    <w:uiPriority w:val="99"/>
    <w:tblPr>
      <w:tblCellMar>
        <w:top w:w="29" w:type="dxa"/>
        <w:left w:w="29" w:type="dxa"/>
        <w:bottom w:w="29" w:type="dxa"/>
        <w:right w:w="29" w:type="dxa"/>
      </w:tblCellMar>
    </w:tblPr>
  </w:style>
  <w:style w:type="table" w:customStyle="1" w:styleId="MonthLayout">
    <w:name w:val="Month Layout"/>
    <w:basedOn w:val="TableNormal"/>
    <w:uiPriority w:val="99"/>
    <w:pPr>
      <w:spacing w:before="20" w:after="20"/>
    </w:pPr>
    <w:rPr>
      <w:szCs w:val="15"/>
    </w:rPr>
    <w:tblPr>
      <w:tblBorders>
        <w:top w:val="single" w:sz="4" w:space="0" w:color="505050" w:themeColor="text2" w:themeTint="BF"/>
        <w:left w:val="single" w:sz="4" w:space="0" w:color="505050" w:themeColor="text2" w:themeTint="BF"/>
        <w:bottom w:val="single" w:sz="4" w:space="0" w:color="505050" w:themeColor="text2" w:themeTint="BF"/>
        <w:right w:val="single" w:sz="4" w:space="0" w:color="505050" w:themeColor="text2" w:themeTint="BF"/>
      </w:tblBorders>
      <w:tblCellMar>
        <w:left w:w="0" w:type="dxa"/>
        <w:right w:w="0" w:type="dxa"/>
      </w:tblCellMar>
    </w:tblPr>
    <w:tblStylePr w:type="firstRow">
      <w:pPr>
        <w:wordWrap/>
        <w:spacing w:beforeLines="20" w:before="20" w:beforeAutospacing="0" w:afterLines="20" w:after="20" w:afterAutospacing="0"/>
        <w:jc w:val="center"/>
      </w:pPr>
      <w:rPr>
        <w:b/>
        <w:color w:val="FFFFFF" w:themeColor="background1"/>
        <w:sz w:val="18"/>
      </w:rPr>
      <w:tblPr/>
      <w:tcPr>
        <w:shd w:val="clear" w:color="auto" w:fill="30506A" w:themeFill="accent1"/>
      </w:tcPr>
    </w:tblStylePr>
  </w:style>
  <w:style w:type="table" w:customStyle="1" w:styleId="MonthTable">
    <w:name w:val="Month Table"/>
    <w:basedOn w:val="TableNormal"/>
    <w:uiPriority w:val="99"/>
    <w:pPr>
      <w:spacing w:before="40" w:after="40"/>
      <w:jc w:val="center"/>
    </w:pPr>
    <w:rPr>
      <w:szCs w:val="14"/>
    </w:rPr>
    <w:tblPr>
      <w:tblBorders>
        <w:insideH w:val="single" w:sz="4" w:space="0" w:color="8A8A8A" w:themeColor="text2" w:themeTint="80"/>
        <w:insideV w:val="single" w:sz="4" w:space="0" w:color="8A8A8A" w:themeColor="text2" w:themeTint="80"/>
      </w:tblBorders>
    </w:tblPr>
    <w:tblStylePr w:type="firstRow">
      <w:pPr>
        <w:wordWrap/>
        <w:spacing w:beforeLines="0" w:before="10" w:beforeAutospacing="0" w:afterLines="0" w:after="10" w:afterAutospacing="0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0F0F0" w:themeFill="background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</w:rPr>
  </w:style>
  <w:style w:type="table" w:customStyle="1" w:styleId="Sem1">
    <w:name w:val="Sem 1"/>
    <w:basedOn w:val="TableNormal"/>
    <w:uiPriority w:val="99"/>
    <w:pPr>
      <w:spacing w:before="60"/>
      <w:jc w:val="center"/>
    </w:pPr>
    <w:tblPr/>
    <w:tcPr>
      <w:shd w:val="clear" w:color="auto" w:fill="FFEA82" w:themeFill="accent2"/>
      <w:vAlign w:val="center"/>
    </w:tcPr>
  </w:style>
  <w:style w:type="paragraph" w:styleId="NoSpacing">
    <w:name w:val="No Spacing"/>
    <w:uiPriority w:val="98"/>
    <w:unhideWhenUsed/>
    <w:qFormat/>
    <w:pPr>
      <w:spacing w:after="0"/>
    </w:pPr>
  </w:style>
  <w:style w:type="table" w:customStyle="1" w:styleId="Sem2">
    <w:name w:val="Sem 2"/>
    <w:basedOn w:val="TableNormal"/>
    <w:uiPriority w:val="99"/>
    <w:pPr>
      <w:spacing w:before="60"/>
      <w:jc w:val="center"/>
    </w:pPr>
    <w:tblPr/>
    <w:tcPr>
      <w:shd w:val="clear" w:color="auto" w:fill="7DCFDF" w:themeFill="accent3"/>
      <w:vAlign w:val="center"/>
    </w:tcPr>
  </w:style>
  <w:style w:type="table" w:customStyle="1" w:styleId="Sem3">
    <w:name w:val="Sem 3"/>
    <w:basedOn w:val="TableNormal"/>
    <w:uiPriority w:val="99"/>
    <w:pPr>
      <w:spacing w:before="60"/>
      <w:jc w:val="center"/>
    </w:pPr>
    <w:tblPr/>
    <w:tcPr>
      <w:shd w:val="clear" w:color="auto" w:fill="CFE14B" w:themeFill="accent4"/>
      <w:vAlign w:val="center"/>
    </w:tc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semiHidden/>
    <w:pPr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5615"/>
  </w:style>
  <w:style w:type="paragraph" w:styleId="Header">
    <w:name w:val="header"/>
    <w:basedOn w:val="Normal"/>
    <w:link w:val="HeaderChar"/>
    <w:uiPriority w:val="99"/>
    <w:semiHidden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5615"/>
  </w:style>
  <w:style w:type="paragraph" w:customStyle="1" w:styleId="Week">
    <w:name w:val="Week"/>
    <w:basedOn w:val="Normal"/>
    <w:qFormat/>
    <w:rsid w:val="00F04882"/>
    <w:pPr>
      <w:spacing w:after="0"/>
      <w:jc w:val="center"/>
    </w:pPr>
    <w:rPr>
      <w:b/>
    </w:rPr>
  </w:style>
  <w:style w:type="paragraph" w:customStyle="1" w:styleId="Month">
    <w:name w:val="Month"/>
    <w:basedOn w:val="Normal"/>
    <w:qFormat/>
    <w:rsid w:val="00F45140"/>
    <w:pPr>
      <w:spacing w:after="0"/>
      <w:jc w:val="center"/>
    </w:pPr>
    <w:rPr>
      <w:b/>
      <w:color w:val="FFFFFF" w:themeColor="background1"/>
    </w:rPr>
  </w:style>
  <w:style w:type="paragraph" w:customStyle="1" w:styleId="Day">
    <w:name w:val="Day"/>
    <w:basedOn w:val="Normal"/>
    <w:qFormat/>
    <w:rsid w:val="00F45140"/>
    <w:pPr>
      <w:spacing w:after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4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zabethRamey\AppData\Roaming\Microsoft\Templates\Academic%20year%20calendar.dotx" TargetMode="External"/></Relationships>
</file>

<file path=word/theme/theme1.xml><?xml version="1.0" encoding="utf-8"?>
<a:theme xmlns:a="http://schemas.openxmlformats.org/drawingml/2006/main" name="Office Theme">
  <a:themeElements>
    <a:clrScheme name="Academic Calendar">
      <a:dk1>
        <a:sysClr val="windowText" lastClr="000000"/>
      </a:dk1>
      <a:lt1>
        <a:sysClr val="window" lastClr="FFFFFF"/>
      </a:lt1>
      <a:dk2>
        <a:srgbClr val="161616"/>
      </a:dk2>
      <a:lt2>
        <a:srgbClr val="F0F0F0"/>
      </a:lt2>
      <a:accent1>
        <a:srgbClr val="30506A"/>
      </a:accent1>
      <a:accent2>
        <a:srgbClr val="FFEA82"/>
      </a:accent2>
      <a:accent3>
        <a:srgbClr val="7DCFDF"/>
      </a:accent3>
      <a:accent4>
        <a:srgbClr val="CFE14B"/>
      </a:accent4>
      <a:accent5>
        <a:srgbClr val="89C711"/>
      </a:accent5>
      <a:accent6>
        <a:srgbClr val="8A479B"/>
      </a:accent6>
      <a:hlink>
        <a:srgbClr val="00FFFF"/>
      </a:hlink>
      <a:folHlink>
        <a:srgbClr val="8A47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FC556EC4FBB34DA132C6E74265A464" ma:contentTypeVersion="15" ma:contentTypeDescription="Create a new document." ma:contentTypeScope="" ma:versionID="d920b7712b589b2ed497a57ead720444">
  <xsd:schema xmlns:xsd="http://www.w3.org/2001/XMLSchema" xmlns:xs="http://www.w3.org/2001/XMLSchema" xmlns:p="http://schemas.microsoft.com/office/2006/metadata/properties" xmlns:ns2="60164544-937d-477a-a8c4-d10c8999a0e8" xmlns:ns3="2768e2f8-efc5-401b-a3a6-f88f255161c6" targetNamespace="http://schemas.microsoft.com/office/2006/metadata/properties" ma:root="true" ma:fieldsID="d23a9bbe5d6e5633c2d9f4532ede0750" ns2:_="" ns3:_="">
    <xsd:import namespace="60164544-937d-477a-a8c4-d10c8999a0e8"/>
    <xsd:import namespace="2768e2f8-efc5-401b-a3a6-f88f255161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64544-937d-477a-a8c4-d10c8999a0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9ce3a9-8798-4847-98ed-2434f997bf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8e2f8-efc5-401b-a3a6-f88f255161c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abf146-6c63-4cd7-8d24-dc603c6d5123}" ma:internalName="TaxCatchAll" ma:showField="CatchAllData" ma:web="2768e2f8-efc5-401b-a3a6-f88f25516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68e2f8-efc5-401b-a3a6-f88f255161c6" xsi:nil="true"/>
    <lcf76f155ced4ddcb4097134ff3c332f xmlns="60164544-937d-477a-a8c4-d10c8999a0e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1C10FB-AC4A-4D7B-9155-53EA07A0B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164544-937d-477a-a8c4-d10c8999a0e8"/>
    <ds:schemaRef ds:uri="2768e2f8-efc5-401b-a3a6-f88f25516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8CDAD3-27A9-44A3-A5EA-E99D0EBFA905}">
  <ds:schemaRefs>
    <ds:schemaRef ds:uri="http://schemas.microsoft.com/office/2006/metadata/properties"/>
    <ds:schemaRef ds:uri="http://schemas.microsoft.com/office/infopath/2007/PartnerControls"/>
    <ds:schemaRef ds:uri="2768e2f8-efc5-401b-a3a6-f88f255161c6"/>
    <ds:schemaRef ds:uri="60164544-937d-477a-a8c4-d10c8999a0e8"/>
  </ds:schemaRefs>
</ds:datastoreItem>
</file>

<file path=customXml/itemProps3.xml><?xml version="1.0" encoding="utf-8"?>
<ds:datastoreItem xmlns:ds="http://schemas.openxmlformats.org/officeDocument/2006/customXml" ds:itemID="{A19E0A1F-D364-428B-843D-BDF2CC48F4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Academic year calendar</Template>
  <TotalTime>152</TotalTime>
  <Pages>2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Green</dc:creator>
  <cp:keywords/>
  <dc:description/>
  <cp:lastModifiedBy>Steve Green</cp:lastModifiedBy>
  <cp:revision>27</cp:revision>
  <cp:lastPrinted>2026-07-22T22:09:00Z</cp:lastPrinted>
  <dcterms:created xsi:type="dcterms:W3CDTF">2026-02-12T22:31:00Z</dcterms:created>
  <dcterms:modified xsi:type="dcterms:W3CDTF">2026-07-22T22:36:00Z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0x010100BAFC556EC4FBB34DA132C6E74265A464</vt:lpwstr>
  </property>
  <property fmtid="{D5CDD505-2E9C-101B-9397-08002B2CF9AE}" pid="3" name="MediaServiceImageTags">
    <vt:lpwstr/>
  </property>
</Properties>
</file>