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EA9" w:rsidRDefault="00BC23CD" w:rsidP="00BC23CD">
      <w:pPr>
        <w:pStyle w:val="Heading1"/>
        <w:spacing w:before="0" w:line="240" w:lineRule="auto"/>
        <w:jc w:val="center"/>
        <w:rPr>
          <w:rFonts w:ascii="Candara Light" w:hAnsi="Candara Light"/>
          <w:color w:val="auto"/>
        </w:rPr>
      </w:pPr>
      <w:r>
        <w:rPr>
          <w:rFonts w:ascii="Candara Light" w:hAnsi="Candara Light"/>
          <w:color w:val="auto"/>
        </w:rPr>
        <w:t>Godparent/Confirmation Sponsor Statement of Faith</w:t>
      </w:r>
    </w:p>
    <w:p w:rsidR="00BC23CD" w:rsidRDefault="00BC23CD" w:rsidP="0042104A"/>
    <w:p w:rsidR="00BC23CD" w:rsidRDefault="00BC23CD" w:rsidP="00010B4C">
      <w:pPr>
        <w:spacing w:line="240" w:lineRule="auto"/>
      </w:pPr>
      <w:r>
        <w:t>Sponsor Name ___________________________________</w:t>
      </w:r>
      <w:r>
        <w:tab/>
        <w:t>phone number ____________________</w:t>
      </w:r>
    </w:p>
    <w:p w:rsidR="00BC23CD" w:rsidRDefault="00BC23CD" w:rsidP="00010B4C">
      <w:pPr>
        <w:spacing w:line="240" w:lineRule="auto"/>
      </w:pPr>
      <w:r>
        <w:t>Parish Name of Sponsor _____________________________</w:t>
      </w:r>
      <w:r>
        <w:tab/>
        <w:t>City, State, Zip ____________________</w:t>
      </w:r>
    </w:p>
    <w:p w:rsidR="00BC23CD" w:rsidRDefault="00BC23CD" w:rsidP="00010B4C">
      <w:pPr>
        <w:spacing w:line="240" w:lineRule="auto"/>
      </w:pPr>
      <w:r>
        <w:t>I have been asked to be the Sponsor for ____________________________________________________</w:t>
      </w:r>
    </w:p>
    <w:p w:rsidR="007E39B8" w:rsidRDefault="00BC23CD" w:rsidP="00010B4C">
      <w:pPr>
        <w:spacing w:line="240" w:lineRule="auto"/>
      </w:pPr>
      <w:r>
        <w:t xml:space="preserve">For the Sacrament </w:t>
      </w:r>
      <w:r w:rsidR="007E39B8">
        <w:t>of (circle one):                          Baptism                               Confirmation</w:t>
      </w:r>
    </w:p>
    <w:p w:rsidR="007E39B8" w:rsidRDefault="00BC23CD" w:rsidP="007E39B8">
      <w:pPr>
        <w:spacing w:before="240" w:line="240" w:lineRule="auto"/>
      </w:pPr>
      <w:r>
        <w:t>From</w:t>
      </w:r>
      <w:r w:rsidR="007E39B8">
        <w:t xml:space="preserve"> (circle one):                                  Christ the King                 Corpus Christi </w:t>
      </w:r>
    </w:p>
    <w:p w:rsidR="007E39B8" w:rsidRDefault="007E39B8" w:rsidP="007E39B8">
      <w:pPr>
        <w:spacing w:after="0" w:line="240" w:lineRule="auto"/>
      </w:pPr>
    </w:p>
    <w:p w:rsidR="00BC23CD" w:rsidRPr="00010B4C" w:rsidRDefault="00BC23CD" w:rsidP="00BC23CD">
      <w:pPr>
        <w:jc w:val="center"/>
        <w:rPr>
          <w:u w:val="single"/>
        </w:rPr>
      </w:pPr>
      <w:r w:rsidRPr="00010B4C">
        <w:rPr>
          <w:u w:val="single"/>
        </w:rPr>
        <w:t xml:space="preserve">My signature below indicates that </w:t>
      </w:r>
      <w:r w:rsidR="00C706EE">
        <w:rPr>
          <w:u w:val="single"/>
        </w:rPr>
        <w:t>t</w:t>
      </w:r>
      <w:r w:rsidRPr="00010B4C">
        <w:rPr>
          <w:u w:val="single"/>
        </w:rPr>
        <w:t>he following statements are true:</w:t>
      </w:r>
    </w:p>
    <w:p w:rsidR="00BC23CD" w:rsidRDefault="00BC23CD" w:rsidP="007E39B8">
      <w:pPr>
        <w:pStyle w:val="ListParagraph"/>
        <w:numPr>
          <w:ilvl w:val="0"/>
          <w:numId w:val="1"/>
        </w:numPr>
        <w:spacing w:line="240" w:lineRule="auto"/>
      </w:pPr>
      <w:r>
        <w:t>I believe and accept the teachings of the Roman Catholic Church.</w:t>
      </w:r>
    </w:p>
    <w:p w:rsidR="00BC23CD" w:rsidRDefault="00BC23CD" w:rsidP="007E39B8">
      <w:pPr>
        <w:pStyle w:val="ListParagraph"/>
        <w:numPr>
          <w:ilvl w:val="0"/>
          <w:numId w:val="1"/>
        </w:numPr>
        <w:spacing w:line="240" w:lineRule="auto"/>
      </w:pPr>
      <w:r>
        <w:t>I have sufficient maturity for this responsibility</w:t>
      </w:r>
      <w:r w:rsidR="009A2D46">
        <w:t>,</w:t>
      </w:r>
      <w:r>
        <w:t xml:space="preserve"> and I </w:t>
      </w:r>
      <w:r w:rsidR="007E39B8">
        <w:t>intend the perform</w:t>
      </w:r>
      <w:r>
        <w:t xml:space="preserve"> this role.</w:t>
      </w:r>
    </w:p>
    <w:p w:rsidR="00BC23CD" w:rsidRDefault="00BC23CD" w:rsidP="007E39B8">
      <w:pPr>
        <w:pStyle w:val="ListParagraph"/>
        <w:numPr>
          <w:ilvl w:val="0"/>
          <w:numId w:val="1"/>
        </w:numPr>
        <w:spacing w:line="240" w:lineRule="auto"/>
      </w:pPr>
      <w:r>
        <w:t>I have received the Sacraments of Baptism, Confirmation</w:t>
      </w:r>
      <w:r w:rsidR="009A2D46">
        <w:t>,</w:t>
      </w:r>
      <w:r>
        <w:t xml:space="preserve"> and Holy Eucharist in the Roman Catholic Church.</w:t>
      </w:r>
      <w:bookmarkStart w:id="0" w:name="_GoBack"/>
      <w:bookmarkEnd w:id="0"/>
    </w:p>
    <w:p w:rsidR="00010B4C" w:rsidRDefault="00010B4C" w:rsidP="007E39B8">
      <w:pPr>
        <w:pStyle w:val="ListParagraph"/>
        <w:numPr>
          <w:ilvl w:val="0"/>
          <w:numId w:val="1"/>
        </w:numPr>
        <w:spacing w:line="240" w:lineRule="auto"/>
      </w:pPr>
      <w:r>
        <w:t>I participate at Mass regularly on Saturdays/Sundays and Holy Days of Obligation.</w:t>
      </w:r>
    </w:p>
    <w:p w:rsidR="00010B4C" w:rsidRDefault="00010B4C" w:rsidP="007E39B8">
      <w:pPr>
        <w:pStyle w:val="ListParagraph"/>
        <w:numPr>
          <w:ilvl w:val="0"/>
          <w:numId w:val="1"/>
        </w:numPr>
        <w:spacing w:line="240" w:lineRule="auto"/>
      </w:pPr>
      <w:r>
        <w:t>I support and participate in parish life with my time and talent.</w:t>
      </w:r>
    </w:p>
    <w:p w:rsidR="00010B4C" w:rsidRDefault="00010B4C" w:rsidP="007E39B8">
      <w:pPr>
        <w:pStyle w:val="ListParagraph"/>
        <w:numPr>
          <w:ilvl w:val="0"/>
          <w:numId w:val="1"/>
        </w:numPr>
        <w:spacing w:line="240" w:lineRule="auto"/>
      </w:pPr>
      <w:r>
        <w:t>I receive the Sacraments of Holy Communion and Reconciliation regularly</w:t>
      </w:r>
      <w:r w:rsidR="00D27AEE">
        <w:t>.</w:t>
      </w:r>
    </w:p>
    <w:p w:rsidR="00010B4C" w:rsidRDefault="00010B4C" w:rsidP="007E39B8">
      <w:pPr>
        <w:pStyle w:val="ListParagraph"/>
        <w:numPr>
          <w:ilvl w:val="0"/>
          <w:numId w:val="1"/>
        </w:numPr>
        <w:spacing w:line="240" w:lineRule="auto"/>
      </w:pPr>
      <w:r>
        <w:t xml:space="preserve">I lead a life in harmony with the faith I profess and the role </w:t>
      </w:r>
      <w:r w:rsidR="007E39B8">
        <w:t>I undertake</w:t>
      </w:r>
      <w:r>
        <w:t>.</w:t>
      </w:r>
    </w:p>
    <w:p w:rsidR="007E39B8" w:rsidRDefault="007E39B8" w:rsidP="007E39B8">
      <w:pPr>
        <w:pStyle w:val="ListParagraph"/>
        <w:numPr>
          <w:ilvl w:val="0"/>
          <w:numId w:val="1"/>
        </w:numPr>
        <w:spacing w:line="240" w:lineRule="auto"/>
      </w:pPr>
      <w:r>
        <w:t xml:space="preserve">My current marital/living arrangement conforms to all laws, norms, and principles of the Roman Catholic Church. </w:t>
      </w:r>
    </w:p>
    <w:p w:rsidR="00C706EE" w:rsidRDefault="00C706EE" w:rsidP="00010B4C">
      <w:pPr>
        <w:spacing w:line="240" w:lineRule="auto"/>
      </w:pPr>
      <w:r>
        <w:t>My responsibility as a Sponsor is to help the baptized/confirmed person fulfill faithfully the obligations connected with leading a Catholic life. I must be ready to help them on the road of Christian life. I understand and accept the responsibility that I undertake as a Sponsor</w:t>
      </w:r>
      <w:r w:rsidR="009A2D46">
        <w:t>,</w:t>
      </w:r>
      <w:r>
        <w:t xml:space="preserve"> and I swear by my signature that I am attesting to the truth of all these statements. </w:t>
      </w:r>
    </w:p>
    <w:p w:rsidR="00010B4C" w:rsidRDefault="00010B4C" w:rsidP="00010B4C">
      <w:pPr>
        <w:spacing w:line="240" w:lineRule="auto"/>
      </w:pPr>
    </w:p>
    <w:p w:rsidR="00010B4C" w:rsidRDefault="00010B4C" w:rsidP="007E39B8">
      <w:pPr>
        <w:ind w:firstLine="720"/>
        <w:rPr>
          <w:b/>
        </w:rPr>
      </w:pPr>
      <w:r w:rsidRPr="00010B4C">
        <w:rPr>
          <w:b/>
        </w:rPr>
        <w:t>Signature of Sponsor __________________________________________________</w:t>
      </w:r>
    </w:p>
    <w:p w:rsidR="007E39B8" w:rsidRPr="007E39B8" w:rsidRDefault="007E39B8" w:rsidP="007E39B8">
      <w:pPr>
        <w:spacing w:after="0"/>
        <w:rPr>
          <w:i/>
        </w:rPr>
      </w:pPr>
      <w:r w:rsidRPr="007E39B8">
        <w:rPr>
          <w:i/>
        </w:rPr>
        <w:t>To be filled out by the Sponsor’s Parish of Registration:</w:t>
      </w:r>
    </w:p>
    <w:p w:rsidR="00010B4C" w:rsidRDefault="00010B4C" w:rsidP="00010B4C">
      <w:pPr>
        <w:spacing w:line="240" w:lineRule="auto"/>
        <w:rPr>
          <w:b/>
        </w:rPr>
      </w:pPr>
      <w:r>
        <w:rPr>
          <w:b/>
        </w:rPr>
        <w:t>The above-named person is a registered member of this parish</w:t>
      </w:r>
      <w:r w:rsidR="007E39B8">
        <w:rPr>
          <w:b/>
        </w:rPr>
        <w:t xml:space="preserve"> and</w:t>
      </w:r>
      <w:r>
        <w:rPr>
          <w:b/>
        </w:rPr>
        <w:t xml:space="preserve">, to the best of my knowledge, a fully initiated Catholic in </w:t>
      </w:r>
      <w:r w:rsidR="009A2D46">
        <w:rPr>
          <w:b/>
        </w:rPr>
        <w:t>good standing</w:t>
      </w:r>
      <w:r>
        <w:rPr>
          <w:b/>
        </w:rPr>
        <w:t xml:space="preserve"> with the Church and in the practice of the Catholic Faith</w:t>
      </w:r>
      <w:r w:rsidR="009A2D46">
        <w:rPr>
          <w:b/>
        </w:rPr>
        <w:t>,</w:t>
      </w:r>
      <w:r>
        <w:rPr>
          <w:b/>
        </w:rPr>
        <w:t xml:space="preserve"> and is competent to accept the responsibility of sacramental sponsorship. </w:t>
      </w:r>
    </w:p>
    <w:p w:rsidR="00010B4C" w:rsidRDefault="00010B4C" w:rsidP="00010B4C">
      <w:pPr>
        <w:spacing w:line="240" w:lineRule="auto"/>
        <w:rPr>
          <w:b/>
        </w:rPr>
      </w:pPr>
    </w:p>
    <w:p w:rsidR="00BC23CD" w:rsidRDefault="00010B4C" w:rsidP="007E39B8">
      <w:pPr>
        <w:spacing w:after="0"/>
        <w:ind w:firstLine="720"/>
        <w:rPr>
          <w:b/>
        </w:rPr>
      </w:pPr>
      <w:r>
        <w:rPr>
          <w:b/>
        </w:rPr>
        <w:t>Pastor: _________________________________________</w:t>
      </w:r>
      <w:r>
        <w:rPr>
          <w:b/>
        </w:rPr>
        <w:tab/>
        <w:t>Date: _____________________</w:t>
      </w:r>
    </w:p>
    <w:p w:rsidR="007E39B8" w:rsidRPr="007E39B8" w:rsidRDefault="007E39B8" w:rsidP="007E39B8">
      <w:pPr>
        <w:spacing w:after="0"/>
        <w:rPr>
          <w:i/>
          <w:sz w:val="20"/>
        </w:rPr>
      </w:pPr>
      <w:r w:rsidRPr="007E39B8">
        <w:rPr>
          <w:i/>
          <w:sz w:val="20"/>
        </w:rPr>
        <w:t>Parish seal</w:t>
      </w:r>
    </w:p>
    <w:sectPr w:rsidR="007E39B8" w:rsidRPr="007E39B8" w:rsidSect="00BC23C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1D49" w:rsidRDefault="002E1D49" w:rsidP="00701C33">
      <w:pPr>
        <w:spacing w:after="0" w:line="240" w:lineRule="auto"/>
      </w:pPr>
      <w:r>
        <w:separator/>
      </w:r>
    </w:p>
  </w:endnote>
  <w:endnote w:type="continuationSeparator" w:id="0">
    <w:p w:rsidR="002E1D49" w:rsidRDefault="002E1D49" w:rsidP="00701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04A" w:rsidRDefault="0042104A">
    <w:pPr>
      <w:pStyle w:val="Footer"/>
    </w:pPr>
    <w:r>
      <w:t>Sponsors: Please have your current parish priest sign and seal this form once you have completed it. The form can be mailed to or dropped off at our parish office: 306 S LaSalle St. Spencer, WI 54479</w:t>
    </w:r>
  </w:p>
  <w:p w:rsidR="0042104A" w:rsidRDefault="004210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1D49" w:rsidRDefault="002E1D49" w:rsidP="00701C33">
      <w:pPr>
        <w:spacing w:after="0" w:line="240" w:lineRule="auto"/>
      </w:pPr>
      <w:r>
        <w:separator/>
      </w:r>
    </w:p>
  </w:footnote>
  <w:footnote w:type="continuationSeparator" w:id="0">
    <w:p w:rsidR="002E1D49" w:rsidRDefault="002E1D49" w:rsidP="00701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C33" w:rsidRDefault="002E1D49" w:rsidP="009262D2">
    <w:pPr>
      <w:pStyle w:val="Header"/>
      <w:tabs>
        <w:tab w:val="clear" w:pos="4680"/>
        <w:tab w:val="clear" w:pos="9360"/>
      </w:tabs>
      <w:jc w:val="center"/>
      <w:rPr>
        <w:color w:val="4472C4" w:themeColor="accent1"/>
      </w:rPr>
    </w:pPr>
    <w:sdt>
      <w:sdtPr>
        <w:rPr>
          <w:color w:val="4472C4" w:themeColor="accent1"/>
        </w:rPr>
        <w:alias w:val="Title"/>
        <w:tag w:val=""/>
        <w:id w:val="66475601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C23CD">
          <w:rPr>
            <w:color w:val="4472C4" w:themeColor="accent1"/>
          </w:rPr>
          <w:t>Statement of Faith</w:t>
        </w:r>
      </w:sdtContent>
    </w:sdt>
    <w:r w:rsidR="00701C33">
      <w:rPr>
        <w:color w:val="4472C4" w:themeColor="accent1"/>
      </w:rPr>
      <w:t xml:space="preserve"> | </w:t>
    </w:r>
    <w:sdt>
      <w:sdtPr>
        <w:rPr>
          <w:color w:val="4472C4" w:themeColor="accent1"/>
        </w:rPr>
        <w:alias w:val="Author"/>
        <w:tag w:val=""/>
        <w:id w:val="-1677181147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D27AEE">
          <w:rPr>
            <w:color w:val="4472C4" w:themeColor="accent1"/>
          </w:rPr>
          <w:t xml:space="preserve">Christ the King </w:t>
        </w:r>
        <w:r w:rsidR="0042104A">
          <w:rPr>
            <w:color w:val="4472C4" w:themeColor="accent1"/>
          </w:rPr>
          <w:t>and Corpus Christi Catholic Parishes</w:t>
        </w:r>
      </w:sdtContent>
    </w:sdt>
  </w:p>
  <w:p w:rsidR="00701C33" w:rsidRDefault="00701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B5E47"/>
    <w:multiLevelType w:val="hybridMultilevel"/>
    <w:tmpl w:val="2AF208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EE"/>
    <w:rsid w:val="00010B4C"/>
    <w:rsid w:val="000B3BA6"/>
    <w:rsid w:val="002E1D49"/>
    <w:rsid w:val="00393705"/>
    <w:rsid w:val="0042104A"/>
    <w:rsid w:val="00477FDD"/>
    <w:rsid w:val="005124D9"/>
    <w:rsid w:val="00543D9E"/>
    <w:rsid w:val="00664EA9"/>
    <w:rsid w:val="00675D90"/>
    <w:rsid w:val="00701C33"/>
    <w:rsid w:val="007E39B8"/>
    <w:rsid w:val="008970BE"/>
    <w:rsid w:val="009262D2"/>
    <w:rsid w:val="00951354"/>
    <w:rsid w:val="009A2D46"/>
    <w:rsid w:val="00A012A6"/>
    <w:rsid w:val="00AC061F"/>
    <w:rsid w:val="00BC23CD"/>
    <w:rsid w:val="00C706EE"/>
    <w:rsid w:val="00C7106E"/>
    <w:rsid w:val="00D27AEE"/>
    <w:rsid w:val="00D610B9"/>
    <w:rsid w:val="00E25D39"/>
    <w:rsid w:val="00E5425A"/>
    <w:rsid w:val="00E67EAF"/>
    <w:rsid w:val="00E7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398C1"/>
  <w15:chartTrackingRefBased/>
  <w15:docId w15:val="{4AF4086A-65BB-4CDE-B5ED-9C2D81AE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D39"/>
  </w:style>
  <w:style w:type="paragraph" w:styleId="Heading1">
    <w:name w:val="heading 1"/>
    <w:basedOn w:val="Normal"/>
    <w:next w:val="Normal"/>
    <w:link w:val="Heading1Char"/>
    <w:uiPriority w:val="9"/>
    <w:qFormat/>
    <w:rsid w:val="00E25D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D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D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D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D3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D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D3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D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D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D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25D3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5D3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D3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D3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D3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D3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D39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D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D39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25D39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25D39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D39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25D3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25D39"/>
    <w:rPr>
      <w:b/>
      <w:bCs/>
    </w:rPr>
  </w:style>
  <w:style w:type="character" w:styleId="Emphasis">
    <w:name w:val="Emphasis"/>
    <w:basedOn w:val="DefaultParagraphFont"/>
    <w:uiPriority w:val="20"/>
    <w:qFormat/>
    <w:rsid w:val="00E25D39"/>
    <w:rPr>
      <w:i/>
      <w:iCs/>
    </w:rPr>
  </w:style>
  <w:style w:type="paragraph" w:styleId="NoSpacing">
    <w:name w:val="No Spacing"/>
    <w:uiPriority w:val="1"/>
    <w:qFormat/>
    <w:rsid w:val="00E25D3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25D3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25D3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39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39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25D3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25D39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25D3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25D3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25D3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D3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01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33"/>
  </w:style>
  <w:style w:type="paragraph" w:styleId="Footer">
    <w:name w:val="footer"/>
    <w:basedOn w:val="Normal"/>
    <w:link w:val="FooterChar"/>
    <w:uiPriority w:val="99"/>
    <w:unhideWhenUsed/>
    <w:rsid w:val="00701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33"/>
  </w:style>
  <w:style w:type="paragraph" w:styleId="ListParagraph">
    <w:name w:val="List Paragraph"/>
    <w:basedOn w:val="Normal"/>
    <w:uiPriority w:val="34"/>
    <w:qFormat/>
    <w:rsid w:val="007E3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\Documents\Administrative\Sacraments\Statement%20of%20Fai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1F32B-E194-439C-A04A-F7E77BA6E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Statement of Faith.dotx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Faith</vt:lpstr>
    </vt:vector>
  </TitlesOfParts>
  <Company>Columbus Catholic Schools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Faith</dc:title>
  <dc:subject/>
  <dc:creator>Christ the King and Corpus Christi Catholic Parishes</dc:creator>
  <cp:keywords/>
  <dc:description/>
  <cp:lastModifiedBy>Stacy Wolf</cp:lastModifiedBy>
  <cp:revision>2</cp:revision>
  <cp:lastPrinted>2023-12-13T18:06:00Z</cp:lastPrinted>
  <dcterms:created xsi:type="dcterms:W3CDTF">2026-09-03T19:47:00Z</dcterms:created>
  <dcterms:modified xsi:type="dcterms:W3CDTF">2026-09-03T19:47:00Z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be363334-fad6-4dca-a968-9dbb44acdfdb</vt:lpwstr>
  </property>
</Properties>
</file>