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F2C35" w14:textId="22EA13F2" w:rsidR="00550F5C" w:rsidRPr="009216E9" w:rsidRDefault="00581D38" w:rsidP="00B25B55">
      <w:pPr>
        <w:pStyle w:val="Title"/>
        <w:spacing w:after="0"/>
        <w:ind w:left="0" w:right="-342"/>
        <w:jc w:val="center"/>
        <w:rPr>
          <w:rFonts w:ascii="Georgia" w:hAnsi="Georgia"/>
          <w:b/>
          <w:bCs/>
          <w:sz w:val="48"/>
          <w:szCs w:val="16"/>
          <w:lang w:val="es-ES_tradnl"/>
        </w:rPr>
      </w:pPr>
      <w:bookmarkStart w:id="0" w:name="_Hlk207193085"/>
      <w:r w:rsidRPr="009216E9">
        <w:rPr>
          <w:rFonts w:ascii="Georgia" w:hAnsi="Georgia"/>
          <w:b/>
          <w:bCs/>
          <w:sz w:val="48"/>
          <w:szCs w:val="16"/>
          <w:lang w:val="es-ES_tradnl"/>
        </w:rPr>
        <w:t>First Communion</w:t>
      </w:r>
      <w:r w:rsidR="00645F8F" w:rsidRPr="009216E9">
        <w:rPr>
          <w:rFonts w:ascii="Georgia" w:hAnsi="Georgia"/>
          <w:b/>
          <w:bCs/>
          <w:sz w:val="48"/>
          <w:szCs w:val="16"/>
          <w:lang w:val="es-ES_tradnl"/>
        </w:rPr>
        <w:t>~</w:t>
      </w:r>
      <w:r w:rsidRPr="009216E9">
        <w:rPr>
          <w:rFonts w:ascii="Georgia" w:hAnsi="Georgia"/>
          <w:b/>
          <w:bCs/>
          <w:sz w:val="48"/>
          <w:szCs w:val="16"/>
          <w:lang w:val="es-ES_tradnl"/>
        </w:rPr>
        <w:t>Primera comuni</w:t>
      </w:r>
      <w:r w:rsidR="003627C1" w:rsidRPr="009216E9">
        <w:rPr>
          <w:rFonts w:ascii="Georgia" w:hAnsi="Georgia"/>
          <w:b/>
          <w:bCs/>
          <w:sz w:val="48"/>
          <w:szCs w:val="16"/>
          <w:lang w:val="es-ES_tradnl"/>
        </w:rPr>
        <w:t>Ó</w:t>
      </w:r>
      <w:r w:rsidRPr="009216E9">
        <w:rPr>
          <w:rFonts w:ascii="Georgia" w:hAnsi="Georgia"/>
          <w:b/>
          <w:bCs/>
          <w:sz w:val="48"/>
          <w:szCs w:val="16"/>
          <w:lang w:val="es-ES_tradnl"/>
        </w:rPr>
        <w:t>n</w:t>
      </w:r>
    </w:p>
    <w:bookmarkEnd w:id="0"/>
    <w:p w14:paraId="3EE28F35" w14:textId="5A6435EB" w:rsidR="00550F5C" w:rsidRPr="00605C72" w:rsidRDefault="00E81159" w:rsidP="00B25B55">
      <w:pPr>
        <w:pStyle w:val="Title"/>
        <w:ind w:left="0" w:right="-432"/>
        <w:jc w:val="center"/>
        <w:rPr>
          <w:rFonts w:asciiTheme="minorHAnsi" w:hAnsiTheme="minorHAnsi"/>
          <w:b/>
          <w:bCs/>
          <w:sz w:val="40"/>
          <w:szCs w:val="40"/>
          <w:lang w:val="es-ES"/>
        </w:rPr>
      </w:pPr>
      <w:r w:rsidRPr="00605C72">
        <w:rPr>
          <w:rFonts w:ascii="Georgia" w:hAnsi="Georgia"/>
          <w:b/>
          <w:bCs/>
          <w:color w:val="0E6888" w:themeColor="accent1" w:themeShade="80"/>
          <w:sz w:val="36"/>
          <w:szCs w:val="36"/>
          <w:lang w:val="es-ES_tradnl"/>
        </w:rPr>
        <w:t>Class calendar</w:t>
      </w:r>
      <w:r w:rsidR="00581D38" w:rsidRPr="00605C72">
        <w:rPr>
          <w:rFonts w:ascii="Georgia" w:hAnsi="Georgia"/>
          <w:b/>
          <w:bCs/>
          <w:color w:val="0E6888" w:themeColor="accent1" w:themeShade="80"/>
          <w:sz w:val="36"/>
          <w:szCs w:val="36"/>
          <w:lang w:val="es-ES_tradnl"/>
        </w:rPr>
        <w:t xml:space="preserve">/calendario de clases </w:t>
      </w:r>
      <w:r w:rsidR="00B0656C" w:rsidRPr="00605C72">
        <w:rPr>
          <w:rFonts w:asciiTheme="minorHAnsi" w:hAnsiTheme="minorHAnsi"/>
          <w:b/>
          <w:bCs/>
          <w:color w:val="0E6888" w:themeColor="accent1" w:themeShade="80"/>
          <w:sz w:val="40"/>
          <w:szCs w:val="40"/>
          <w:lang w:val="es-ES"/>
        </w:rPr>
        <w:t>202</w:t>
      </w:r>
      <w:r w:rsidR="003A3D49" w:rsidRPr="00605C72">
        <w:rPr>
          <w:rFonts w:asciiTheme="minorHAnsi" w:hAnsiTheme="minorHAnsi"/>
          <w:b/>
          <w:bCs/>
          <w:color w:val="0E6888" w:themeColor="accent1" w:themeShade="80"/>
          <w:sz w:val="40"/>
          <w:szCs w:val="40"/>
          <w:lang w:val="es-ES"/>
        </w:rPr>
        <w:t>6-27</w:t>
      </w:r>
    </w:p>
    <w:tbl>
      <w:tblPr>
        <w:tblStyle w:val="EventPlannerTable"/>
        <w:tblpPr w:leftFromText="180" w:rightFromText="180" w:vertAnchor="text" w:horzAnchor="margin" w:tblpY="-38"/>
        <w:tblOverlap w:val="never"/>
        <w:tblW w:w="14400" w:type="dxa"/>
        <w:tblLook w:val="04A0" w:firstRow="1" w:lastRow="0" w:firstColumn="1" w:lastColumn="0" w:noHBand="0" w:noVBand="1"/>
        <w:tblCaption w:val="Content table"/>
      </w:tblPr>
      <w:tblGrid>
        <w:gridCol w:w="5671"/>
        <w:gridCol w:w="4049"/>
        <w:gridCol w:w="4680"/>
      </w:tblGrid>
      <w:tr w:rsidR="00AA26AF" w:rsidRPr="00D94D1B" w14:paraId="21B1CB67" w14:textId="77777777" w:rsidTr="00EF0B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969" w:type="pct"/>
          </w:tcPr>
          <w:p w14:paraId="2A70D964" w14:textId="044B3FD3" w:rsidR="00AA26AF" w:rsidRPr="0042444F" w:rsidRDefault="00AA26AF" w:rsidP="00AA7EBE">
            <w:pPr>
              <w:pStyle w:val="Heading2"/>
              <w:spacing w:before="240"/>
              <w:ind w:left="0"/>
              <w:rPr>
                <w:b/>
                <w:bCs/>
                <w:sz w:val="28"/>
                <w:szCs w:val="28"/>
              </w:rPr>
            </w:pPr>
            <w:r w:rsidRPr="0042444F">
              <w:rPr>
                <w:b/>
                <w:bCs/>
                <w:sz w:val="28"/>
                <w:szCs w:val="28"/>
              </w:rPr>
              <w:t>Class/CLASE</w:t>
            </w:r>
            <w:r w:rsidR="009C1D98">
              <w:rPr>
                <w:b/>
                <w:bCs/>
                <w:sz w:val="28"/>
                <w:szCs w:val="28"/>
              </w:rPr>
              <w:t>s</w:t>
            </w:r>
          </w:p>
        </w:tc>
        <w:tc>
          <w:tcPr>
            <w:tcW w:w="1406" w:type="pct"/>
          </w:tcPr>
          <w:p w14:paraId="4650AAA5" w14:textId="760639E4" w:rsidR="00AA26AF" w:rsidRPr="0042444F" w:rsidRDefault="00AA26AF" w:rsidP="00AA7EBE">
            <w:pPr>
              <w:pStyle w:val="Heading2"/>
              <w:spacing w:before="240"/>
              <w:rPr>
                <w:b/>
                <w:bCs/>
                <w:sz w:val="28"/>
                <w:szCs w:val="28"/>
              </w:rPr>
            </w:pPr>
            <w:r w:rsidRPr="0042444F">
              <w:rPr>
                <w:b/>
                <w:bCs/>
                <w:sz w:val="28"/>
                <w:szCs w:val="28"/>
              </w:rPr>
              <w:t>date/DIA</w:t>
            </w:r>
          </w:p>
        </w:tc>
        <w:tc>
          <w:tcPr>
            <w:tcW w:w="1625" w:type="pct"/>
          </w:tcPr>
          <w:p w14:paraId="1FAF4333" w14:textId="77777777" w:rsidR="00AA26AF" w:rsidRPr="0042444F" w:rsidRDefault="00AA26AF" w:rsidP="00AA7EBE">
            <w:pPr>
              <w:pStyle w:val="Heading2"/>
              <w:spacing w:before="240"/>
              <w:rPr>
                <w:b/>
                <w:bCs/>
                <w:sz w:val="28"/>
                <w:szCs w:val="28"/>
              </w:rPr>
            </w:pPr>
            <w:r w:rsidRPr="0042444F">
              <w:rPr>
                <w:b/>
                <w:bCs/>
                <w:sz w:val="28"/>
                <w:szCs w:val="28"/>
              </w:rPr>
              <w:t>time/HORARIO</w:t>
            </w:r>
          </w:p>
        </w:tc>
      </w:tr>
      <w:tr w:rsidR="00AA26AF" w:rsidRPr="00D94D1B" w14:paraId="688C6E5D" w14:textId="77777777" w:rsidTr="00EF0BD0">
        <w:trPr>
          <w:trHeight w:val="435"/>
        </w:trPr>
        <w:tc>
          <w:tcPr>
            <w:tcW w:w="1969" w:type="pct"/>
            <w:shd w:val="clear" w:color="auto" w:fill="FFE099" w:themeFill="accent6" w:themeFillTint="66"/>
          </w:tcPr>
          <w:p w14:paraId="3CD4FA05" w14:textId="1348DF80" w:rsidR="00AA26AF" w:rsidRPr="00DD26B9" w:rsidRDefault="00A1430F" w:rsidP="006C2591">
            <w:pPr>
              <w:pStyle w:val="Heading2"/>
              <w:spacing w:before="120" w:after="100" w:afterAutospacing="1"/>
              <w:ind w:left="144"/>
              <w:rPr>
                <w:b/>
                <w:bCs/>
              </w:rPr>
            </w:pPr>
            <w:r w:rsidRPr="00DD26B9">
              <w:rPr>
                <w:b/>
                <w:bCs/>
              </w:rPr>
              <w:t xml:space="preserve">2nd Year English </w:t>
            </w:r>
            <w:r w:rsidR="00BC5BC7" w:rsidRPr="00DD26B9">
              <w:rPr>
                <w:b/>
                <w:bCs/>
              </w:rPr>
              <w:t xml:space="preserve">           </w:t>
            </w:r>
            <w:r w:rsidR="002519F6" w:rsidRPr="00DD26B9">
              <w:rPr>
                <w:b/>
                <w:bCs/>
              </w:rPr>
              <w:t>3</w:t>
            </w:r>
            <w:r w:rsidR="00877D9F" w:rsidRPr="00DD26B9">
              <w:rPr>
                <w:b/>
                <w:bCs/>
                <w:vertAlign w:val="superscript"/>
              </w:rPr>
              <w:t>RD</w:t>
            </w:r>
            <w:r w:rsidR="00877D9F" w:rsidRPr="00DD26B9">
              <w:rPr>
                <w:b/>
                <w:bCs/>
              </w:rPr>
              <w:t xml:space="preserve"> – </w:t>
            </w:r>
            <w:r w:rsidR="00F320E9" w:rsidRPr="00DD26B9">
              <w:rPr>
                <w:b/>
                <w:bCs/>
              </w:rPr>
              <w:t>8</w:t>
            </w:r>
            <w:r w:rsidR="00877D9F" w:rsidRPr="00DD26B9">
              <w:rPr>
                <w:b/>
                <w:bCs/>
                <w:vertAlign w:val="superscript"/>
              </w:rPr>
              <w:t>TH</w:t>
            </w:r>
            <w:r w:rsidR="00AA26AF" w:rsidRPr="00DD26B9">
              <w:rPr>
                <w:b/>
                <w:bCs/>
              </w:rPr>
              <w:t xml:space="preserve"> </w:t>
            </w:r>
            <w:r w:rsidR="00877D9F" w:rsidRPr="00DD26B9">
              <w:rPr>
                <w:b/>
                <w:bCs/>
              </w:rPr>
              <w:t>GR</w:t>
            </w:r>
            <w:r w:rsidR="00BC5BC7" w:rsidRPr="00DD26B9">
              <w:rPr>
                <w:b/>
                <w:bCs/>
              </w:rPr>
              <w:t>ade</w:t>
            </w:r>
          </w:p>
        </w:tc>
        <w:tc>
          <w:tcPr>
            <w:tcW w:w="1406" w:type="pct"/>
            <w:shd w:val="clear" w:color="auto" w:fill="FFE099" w:themeFill="accent6" w:themeFillTint="66"/>
          </w:tcPr>
          <w:p w14:paraId="51887638" w14:textId="2763544B" w:rsidR="00AA26AF" w:rsidRPr="00DE2D42" w:rsidRDefault="00DE2D42" w:rsidP="00DE2D42">
            <w:pPr>
              <w:pStyle w:val="Heading2"/>
              <w:spacing w:before="120" w:after="100" w:afterAutospacing="1"/>
              <w:ind w:left="144"/>
            </w:pPr>
            <w:r w:rsidRPr="00DE2D42">
              <w:rPr>
                <w:caps w:val="0"/>
              </w:rPr>
              <w:t>Mond</w:t>
            </w:r>
            <w:r w:rsidR="00AB4A55">
              <w:rPr>
                <w:caps w:val="0"/>
              </w:rPr>
              <w:t>ay/Lunes</w:t>
            </w:r>
          </w:p>
        </w:tc>
        <w:tc>
          <w:tcPr>
            <w:tcW w:w="1625" w:type="pct"/>
            <w:shd w:val="clear" w:color="auto" w:fill="FFE099" w:themeFill="accent6" w:themeFillTint="66"/>
          </w:tcPr>
          <w:p w14:paraId="7B2C2B77" w14:textId="737CAC0F" w:rsidR="00AA26AF" w:rsidRPr="00BE2FF7" w:rsidRDefault="00AA26AF" w:rsidP="006C2591">
            <w:pPr>
              <w:pStyle w:val="Heading2"/>
              <w:spacing w:before="120" w:after="100" w:afterAutospacing="1"/>
              <w:ind w:left="144"/>
            </w:pPr>
            <w:r w:rsidRPr="00F00817">
              <w:t>5</w:t>
            </w:r>
            <w:r w:rsidR="00EE556B">
              <w:t>:</w:t>
            </w:r>
            <w:r w:rsidRPr="00F00817">
              <w:t>30–6:</w:t>
            </w:r>
            <w:r w:rsidR="00E11129">
              <w:t>4</w:t>
            </w:r>
            <w:r w:rsidR="004601C1">
              <w:t>5</w:t>
            </w:r>
            <w:r w:rsidRPr="00F00817">
              <w:t xml:space="preserve"> PM</w:t>
            </w:r>
          </w:p>
        </w:tc>
      </w:tr>
      <w:tr w:rsidR="00DD34AA" w:rsidRPr="00D94D1B" w14:paraId="03DC3B8F" w14:textId="77777777" w:rsidTr="00EF0BD0">
        <w:trPr>
          <w:trHeight w:val="462"/>
        </w:trPr>
        <w:tc>
          <w:tcPr>
            <w:tcW w:w="1969" w:type="pct"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52C6D6"/>
          </w:tcPr>
          <w:p w14:paraId="53D64128" w14:textId="1D8F023F" w:rsidR="00DD34AA" w:rsidRPr="00DD26B9" w:rsidRDefault="007340B4" w:rsidP="006C2591">
            <w:pPr>
              <w:pStyle w:val="Heading3"/>
              <w:spacing w:before="120" w:after="100" w:afterAutospacing="1"/>
              <w:ind w:left="144"/>
              <w:rPr>
                <w:bCs/>
              </w:rPr>
            </w:pPr>
            <w:r w:rsidRPr="00DD26B9">
              <w:rPr>
                <w:bCs/>
              </w:rPr>
              <w:t>1</w:t>
            </w:r>
            <w:r w:rsidRPr="00DD26B9">
              <w:rPr>
                <w:bCs/>
                <w:vertAlign w:val="superscript"/>
              </w:rPr>
              <w:t>st</w:t>
            </w:r>
            <w:r w:rsidRPr="00DD26B9">
              <w:rPr>
                <w:bCs/>
              </w:rPr>
              <w:t xml:space="preserve"> Year English </w:t>
            </w:r>
            <w:r w:rsidR="00BC5BC7" w:rsidRPr="00DD26B9">
              <w:rPr>
                <w:bCs/>
              </w:rPr>
              <w:t xml:space="preserve">                          </w:t>
            </w:r>
            <w:r w:rsidRPr="00DD26B9">
              <w:rPr>
                <w:bCs/>
              </w:rPr>
              <w:t>2</w:t>
            </w:r>
            <w:r w:rsidRPr="00DD26B9">
              <w:rPr>
                <w:bCs/>
                <w:vertAlign w:val="superscript"/>
              </w:rPr>
              <w:t>nd</w:t>
            </w:r>
            <w:r w:rsidRPr="00DD26B9">
              <w:rPr>
                <w:bCs/>
              </w:rPr>
              <w:t xml:space="preserve"> -</w:t>
            </w:r>
            <w:r w:rsidR="00F320E9" w:rsidRPr="00DD26B9">
              <w:rPr>
                <w:bCs/>
              </w:rPr>
              <w:t>7</w:t>
            </w:r>
            <w:r w:rsidRPr="00DD26B9">
              <w:rPr>
                <w:bCs/>
                <w:vertAlign w:val="superscript"/>
              </w:rPr>
              <w:t>th</w:t>
            </w:r>
            <w:r w:rsidRPr="00DD26B9">
              <w:rPr>
                <w:bCs/>
              </w:rPr>
              <w:t xml:space="preserve"> gr</w:t>
            </w:r>
            <w:r w:rsidR="00BC5BC7" w:rsidRPr="00DD26B9">
              <w:rPr>
                <w:bCs/>
              </w:rPr>
              <w:t>ade</w:t>
            </w:r>
          </w:p>
        </w:tc>
        <w:tc>
          <w:tcPr>
            <w:tcW w:w="1406" w:type="pct"/>
            <w:shd w:val="clear" w:color="auto" w:fill="52C6D6"/>
          </w:tcPr>
          <w:p w14:paraId="5D8E6FD3" w14:textId="133D2879" w:rsidR="00DD34AA" w:rsidRPr="001B17C3" w:rsidRDefault="007340B4" w:rsidP="00DE2D42">
            <w:pPr>
              <w:pStyle w:val="TableText"/>
              <w:spacing w:before="120" w:after="100" w:afterAutospacing="1"/>
              <w:ind w:left="14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Wednesday</w:t>
            </w:r>
            <w:r w:rsidR="00AB4A55">
              <w:rPr>
                <w:sz w:val="22"/>
                <w:szCs w:val="22"/>
              </w:rPr>
              <w:t>/Miercoles</w:t>
            </w:r>
          </w:p>
        </w:tc>
        <w:tc>
          <w:tcPr>
            <w:tcW w:w="1625" w:type="pct"/>
            <w:shd w:val="clear" w:color="auto" w:fill="52C6D6"/>
          </w:tcPr>
          <w:p w14:paraId="3C64D8C1" w14:textId="40086EE1" w:rsidR="00DD34AA" w:rsidRDefault="007340B4" w:rsidP="007340B4">
            <w:pPr>
              <w:pStyle w:val="TableText"/>
              <w:spacing w:before="120" w:after="100" w:afterAutospacing="1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="00AB4A55">
              <w:rPr>
                <w:sz w:val="22"/>
                <w:szCs w:val="22"/>
              </w:rPr>
              <w:t>5:30 – 6:</w:t>
            </w:r>
            <w:r w:rsidR="00380873">
              <w:rPr>
                <w:sz w:val="22"/>
                <w:szCs w:val="22"/>
              </w:rPr>
              <w:t>4</w:t>
            </w:r>
            <w:r w:rsidR="004601C1">
              <w:rPr>
                <w:sz w:val="22"/>
                <w:szCs w:val="22"/>
              </w:rPr>
              <w:t>5</w:t>
            </w:r>
            <w:r w:rsidR="00AB4A55">
              <w:rPr>
                <w:sz w:val="22"/>
                <w:szCs w:val="22"/>
              </w:rPr>
              <w:t xml:space="preserve"> PM</w:t>
            </w:r>
          </w:p>
        </w:tc>
      </w:tr>
      <w:tr w:rsidR="00AA26AF" w:rsidRPr="00D94D1B" w14:paraId="5A8A5EDA" w14:textId="77777777" w:rsidTr="00EF0BD0">
        <w:trPr>
          <w:trHeight w:val="480"/>
        </w:trPr>
        <w:tc>
          <w:tcPr>
            <w:tcW w:w="1969" w:type="pct"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80CE84"/>
          </w:tcPr>
          <w:p w14:paraId="0D58774E" w14:textId="08340E6E" w:rsidR="00AA26AF" w:rsidRPr="00DD26B9" w:rsidRDefault="008D21E2" w:rsidP="006C2591">
            <w:pPr>
              <w:pStyle w:val="Heading3"/>
              <w:spacing w:before="120" w:after="100" w:afterAutospacing="1"/>
              <w:ind w:left="144"/>
              <w:rPr>
                <w:bCs/>
                <w:lang w:val="es-ES"/>
              </w:rPr>
            </w:pPr>
            <w:r w:rsidRPr="00DD26B9">
              <w:rPr>
                <w:bCs/>
                <w:lang w:val="es-ES"/>
              </w:rPr>
              <w:t>1</w:t>
            </w:r>
            <w:r w:rsidRPr="00DD26B9">
              <w:rPr>
                <w:bCs/>
                <w:vertAlign w:val="superscript"/>
                <w:lang w:val="es-ES"/>
              </w:rPr>
              <w:t>ro</w:t>
            </w:r>
            <w:r w:rsidRPr="00DD26B9">
              <w:rPr>
                <w:bCs/>
                <w:lang w:val="es-ES"/>
              </w:rPr>
              <w:t xml:space="preserve"> y </w:t>
            </w:r>
            <w:r w:rsidR="00AA26AF" w:rsidRPr="00DD26B9">
              <w:rPr>
                <w:bCs/>
                <w:lang w:val="es-ES"/>
              </w:rPr>
              <w:t>2</w:t>
            </w:r>
            <w:r w:rsidR="00890311" w:rsidRPr="00DD26B9">
              <w:rPr>
                <w:bCs/>
                <w:caps w:val="0"/>
                <w:sz w:val="18"/>
                <w:szCs w:val="18"/>
                <w:lang w:val="es-ES"/>
              </w:rPr>
              <w:t>do</w:t>
            </w:r>
            <w:r w:rsidR="00AA26AF" w:rsidRPr="00DD26B9">
              <w:rPr>
                <w:bCs/>
                <w:lang w:val="es-ES"/>
              </w:rPr>
              <w:t xml:space="preserve"> año español       </w:t>
            </w:r>
            <w:r w:rsidR="00BC5BC7" w:rsidRPr="00DD26B9">
              <w:rPr>
                <w:bCs/>
                <w:lang w:val="es-ES"/>
              </w:rPr>
              <w:t xml:space="preserve">             </w:t>
            </w:r>
            <w:r w:rsidR="00AA26AF" w:rsidRPr="00DD26B9">
              <w:rPr>
                <w:bCs/>
                <w:lang w:val="es-ES"/>
              </w:rPr>
              <w:t xml:space="preserve">2º- </w:t>
            </w:r>
            <w:r w:rsidR="00F320E9" w:rsidRPr="00DD26B9">
              <w:rPr>
                <w:bCs/>
                <w:lang w:val="es-ES"/>
              </w:rPr>
              <w:t>7</w:t>
            </w:r>
            <w:r w:rsidR="00AA26AF" w:rsidRPr="00DD26B9">
              <w:rPr>
                <w:bCs/>
                <w:lang w:val="es-ES"/>
              </w:rPr>
              <w:t>º</w:t>
            </w:r>
            <w:r w:rsidR="00BC5BC7" w:rsidRPr="00DD26B9">
              <w:rPr>
                <w:bCs/>
                <w:lang w:val="es-ES"/>
              </w:rPr>
              <w:t xml:space="preserve"> Grado</w:t>
            </w:r>
          </w:p>
        </w:tc>
        <w:tc>
          <w:tcPr>
            <w:tcW w:w="1406" w:type="pct"/>
            <w:shd w:val="clear" w:color="auto" w:fill="80CE84"/>
          </w:tcPr>
          <w:p w14:paraId="15E5B31F" w14:textId="534998B4" w:rsidR="00AA26AF" w:rsidRPr="001B17C3" w:rsidRDefault="00AA26AF" w:rsidP="00DE2D42">
            <w:pPr>
              <w:pStyle w:val="TableText"/>
              <w:spacing w:before="120" w:after="100" w:afterAutospacing="1"/>
              <w:ind w:left="144"/>
              <w:rPr>
                <w:sz w:val="22"/>
                <w:szCs w:val="22"/>
              </w:rPr>
            </w:pPr>
            <w:r w:rsidRPr="001B17C3">
              <w:rPr>
                <w:sz w:val="22"/>
                <w:szCs w:val="22"/>
              </w:rPr>
              <w:t>Jueves</w:t>
            </w:r>
            <w:r w:rsidR="003A0C13" w:rsidRPr="001B17C3">
              <w:rPr>
                <w:sz w:val="22"/>
                <w:szCs w:val="22"/>
              </w:rPr>
              <w:t>/Thursday</w:t>
            </w:r>
          </w:p>
        </w:tc>
        <w:tc>
          <w:tcPr>
            <w:tcW w:w="1625" w:type="pct"/>
            <w:shd w:val="clear" w:color="auto" w:fill="80CE84"/>
          </w:tcPr>
          <w:p w14:paraId="28157731" w14:textId="6CD6F338" w:rsidR="00AA26AF" w:rsidRPr="001B17C3" w:rsidRDefault="00AA26AF" w:rsidP="006C2591">
            <w:pPr>
              <w:pStyle w:val="TableText"/>
              <w:spacing w:before="120" w:after="100" w:afterAutospacing="1"/>
              <w:ind w:left="144"/>
              <w:rPr>
                <w:sz w:val="22"/>
                <w:szCs w:val="22"/>
              </w:rPr>
            </w:pPr>
            <w:r w:rsidRPr="001B17C3">
              <w:rPr>
                <w:sz w:val="22"/>
                <w:szCs w:val="22"/>
              </w:rPr>
              <w:t xml:space="preserve">5:30 – </w:t>
            </w:r>
            <w:r w:rsidR="0019784D">
              <w:rPr>
                <w:sz w:val="22"/>
                <w:szCs w:val="22"/>
              </w:rPr>
              <w:t>7</w:t>
            </w:r>
            <w:r w:rsidRPr="001B17C3">
              <w:rPr>
                <w:sz w:val="22"/>
                <w:szCs w:val="22"/>
              </w:rPr>
              <w:t xml:space="preserve"> PM</w:t>
            </w:r>
          </w:p>
        </w:tc>
      </w:tr>
      <w:tr w:rsidR="00660965" w:rsidRPr="00D94D1B" w14:paraId="41F1BC89" w14:textId="77777777" w:rsidTr="00660965">
        <w:trPr>
          <w:trHeight w:val="480"/>
        </w:trPr>
        <w:tc>
          <w:tcPr>
            <w:tcW w:w="1969" w:type="pct"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E2F7D6" w:themeFill="accent2" w:themeFillTint="33"/>
          </w:tcPr>
          <w:p w14:paraId="7C7325E6" w14:textId="6F9C026D" w:rsidR="00660965" w:rsidRPr="00DD26B9" w:rsidRDefault="00165851" w:rsidP="006C2591">
            <w:pPr>
              <w:pStyle w:val="Heading3"/>
              <w:spacing w:before="120" w:after="100" w:afterAutospacing="1"/>
              <w:ind w:left="144"/>
              <w:rPr>
                <w:bCs/>
                <w:lang w:val="es-ES"/>
              </w:rPr>
            </w:pPr>
            <w:r>
              <w:rPr>
                <w:bCs/>
                <w:lang w:val="es-ES"/>
              </w:rPr>
              <w:t>Holidays/dias festivos</w:t>
            </w:r>
          </w:p>
        </w:tc>
        <w:tc>
          <w:tcPr>
            <w:tcW w:w="1406" w:type="pct"/>
            <w:shd w:val="clear" w:color="auto" w:fill="E2F7D6" w:themeFill="accent2" w:themeFillTint="33"/>
          </w:tcPr>
          <w:p w14:paraId="6881D31A" w14:textId="77777777" w:rsidR="00660965" w:rsidRPr="001B17C3" w:rsidRDefault="00660965" w:rsidP="00DE2D42">
            <w:pPr>
              <w:pStyle w:val="TableText"/>
              <w:spacing w:before="120" w:after="100" w:afterAutospacing="1"/>
              <w:ind w:left="144"/>
              <w:rPr>
                <w:sz w:val="22"/>
                <w:szCs w:val="22"/>
              </w:rPr>
            </w:pPr>
          </w:p>
        </w:tc>
        <w:tc>
          <w:tcPr>
            <w:tcW w:w="1625" w:type="pct"/>
            <w:shd w:val="clear" w:color="auto" w:fill="E2F7D6" w:themeFill="accent2" w:themeFillTint="33"/>
          </w:tcPr>
          <w:p w14:paraId="578C71AC" w14:textId="77777777" w:rsidR="00660965" w:rsidRPr="001B17C3" w:rsidRDefault="00660965" w:rsidP="006C2591">
            <w:pPr>
              <w:pStyle w:val="TableText"/>
              <w:spacing w:before="120" w:after="100" w:afterAutospacing="1"/>
              <w:ind w:left="144"/>
              <w:rPr>
                <w:sz w:val="22"/>
                <w:szCs w:val="22"/>
              </w:rPr>
            </w:pPr>
          </w:p>
        </w:tc>
      </w:tr>
    </w:tbl>
    <w:tbl>
      <w:tblPr>
        <w:tblStyle w:val="CalendarTable"/>
        <w:tblpPr w:leftFromText="180" w:rightFromText="180" w:vertAnchor="text" w:horzAnchor="margin" w:tblpY="205"/>
        <w:tblW w:w="5008" w:type="pct"/>
        <w:jc w:val="left"/>
        <w:tblBorders>
          <w:top w:val="single" w:sz="18" w:space="0" w:color="D9D9D9" w:themeColor="background1" w:themeShade="D9"/>
          <w:left w:val="single" w:sz="18" w:space="0" w:color="D9D9D9" w:themeColor="background1" w:themeShade="D9"/>
          <w:bottom w:val="single" w:sz="18" w:space="0" w:color="D9D9D9" w:themeColor="background1" w:themeShade="D9"/>
          <w:right w:val="single" w:sz="18" w:space="0" w:color="D9D9D9" w:themeColor="background1" w:themeShade="D9"/>
          <w:insideH w:val="single" w:sz="18" w:space="0" w:color="D9D9D9" w:themeColor="background1" w:themeShade="D9"/>
          <w:insideV w:val="single" w:sz="18" w:space="0" w:color="D9D9D9" w:themeColor="background1" w:themeShade="D9"/>
        </w:tblBorders>
        <w:tblLook w:val="04A0" w:firstRow="1" w:lastRow="0" w:firstColumn="1" w:lastColumn="0" w:noHBand="0" w:noVBand="1"/>
        <w:tblCaption w:val="Content table"/>
      </w:tblPr>
      <w:tblGrid>
        <w:gridCol w:w="2385"/>
        <w:gridCol w:w="2496"/>
        <w:gridCol w:w="2498"/>
        <w:gridCol w:w="2337"/>
        <w:gridCol w:w="2340"/>
        <w:gridCol w:w="2321"/>
      </w:tblGrid>
      <w:tr w:rsidR="0053483D" w:rsidRPr="00D94D1B" w14:paraId="544A7971" w14:textId="77777777" w:rsidTr="0053483D">
        <w:trPr>
          <w:jc w:val="left"/>
        </w:trPr>
        <w:tc>
          <w:tcPr>
            <w:tcW w:w="2385" w:type="dxa"/>
          </w:tcPr>
          <w:p w14:paraId="6AE2478D" w14:textId="6B547BA3" w:rsidR="001450FA" w:rsidRPr="00D94D1B" w:rsidRDefault="001450FA" w:rsidP="00724E58">
            <w:pPr>
              <w:pStyle w:val="Months"/>
              <w:jc w:val="center"/>
            </w:pPr>
            <w:r w:rsidRPr="00D94D1B">
              <w:fldChar w:fldCharType="begin"/>
            </w:r>
            <w:r w:rsidRPr="00D94D1B">
              <w:instrText xml:space="preserve"> DOCVARIABLE  MonthStart1 \@ MMMM \* MERGEFORMAT </w:instrText>
            </w:r>
            <w:r w:rsidRPr="00D94D1B">
              <w:fldChar w:fldCharType="separate"/>
            </w:r>
            <w:r w:rsidRPr="00D94D1B">
              <w:t>September</w:t>
            </w:r>
            <w:r w:rsidRPr="00D94D1B">
              <w:fldChar w:fldCharType="end"/>
            </w:r>
          </w:p>
        </w:tc>
        <w:tc>
          <w:tcPr>
            <w:tcW w:w="2496" w:type="dxa"/>
          </w:tcPr>
          <w:p w14:paraId="05DFE04A" w14:textId="77777777" w:rsidR="001450FA" w:rsidRPr="00D94D1B" w:rsidRDefault="001450FA" w:rsidP="00724E58">
            <w:pPr>
              <w:pStyle w:val="Months"/>
              <w:jc w:val="center"/>
            </w:pPr>
            <w:r w:rsidRPr="00D94D1B">
              <w:fldChar w:fldCharType="begin"/>
            </w:r>
            <w:r w:rsidRPr="00D94D1B">
              <w:instrText xml:space="preserve"> DOCVARIABLE  MonthStart2 \@ MMMM \* MERGEFORMAT </w:instrText>
            </w:r>
            <w:r w:rsidRPr="00D94D1B">
              <w:fldChar w:fldCharType="separate"/>
            </w:r>
            <w:r w:rsidRPr="00D94D1B">
              <w:t>October</w:t>
            </w:r>
            <w:r w:rsidRPr="00D94D1B">
              <w:fldChar w:fldCharType="end"/>
            </w:r>
          </w:p>
        </w:tc>
        <w:tc>
          <w:tcPr>
            <w:tcW w:w="2498" w:type="dxa"/>
          </w:tcPr>
          <w:p w14:paraId="78AC384B" w14:textId="77777777" w:rsidR="001450FA" w:rsidRPr="00D94D1B" w:rsidRDefault="001450FA" w:rsidP="00724E58">
            <w:pPr>
              <w:pStyle w:val="Months"/>
              <w:jc w:val="center"/>
            </w:pPr>
            <w:r w:rsidRPr="00D94D1B">
              <w:fldChar w:fldCharType="begin"/>
            </w:r>
            <w:r w:rsidRPr="00D94D1B">
              <w:instrText xml:space="preserve"> DOCVARIABLE  MonthStart3 \@ MMMM \* MERGEFORMAT </w:instrText>
            </w:r>
            <w:r w:rsidRPr="00D94D1B">
              <w:fldChar w:fldCharType="separate"/>
            </w:r>
            <w:r w:rsidRPr="00D94D1B">
              <w:t>November</w:t>
            </w:r>
            <w:r w:rsidRPr="00D94D1B">
              <w:fldChar w:fldCharType="end"/>
            </w:r>
          </w:p>
        </w:tc>
        <w:tc>
          <w:tcPr>
            <w:tcW w:w="2337" w:type="dxa"/>
          </w:tcPr>
          <w:p w14:paraId="01F8850B" w14:textId="77777777" w:rsidR="001450FA" w:rsidRPr="00D94D1B" w:rsidRDefault="001450FA" w:rsidP="00724E58">
            <w:pPr>
              <w:pStyle w:val="Months"/>
              <w:jc w:val="center"/>
            </w:pPr>
            <w:r w:rsidRPr="00D94D1B">
              <w:fldChar w:fldCharType="begin"/>
            </w:r>
            <w:r w:rsidRPr="00D94D1B">
              <w:instrText xml:space="preserve"> DOCVARIABLE  MonthStart4 \@ MMMM \* MERGEFORMAT </w:instrText>
            </w:r>
            <w:r w:rsidRPr="00D94D1B">
              <w:fldChar w:fldCharType="separate"/>
            </w:r>
            <w:r w:rsidRPr="00D94D1B">
              <w:t>December</w:t>
            </w:r>
            <w:r w:rsidRPr="00D94D1B">
              <w:fldChar w:fldCharType="end"/>
            </w:r>
          </w:p>
        </w:tc>
        <w:tc>
          <w:tcPr>
            <w:tcW w:w="2340" w:type="dxa"/>
          </w:tcPr>
          <w:p w14:paraId="3614AAC6" w14:textId="089093CB" w:rsidR="002E70C2" w:rsidRPr="00D94D1B" w:rsidRDefault="001450FA" w:rsidP="002E70C2">
            <w:pPr>
              <w:pStyle w:val="Months"/>
              <w:jc w:val="center"/>
            </w:pPr>
            <w:r w:rsidRPr="00D94D1B">
              <w:fldChar w:fldCharType="begin"/>
            </w:r>
            <w:r w:rsidRPr="00D94D1B">
              <w:instrText xml:space="preserve"> DOCVARIABLE  MonthStart5 \@ MMMM \* MERGEFORMAT </w:instrText>
            </w:r>
            <w:r w:rsidRPr="00D94D1B">
              <w:fldChar w:fldCharType="separate"/>
            </w:r>
            <w:r w:rsidRPr="00D94D1B">
              <w:t>January</w:t>
            </w:r>
            <w:r w:rsidRPr="00D94D1B">
              <w:fldChar w:fldCharType="end"/>
            </w:r>
            <w:r w:rsidR="002E70C2">
              <w:t xml:space="preserve"> </w:t>
            </w:r>
          </w:p>
        </w:tc>
        <w:tc>
          <w:tcPr>
            <w:tcW w:w="2321" w:type="dxa"/>
          </w:tcPr>
          <w:p w14:paraId="51E8351D" w14:textId="77777777" w:rsidR="001450FA" w:rsidRPr="00D94D1B" w:rsidRDefault="001450FA" w:rsidP="00724E58">
            <w:pPr>
              <w:pStyle w:val="Months"/>
              <w:jc w:val="center"/>
            </w:pPr>
            <w:r w:rsidRPr="00D94D1B">
              <w:fldChar w:fldCharType="begin"/>
            </w:r>
            <w:r w:rsidRPr="00D94D1B">
              <w:instrText xml:space="preserve"> DOCVARIABLE  MonthStart6 \@ MMMM \* MERGEFORMAT </w:instrText>
            </w:r>
            <w:r w:rsidRPr="00D94D1B">
              <w:fldChar w:fldCharType="separate"/>
            </w:r>
            <w:r w:rsidRPr="00D94D1B">
              <w:t>February</w:t>
            </w:r>
            <w:r w:rsidRPr="00D94D1B">
              <w:fldChar w:fldCharType="end"/>
            </w:r>
          </w:p>
        </w:tc>
      </w:tr>
      <w:tr w:rsidR="0053483D" w:rsidRPr="00D94D1B" w14:paraId="48BD4CF4" w14:textId="77777777" w:rsidTr="0053483D">
        <w:trPr>
          <w:jc w:val="left"/>
        </w:trPr>
        <w:tc>
          <w:tcPr>
            <w:tcW w:w="2385" w:type="dxa"/>
          </w:tcPr>
          <w:tbl>
            <w:tblPr>
              <w:tblStyle w:val="CalendarTable"/>
              <w:tblW w:w="5000" w:type="pct"/>
              <w:tblBorders>
                <w:insideH w:val="single" w:sz="4" w:space="0" w:color="D9D9D9" w:themeColor="background1" w:themeShade="D9"/>
                <w:insideV w:val="single" w:sz="4" w:space="0" w:color="D9D9D9" w:themeColor="background1" w:themeShade="D9"/>
              </w:tblBorders>
              <w:tblLook w:val="04A0" w:firstRow="1" w:lastRow="0" w:firstColumn="1" w:lastColumn="0" w:noHBand="0" w:noVBand="1"/>
              <w:tblCaption w:val="Calendar content table"/>
            </w:tblPr>
            <w:tblGrid>
              <w:gridCol w:w="330"/>
              <w:gridCol w:w="335"/>
              <w:gridCol w:w="336"/>
              <w:gridCol w:w="336"/>
              <w:gridCol w:w="336"/>
              <w:gridCol w:w="336"/>
              <w:gridCol w:w="331"/>
            </w:tblGrid>
            <w:tr w:rsidR="001450FA" w:rsidRPr="00D94D1B" w14:paraId="33FB096D" w14:textId="77777777" w:rsidTr="001C3596">
              <w:tc>
                <w:tcPr>
                  <w:tcW w:w="705" w:type="pct"/>
                </w:tcPr>
                <w:p w14:paraId="4821D112" w14:textId="77777777" w:rsidR="001450FA" w:rsidRPr="00D94D1B" w:rsidRDefault="001450FA" w:rsidP="00724E58">
                  <w:pPr>
                    <w:pStyle w:val="Days"/>
                    <w:framePr w:hSpace="180" w:wrap="around" w:vAnchor="text" w:hAnchor="margin" w:y="205"/>
                  </w:pPr>
                  <w:r>
                    <w:t>S</w:t>
                  </w:r>
                </w:p>
              </w:tc>
              <w:tc>
                <w:tcPr>
                  <w:tcW w:w="716" w:type="pct"/>
                </w:tcPr>
                <w:p w14:paraId="545E8464" w14:textId="77777777" w:rsidR="001450FA" w:rsidRPr="00D94D1B" w:rsidRDefault="001450FA" w:rsidP="00724E58">
                  <w:pPr>
                    <w:pStyle w:val="Days"/>
                    <w:framePr w:hSpace="180" w:wrap="around" w:vAnchor="text" w:hAnchor="margin" w:y="205"/>
                  </w:pPr>
                  <w:r>
                    <w:t>M</w:t>
                  </w:r>
                </w:p>
              </w:tc>
              <w:tc>
                <w:tcPr>
                  <w:tcW w:w="718" w:type="pct"/>
                </w:tcPr>
                <w:p w14:paraId="4909DCE6" w14:textId="77777777" w:rsidR="001450FA" w:rsidRPr="00D94D1B" w:rsidRDefault="001450FA" w:rsidP="00724E58">
                  <w:pPr>
                    <w:pStyle w:val="Days"/>
                    <w:framePr w:hSpace="180" w:wrap="around" w:vAnchor="text" w:hAnchor="margin" w:y="205"/>
                  </w:pPr>
                  <w:r>
                    <w:t>T</w:t>
                  </w:r>
                </w:p>
              </w:tc>
              <w:tc>
                <w:tcPr>
                  <w:tcW w:w="718" w:type="pct"/>
                </w:tcPr>
                <w:p w14:paraId="1A6C44F7" w14:textId="77777777" w:rsidR="001450FA" w:rsidRPr="00D94D1B" w:rsidRDefault="001450FA" w:rsidP="00724E58">
                  <w:pPr>
                    <w:pStyle w:val="Days"/>
                    <w:framePr w:hSpace="180" w:wrap="around" w:vAnchor="text" w:hAnchor="margin" w:y="205"/>
                  </w:pPr>
                  <w:r>
                    <w:t>W</w:t>
                  </w:r>
                </w:p>
              </w:tc>
              <w:tc>
                <w:tcPr>
                  <w:tcW w:w="718" w:type="pct"/>
                </w:tcPr>
                <w:p w14:paraId="469E704D" w14:textId="77777777" w:rsidR="001450FA" w:rsidRPr="00D94D1B" w:rsidRDefault="001450FA" w:rsidP="00724E58">
                  <w:pPr>
                    <w:pStyle w:val="Days"/>
                    <w:framePr w:hSpace="180" w:wrap="around" w:vAnchor="text" w:hAnchor="margin" w:y="205"/>
                  </w:pPr>
                  <w:r>
                    <w:t>T</w:t>
                  </w:r>
                </w:p>
              </w:tc>
              <w:tc>
                <w:tcPr>
                  <w:tcW w:w="718" w:type="pct"/>
                </w:tcPr>
                <w:p w14:paraId="47471922" w14:textId="77777777" w:rsidR="001450FA" w:rsidRPr="00D94D1B" w:rsidRDefault="001450FA" w:rsidP="00724E58">
                  <w:pPr>
                    <w:pStyle w:val="Days"/>
                    <w:framePr w:hSpace="180" w:wrap="around" w:vAnchor="text" w:hAnchor="margin" w:y="205"/>
                  </w:pPr>
                  <w:r>
                    <w:t>F</w:t>
                  </w:r>
                </w:p>
              </w:tc>
              <w:tc>
                <w:tcPr>
                  <w:tcW w:w="707" w:type="pct"/>
                </w:tcPr>
                <w:p w14:paraId="0D9BFB0E" w14:textId="77777777" w:rsidR="001450FA" w:rsidRPr="00D94D1B" w:rsidRDefault="001450FA" w:rsidP="00724E58">
                  <w:pPr>
                    <w:pStyle w:val="Days"/>
                    <w:framePr w:hSpace="180" w:wrap="around" w:vAnchor="text" w:hAnchor="margin" w:y="205"/>
                  </w:pPr>
                  <w:r w:rsidRPr="00D94D1B">
                    <w:t>S</w:t>
                  </w:r>
                </w:p>
              </w:tc>
            </w:tr>
            <w:tr w:rsidR="001450FA" w:rsidRPr="00D94D1B" w14:paraId="63568A95" w14:textId="77777777" w:rsidTr="001C3596">
              <w:tc>
                <w:tcPr>
                  <w:tcW w:w="705" w:type="pct"/>
                </w:tcPr>
                <w:p w14:paraId="40A55D0F" w14:textId="6BCE97FD" w:rsidR="001450FA" w:rsidRPr="00D94D1B" w:rsidRDefault="001450FA" w:rsidP="00724E58">
                  <w:pPr>
                    <w:pStyle w:val="Dates"/>
                    <w:framePr w:hSpace="180" w:wrap="around" w:vAnchor="text" w:hAnchor="margin" w:y="205"/>
                  </w:pPr>
                  <w:r w:rsidRPr="00D94D1B">
                    <w:fldChar w:fldCharType="begin"/>
                  </w:r>
                  <w:r w:rsidRPr="00D94D1B">
                    <w:instrText xml:space="preserve"> IF </w:instrText>
                  </w:r>
                  <w:r w:rsidRPr="00D94D1B">
                    <w:fldChar w:fldCharType="begin"/>
                  </w:r>
                  <w:r w:rsidRPr="00D94D1B">
                    <w:instrText xml:space="preserve"> DocVariable MonthStart1 \@ dddd </w:instrText>
                  </w:r>
                  <w:r w:rsidRPr="00D94D1B">
                    <w:fldChar w:fldCharType="separate"/>
                  </w:r>
                  <w:r w:rsidRPr="00D94D1B">
                    <w:instrText>Friday</w:instrText>
                  </w:r>
                  <w:r w:rsidRPr="00D94D1B">
                    <w:fldChar w:fldCharType="end"/>
                  </w:r>
                  <w:r w:rsidRPr="00D94D1B">
                    <w:instrText xml:space="preserve"> = “Monday" 1 ""</w:instrText>
                  </w:r>
                  <w:r w:rsidRPr="00D94D1B"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22EFE6B6" w14:textId="5036457C" w:rsidR="001450FA" w:rsidRPr="00D94D1B" w:rsidRDefault="001450FA" w:rsidP="00724E58">
                  <w:pPr>
                    <w:pStyle w:val="Dates"/>
                    <w:framePr w:hSpace="180" w:wrap="around" w:vAnchor="text" w:hAnchor="margin" w:y="205"/>
                  </w:pPr>
                </w:p>
              </w:tc>
              <w:tc>
                <w:tcPr>
                  <w:tcW w:w="718" w:type="pct"/>
                </w:tcPr>
                <w:p w14:paraId="68729AEC" w14:textId="720BEC5F" w:rsidR="001450FA" w:rsidRPr="00D94D1B" w:rsidRDefault="00C81D18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1</w:t>
                  </w:r>
                </w:p>
              </w:tc>
              <w:tc>
                <w:tcPr>
                  <w:tcW w:w="718" w:type="pct"/>
                </w:tcPr>
                <w:p w14:paraId="0FAE4287" w14:textId="42EDBD80" w:rsidR="001450FA" w:rsidRPr="00D94D1B" w:rsidRDefault="00DE5CAE" w:rsidP="00EF61BC">
                  <w:pPr>
                    <w:pStyle w:val="Dates"/>
                    <w:framePr w:hSpace="180" w:wrap="around" w:vAnchor="text" w:hAnchor="margin" w:y="205"/>
                  </w:pPr>
                  <w:r>
                    <w:t>2</w:t>
                  </w:r>
                </w:p>
              </w:tc>
              <w:tc>
                <w:tcPr>
                  <w:tcW w:w="718" w:type="pct"/>
                </w:tcPr>
                <w:p w14:paraId="2B3AF303" w14:textId="358BB95B" w:rsidR="001450FA" w:rsidRPr="00D94D1B" w:rsidRDefault="00DE5CAE" w:rsidP="00EF61BC">
                  <w:pPr>
                    <w:pStyle w:val="Dates"/>
                    <w:framePr w:hSpace="180" w:wrap="around" w:vAnchor="text" w:hAnchor="margin" w:y="205"/>
                  </w:pPr>
                  <w:r>
                    <w:t>3</w:t>
                  </w:r>
                </w:p>
              </w:tc>
              <w:tc>
                <w:tcPr>
                  <w:tcW w:w="718" w:type="pct"/>
                </w:tcPr>
                <w:p w14:paraId="0F8975E3" w14:textId="4C52BA70" w:rsidR="001450FA" w:rsidRPr="00D94D1B" w:rsidRDefault="00DE5CAE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4</w:t>
                  </w:r>
                </w:p>
              </w:tc>
              <w:tc>
                <w:tcPr>
                  <w:tcW w:w="707" w:type="pct"/>
                </w:tcPr>
                <w:p w14:paraId="277C36FF" w14:textId="1CC7477C" w:rsidR="001450FA" w:rsidRPr="00D94D1B" w:rsidRDefault="00DE5CAE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5</w:t>
                  </w:r>
                </w:p>
              </w:tc>
            </w:tr>
            <w:tr w:rsidR="001450FA" w:rsidRPr="00D94D1B" w14:paraId="635D75FD" w14:textId="77777777" w:rsidTr="001C3596">
              <w:tc>
                <w:tcPr>
                  <w:tcW w:w="705" w:type="pct"/>
                </w:tcPr>
                <w:p w14:paraId="0A0F6DF1" w14:textId="240E2FFF" w:rsidR="001450FA" w:rsidRPr="00D94D1B" w:rsidRDefault="00DE5CAE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6</w:t>
                  </w:r>
                </w:p>
              </w:tc>
              <w:tc>
                <w:tcPr>
                  <w:tcW w:w="716" w:type="pct"/>
                </w:tcPr>
                <w:p w14:paraId="0CF97B0A" w14:textId="4F541C35" w:rsidR="001450FA" w:rsidRPr="00D94D1B" w:rsidRDefault="00DE5CAE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7</w:t>
                  </w:r>
                </w:p>
              </w:tc>
              <w:tc>
                <w:tcPr>
                  <w:tcW w:w="718" w:type="pct"/>
                </w:tcPr>
                <w:p w14:paraId="59F1E2DB" w14:textId="68CAFD89" w:rsidR="001450FA" w:rsidRPr="00D94D1B" w:rsidRDefault="00DE5CAE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8</w:t>
                  </w:r>
                </w:p>
              </w:tc>
              <w:tc>
                <w:tcPr>
                  <w:tcW w:w="718" w:type="pct"/>
                </w:tcPr>
                <w:p w14:paraId="2F98DC8D" w14:textId="4E6D5A45" w:rsidR="001450FA" w:rsidRPr="00D94D1B" w:rsidRDefault="00DE5CAE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9</w:t>
                  </w:r>
                </w:p>
              </w:tc>
              <w:tc>
                <w:tcPr>
                  <w:tcW w:w="718" w:type="pct"/>
                </w:tcPr>
                <w:p w14:paraId="1651E3C5" w14:textId="5799C081" w:rsidR="001450FA" w:rsidRPr="00D94D1B" w:rsidRDefault="00DE5CAE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10</w:t>
                  </w:r>
                </w:p>
              </w:tc>
              <w:tc>
                <w:tcPr>
                  <w:tcW w:w="718" w:type="pct"/>
                </w:tcPr>
                <w:p w14:paraId="5E9BA82C" w14:textId="4B62D02D" w:rsidR="001450FA" w:rsidRPr="00D94D1B" w:rsidRDefault="00DE5CAE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11</w:t>
                  </w:r>
                </w:p>
              </w:tc>
              <w:tc>
                <w:tcPr>
                  <w:tcW w:w="707" w:type="pct"/>
                </w:tcPr>
                <w:p w14:paraId="148F9540" w14:textId="301AF1C3" w:rsidR="001450FA" w:rsidRPr="00D94D1B" w:rsidRDefault="00DE5CAE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12</w:t>
                  </w:r>
                </w:p>
              </w:tc>
            </w:tr>
            <w:tr w:rsidR="001450FA" w:rsidRPr="00D94D1B" w14:paraId="42116EB4" w14:textId="77777777" w:rsidTr="00491D84">
              <w:tc>
                <w:tcPr>
                  <w:tcW w:w="705" w:type="pct"/>
                </w:tcPr>
                <w:p w14:paraId="13845E87" w14:textId="2FCDEC48" w:rsidR="001450FA" w:rsidRPr="00D94D1B" w:rsidRDefault="00DE5CAE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13</w:t>
                  </w:r>
                </w:p>
              </w:tc>
              <w:tc>
                <w:tcPr>
                  <w:tcW w:w="716" w:type="pct"/>
                  <w:shd w:val="clear" w:color="auto" w:fill="FFE099" w:themeFill="accent6" w:themeFillTint="66"/>
                </w:tcPr>
                <w:p w14:paraId="582B1EEF" w14:textId="16D4A31B" w:rsidR="001450FA" w:rsidRPr="00D94D1B" w:rsidRDefault="00DE5CAE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14</w:t>
                  </w:r>
                </w:p>
              </w:tc>
              <w:tc>
                <w:tcPr>
                  <w:tcW w:w="718" w:type="pct"/>
                  <w:shd w:val="clear" w:color="auto" w:fill="FFFFFF" w:themeFill="background1"/>
                </w:tcPr>
                <w:p w14:paraId="094E9204" w14:textId="7727AE45" w:rsidR="001450FA" w:rsidRPr="00D94D1B" w:rsidRDefault="00DE5CAE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15</w:t>
                  </w:r>
                </w:p>
              </w:tc>
              <w:tc>
                <w:tcPr>
                  <w:tcW w:w="718" w:type="pct"/>
                  <w:shd w:val="clear" w:color="auto" w:fill="5BC9E3"/>
                </w:tcPr>
                <w:p w14:paraId="2644591B" w14:textId="125C015F" w:rsidR="001450FA" w:rsidRPr="00D94D1B" w:rsidRDefault="00DE5CAE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16</w:t>
                  </w:r>
                </w:p>
              </w:tc>
              <w:tc>
                <w:tcPr>
                  <w:tcW w:w="718" w:type="pct"/>
                  <w:shd w:val="clear" w:color="auto" w:fill="80CE84"/>
                </w:tcPr>
                <w:p w14:paraId="271B1662" w14:textId="0B9FDE5E" w:rsidR="001450FA" w:rsidRPr="00D94D1B" w:rsidRDefault="00DE5CAE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17</w:t>
                  </w:r>
                </w:p>
              </w:tc>
              <w:tc>
                <w:tcPr>
                  <w:tcW w:w="718" w:type="pct"/>
                </w:tcPr>
                <w:p w14:paraId="55368292" w14:textId="37605BF4" w:rsidR="001450FA" w:rsidRPr="00D94D1B" w:rsidRDefault="00DE5CAE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18</w:t>
                  </w:r>
                </w:p>
              </w:tc>
              <w:tc>
                <w:tcPr>
                  <w:tcW w:w="707" w:type="pct"/>
                </w:tcPr>
                <w:p w14:paraId="273BF421" w14:textId="527D4E2F" w:rsidR="001450FA" w:rsidRPr="00D94D1B" w:rsidRDefault="00DE5CAE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19</w:t>
                  </w:r>
                </w:p>
              </w:tc>
            </w:tr>
            <w:tr w:rsidR="001450FA" w:rsidRPr="00D94D1B" w14:paraId="3EE8CB8C" w14:textId="77777777" w:rsidTr="00491D84">
              <w:tc>
                <w:tcPr>
                  <w:tcW w:w="705" w:type="pct"/>
                </w:tcPr>
                <w:p w14:paraId="31D0CBA1" w14:textId="61C08C12" w:rsidR="001450FA" w:rsidRPr="00D94D1B" w:rsidRDefault="00DE5CAE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20</w:t>
                  </w:r>
                </w:p>
              </w:tc>
              <w:tc>
                <w:tcPr>
                  <w:tcW w:w="716" w:type="pct"/>
                  <w:shd w:val="clear" w:color="auto" w:fill="FFE099" w:themeFill="accent6" w:themeFillTint="66"/>
                </w:tcPr>
                <w:p w14:paraId="3220A9F8" w14:textId="1B8E91D7" w:rsidR="001450FA" w:rsidRPr="00D94D1B" w:rsidRDefault="00DE5CAE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21</w:t>
                  </w:r>
                </w:p>
              </w:tc>
              <w:tc>
                <w:tcPr>
                  <w:tcW w:w="718" w:type="pct"/>
                  <w:shd w:val="clear" w:color="auto" w:fill="FFFFFF" w:themeFill="background1"/>
                </w:tcPr>
                <w:p w14:paraId="2A2557B3" w14:textId="3CF96843" w:rsidR="001450FA" w:rsidRPr="00D94D1B" w:rsidRDefault="00DE5CAE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22</w:t>
                  </w:r>
                </w:p>
              </w:tc>
              <w:tc>
                <w:tcPr>
                  <w:tcW w:w="718" w:type="pct"/>
                  <w:shd w:val="clear" w:color="auto" w:fill="5BC9E3"/>
                </w:tcPr>
                <w:p w14:paraId="75A2483D" w14:textId="64D684A6" w:rsidR="001450FA" w:rsidRPr="00D94D1B" w:rsidRDefault="007A0DB9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23</w:t>
                  </w:r>
                </w:p>
              </w:tc>
              <w:tc>
                <w:tcPr>
                  <w:tcW w:w="718" w:type="pct"/>
                  <w:shd w:val="clear" w:color="auto" w:fill="80CE84"/>
                </w:tcPr>
                <w:p w14:paraId="6DBA40AC" w14:textId="1EB99443" w:rsidR="001450FA" w:rsidRPr="00D94D1B" w:rsidRDefault="007A0DB9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24</w:t>
                  </w:r>
                </w:p>
              </w:tc>
              <w:tc>
                <w:tcPr>
                  <w:tcW w:w="718" w:type="pct"/>
                </w:tcPr>
                <w:p w14:paraId="1D4FF1B6" w14:textId="64F3CCDE" w:rsidR="001450FA" w:rsidRPr="00D94D1B" w:rsidRDefault="007A0DB9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25</w:t>
                  </w:r>
                </w:p>
              </w:tc>
              <w:tc>
                <w:tcPr>
                  <w:tcW w:w="707" w:type="pct"/>
                </w:tcPr>
                <w:p w14:paraId="1EF883E6" w14:textId="48785DCA" w:rsidR="001450FA" w:rsidRPr="00D94D1B" w:rsidRDefault="007A0DB9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26</w:t>
                  </w:r>
                </w:p>
              </w:tc>
            </w:tr>
            <w:tr w:rsidR="00226BD2" w:rsidRPr="00D94D1B" w14:paraId="5347F5AB" w14:textId="77777777" w:rsidTr="00E315E6">
              <w:tc>
                <w:tcPr>
                  <w:tcW w:w="705" w:type="pct"/>
                </w:tcPr>
                <w:p w14:paraId="03D58E28" w14:textId="06052A13" w:rsidR="00226BD2" w:rsidRPr="00D94D1B" w:rsidRDefault="00226BD2" w:rsidP="00226BD2">
                  <w:pPr>
                    <w:pStyle w:val="Dates"/>
                    <w:framePr w:hSpace="180" w:wrap="around" w:vAnchor="text" w:hAnchor="margin" w:y="205"/>
                  </w:pPr>
                  <w:r>
                    <w:t>27</w:t>
                  </w:r>
                </w:p>
              </w:tc>
              <w:tc>
                <w:tcPr>
                  <w:tcW w:w="716" w:type="pct"/>
                  <w:shd w:val="clear" w:color="auto" w:fill="FFE099" w:themeFill="accent6" w:themeFillTint="66"/>
                </w:tcPr>
                <w:p w14:paraId="32BB5545" w14:textId="1CF583CB" w:rsidR="00226BD2" w:rsidRPr="00D94D1B" w:rsidRDefault="00226BD2" w:rsidP="00226BD2">
                  <w:pPr>
                    <w:pStyle w:val="Dates"/>
                    <w:framePr w:hSpace="180" w:wrap="around" w:vAnchor="text" w:hAnchor="margin" w:y="205"/>
                  </w:pPr>
                  <w:r>
                    <w:t>28</w:t>
                  </w:r>
                </w:p>
              </w:tc>
              <w:tc>
                <w:tcPr>
                  <w:tcW w:w="718" w:type="pct"/>
                  <w:shd w:val="clear" w:color="auto" w:fill="FFFFFF" w:themeFill="background1"/>
                </w:tcPr>
                <w:p w14:paraId="57C30F82" w14:textId="1FB14DE5" w:rsidR="00226BD2" w:rsidRPr="00D94D1B" w:rsidRDefault="00226BD2" w:rsidP="00226BD2">
                  <w:pPr>
                    <w:pStyle w:val="Dates"/>
                    <w:framePr w:hSpace="180" w:wrap="around" w:vAnchor="text" w:hAnchor="margin" w:y="205"/>
                  </w:pPr>
                  <w:r>
                    <w:t>29</w:t>
                  </w:r>
                </w:p>
              </w:tc>
              <w:tc>
                <w:tcPr>
                  <w:tcW w:w="718" w:type="pct"/>
                  <w:shd w:val="clear" w:color="auto" w:fill="5BC9E3"/>
                </w:tcPr>
                <w:p w14:paraId="7136C717" w14:textId="4206347C" w:rsidR="00226BD2" w:rsidRPr="00D94D1B" w:rsidRDefault="0034593D" w:rsidP="00226BD2">
                  <w:pPr>
                    <w:pStyle w:val="Dates"/>
                    <w:framePr w:hSpace="180" w:wrap="around" w:vAnchor="text" w:hAnchor="margin" w:y="205"/>
                  </w:pPr>
                  <w:r>
                    <w:t>30</w:t>
                  </w:r>
                </w:p>
              </w:tc>
              <w:tc>
                <w:tcPr>
                  <w:tcW w:w="718" w:type="pct"/>
                </w:tcPr>
                <w:p w14:paraId="5D80A787" w14:textId="77777777" w:rsidR="00226BD2" w:rsidRPr="00D94D1B" w:rsidRDefault="00226BD2" w:rsidP="00226BD2">
                  <w:pPr>
                    <w:pStyle w:val="Dates"/>
                    <w:framePr w:hSpace="180" w:wrap="around" w:vAnchor="text" w:hAnchor="margin" w:y="205"/>
                  </w:pPr>
                </w:p>
              </w:tc>
              <w:tc>
                <w:tcPr>
                  <w:tcW w:w="718" w:type="pct"/>
                </w:tcPr>
                <w:p w14:paraId="2BA7CEB8" w14:textId="77777777" w:rsidR="00226BD2" w:rsidRPr="00D94D1B" w:rsidRDefault="00226BD2" w:rsidP="00226BD2">
                  <w:pPr>
                    <w:pStyle w:val="Dates"/>
                    <w:framePr w:hSpace="180" w:wrap="around" w:vAnchor="text" w:hAnchor="margin" w:y="205"/>
                  </w:pPr>
                </w:p>
              </w:tc>
              <w:tc>
                <w:tcPr>
                  <w:tcW w:w="707" w:type="pct"/>
                </w:tcPr>
                <w:p w14:paraId="5FB2392A" w14:textId="77777777" w:rsidR="00226BD2" w:rsidRPr="00D94D1B" w:rsidRDefault="00226BD2" w:rsidP="00226BD2">
                  <w:pPr>
                    <w:pStyle w:val="Dates"/>
                    <w:framePr w:hSpace="180" w:wrap="around" w:vAnchor="text" w:hAnchor="margin" w:y="205"/>
                  </w:pPr>
                  <w:r w:rsidRPr="00D94D1B">
                    <w:fldChar w:fldCharType="begin"/>
                  </w:r>
                  <w:r w:rsidRPr="00D94D1B">
                    <w:instrText xml:space="preserve">IF </w:instrText>
                  </w:r>
                  <w:r w:rsidRPr="00D94D1B">
                    <w:fldChar w:fldCharType="begin"/>
                  </w:r>
                  <w:r w:rsidRPr="00D94D1B">
                    <w:instrText xml:space="preserve"> =F6</w:instrText>
                  </w:r>
                  <w:r w:rsidRPr="00D94D1B">
                    <w:fldChar w:fldCharType="separate"/>
                  </w:r>
                  <w:r w:rsidRPr="00D94D1B">
                    <w:instrText>30</w:instrText>
                  </w:r>
                  <w:r w:rsidRPr="00D94D1B">
                    <w:fldChar w:fldCharType="end"/>
                  </w:r>
                  <w:r w:rsidRPr="00D94D1B">
                    <w:instrText xml:space="preserve"> = 0,"" </w:instrText>
                  </w:r>
                  <w:r w:rsidRPr="00D94D1B">
                    <w:fldChar w:fldCharType="begin"/>
                  </w:r>
                  <w:r w:rsidRPr="00D94D1B">
                    <w:instrText xml:space="preserve"> IF </w:instrText>
                  </w:r>
                  <w:r w:rsidRPr="00D94D1B">
                    <w:fldChar w:fldCharType="begin"/>
                  </w:r>
                  <w:r w:rsidRPr="00D94D1B">
                    <w:instrText xml:space="preserve"> =F6 </w:instrText>
                  </w:r>
                  <w:r w:rsidRPr="00D94D1B">
                    <w:fldChar w:fldCharType="separate"/>
                  </w:r>
                  <w:r w:rsidRPr="00D94D1B">
                    <w:instrText>30</w:instrText>
                  </w:r>
                  <w:r w:rsidRPr="00D94D1B">
                    <w:fldChar w:fldCharType="end"/>
                  </w:r>
                  <w:r w:rsidRPr="00D94D1B">
                    <w:instrText xml:space="preserve">  &lt; </w:instrText>
                  </w:r>
                  <w:r w:rsidRPr="00D94D1B">
                    <w:fldChar w:fldCharType="begin"/>
                  </w:r>
                  <w:r w:rsidRPr="00D94D1B">
                    <w:instrText xml:space="preserve"> DocVariable MonthEnd1 \@ d </w:instrText>
                  </w:r>
                  <w:r w:rsidRPr="00D94D1B">
                    <w:fldChar w:fldCharType="separate"/>
                  </w:r>
                  <w:r w:rsidRPr="00D94D1B">
                    <w:instrText>30</w:instrText>
                  </w:r>
                  <w:r w:rsidRPr="00D94D1B">
                    <w:fldChar w:fldCharType="end"/>
                  </w:r>
                  <w:r w:rsidRPr="00D94D1B">
                    <w:instrText xml:space="preserve">  </w:instrText>
                  </w:r>
                  <w:r w:rsidRPr="00D94D1B">
                    <w:fldChar w:fldCharType="begin"/>
                  </w:r>
                  <w:r w:rsidRPr="00D94D1B">
                    <w:instrText xml:space="preserve"> =F6+1 </w:instrText>
                  </w:r>
                  <w:r w:rsidRPr="00D94D1B">
                    <w:fldChar w:fldCharType="separate"/>
                  </w:r>
                  <w:r w:rsidRPr="00D94D1B">
                    <w:instrText>29</w:instrText>
                  </w:r>
                  <w:r w:rsidRPr="00D94D1B">
                    <w:fldChar w:fldCharType="end"/>
                  </w:r>
                  <w:r w:rsidRPr="00D94D1B">
                    <w:instrText xml:space="preserve"> "" </w:instrText>
                  </w:r>
                  <w:r w:rsidRPr="00D94D1B">
                    <w:fldChar w:fldCharType="end"/>
                  </w:r>
                  <w:r w:rsidRPr="00D94D1B">
                    <w:fldChar w:fldCharType="end"/>
                  </w:r>
                </w:p>
              </w:tc>
            </w:tr>
            <w:tr w:rsidR="00226BD2" w:rsidRPr="00D94D1B" w14:paraId="46B782AE" w14:textId="77777777" w:rsidTr="001C3596">
              <w:tc>
                <w:tcPr>
                  <w:tcW w:w="705" w:type="pct"/>
                </w:tcPr>
                <w:p w14:paraId="0AA8932A" w14:textId="77777777" w:rsidR="00226BD2" w:rsidRPr="00D94D1B" w:rsidRDefault="00226BD2" w:rsidP="00226BD2">
                  <w:pPr>
                    <w:pStyle w:val="Dates"/>
                    <w:framePr w:hSpace="180" w:wrap="around" w:vAnchor="text" w:hAnchor="margin" w:y="205"/>
                  </w:pPr>
                  <w:r w:rsidRPr="00D94D1B">
                    <w:fldChar w:fldCharType="begin"/>
                  </w:r>
                  <w:r w:rsidRPr="00D94D1B">
                    <w:instrText xml:space="preserve">IF </w:instrText>
                  </w:r>
                  <w:r w:rsidRPr="00D94D1B">
                    <w:fldChar w:fldCharType="begin"/>
                  </w:r>
                  <w:r w:rsidRPr="00D94D1B">
                    <w:instrText xml:space="preserve"> =G6</w:instrText>
                  </w:r>
                  <w:r w:rsidRPr="00D94D1B">
                    <w:fldChar w:fldCharType="separate"/>
                  </w:r>
                  <w:r w:rsidRPr="00D94D1B">
                    <w:instrText>0</w:instrText>
                  </w:r>
                  <w:r w:rsidRPr="00D94D1B">
                    <w:fldChar w:fldCharType="end"/>
                  </w:r>
                  <w:r w:rsidRPr="00D94D1B">
                    <w:instrText xml:space="preserve"> = 0,"" </w:instrText>
                  </w:r>
                  <w:r w:rsidRPr="00D94D1B">
                    <w:fldChar w:fldCharType="begin"/>
                  </w:r>
                  <w:r w:rsidRPr="00D94D1B">
                    <w:instrText xml:space="preserve"> IF </w:instrText>
                  </w:r>
                  <w:r w:rsidRPr="00D94D1B">
                    <w:fldChar w:fldCharType="begin"/>
                  </w:r>
                  <w:r w:rsidRPr="00D94D1B">
                    <w:instrText xml:space="preserve"> =G6 </w:instrText>
                  </w:r>
                  <w:r w:rsidRPr="00D94D1B">
                    <w:fldChar w:fldCharType="separate"/>
                  </w:r>
                  <w:r w:rsidRPr="00D94D1B">
                    <w:instrText>29</w:instrText>
                  </w:r>
                  <w:r w:rsidRPr="00D94D1B">
                    <w:fldChar w:fldCharType="end"/>
                  </w:r>
                  <w:r w:rsidRPr="00D94D1B">
                    <w:instrText xml:space="preserve">  &lt; </w:instrText>
                  </w:r>
                  <w:r w:rsidRPr="00D94D1B">
                    <w:fldChar w:fldCharType="begin"/>
                  </w:r>
                  <w:r w:rsidRPr="00D94D1B">
                    <w:instrText xml:space="preserve"> DocVariable MonthEnd1 \@ d </w:instrText>
                  </w:r>
                  <w:r w:rsidRPr="00D94D1B">
                    <w:fldChar w:fldCharType="separate"/>
                  </w:r>
                  <w:r w:rsidRPr="00D94D1B">
                    <w:instrText>31</w:instrText>
                  </w:r>
                  <w:r w:rsidRPr="00D94D1B">
                    <w:fldChar w:fldCharType="end"/>
                  </w:r>
                  <w:r w:rsidRPr="00D94D1B">
                    <w:instrText xml:space="preserve">  </w:instrText>
                  </w:r>
                  <w:r w:rsidRPr="00D94D1B">
                    <w:fldChar w:fldCharType="begin"/>
                  </w:r>
                  <w:r w:rsidRPr="00D94D1B">
                    <w:instrText xml:space="preserve"> =G6+1 </w:instrText>
                  </w:r>
                  <w:r w:rsidRPr="00D94D1B">
                    <w:fldChar w:fldCharType="separate"/>
                  </w:r>
                  <w:r w:rsidRPr="00D94D1B">
                    <w:instrText>30</w:instrText>
                  </w:r>
                  <w:r w:rsidRPr="00D94D1B">
                    <w:fldChar w:fldCharType="end"/>
                  </w:r>
                  <w:r w:rsidRPr="00D94D1B">
                    <w:instrText xml:space="preserve"> "" </w:instrText>
                  </w:r>
                  <w:r w:rsidRPr="00D94D1B">
                    <w:fldChar w:fldCharType="separate"/>
                  </w:r>
                  <w:r w:rsidRPr="00D94D1B">
                    <w:instrText>30</w:instrText>
                  </w:r>
                  <w:r w:rsidRPr="00D94D1B">
                    <w:fldChar w:fldCharType="end"/>
                  </w:r>
                  <w:r w:rsidRPr="00D94D1B"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00227745" w14:textId="77777777" w:rsidR="00226BD2" w:rsidRPr="00D94D1B" w:rsidRDefault="00226BD2" w:rsidP="00226BD2">
                  <w:pPr>
                    <w:pStyle w:val="Dates"/>
                    <w:framePr w:hSpace="180" w:wrap="around" w:vAnchor="text" w:hAnchor="margin" w:y="205"/>
                  </w:pPr>
                  <w:r w:rsidRPr="00D94D1B">
                    <w:fldChar w:fldCharType="begin"/>
                  </w:r>
                  <w:r w:rsidRPr="00D94D1B">
                    <w:instrText xml:space="preserve">IF </w:instrText>
                  </w:r>
                  <w:r w:rsidRPr="00D94D1B">
                    <w:fldChar w:fldCharType="begin"/>
                  </w:r>
                  <w:r w:rsidRPr="00D94D1B">
                    <w:instrText xml:space="preserve"> =A7</w:instrText>
                  </w:r>
                  <w:r w:rsidRPr="00D94D1B">
                    <w:fldChar w:fldCharType="separate"/>
                  </w:r>
                  <w:r w:rsidRPr="00D94D1B">
                    <w:instrText>0</w:instrText>
                  </w:r>
                  <w:r w:rsidRPr="00D94D1B">
                    <w:fldChar w:fldCharType="end"/>
                  </w:r>
                  <w:r w:rsidRPr="00D94D1B">
                    <w:instrText xml:space="preserve"> = 0,"" </w:instrText>
                  </w:r>
                  <w:r w:rsidRPr="00D94D1B">
                    <w:fldChar w:fldCharType="begin"/>
                  </w:r>
                  <w:r w:rsidRPr="00D94D1B">
                    <w:instrText xml:space="preserve"> IF </w:instrText>
                  </w:r>
                  <w:r w:rsidRPr="00D94D1B">
                    <w:fldChar w:fldCharType="begin"/>
                  </w:r>
                  <w:r w:rsidRPr="00D94D1B">
                    <w:instrText xml:space="preserve"> =A7 </w:instrText>
                  </w:r>
                  <w:r w:rsidRPr="00D94D1B">
                    <w:fldChar w:fldCharType="separate"/>
                  </w:r>
                  <w:r w:rsidRPr="00D94D1B">
                    <w:instrText>30</w:instrText>
                  </w:r>
                  <w:r w:rsidRPr="00D94D1B">
                    <w:fldChar w:fldCharType="end"/>
                  </w:r>
                  <w:r w:rsidRPr="00D94D1B">
                    <w:instrText xml:space="preserve">  &lt; </w:instrText>
                  </w:r>
                  <w:r w:rsidRPr="00D94D1B">
                    <w:fldChar w:fldCharType="begin"/>
                  </w:r>
                  <w:r w:rsidRPr="00D94D1B">
                    <w:instrText xml:space="preserve"> DocVariable MonthEnd1 \@ d </w:instrText>
                  </w:r>
                  <w:r w:rsidRPr="00D94D1B">
                    <w:fldChar w:fldCharType="separate"/>
                  </w:r>
                  <w:r w:rsidRPr="00D94D1B">
                    <w:instrText>31</w:instrText>
                  </w:r>
                  <w:r w:rsidRPr="00D94D1B">
                    <w:fldChar w:fldCharType="end"/>
                  </w:r>
                  <w:r w:rsidRPr="00D94D1B">
                    <w:instrText xml:space="preserve">  </w:instrText>
                  </w:r>
                  <w:r w:rsidRPr="00D94D1B">
                    <w:fldChar w:fldCharType="begin"/>
                  </w:r>
                  <w:r w:rsidRPr="00D94D1B">
                    <w:instrText xml:space="preserve"> =A7+1 </w:instrText>
                  </w:r>
                  <w:r w:rsidRPr="00D94D1B">
                    <w:fldChar w:fldCharType="separate"/>
                  </w:r>
                  <w:r w:rsidRPr="00D94D1B">
                    <w:instrText>31</w:instrText>
                  </w:r>
                  <w:r w:rsidRPr="00D94D1B">
                    <w:fldChar w:fldCharType="end"/>
                  </w:r>
                  <w:r w:rsidRPr="00D94D1B">
                    <w:instrText xml:space="preserve"> "" </w:instrText>
                  </w:r>
                  <w:r w:rsidRPr="00D94D1B">
                    <w:fldChar w:fldCharType="separate"/>
                  </w:r>
                  <w:r w:rsidRPr="00D94D1B">
                    <w:instrText>31</w:instrText>
                  </w:r>
                  <w:r w:rsidRPr="00D94D1B">
                    <w:fldChar w:fldCharType="end"/>
                  </w:r>
                  <w:r w:rsidRPr="00D94D1B"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54650B5" w14:textId="77777777" w:rsidR="00226BD2" w:rsidRPr="00D94D1B" w:rsidRDefault="00226BD2" w:rsidP="00226BD2">
                  <w:pPr>
                    <w:pStyle w:val="Dates"/>
                    <w:framePr w:hSpace="180" w:wrap="around" w:vAnchor="text" w:hAnchor="margin" w:y="205"/>
                  </w:pPr>
                </w:p>
              </w:tc>
              <w:tc>
                <w:tcPr>
                  <w:tcW w:w="718" w:type="pct"/>
                </w:tcPr>
                <w:p w14:paraId="359303E7" w14:textId="77777777" w:rsidR="00226BD2" w:rsidRPr="00D94D1B" w:rsidRDefault="00226BD2" w:rsidP="00226BD2">
                  <w:pPr>
                    <w:pStyle w:val="Dates"/>
                    <w:framePr w:hSpace="180" w:wrap="around" w:vAnchor="text" w:hAnchor="margin" w:y="205"/>
                  </w:pPr>
                </w:p>
              </w:tc>
              <w:tc>
                <w:tcPr>
                  <w:tcW w:w="718" w:type="pct"/>
                </w:tcPr>
                <w:p w14:paraId="6409761B" w14:textId="77777777" w:rsidR="00226BD2" w:rsidRPr="00D94D1B" w:rsidRDefault="00226BD2" w:rsidP="00226BD2">
                  <w:pPr>
                    <w:pStyle w:val="Dates"/>
                    <w:framePr w:hSpace="180" w:wrap="around" w:vAnchor="text" w:hAnchor="margin" w:y="205"/>
                  </w:pPr>
                </w:p>
              </w:tc>
              <w:tc>
                <w:tcPr>
                  <w:tcW w:w="718" w:type="pct"/>
                </w:tcPr>
                <w:p w14:paraId="5A04C4B2" w14:textId="77777777" w:rsidR="00226BD2" w:rsidRPr="00D94D1B" w:rsidRDefault="00226BD2" w:rsidP="00226BD2">
                  <w:pPr>
                    <w:pStyle w:val="Dates"/>
                    <w:framePr w:hSpace="180" w:wrap="around" w:vAnchor="text" w:hAnchor="margin" w:y="205"/>
                  </w:pPr>
                </w:p>
              </w:tc>
              <w:tc>
                <w:tcPr>
                  <w:tcW w:w="707" w:type="pct"/>
                </w:tcPr>
                <w:p w14:paraId="03FAC72C" w14:textId="77777777" w:rsidR="00226BD2" w:rsidRPr="00D94D1B" w:rsidRDefault="00226BD2" w:rsidP="00226BD2">
                  <w:pPr>
                    <w:pStyle w:val="Dates"/>
                    <w:framePr w:hSpace="180" w:wrap="around" w:vAnchor="text" w:hAnchor="margin" w:y="205"/>
                  </w:pPr>
                </w:p>
              </w:tc>
            </w:tr>
          </w:tbl>
          <w:p w14:paraId="091D20AF" w14:textId="77777777" w:rsidR="001450FA" w:rsidRPr="00D94D1B" w:rsidRDefault="001450FA" w:rsidP="00724E58"/>
        </w:tc>
        <w:tc>
          <w:tcPr>
            <w:tcW w:w="2496" w:type="dxa"/>
          </w:tcPr>
          <w:tbl>
            <w:tblPr>
              <w:tblStyle w:val="CalendarTable"/>
              <w:tblW w:w="5000" w:type="pct"/>
              <w:tblBorders>
                <w:insideH w:val="single" w:sz="4" w:space="0" w:color="D9D9D9" w:themeColor="background1" w:themeShade="D9"/>
                <w:insideV w:val="single" w:sz="4" w:space="0" w:color="D9D9D9" w:themeColor="background1" w:themeShade="D9"/>
              </w:tblBorders>
              <w:tblLook w:val="04A0" w:firstRow="1" w:lastRow="0" w:firstColumn="1" w:lastColumn="0" w:noHBand="0" w:noVBand="1"/>
              <w:tblCaption w:val="Calendar content table"/>
            </w:tblPr>
            <w:tblGrid>
              <w:gridCol w:w="349"/>
              <w:gridCol w:w="351"/>
              <w:gridCol w:w="351"/>
              <w:gridCol w:w="351"/>
              <w:gridCol w:w="351"/>
              <w:gridCol w:w="351"/>
              <w:gridCol w:w="347"/>
            </w:tblGrid>
            <w:tr w:rsidR="001450FA" w:rsidRPr="00D94D1B" w14:paraId="58989F30" w14:textId="77777777" w:rsidTr="003B1A6F">
              <w:tc>
                <w:tcPr>
                  <w:tcW w:w="710" w:type="pct"/>
                </w:tcPr>
                <w:p w14:paraId="3D7B9A63" w14:textId="77777777" w:rsidR="001450FA" w:rsidRPr="00D94D1B" w:rsidRDefault="001450FA" w:rsidP="00724E58">
                  <w:pPr>
                    <w:pStyle w:val="Days"/>
                    <w:framePr w:hSpace="180" w:wrap="around" w:vAnchor="text" w:hAnchor="margin" w:y="205"/>
                  </w:pPr>
                  <w:r>
                    <w:t>S</w:t>
                  </w:r>
                </w:p>
              </w:tc>
              <w:tc>
                <w:tcPr>
                  <w:tcW w:w="716" w:type="pct"/>
                </w:tcPr>
                <w:p w14:paraId="49DEA660" w14:textId="77777777" w:rsidR="001450FA" w:rsidRPr="00D94D1B" w:rsidRDefault="001450FA" w:rsidP="00724E58">
                  <w:pPr>
                    <w:pStyle w:val="Days"/>
                    <w:framePr w:hSpace="180" w:wrap="around" w:vAnchor="text" w:hAnchor="margin" w:y="205"/>
                  </w:pPr>
                  <w:r>
                    <w:t>M</w:t>
                  </w:r>
                </w:p>
              </w:tc>
              <w:tc>
                <w:tcPr>
                  <w:tcW w:w="716" w:type="pct"/>
                </w:tcPr>
                <w:p w14:paraId="7DA1859E" w14:textId="77777777" w:rsidR="001450FA" w:rsidRPr="00D94D1B" w:rsidRDefault="001450FA" w:rsidP="00724E58">
                  <w:pPr>
                    <w:pStyle w:val="Days"/>
                    <w:framePr w:hSpace="180" w:wrap="around" w:vAnchor="text" w:hAnchor="margin" w:y="205"/>
                  </w:pPr>
                  <w:r>
                    <w:t>T</w:t>
                  </w:r>
                </w:p>
              </w:tc>
              <w:tc>
                <w:tcPr>
                  <w:tcW w:w="716" w:type="pct"/>
                </w:tcPr>
                <w:p w14:paraId="388FE8F2" w14:textId="77777777" w:rsidR="001450FA" w:rsidRPr="00D94D1B" w:rsidRDefault="001450FA" w:rsidP="00724E58">
                  <w:pPr>
                    <w:pStyle w:val="Days"/>
                    <w:framePr w:hSpace="180" w:wrap="around" w:vAnchor="text" w:hAnchor="margin" w:y="205"/>
                  </w:pPr>
                  <w:r>
                    <w:t>W</w:t>
                  </w:r>
                </w:p>
              </w:tc>
              <w:tc>
                <w:tcPr>
                  <w:tcW w:w="716" w:type="pct"/>
                </w:tcPr>
                <w:p w14:paraId="03E87125" w14:textId="77777777" w:rsidR="001450FA" w:rsidRPr="00D94D1B" w:rsidRDefault="001450FA" w:rsidP="00724E58">
                  <w:pPr>
                    <w:pStyle w:val="Days"/>
                    <w:framePr w:hSpace="180" w:wrap="around" w:vAnchor="text" w:hAnchor="margin" w:y="205"/>
                  </w:pPr>
                  <w:r>
                    <w:t>T</w:t>
                  </w:r>
                </w:p>
              </w:tc>
              <w:tc>
                <w:tcPr>
                  <w:tcW w:w="716" w:type="pct"/>
                </w:tcPr>
                <w:p w14:paraId="07495B22" w14:textId="77777777" w:rsidR="001450FA" w:rsidRPr="00D94D1B" w:rsidRDefault="001450FA" w:rsidP="00724E58">
                  <w:pPr>
                    <w:pStyle w:val="Days"/>
                    <w:framePr w:hSpace="180" w:wrap="around" w:vAnchor="text" w:hAnchor="margin" w:y="205"/>
                  </w:pPr>
                  <w:r>
                    <w:t>F</w:t>
                  </w:r>
                </w:p>
              </w:tc>
              <w:tc>
                <w:tcPr>
                  <w:tcW w:w="708" w:type="pct"/>
                </w:tcPr>
                <w:p w14:paraId="2439CDCB" w14:textId="77777777" w:rsidR="001450FA" w:rsidRPr="00D94D1B" w:rsidRDefault="001450FA" w:rsidP="00724E58">
                  <w:pPr>
                    <w:pStyle w:val="Days"/>
                    <w:framePr w:hSpace="180" w:wrap="around" w:vAnchor="text" w:hAnchor="margin" w:y="205"/>
                  </w:pPr>
                  <w:r w:rsidRPr="00D94D1B">
                    <w:t>S</w:t>
                  </w:r>
                </w:p>
              </w:tc>
            </w:tr>
            <w:bookmarkStart w:id="1" w:name="_Hlk176258842"/>
            <w:tr w:rsidR="00A37DC0" w:rsidRPr="00D94D1B" w14:paraId="23CF9949" w14:textId="77777777" w:rsidTr="00810C0B">
              <w:tc>
                <w:tcPr>
                  <w:tcW w:w="710" w:type="pct"/>
                </w:tcPr>
                <w:p w14:paraId="721FE859" w14:textId="77777777" w:rsidR="00A37DC0" w:rsidRPr="00D94D1B" w:rsidRDefault="00A37DC0" w:rsidP="00A37DC0">
                  <w:pPr>
                    <w:pStyle w:val="Dates"/>
                    <w:framePr w:hSpace="180" w:wrap="around" w:vAnchor="text" w:hAnchor="margin" w:y="205"/>
                  </w:pPr>
                  <w:r w:rsidRPr="00D94D1B">
                    <w:fldChar w:fldCharType="begin"/>
                  </w:r>
                  <w:r w:rsidRPr="00D94D1B">
                    <w:instrText xml:space="preserve"> IF </w:instrText>
                  </w:r>
                  <w:r w:rsidRPr="00D94D1B">
                    <w:fldChar w:fldCharType="begin"/>
                  </w:r>
                  <w:r w:rsidRPr="00D94D1B">
                    <w:instrText xml:space="preserve"> DocVariable MonthStart2 \@ dddd </w:instrText>
                  </w:r>
                  <w:r w:rsidRPr="00D94D1B">
                    <w:fldChar w:fldCharType="separate"/>
                  </w:r>
                  <w:r w:rsidRPr="00D94D1B">
                    <w:instrText>Sunday</w:instrText>
                  </w:r>
                  <w:r w:rsidRPr="00D94D1B">
                    <w:fldChar w:fldCharType="end"/>
                  </w:r>
                  <w:r w:rsidRPr="00D94D1B">
                    <w:instrText xml:space="preserve"> = “Monday" 1 ""</w:instrText>
                  </w:r>
                  <w:r w:rsidRPr="00D94D1B"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4D219E75" w14:textId="77777777" w:rsidR="00A37DC0" w:rsidRPr="00810C0B" w:rsidRDefault="00A37DC0" w:rsidP="00A37DC0">
                  <w:pPr>
                    <w:pStyle w:val="Dates"/>
                    <w:framePr w:hSpace="180" w:wrap="around" w:vAnchor="text" w:hAnchor="margin" w:y="205"/>
                    <w:rPr>
                      <w:highlight w:val="yellow"/>
                    </w:rPr>
                  </w:pPr>
                  <w:r w:rsidRPr="00810C0B">
                    <w:rPr>
                      <w:highlight w:val="yellow"/>
                    </w:rPr>
                    <w:fldChar w:fldCharType="begin"/>
                  </w:r>
                  <w:r w:rsidRPr="00810C0B">
                    <w:rPr>
                      <w:highlight w:val="yellow"/>
                    </w:rPr>
                    <w:instrText xml:space="preserve"> IF </w:instrText>
                  </w:r>
                  <w:r w:rsidRPr="00810C0B">
                    <w:rPr>
                      <w:highlight w:val="yellow"/>
                    </w:rPr>
                    <w:fldChar w:fldCharType="begin"/>
                  </w:r>
                  <w:r w:rsidRPr="00810C0B">
                    <w:rPr>
                      <w:highlight w:val="yellow"/>
                    </w:rPr>
                    <w:instrText xml:space="preserve"> DocVariable MonthStart2 \@ dddd </w:instrText>
                  </w:r>
                  <w:r w:rsidRPr="00810C0B">
                    <w:rPr>
                      <w:highlight w:val="yellow"/>
                    </w:rPr>
                    <w:fldChar w:fldCharType="separate"/>
                  </w:r>
                  <w:r w:rsidRPr="00810C0B">
                    <w:rPr>
                      <w:highlight w:val="yellow"/>
                    </w:rPr>
                    <w:instrText>Sunday</w:instrText>
                  </w:r>
                  <w:r w:rsidRPr="00810C0B">
                    <w:rPr>
                      <w:highlight w:val="yellow"/>
                    </w:rPr>
                    <w:fldChar w:fldCharType="end"/>
                  </w:r>
                  <w:r w:rsidRPr="00810C0B">
                    <w:rPr>
                      <w:highlight w:val="yellow"/>
                    </w:rPr>
                    <w:instrText xml:space="preserve"> = “Tuesday" 1 </w:instrText>
                  </w:r>
                  <w:r w:rsidRPr="00810C0B">
                    <w:rPr>
                      <w:highlight w:val="yellow"/>
                    </w:rPr>
                    <w:fldChar w:fldCharType="begin"/>
                  </w:r>
                  <w:r w:rsidRPr="00810C0B">
                    <w:rPr>
                      <w:highlight w:val="yellow"/>
                    </w:rPr>
                    <w:instrText xml:space="preserve"> IF </w:instrText>
                  </w:r>
                  <w:r w:rsidRPr="00810C0B">
                    <w:rPr>
                      <w:highlight w:val="yellow"/>
                    </w:rPr>
                    <w:fldChar w:fldCharType="begin"/>
                  </w:r>
                  <w:r w:rsidRPr="00810C0B">
                    <w:rPr>
                      <w:highlight w:val="yellow"/>
                    </w:rPr>
                    <w:instrText xml:space="preserve"> =A2 </w:instrText>
                  </w:r>
                  <w:r w:rsidRPr="00810C0B">
                    <w:rPr>
                      <w:highlight w:val="yellow"/>
                    </w:rPr>
                    <w:fldChar w:fldCharType="separate"/>
                  </w:r>
                  <w:r w:rsidRPr="00810C0B">
                    <w:rPr>
                      <w:highlight w:val="yellow"/>
                    </w:rPr>
                    <w:instrText>0</w:instrText>
                  </w:r>
                  <w:r w:rsidRPr="00810C0B">
                    <w:rPr>
                      <w:highlight w:val="yellow"/>
                    </w:rPr>
                    <w:fldChar w:fldCharType="end"/>
                  </w:r>
                  <w:r w:rsidRPr="00810C0B">
                    <w:rPr>
                      <w:highlight w:val="yellow"/>
                    </w:rPr>
                    <w:instrText xml:space="preserve"> &lt;&gt; 0 </w:instrText>
                  </w:r>
                  <w:r w:rsidRPr="00810C0B">
                    <w:rPr>
                      <w:highlight w:val="yellow"/>
                    </w:rPr>
                    <w:fldChar w:fldCharType="begin"/>
                  </w:r>
                  <w:r w:rsidRPr="00810C0B">
                    <w:rPr>
                      <w:highlight w:val="yellow"/>
                    </w:rPr>
                    <w:instrText xml:space="preserve"> =A2+1 </w:instrText>
                  </w:r>
                  <w:r w:rsidRPr="00810C0B">
                    <w:rPr>
                      <w:highlight w:val="yellow"/>
                    </w:rPr>
                    <w:fldChar w:fldCharType="separate"/>
                  </w:r>
                  <w:r w:rsidRPr="00810C0B">
                    <w:rPr>
                      <w:highlight w:val="yellow"/>
                    </w:rPr>
                    <w:instrText>2</w:instrText>
                  </w:r>
                  <w:r w:rsidRPr="00810C0B">
                    <w:rPr>
                      <w:highlight w:val="yellow"/>
                    </w:rPr>
                    <w:fldChar w:fldCharType="end"/>
                  </w:r>
                  <w:r w:rsidRPr="00810C0B">
                    <w:rPr>
                      <w:highlight w:val="yellow"/>
                    </w:rPr>
                    <w:instrText xml:space="preserve"> "" </w:instrText>
                  </w:r>
                  <w:r w:rsidRPr="00810C0B">
                    <w:rPr>
                      <w:highlight w:val="yellow"/>
                    </w:rPr>
                    <w:fldChar w:fldCharType="end"/>
                  </w:r>
                  <w:r w:rsidRPr="00810C0B">
                    <w:rPr>
                      <w:highlight w:val="yellow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1DC8DFB9" w14:textId="32648660" w:rsidR="00A37DC0" w:rsidRPr="00810C0B" w:rsidRDefault="00A37DC0" w:rsidP="00A37DC0">
                  <w:pPr>
                    <w:pStyle w:val="Dates"/>
                    <w:framePr w:hSpace="180" w:wrap="around" w:vAnchor="text" w:hAnchor="margin" w:y="205"/>
                    <w:rPr>
                      <w:highlight w:val="yellow"/>
                    </w:rPr>
                  </w:pPr>
                </w:p>
              </w:tc>
              <w:tc>
                <w:tcPr>
                  <w:tcW w:w="716" w:type="pct"/>
                  <w:shd w:val="clear" w:color="auto" w:fill="5BC9E3"/>
                </w:tcPr>
                <w:p w14:paraId="3E3B814B" w14:textId="01AF1222" w:rsidR="00A37DC0" w:rsidRPr="00D94D1B" w:rsidRDefault="00A37DC0" w:rsidP="00A37DC0">
                  <w:pPr>
                    <w:pStyle w:val="Dates"/>
                    <w:framePr w:hSpace="180" w:wrap="around" w:vAnchor="text" w:hAnchor="margin" w:y="205"/>
                  </w:pPr>
                </w:p>
              </w:tc>
              <w:tc>
                <w:tcPr>
                  <w:tcW w:w="716" w:type="pct"/>
                  <w:shd w:val="clear" w:color="auto" w:fill="80CE84"/>
                </w:tcPr>
                <w:p w14:paraId="0BDBDFDC" w14:textId="266A6BBB" w:rsidR="00A37DC0" w:rsidRPr="00D94D1B" w:rsidRDefault="00221EB1" w:rsidP="00A37DC0">
                  <w:pPr>
                    <w:pStyle w:val="Dates"/>
                    <w:framePr w:hSpace="180" w:wrap="around" w:vAnchor="text" w:hAnchor="margin" w:y="205"/>
                  </w:pPr>
                  <w:r>
                    <w:t>1</w:t>
                  </w:r>
                </w:p>
              </w:tc>
              <w:tc>
                <w:tcPr>
                  <w:tcW w:w="716" w:type="pct"/>
                </w:tcPr>
                <w:p w14:paraId="0D27A496" w14:textId="5BB3A598" w:rsidR="00A37DC0" w:rsidRPr="00D94D1B" w:rsidRDefault="00221EB1" w:rsidP="00A37DC0">
                  <w:pPr>
                    <w:pStyle w:val="Dates"/>
                    <w:framePr w:hSpace="180" w:wrap="around" w:vAnchor="text" w:hAnchor="margin" w:y="205"/>
                  </w:pPr>
                  <w:r>
                    <w:t>2</w:t>
                  </w:r>
                </w:p>
              </w:tc>
              <w:tc>
                <w:tcPr>
                  <w:tcW w:w="708" w:type="pct"/>
                </w:tcPr>
                <w:p w14:paraId="44E1C1AB" w14:textId="15E4AF0F" w:rsidR="00A37DC0" w:rsidRPr="00D94D1B" w:rsidRDefault="00221EB1" w:rsidP="00A37DC0">
                  <w:pPr>
                    <w:pStyle w:val="Dates"/>
                    <w:framePr w:hSpace="180" w:wrap="around" w:vAnchor="text" w:hAnchor="margin" w:y="205"/>
                  </w:pPr>
                  <w:r>
                    <w:t>3</w:t>
                  </w:r>
                </w:p>
              </w:tc>
            </w:tr>
            <w:tr w:rsidR="00A37DC0" w:rsidRPr="00D94D1B" w14:paraId="2C27E3B8" w14:textId="77777777" w:rsidTr="00491D84">
              <w:tc>
                <w:tcPr>
                  <w:tcW w:w="710" w:type="pct"/>
                </w:tcPr>
                <w:p w14:paraId="6E384907" w14:textId="3EC36157" w:rsidR="00A37DC0" w:rsidRPr="00D94D1B" w:rsidRDefault="00221EB1" w:rsidP="00A37DC0">
                  <w:pPr>
                    <w:pStyle w:val="Dates"/>
                    <w:framePr w:hSpace="180" w:wrap="around" w:vAnchor="text" w:hAnchor="margin" w:y="205"/>
                  </w:pPr>
                  <w:bookmarkStart w:id="2" w:name="_Hlk169511477"/>
                  <w:r>
                    <w:t>4</w:t>
                  </w:r>
                </w:p>
              </w:tc>
              <w:tc>
                <w:tcPr>
                  <w:tcW w:w="716" w:type="pct"/>
                  <w:shd w:val="clear" w:color="auto" w:fill="FFE099" w:themeFill="accent6" w:themeFillTint="66"/>
                </w:tcPr>
                <w:p w14:paraId="005684A3" w14:textId="2D393536" w:rsidR="00A37DC0" w:rsidRPr="00D94D1B" w:rsidRDefault="00221EB1" w:rsidP="00A37DC0">
                  <w:pPr>
                    <w:pStyle w:val="Dates"/>
                    <w:framePr w:hSpace="180" w:wrap="around" w:vAnchor="text" w:hAnchor="margin" w:y="205"/>
                  </w:pPr>
                  <w:r>
                    <w:t>5</w:t>
                  </w:r>
                </w:p>
              </w:tc>
              <w:tc>
                <w:tcPr>
                  <w:tcW w:w="716" w:type="pct"/>
                  <w:shd w:val="clear" w:color="auto" w:fill="FFFFFF" w:themeFill="background1"/>
                </w:tcPr>
                <w:p w14:paraId="122B14B2" w14:textId="541040C2" w:rsidR="00A37DC0" w:rsidRPr="00D94D1B" w:rsidRDefault="00221EB1" w:rsidP="00A37DC0">
                  <w:pPr>
                    <w:pStyle w:val="Dates"/>
                    <w:framePr w:hSpace="180" w:wrap="around" w:vAnchor="text" w:hAnchor="margin" w:y="205"/>
                  </w:pPr>
                  <w:r>
                    <w:t>6</w:t>
                  </w:r>
                </w:p>
              </w:tc>
              <w:tc>
                <w:tcPr>
                  <w:tcW w:w="716" w:type="pct"/>
                  <w:shd w:val="clear" w:color="auto" w:fill="5BC9E3"/>
                </w:tcPr>
                <w:p w14:paraId="19C59BFA" w14:textId="0E9121E7" w:rsidR="00A37DC0" w:rsidRPr="00D94D1B" w:rsidRDefault="00221EB1" w:rsidP="00A37DC0">
                  <w:pPr>
                    <w:pStyle w:val="Dates"/>
                    <w:framePr w:hSpace="180" w:wrap="around" w:vAnchor="text" w:hAnchor="margin" w:y="205"/>
                  </w:pPr>
                  <w:r>
                    <w:t>7</w:t>
                  </w:r>
                </w:p>
              </w:tc>
              <w:tc>
                <w:tcPr>
                  <w:tcW w:w="716" w:type="pct"/>
                  <w:shd w:val="clear" w:color="auto" w:fill="80CE84"/>
                </w:tcPr>
                <w:p w14:paraId="4CFD8737" w14:textId="70CE6312" w:rsidR="00A37DC0" w:rsidRPr="00D94D1B" w:rsidRDefault="00221EB1" w:rsidP="00A37DC0">
                  <w:pPr>
                    <w:pStyle w:val="Dates"/>
                    <w:framePr w:hSpace="180" w:wrap="around" w:vAnchor="text" w:hAnchor="margin" w:y="205"/>
                  </w:pPr>
                  <w:r>
                    <w:t>8</w:t>
                  </w:r>
                </w:p>
              </w:tc>
              <w:tc>
                <w:tcPr>
                  <w:tcW w:w="716" w:type="pct"/>
                </w:tcPr>
                <w:p w14:paraId="35391A43" w14:textId="38BBA6AC" w:rsidR="00A37DC0" w:rsidRPr="00D94D1B" w:rsidRDefault="00221EB1" w:rsidP="00A37DC0">
                  <w:pPr>
                    <w:pStyle w:val="Dates"/>
                    <w:framePr w:hSpace="180" w:wrap="around" w:vAnchor="text" w:hAnchor="margin" w:y="205"/>
                  </w:pPr>
                  <w:r>
                    <w:t>9</w:t>
                  </w:r>
                </w:p>
              </w:tc>
              <w:tc>
                <w:tcPr>
                  <w:tcW w:w="708" w:type="pct"/>
                </w:tcPr>
                <w:p w14:paraId="6AB13AC1" w14:textId="1EFEE348" w:rsidR="00A37DC0" w:rsidRPr="00D94D1B" w:rsidRDefault="00221EB1" w:rsidP="00A37DC0">
                  <w:pPr>
                    <w:pStyle w:val="Dates"/>
                    <w:framePr w:hSpace="180" w:wrap="around" w:vAnchor="text" w:hAnchor="margin" w:y="205"/>
                  </w:pPr>
                  <w:r>
                    <w:t>10</w:t>
                  </w:r>
                </w:p>
              </w:tc>
            </w:tr>
            <w:tr w:rsidR="003B1A6F" w:rsidRPr="00D94D1B" w14:paraId="68BD3A81" w14:textId="77777777" w:rsidTr="0071353F">
              <w:tc>
                <w:tcPr>
                  <w:tcW w:w="710" w:type="pct"/>
                </w:tcPr>
                <w:p w14:paraId="1157C903" w14:textId="45C4997A" w:rsidR="003B1A6F" w:rsidRPr="00D94D1B" w:rsidRDefault="00221EB1" w:rsidP="003B1A6F">
                  <w:pPr>
                    <w:pStyle w:val="Dates"/>
                    <w:framePr w:hSpace="180" w:wrap="around" w:vAnchor="text" w:hAnchor="margin" w:y="205"/>
                  </w:pPr>
                  <w:r>
                    <w:t>11</w:t>
                  </w:r>
                </w:p>
              </w:tc>
              <w:tc>
                <w:tcPr>
                  <w:tcW w:w="716" w:type="pct"/>
                  <w:shd w:val="clear" w:color="auto" w:fill="E2F7D6" w:themeFill="accent2" w:themeFillTint="33"/>
                </w:tcPr>
                <w:p w14:paraId="6FC73049" w14:textId="2795610E" w:rsidR="003B1A6F" w:rsidRPr="00D94D1B" w:rsidRDefault="00221EB1" w:rsidP="003B1A6F">
                  <w:pPr>
                    <w:pStyle w:val="Dates"/>
                    <w:framePr w:hSpace="180" w:wrap="around" w:vAnchor="text" w:hAnchor="margin" w:y="205"/>
                  </w:pPr>
                  <w:r>
                    <w:t>12</w:t>
                  </w:r>
                </w:p>
              </w:tc>
              <w:tc>
                <w:tcPr>
                  <w:tcW w:w="716" w:type="pct"/>
                  <w:shd w:val="clear" w:color="auto" w:fill="FFFFFF" w:themeFill="background1"/>
                </w:tcPr>
                <w:p w14:paraId="47944333" w14:textId="0E9E01D2" w:rsidR="003B1A6F" w:rsidRPr="00D94D1B" w:rsidRDefault="00221EB1" w:rsidP="003B1A6F">
                  <w:pPr>
                    <w:pStyle w:val="Dates"/>
                    <w:framePr w:hSpace="180" w:wrap="around" w:vAnchor="text" w:hAnchor="margin" w:y="205"/>
                  </w:pPr>
                  <w:r>
                    <w:t>13</w:t>
                  </w:r>
                </w:p>
              </w:tc>
              <w:tc>
                <w:tcPr>
                  <w:tcW w:w="716" w:type="pct"/>
                  <w:shd w:val="clear" w:color="auto" w:fill="5BC9E3"/>
                </w:tcPr>
                <w:p w14:paraId="1DE2DDE9" w14:textId="67A3018A" w:rsidR="003B1A6F" w:rsidRPr="00D94D1B" w:rsidRDefault="00221EB1" w:rsidP="003B1A6F">
                  <w:pPr>
                    <w:pStyle w:val="Dates"/>
                    <w:framePr w:hSpace="180" w:wrap="around" w:vAnchor="text" w:hAnchor="margin" w:y="205"/>
                  </w:pPr>
                  <w:r>
                    <w:t>14</w:t>
                  </w:r>
                </w:p>
              </w:tc>
              <w:tc>
                <w:tcPr>
                  <w:tcW w:w="716" w:type="pct"/>
                  <w:shd w:val="clear" w:color="auto" w:fill="80CE84"/>
                </w:tcPr>
                <w:p w14:paraId="2367FA14" w14:textId="673409D7" w:rsidR="003B1A6F" w:rsidRPr="00D94D1B" w:rsidRDefault="00221EB1" w:rsidP="003B1A6F">
                  <w:pPr>
                    <w:pStyle w:val="Dates"/>
                    <w:framePr w:hSpace="180" w:wrap="around" w:vAnchor="text" w:hAnchor="margin" w:y="205"/>
                  </w:pPr>
                  <w:r>
                    <w:t>15</w:t>
                  </w:r>
                </w:p>
              </w:tc>
              <w:tc>
                <w:tcPr>
                  <w:tcW w:w="716" w:type="pct"/>
                </w:tcPr>
                <w:p w14:paraId="66F1A136" w14:textId="5919DF98" w:rsidR="003B1A6F" w:rsidRPr="00D94D1B" w:rsidRDefault="00221EB1" w:rsidP="003B1A6F">
                  <w:pPr>
                    <w:pStyle w:val="Dates"/>
                    <w:framePr w:hSpace="180" w:wrap="around" w:vAnchor="text" w:hAnchor="margin" w:y="205"/>
                  </w:pPr>
                  <w:r>
                    <w:t>16</w:t>
                  </w:r>
                </w:p>
              </w:tc>
              <w:tc>
                <w:tcPr>
                  <w:tcW w:w="708" w:type="pct"/>
                </w:tcPr>
                <w:p w14:paraId="5EC28D8D" w14:textId="3579EFD7" w:rsidR="003B1A6F" w:rsidRPr="00D94D1B" w:rsidRDefault="00221EB1" w:rsidP="003B1A6F">
                  <w:pPr>
                    <w:pStyle w:val="Dates"/>
                    <w:framePr w:hSpace="180" w:wrap="around" w:vAnchor="text" w:hAnchor="margin" w:y="205"/>
                  </w:pPr>
                  <w:r>
                    <w:t>17</w:t>
                  </w:r>
                </w:p>
              </w:tc>
            </w:tr>
            <w:tr w:rsidR="00A37DC0" w:rsidRPr="00D94D1B" w14:paraId="3A49340B" w14:textId="77777777" w:rsidTr="00491D84">
              <w:tc>
                <w:tcPr>
                  <w:tcW w:w="710" w:type="pct"/>
                </w:tcPr>
                <w:p w14:paraId="3E7A505D" w14:textId="6929E3F8" w:rsidR="00A37DC0" w:rsidRPr="00D94D1B" w:rsidRDefault="00221EB1" w:rsidP="00A37DC0">
                  <w:pPr>
                    <w:pStyle w:val="Dates"/>
                    <w:framePr w:hSpace="180" w:wrap="around" w:vAnchor="text" w:hAnchor="margin" w:y="205"/>
                  </w:pPr>
                  <w:r>
                    <w:t>18</w:t>
                  </w:r>
                </w:p>
              </w:tc>
              <w:tc>
                <w:tcPr>
                  <w:tcW w:w="716" w:type="pct"/>
                  <w:shd w:val="clear" w:color="auto" w:fill="FFE099" w:themeFill="accent6" w:themeFillTint="66"/>
                </w:tcPr>
                <w:p w14:paraId="7569D008" w14:textId="20FDF9D9" w:rsidR="00A37DC0" w:rsidRPr="00D94D1B" w:rsidRDefault="00221EB1" w:rsidP="00A37DC0">
                  <w:pPr>
                    <w:pStyle w:val="Dates"/>
                    <w:framePr w:hSpace="180" w:wrap="around" w:vAnchor="text" w:hAnchor="margin" w:y="205"/>
                  </w:pPr>
                  <w:r>
                    <w:t>19</w:t>
                  </w:r>
                </w:p>
              </w:tc>
              <w:tc>
                <w:tcPr>
                  <w:tcW w:w="716" w:type="pct"/>
                  <w:shd w:val="clear" w:color="auto" w:fill="FFFFFF" w:themeFill="background1"/>
                </w:tcPr>
                <w:p w14:paraId="775EB159" w14:textId="456D536D" w:rsidR="00A37DC0" w:rsidRPr="00D94D1B" w:rsidRDefault="00221EB1" w:rsidP="00A37DC0">
                  <w:pPr>
                    <w:pStyle w:val="Dates"/>
                    <w:framePr w:hSpace="180" w:wrap="around" w:vAnchor="text" w:hAnchor="margin" w:y="205"/>
                  </w:pPr>
                  <w:r>
                    <w:t>20</w:t>
                  </w:r>
                </w:p>
              </w:tc>
              <w:tc>
                <w:tcPr>
                  <w:tcW w:w="716" w:type="pct"/>
                  <w:shd w:val="clear" w:color="auto" w:fill="5BC9E3"/>
                </w:tcPr>
                <w:p w14:paraId="06C699A6" w14:textId="6FA69A2B" w:rsidR="00A37DC0" w:rsidRPr="00D94D1B" w:rsidRDefault="00221EB1" w:rsidP="00A37DC0">
                  <w:pPr>
                    <w:pStyle w:val="Dates"/>
                    <w:framePr w:hSpace="180" w:wrap="around" w:vAnchor="text" w:hAnchor="margin" w:y="205"/>
                  </w:pPr>
                  <w:r>
                    <w:t>21</w:t>
                  </w:r>
                </w:p>
              </w:tc>
              <w:tc>
                <w:tcPr>
                  <w:tcW w:w="716" w:type="pct"/>
                  <w:shd w:val="clear" w:color="auto" w:fill="80CE84"/>
                </w:tcPr>
                <w:p w14:paraId="0C012197" w14:textId="60980906" w:rsidR="00A37DC0" w:rsidRPr="00D94D1B" w:rsidRDefault="00221EB1" w:rsidP="00A37DC0">
                  <w:pPr>
                    <w:pStyle w:val="Dates"/>
                    <w:framePr w:hSpace="180" w:wrap="around" w:vAnchor="text" w:hAnchor="margin" w:y="205"/>
                  </w:pPr>
                  <w:r>
                    <w:t>22</w:t>
                  </w:r>
                </w:p>
              </w:tc>
              <w:tc>
                <w:tcPr>
                  <w:tcW w:w="716" w:type="pct"/>
                </w:tcPr>
                <w:p w14:paraId="22725EBF" w14:textId="4722FBE4" w:rsidR="00A37DC0" w:rsidRPr="00D94D1B" w:rsidRDefault="00221EB1" w:rsidP="00A37DC0">
                  <w:pPr>
                    <w:pStyle w:val="Dates"/>
                    <w:framePr w:hSpace="180" w:wrap="around" w:vAnchor="text" w:hAnchor="margin" w:y="205"/>
                  </w:pPr>
                  <w:r>
                    <w:t>23</w:t>
                  </w:r>
                </w:p>
              </w:tc>
              <w:tc>
                <w:tcPr>
                  <w:tcW w:w="708" w:type="pct"/>
                </w:tcPr>
                <w:p w14:paraId="18A98467" w14:textId="6B873709" w:rsidR="00A37DC0" w:rsidRPr="00D94D1B" w:rsidRDefault="00221EB1" w:rsidP="00A37DC0">
                  <w:pPr>
                    <w:pStyle w:val="Dates"/>
                    <w:framePr w:hSpace="180" w:wrap="around" w:vAnchor="text" w:hAnchor="margin" w:y="205"/>
                  </w:pPr>
                  <w:r>
                    <w:t>24</w:t>
                  </w:r>
                </w:p>
              </w:tc>
            </w:tr>
            <w:tr w:rsidR="00044957" w:rsidRPr="00D94D1B" w14:paraId="655FFBB0" w14:textId="77777777" w:rsidTr="00491D84">
              <w:tc>
                <w:tcPr>
                  <w:tcW w:w="710" w:type="pct"/>
                </w:tcPr>
                <w:p w14:paraId="255E4E8F" w14:textId="172F9D5B" w:rsidR="00044957" w:rsidRPr="00D94D1B" w:rsidRDefault="00221EB1" w:rsidP="00044957">
                  <w:pPr>
                    <w:pStyle w:val="Dates"/>
                    <w:framePr w:hSpace="180" w:wrap="around" w:vAnchor="text" w:hAnchor="margin" w:y="205"/>
                  </w:pPr>
                  <w:r>
                    <w:t>25</w:t>
                  </w:r>
                </w:p>
              </w:tc>
              <w:tc>
                <w:tcPr>
                  <w:tcW w:w="716" w:type="pct"/>
                  <w:shd w:val="clear" w:color="auto" w:fill="FFE099" w:themeFill="accent6" w:themeFillTint="66"/>
                </w:tcPr>
                <w:p w14:paraId="2DF87F25" w14:textId="67C12B19" w:rsidR="00044957" w:rsidRPr="00D94D1B" w:rsidRDefault="00221EB1" w:rsidP="00044957">
                  <w:pPr>
                    <w:pStyle w:val="Dates"/>
                    <w:framePr w:hSpace="180" w:wrap="around" w:vAnchor="text" w:hAnchor="margin" w:y="205"/>
                  </w:pPr>
                  <w:r>
                    <w:t>26</w:t>
                  </w:r>
                </w:p>
              </w:tc>
              <w:tc>
                <w:tcPr>
                  <w:tcW w:w="716" w:type="pct"/>
                  <w:shd w:val="clear" w:color="auto" w:fill="FFFFFF" w:themeFill="background1"/>
                </w:tcPr>
                <w:p w14:paraId="313274F3" w14:textId="6B5AE57F" w:rsidR="00044957" w:rsidRPr="00D94D1B" w:rsidRDefault="00221EB1" w:rsidP="00044957">
                  <w:pPr>
                    <w:pStyle w:val="Dates"/>
                    <w:framePr w:hSpace="180" w:wrap="around" w:vAnchor="text" w:hAnchor="margin" w:y="205"/>
                  </w:pPr>
                  <w:r>
                    <w:t>27</w:t>
                  </w:r>
                </w:p>
              </w:tc>
              <w:tc>
                <w:tcPr>
                  <w:tcW w:w="716" w:type="pct"/>
                  <w:shd w:val="clear" w:color="auto" w:fill="5BC9E3"/>
                </w:tcPr>
                <w:p w14:paraId="77BD6531" w14:textId="73761D27" w:rsidR="00044957" w:rsidRPr="00D94D1B" w:rsidRDefault="00221EB1" w:rsidP="00044957">
                  <w:pPr>
                    <w:pStyle w:val="Dates"/>
                    <w:framePr w:hSpace="180" w:wrap="around" w:vAnchor="text" w:hAnchor="margin" w:y="205"/>
                  </w:pPr>
                  <w:r>
                    <w:t>28</w:t>
                  </w:r>
                </w:p>
              </w:tc>
              <w:tc>
                <w:tcPr>
                  <w:tcW w:w="716" w:type="pct"/>
                  <w:shd w:val="clear" w:color="auto" w:fill="80CE84"/>
                </w:tcPr>
                <w:p w14:paraId="37DFFD9D" w14:textId="36ED9C17" w:rsidR="00044957" w:rsidRPr="00D94D1B" w:rsidRDefault="00221EB1" w:rsidP="00044957">
                  <w:pPr>
                    <w:pStyle w:val="Dates"/>
                    <w:framePr w:hSpace="180" w:wrap="around" w:vAnchor="text" w:hAnchor="margin" w:y="205"/>
                  </w:pPr>
                  <w:r>
                    <w:t>29</w:t>
                  </w:r>
                </w:p>
              </w:tc>
              <w:tc>
                <w:tcPr>
                  <w:tcW w:w="716" w:type="pct"/>
                </w:tcPr>
                <w:p w14:paraId="271150C5" w14:textId="0E8AEC4B" w:rsidR="00044957" w:rsidRPr="00D94D1B" w:rsidRDefault="00491D84" w:rsidP="00044957">
                  <w:pPr>
                    <w:pStyle w:val="Dates"/>
                    <w:framePr w:hSpace="180" w:wrap="around" w:vAnchor="text" w:hAnchor="margin" w:y="205"/>
                  </w:pPr>
                  <w:r>
                    <w:t>30</w:t>
                  </w:r>
                </w:p>
              </w:tc>
              <w:tc>
                <w:tcPr>
                  <w:tcW w:w="708" w:type="pct"/>
                </w:tcPr>
                <w:p w14:paraId="5E545C26" w14:textId="0EE1315C" w:rsidR="00044957" w:rsidRPr="00D94D1B" w:rsidRDefault="00491D84" w:rsidP="00044957">
                  <w:pPr>
                    <w:pStyle w:val="Dates"/>
                    <w:framePr w:hSpace="180" w:wrap="around" w:vAnchor="text" w:hAnchor="margin" w:y="205"/>
                  </w:pPr>
                  <w:r>
                    <w:t>31</w:t>
                  </w:r>
                </w:p>
              </w:tc>
            </w:tr>
            <w:bookmarkEnd w:id="1"/>
            <w:bookmarkEnd w:id="2"/>
            <w:tr w:rsidR="00A37DC0" w:rsidRPr="00D94D1B" w14:paraId="5F4E3446" w14:textId="77777777" w:rsidTr="003B1A6F">
              <w:tc>
                <w:tcPr>
                  <w:tcW w:w="710" w:type="pct"/>
                </w:tcPr>
                <w:p w14:paraId="2E477FA2" w14:textId="77777777" w:rsidR="00A37DC0" w:rsidRPr="00D94D1B" w:rsidRDefault="00A37DC0" w:rsidP="00A37DC0">
                  <w:pPr>
                    <w:pStyle w:val="Dates"/>
                    <w:framePr w:hSpace="180" w:wrap="around" w:vAnchor="text" w:hAnchor="margin" w:y="205"/>
                  </w:pPr>
                </w:p>
              </w:tc>
              <w:tc>
                <w:tcPr>
                  <w:tcW w:w="716" w:type="pct"/>
                </w:tcPr>
                <w:p w14:paraId="07F82486" w14:textId="77777777" w:rsidR="00A37DC0" w:rsidRPr="00D94D1B" w:rsidRDefault="00A37DC0" w:rsidP="00A37DC0">
                  <w:pPr>
                    <w:pStyle w:val="Dates"/>
                    <w:framePr w:hSpace="180" w:wrap="around" w:vAnchor="text" w:hAnchor="margin" w:y="205"/>
                  </w:pPr>
                </w:p>
              </w:tc>
              <w:tc>
                <w:tcPr>
                  <w:tcW w:w="716" w:type="pct"/>
                </w:tcPr>
                <w:p w14:paraId="559DE4C5" w14:textId="77777777" w:rsidR="00A37DC0" w:rsidRPr="00D94D1B" w:rsidRDefault="00A37DC0" w:rsidP="00A37DC0">
                  <w:pPr>
                    <w:pStyle w:val="Dates"/>
                    <w:framePr w:hSpace="180" w:wrap="around" w:vAnchor="text" w:hAnchor="margin" w:y="205"/>
                  </w:pPr>
                </w:p>
              </w:tc>
              <w:tc>
                <w:tcPr>
                  <w:tcW w:w="716" w:type="pct"/>
                </w:tcPr>
                <w:p w14:paraId="255E4D55" w14:textId="77777777" w:rsidR="00A37DC0" w:rsidRPr="00D94D1B" w:rsidRDefault="00A37DC0" w:rsidP="00A37DC0">
                  <w:pPr>
                    <w:pStyle w:val="Dates"/>
                    <w:framePr w:hSpace="180" w:wrap="around" w:vAnchor="text" w:hAnchor="margin" w:y="205"/>
                  </w:pPr>
                </w:p>
              </w:tc>
              <w:tc>
                <w:tcPr>
                  <w:tcW w:w="716" w:type="pct"/>
                </w:tcPr>
                <w:p w14:paraId="2DC981B5" w14:textId="77777777" w:rsidR="00A37DC0" w:rsidRPr="00D94D1B" w:rsidRDefault="00A37DC0" w:rsidP="00A37DC0">
                  <w:pPr>
                    <w:pStyle w:val="Dates"/>
                    <w:framePr w:hSpace="180" w:wrap="around" w:vAnchor="text" w:hAnchor="margin" w:y="205"/>
                  </w:pPr>
                </w:p>
              </w:tc>
              <w:tc>
                <w:tcPr>
                  <w:tcW w:w="716" w:type="pct"/>
                </w:tcPr>
                <w:p w14:paraId="2681CFB4" w14:textId="77777777" w:rsidR="00A37DC0" w:rsidRPr="00D94D1B" w:rsidRDefault="00A37DC0" w:rsidP="00A37DC0">
                  <w:pPr>
                    <w:pStyle w:val="Dates"/>
                    <w:framePr w:hSpace="180" w:wrap="around" w:vAnchor="text" w:hAnchor="margin" w:y="205"/>
                  </w:pPr>
                </w:p>
              </w:tc>
              <w:tc>
                <w:tcPr>
                  <w:tcW w:w="708" w:type="pct"/>
                </w:tcPr>
                <w:p w14:paraId="5D09E2CA" w14:textId="77777777" w:rsidR="00A37DC0" w:rsidRPr="00D94D1B" w:rsidRDefault="00A37DC0" w:rsidP="00A37DC0">
                  <w:pPr>
                    <w:pStyle w:val="Dates"/>
                    <w:framePr w:hSpace="180" w:wrap="around" w:vAnchor="text" w:hAnchor="margin" w:y="205"/>
                  </w:pPr>
                </w:p>
              </w:tc>
            </w:tr>
          </w:tbl>
          <w:p w14:paraId="563859EA" w14:textId="77777777" w:rsidR="001450FA" w:rsidRPr="00D94D1B" w:rsidRDefault="001450FA" w:rsidP="00724E58"/>
        </w:tc>
        <w:tc>
          <w:tcPr>
            <w:tcW w:w="2498" w:type="dxa"/>
          </w:tcPr>
          <w:tbl>
            <w:tblPr>
              <w:tblStyle w:val="CalendarTable"/>
              <w:tblW w:w="2296" w:type="dxa"/>
              <w:tblBorders>
                <w:insideH w:val="single" w:sz="4" w:space="0" w:color="D9D9D9" w:themeColor="background1" w:themeShade="D9"/>
                <w:insideV w:val="single" w:sz="4" w:space="0" w:color="D9D9D9" w:themeColor="background1" w:themeShade="D9"/>
              </w:tblBorders>
              <w:tblLook w:val="04A0" w:firstRow="1" w:lastRow="0" w:firstColumn="1" w:lastColumn="0" w:noHBand="0" w:noVBand="1"/>
              <w:tblCaption w:val="Calendar content table"/>
            </w:tblPr>
            <w:tblGrid>
              <w:gridCol w:w="323"/>
              <w:gridCol w:w="327"/>
              <w:gridCol w:w="326"/>
              <w:gridCol w:w="346"/>
              <w:gridCol w:w="326"/>
              <w:gridCol w:w="326"/>
              <w:gridCol w:w="322"/>
            </w:tblGrid>
            <w:tr w:rsidR="001450FA" w:rsidRPr="00D94D1B" w14:paraId="7BD825DE" w14:textId="77777777" w:rsidTr="000E61F1">
              <w:tc>
                <w:tcPr>
                  <w:tcW w:w="703" w:type="pct"/>
                </w:tcPr>
                <w:p w14:paraId="4ADE42D8" w14:textId="77777777" w:rsidR="001450FA" w:rsidRPr="00D94D1B" w:rsidRDefault="001450FA" w:rsidP="00724E58">
                  <w:pPr>
                    <w:pStyle w:val="Days"/>
                    <w:framePr w:hSpace="180" w:wrap="around" w:vAnchor="text" w:hAnchor="margin" w:y="205"/>
                  </w:pPr>
                  <w:r>
                    <w:t>S</w:t>
                  </w:r>
                </w:p>
              </w:tc>
              <w:tc>
                <w:tcPr>
                  <w:tcW w:w="712" w:type="pct"/>
                </w:tcPr>
                <w:p w14:paraId="4BB73455" w14:textId="77777777" w:rsidR="001450FA" w:rsidRPr="00D94D1B" w:rsidRDefault="001450FA" w:rsidP="00724E58">
                  <w:pPr>
                    <w:pStyle w:val="Days"/>
                    <w:framePr w:hSpace="180" w:wrap="around" w:vAnchor="text" w:hAnchor="margin" w:y="205"/>
                  </w:pPr>
                  <w:r>
                    <w:t>M</w:t>
                  </w:r>
                </w:p>
              </w:tc>
              <w:tc>
                <w:tcPr>
                  <w:tcW w:w="710" w:type="pct"/>
                </w:tcPr>
                <w:p w14:paraId="4E5F6EE1" w14:textId="77777777" w:rsidR="001450FA" w:rsidRPr="00D94D1B" w:rsidRDefault="001450FA" w:rsidP="00724E58">
                  <w:pPr>
                    <w:pStyle w:val="Days"/>
                    <w:framePr w:hSpace="180" w:wrap="around" w:vAnchor="text" w:hAnchor="margin" w:y="205"/>
                  </w:pPr>
                  <w:r>
                    <w:t>T</w:t>
                  </w:r>
                </w:p>
              </w:tc>
              <w:tc>
                <w:tcPr>
                  <w:tcW w:w="753" w:type="pct"/>
                </w:tcPr>
                <w:p w14:paraId="3E2D8AF3" w14:textId="77777777" w:rsidR="001450FA" w:rsidRPr="00D94D1B" w:rsidRDefault="001450FA" w:rsidP="00724E58">
                  <w:pPr>
                    <w:pStyle w:val="Days"/>
                    <w:framePr w:hSpace="180" w:wrap="around" w:vAnchor="text" w:hAnchor="margin" w:y="205"/>
                  </w:pPr>
                  <w:r>
                    <w:t>W</w:t>
                  </w:r>
                </w:p>
              </w:tc>
              <w:tc>
                <w:tcPr>
                  <w:tcW w:w="710" w:type="pct"/>
                </w:tcPr>
                <w:p w14:paraId="7438649D" w14:textId="77777777" w:rsidR="001450FA" w:rsidRPr="00D94D1B" w:rsidRDefault="001450FA" w:rsidP="00724E58">
                  <w:pPr>
                    <w:pStyle w:val="Days"/>
                    <w:framePr w:hSpace="180" w:wrap="around" w:vAnchor="text" w:hAnchor="margin" w:y="205"/>
                  </w:pPr>
                  <w:r>
                    <w:t>T</w:t>
                  </w:r>
                </w:p>
              </w:tc>
              <w:tc>
                <w:tcPr>
                  <w:tcW w:w="710" w:type="pct"/>
                </w:tcPr>
                <w:p w14:paraId="3278E128" w14:textId="77777777" w:rsidR="001450FA" w:rsidRPr="00D94D1B" w:rsidRDefault="001450FA" w:rsidP="00724E58">
                  <w:pPr>
                    <w:pStyle w:val="Days"/>
                    <w:framePr w:hSpace="180" w:wrap="around" w:vAnchor="text" w:hAnchor="margin" w:y="205"/>
                  </w:pPr>
                  <w:r>
                    <w:t>F</w:t>
                  </w:r>
                </w:p>
              </w:tc>
              <w:tc>
                <w:tcPr>
                  <w:tcW w:w="701" w:type="pct"/>
                </w:tcPr>
                <w:p w14:paraId="62629AC3" w14:textId="77777777" w:rsidR="001450FA" w:rsidRPr="00D94D1B" w:rsidRDefault="001450FA" w:rsidP="00724E58">
                  <w:pPr>
                    <w:pStyle w:val="Days"/>
                    <w:framePr w:hSpace="180" w:wrap="around" w:vAnchor="text" w:hAnchor="margin" w:y="205"/>
                  </w:pPr>
                  <w:r w:rsidRPr="00D94D1B">
                    <w:t>S</w:t>
                  </w:r>
                </w:p>
              </w:tc>
            </w:tr>
            <w:tr w:rsidR="001450FA" w:rsidRPr="00D94D1B" w14:paraId="6B2CEE72" w14:textId="77777777" w:rsidTr="00ED0BC4">
              <w:tc>
                <w:tcPr>
                  <w:tcW w:w="703" w:type="pct"/>
                </w:tcPr>
                <w:p w14:paraId="2E31BF98" w14:textId="7DD64D42" w:rsidR="001450FA" w:rsidRPr="00D94D1B" w:rsidRDefault="00E46E0C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1</w:t>
                  </w:r>
                  <w:r w:rsidR="001450FA" w:rsidRPr="00D94D1B">
                    <w:fldChar w:fldCharType="begin"/>
                  </w:r>
                  <w:r w:rsidR="001450FA" w:rsidRPr="00D94D1B">
                    <w:instrText xml:space="preserve"> IF </w:instrText>
                  </w:r>
                  <w:r w:rsidR="001450FA" w:rsidRPr="00D94D1B">
                    <w:fldChar w:fldCharType="begin"/>
                  </w:r>
                  <w:r w:rsidR="001450FA" w:rsidRPr="00D94D1B">
                    <w:instrText xml:space="preserve"> DocVariable MonthStart3 \@ dddd </w:instrText>
                  </w:r>
                  <w:r w:rsidR="001450FA" w:rsidRPr="00D94D1B">
                    <w:fldChar w:fldCharType="separate"/>
                  </w:r>
                  <w:r w:rsidR="001450FA" w:rsidRPr="00D94D1B">
                    <w:instrText>Wednesday</w:instrText>
                  </w:r>
                  <w:r w:rsidR="001450FA" w:rsidRPr="00D94D1B">
                    <w:fldChar w:fldCharType="end"/>
                  </w:r>
                  <w:r w:rsidR="001450FA" w:rsidRPr="00D94D1B">
                    <w:instrText xml:space="preserve"> = “Monday" 1 ""</w:instrText>
                  </w:r>
                  <w:r w:rsidR="001450FA" w:rsidRPr="00D94D1B">
                    <w:fldChar w:fldCharType="end"/>
                  </w:r>
                </w:p>
              </w:tc>
              <w:tc>
                <w:tcPr>
                  <w:tcW w:w="712" w:type="pct"/>
                  <w:shd w:val="clear" w:color="auto" w:fill="FFE099" w:themeFill="accent6" w:themeFillTint="66"/>
                </w:tcPr>
                <w:p w14:paraId="458FED21" w14:textId="215EC727" w:rsidR="001450FA" w:rsidRPr="00D94D1B" w:rsidRDefault="001450FA" w:rsidP="00724E58">
                  <w:pPr>
                    <w:pStyle w:val="Dates"/>
                    <w:framePr w:hSpace="180" w:wrap="around" w:vAnchor="text" w:hAnchor="margin" w:y="205"/>
                  </w:pPr>
                  <w:r w:rsidRPr="00D94D1B">
                    <w:fldChar w:fldCharType="begin"/>
                  </w:r>
                  <w:r w:rsidRPr="00D94D1B">
                    <w:instrText xml:space="preserve"> IF </w:instrText>
                  </w:r>
                  <w:r w:rsidRPr="00D94D1B">
                    <w:fldChar w:fldCharType="begin"/>
                  </w:r>
                  <w:r w:rsidRPr="00D94D1B">
                    <w:instrText xml:space="preserve"> DocVariable MonthStart3 \@ dddd </w:instrText>
                  </w:r>
                  <w:r w:rsidRPr="00D94D1B">
                    <w:fldChar w:fldCharType="separate"/>
                  </w:r>
                  <w:r w:rsidRPr="00D94D1B">
                    <w:instrText>Wednesday</w:instrText>
                  </w:r>
                  <w:r w:rsidRPr="00D94D1B">
                    <w:fldChar w:fldCharType="end"/>
                  </w:r>
                  <w:r w:rsidRPr="00D94D1B">
                    <w:instrText xml:space="preserve"> = “Tuesday" 1 </w:instrText>
                  </w:r>
                  <w:r w:rsidRPr="00D94D1B">
                    <w:fldChar w:fldCharType="begin"/>
                  </w:r>
                  <w:r w:rsidRPr="00D94D1B">
                    <w:instrText xml:space="preserve"> IF </w:instrText>
                  </w:r>
                  <w:r w:rsidRPr="00D94D1B">
                    <w:fldChar w:fldCharType="begin"/>
                  </w:r>
                  <w:r w:rsidRPr="00D94D1B">
                    <w:instrText xml:space="preserve"> =A2 </w:instrText>
                  </w:r>
                  <w:r w:rsidRPr="00D94D1B">
                    <w:fldChar w:fldCharType="separate"/>
                  </w:r>
                  <w:r w:rsidRPr="00D94D1B">
                    <w:instrText>0</w:instrText>
                  </w:r>
                  <w:r w:rsidRPr="00D94D1B">
                    <w:fldChar w:fldCharType="end"/>
                  </w:r>
                  <w:r w:rsidRPr="00D94D1B">
                    <w:instrText xml:space="preserve"> &lt;&gt; 0 </w:instrText>
                  </w:r>
                  <w:r w:rsidRPr="00D94D1B">
                    <w:fldChar w:fldCharType="begin"/>
                  </w:r>
                  <w:r w:rsidRPr="00D94D1B">
                    <w:instrText xml:space="preserve"> =A2+1 </w:instrText>
                  </w:r>
                  <w:r w:rsidRPr="00D94D1B">
                    <w:fldChar w:fldCharType="separate"/>
                  </w:r>
                  <w:r w:rsidRPr="00D94D1B">
                    <w:instrText>2</w:instrText>
                  </w:r>
                  <w:r w:rsidRPr="00D94D1B">
                    <w:fldChar w:fldCharType="end"/>
                  </w:r>
                  <w:r w:rsidRPr="00D94D1B">
                    <w:instrText xml:space="preserve"> "" </w:instrText>
                  </w:r>
                  <w:r w:rsidRPr="00D94D1B">
                    <w:fldChar w:fldCharType="end"/>
                  </w:r>
                  <w:r w:rsidRPr="00D94D1B">
                    <w:fldChar w:fldCharType="end"/>
                  </w:r>
                  <w:r w:rsidR="00E46E0C">
                    <w:t>2</w:t>
                  </w:r>
                </w:p>
              </w:tc>
              <w:tc>
                <w:tcPr>
                  <w:tcW w:w="710" w:type="pct"/>
                </w:tcPr>
                <w:p w14:paraId="3D88ECB2" w14:textId="4C0AF31E" w:rsidR="001450FA" w:rsidRPr="00D94D1B" w:rsidRDefault="00E46E0C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3</w:t>
                  </w:r>
                </w:p>
              </w:tc>
              <w:tc>
                <w:tcPr>
                  <w:tcW w:w="753" w:type="pct"/>
                  <w:shd w:val="clear" w:color="auto" w:fill="6CCFE6"/>
                </w:tcPr>
                <w:p w14:paraId="48ED3D1C" w14:textId="5B1D9878" w:rsidR="001450FA" w:rsidRPr="00D94D1B" w:rsidRDefault="00E46E0C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4</w:t>
                  </w:r>
                </w:p>
              </w:tc>
              <w:tc>
                <w:tcPr>
                  <w:tcW w:w="710" w:type="pct"/>
                  <w:shd w:val="clear" w:color="auto" w:fill="80CE84"/>
                </w:tcPr>
                <w:p w14:paraId="504E29D9" w14:textId="196F13E1" w:rsidR="001450FA" w:rsidRPr="00D94D1B" w:rsidRDefault="00E46E0C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5</w:t>
                  </w:r>
                </w:p>
              </w:tc>
              <w:tc>
                <w:tcPr>
                  <w:tcW w:w="710" w:type="pct"/>
                </w:tcPr>
                <w:p w14:paraId="61A83908" w14:textId="555A61E0" w:rsidR="001450FA" w:rsidRPr="00D94D1B" w:rsidRDefault="00E46E0C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6</w:t>
                  </w:r>
                </w:p>
              </w:tc>
              <w:tc>
                <w:tcPr>
                  <w:tcW w:w="701" w:type="pct"/>
                </w:tcPr>
                <w:p w14:paraId="0DA0C186" w14:textId="79F72834" w:rsidR="001450FA" w:rsidRPr="00D94D1B" w:rsidRDefault="00E46E0C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7</w:t>
                  </w:r>
                </w:p>
              </w:tc>
            </w:tr>
            <w:tr w:rsidR="009C7516" w:rsidRPr="00D94D1B" w14:paraId="7CB171D1" w14:textId="77777777" w:rsidTr="00A847A9">
              <w:tc>
                <w:tcPr>
                  <w:tcW w:w="703" w:type="pct"/>
                </w:tcPr>
                <w:p w14:paraId="35C4712B" w14:textId="19D562CC" w:rsidR="009C7516" w:rsidRPr="00D94D1B" w:rsidRDefault="009C7516" w:rsidP="009C7516">
                  <w:pPr>
                    <w:pStyle w:val="Dates"/>
                    <w:framePr w:hSpace="180" w:wrap="around" w:vAnchor="text" w:hAnchor="margin" w:y="205"/>
                  </w:pPr>
                  <w:r>
                    <w:t>8</w:t>
                  </w:r>
                </w:p>
              </w:tc>
              <w:tc>
                <w:tcPr>
                  <w:tcW w:w="712" w:type="pct"/>
                  <w:shd w:val="clear" w:color="auto" w:fill="FFE099" w:themeFill="accent6" w:themeFillTint="66"/>
                </w:tcPr>
                <w:p w14:paraId="4C364BDF" w14:textId="593C09CA" w:rsidR="009C7516" w:rsidRPr="00D94D1B" w:rsidRDefault="009C7516" w:rsidP="009C7516">
                  <w:pPr>
                    <w:pStyle w:val="Dates"/>
                    <w:framePr w:hSpace="180" w:wrap="around" w:vAnchor="text" w:hAnchor="margin" w:y="205"/>
                  </w:pPr>
                  <w:r>
                    <w:t>9</w:t>
                  </w:r>
                </w:p>
              </w:tc>
              <w:tc>
                <w:tcPr>
                  <w:tcW w:w="710" w:type="pct"/>
                  <w:shd w:val="clear" w:color="auto" w:fill="FFFFFF" w:themeFill="background1"/>
                </w:tcPr>
                <w:p w14:paraId="5A098E44" w14:textId="7B7E53DF" w:rsidR="009C7516" w:rsidRPr="00D94D1B" w:rsidRDefault="009C7516" w:rsidP="009C7516">
                  <w:pPr>
                    <w:pStyle w:val="Dates"/>
                    <w:framePr w:hSpace="180" w:wrap="around" w:vAnchor="text" w:hAnchor="margin" w:y="205"/>
                  </w:pPr>
                  <w:r>
                    <w:t>10</w:t>
                  </w:r>
                </w:p>
              </w:tc>
              <w:tc>
                <w:tcPr>
                  <w:tcW w:w="753" w:type="pct"/>
                  <w:shd w:val="clear" w:color="auto" w:fill="E2F7D6" w:themeFill="accent2" w:themeFillTint="33"/>
                </w:tcPr>
                <w:p w14:paraId="3BA3A1E4" w14:textId="086111F0" w:rsidR="009C7516" w:rsidRPr="00D94D1B" w:rsidRDefault="00722A45" w:rsidP="009C7516">
                  <w:pPr>
                    <w:pStyle w:val="Dates"/>
                    <w:framePr w:hSpace="180" w:wrap="around" w:vAnchor="text" w:hAnchor="margin" w:y="205"/>
                  </w:pPr>
                  <w:r>
                    <w:t>11</w:t>
                  </w:r>
                </w:p>
              </w:tc>
              <w:tc>
                <w:tcPr>
                  <w:tcW w:w="710" w:type="pct"/>
                  <w:shd w:val="clear" w:color="auto" w:fill="80CE84"/>
                </w:tcPr>
                <w:p w14:paraId="0F8683D8" w14:textId="0E032EDD" w:rsidR="009C7516" w:rsidRPr="00D94D1B" w:rsidRDefault="009C7516" w:rsidP="009C7516">
                  <w:pPr>
                    <w:pStyle w:val="Dates"/>
                    <w:framePr w:hSpace="180" w:wrap="around" w:vAnchor="text" w:hAnchor="margin" w:y="205"/>
                  </w:pPr>
                  <w:r>
                    <w:t>12</w:t>
                  </w:r>
                </w:p>
              </w:tc>
              <w:tc>
                <w:tcPr>
                  <w:tcW w:w="710" w:type="pct"/>
                </w:tcPr>
                <w:p w14:paraId="367CAB0B" w14:textId="61F929DD" w:rsidR="009C7516" w:rsidRPr="00D94D1B" w:rsidRDefault="009C7516" w:rsidP="009C7516">
                  <w:pPr>
                    <w:pStyle w:val="Dates"/>
                    <w:framePr w:hSpace="180" w:wrap="around" w:vAnchor="text" w:hAnchor="margin" w:y="205"/>
                  </w:pPr>
                  <w:r>
                    <w:t>13</w:t>
                  </w:r>
                </w:p>
              </w:tc>
              <w:tc>
                <w:tcPr>
                  <w:tcW w:w="701" w:type="pct"/>
                </w:tcPr>
                <w:p w14:paraId="67BA99F6" w14:textId="46F3CD3B" w:rsidR="009C7516" w:rsidRPr="00D94D1B" w:rsidRDefault="009C7516" w:rsidP="009C7516">
                  <w:pPr>
                    <w:pStyle w:val="Dates"/>
                    <w:framePr w:hSpace="180" w:wrap="around" w:vAnchor="text" w:hAnchor="margin" w:y="205"/>
                  </w:pPr>
                  <w:r>
                    <w:t>14</w:t>
                  </w:r>
                </w:p>
              </w:tc>
            </w:tr>
            <w:tr w:rsidR="00D260AA" w:rsidRPr="00D94D1B" w14:paraId="21700845" w14:textId="77777777" w:rsidTr="00491D84">
              <w:tc>
                <w:tcPr>
                  <w:tcW w:w="703" w:type="pct"/>
                </w:tcPr>
                <w:p w14:paraId="3E685E01" w14:textId="671F01E3" w:rsidR="00D260AA" w:rsidRPr="00D94D1B" w:rsidRDefault="00E46E0C" w:rsidP="00D260AA">
                  <w:pPr>
                    <w:pStyle w:val="Dates"/>
                    <w:framePr w:hSpace="180" w:wrap="around" w:vAnchor="text" w:hAnchor="margin" w:y="205"/>
                  </w:pPr>
                  <w:r>
                    <w:t>15</w:t>
                  </w:r>
                </w:p>
              </w:tc>
              <w:tc>
                <w:tcPr>
                  <w:tcW w:w="712" w:type="pct"/>
                  <w:shd w:val="clear" w:color="auto" w:fill="FFE099" w:themeFill="accent6" w:themeFillTint="66"/>
                </w:tcPr>
                <w:p w14:paraId="44EB289A" w14:textId="170EBC53" w:rsidR="00D260AA" w:rsidRPr="00D94D1B" w:rsidRDefault="00E46E0C" w:rsidP="00D260AA">
                  <w:pPr>
                    <w:pStyle w:val="Dates"/>
                    <w:framePr w:hSpace="180" w:wrap="around" w:vAnchor="text" w:hAnchor="margin" w:y="205"/>
                  </w:pPr>
                  <w:r>
                    <w:t>16</w:t>
                  </w:r>
                </w:p>
              </w:tc>
              <w:tc>
                <w:tcPr>
                  <w:tcW w:w="710" w:type="pct"/>
                  <w:shd w:val="clear" w:color="auto" w:fill="FFFFFF" w:themeFill="background1"/>
                </w:tcPr>
                <w:p w14:paraId="0C81666D" w14:textId="2CD4002C" w:rsidR="00D260AA" w:rsidRPr="00D94D1B" w:rsidRDefault="00E46E0C" w:rsidP="00D260AA">
                  <w:pPr>
                    <w:pStyle w:val="Dates"/>
                    <w:framePr w:hSpace="180" w:wrap="around" w:vAnchor="text" w:hAnchor="margin" w:y="205"/>
                  </w:pPr>
                  <w:r>
                    <w:t>17</w:t>
                  </w:r>
                </w:p>
              </w:tc>
              <w:tc>
                <w:tcPr>
                  <w:tcW w:w="753" w:type="pct"/>
                  <w:shd w:val="clear" w:color="auto" w:fill="5BC9E3"/>
                </w:tcPr>
                <w:p w14:paraId="5B432C34" w14:textId="72CCE5BA" w:rsidR="00D260AA" w:rsidRPr="00D94D1B" w:rsidRDefault="00E46E0C" w:rsidP="00D260AA">
                  <w:pPr>
                    <w:pStyle w:val="Dates"/>
                    <w:framePr w:hSpace="180" w:wrap="around" w:vAnchor="text" w:hAnchor="margin" w:y="205"/>
                  </w:pPr>
                  <w:r>
                    <w:t>18</w:t>
                  </w:r>
                </w:p>
              </w:tc>
              <w:tc>
                <w:tcPr>
                  <w:tcW w:w="710" w:type="pct"/>
                  <w:shd w:val="clear" w:color="auto" w:fill="80CE84"/>
                </w:tcPr>
                <w:p w14:paraId="3B03A11B" w14:textId="38A4C93B" w:rsidR="00D260AA" w:rsidRPr="00D94D1B" w:rsidRDefault="00E46E0C" w:rsidP="00D260AA">
                  <w:pPr>
                    <w:pStyle w:val="Dates"/>
                    <w:framePr w:hSpace="180" w:wrap="around" w:vAnchor="text" w:hAnchor="margin" w:y="205"/>
                  </w:pPr>
                  <w:r>
                    <w:t>19</w:t>
                  </w:r>
                </w:p>
              </w:tc>
              <w:tc>
                <w:tcPr>
                  <w:tcW w:w="710" w:type="pct"/>
                </w:tcPr>
                <w:p w14:paraId="154856F6" w14:textId="7025E13A" w:rsidR="00D260AA" w:rsidRPr="00D94D1B" w:rsidRDefault="00E46E0C" w:rsidP="00D260AA">
                  <w:pPr>
                    <w:pStyle w:val="Dates"/>
                    <w:framePr w:hSpace="180" w:wrap="around" w:vAnchor="text" w:hAnchor="margin" w:y="205"/>
                  </w:pPr>
                  <w:r>
                    <w:t>20</w:t>
                  </w:r>
                </w:p>
              </w:tc>
              <w:tc>
                <w:tcPr>
                  <w:tcW w:w="701" w:type="pct"/>
                </w:tcPr>
                <w:p w14:paraId="133CE028" w14:textId="420479A0" w:rsidR="00D260AA" w:rsidRPr="00D94D1B" w:rsidRDefault="00E46E0C" w:rsidP="00D260AA">
                  <w:pPr>
                    <w:pStyle w:val="Dates"/>
                    <w:framePr w:hSpace="180" w:wrap="around" w:vAnchor="text" w:hAnchor="margin" w:y="205"/>
                  </w:pPr>
                  <w:r>
                    <w:t>21</w:t>
                  </w:r>
                </w:p>
              </w:tc>
            </w:tr>
            <w:tr w:rsidR="001450FA" w:rsidRPr="00D94D1B" w14:paraId="263D161E" w14:textId="77777777" w:rsidTr="0071353F">
              <w:tc>
                <w:tcPr>
                  <w:tcW w:w="703" w:type="pct"/>
                </w:tcPr>
                <w:p w14:paraId="61F9F936" w14:textId="46D97688" w:rsidR="001450FA" w:rsidRPr="00D94D1B" w:rsidRDefault="00E46E0C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22</w:t>
                  </w:r>
                </w:p>
              </w:tc>
              <w:tc>
                <w:tcPr>
                  <w:tcW w:w="712" w:type="pct"/>
                  <w:shd w:val="clear" w:color="auto" w:fill="E2F7D6" w:themeFill="accent2" w:themeFillTint="33"/>
                </w:tcPr>
                <w:p w14:paraId="4DDA64A8" w14:textId="4C7FF4F6" w:rsidR="001450FA" w:rsidRPr="00D94D1B" w:rsidRDefault="00E46E0C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23</w:t>
                  </w:r>
                </w:p>
              </w:tc>
              <w:tc>
                <w:tcPr>
                  <w:tcW w:w="710" w:type="pct"/>
                  <w:shd w:val="clear" w:color="auto" w:fill="E2F7D6" w:themeFill="accent2" w:themeFillTint="33"/>
                </w:tcPr>
                <w:p w14:paraId="4E546B47" w14:textId="45FA5293" w:rsidR="001450FA" w:rsidRPr="00D94D1B" w:rsidRDefault="00E46E0C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24</w:t>
                  </w:r>
                </w:p>
              </w:tc>
              <w:tc>
                <w:tcPr>
                  <w:tcW w:w="753" w:type="pct"/>
                  <w:shd w:val="clear" w:color="auto" w:fill="E2F7D6" w:themeFill="accent2" w:themeFillTint="33"/>
                </w:tcPr>
                <w:p w14:paraId="17A4725D" w14:textId="1DEB15AE" w:rsidR="001450FA" w:rsidRPr="00D94D1B" w:rsidRDefault="00E46E0C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25</w:t>
                  </w:r>
                </w:p>
              </w:tc>
              <w:tc>
                <w:tcPr>
                  <w:tcW w:w="710" w:type="pct"/>
                  <w:shd w:val="clear" w:color="auto" w:fill="E2F7D6" w:themeFill="accent2" w:themeFillTint="33"/>
                </w:tcPr>
                <w:p w14:paraId="1AC41F06" w14:textId="05781CA9" w:rsidR="001450FA" w:rsidRPr="00D94D1B" w:rsidRDefault="00E46E0C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26</w:t>
                  </w:r>
                </w:p>
              </w:tc>
              <w:tc>
                <w:tcPr>
                  <w:tcW w:w="710" w:type="pct"/>
                </w:tcPr>
                <w:p w14:paraId="70E6D65C" w14:textId="2EF2C8BB" w:rsidR="001450FA" w:rsidRPr="00D94D1B" w:rsidRDefault="00E46E0C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27</w:t>
                  </w:r>
                </w:p>
              </w:tc>
              <w:tc>
                <w:tcPr>
                  <w:tcW w:w="701" w:type="pct"/>
                </w:tcPr>
                <w:p w14:paraId="62BA7591" w14:textId="413F67F6" w:rsidR="001450FA" w:rsidRPr="00D94D1B" w:rsidRDefault="00E46E0C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28</w:t>
                  </w:r>
                </w:p>
              </w:tc>
            </w:tr>
            <w:tr w:rsidR="000252A9" w:rsidRPr="00D94D1B" w14:paraId="1AF4AE9B" w14:textId="77777777" w:rsidTr="00977A7D">
              <w:tc>
                <w:tcPr>
                  <w:tcW w:w="703" w:type="pct"/>
                </w:tcPr>
                <w:p w14:paraId="10863998" w14:textId="5BBBC98E" w:rsidR="000252A9" w:rsidRPr="00D94D1B" w:rsidRDefault="000252A9" w:rsidP="000252A9">
                  <w:pPr>
                    <w:pStyle w:val="Dates"/>
                    <w:framePr w:hSpace="180" w:wrap="around" w:vAnchor="text" w:hAnchor="margin" w:y="205"/>
                  </w:pPr>
                  <w:r>
                    <w:t>29</w:t>
                  </w:r>
                </w:p>
              </w:tc>
              <w:tc>
                <w:tcPr>
                  <w:tcW w:w="712" w:type="pct"/>
                  <w:shd w:val="clear" w:color="auto" w:fill="FFE099" w:themeFill="accent6" w:themeFillTint="66"/>
                </w:tcPr>
                <w:p w14:paraId="085C34A5" w14:textId="44D5EF61" w:rsidR="000252A9" w:rsidRPr="00D94D1B" w:rsidRDefault="000252A9" w:rsidP="000252A9">
                  <w:pPr>
                    <w:pStyle w:val="Dates"/>
                    <w:framePr w:hSpace="180" w:wrap="around" w:vAnchor="text" w:hAnchor="margin" w:y="205"/>
                  </w:pPr>
                  <w:r>
                    <w:t>30</w:t>
                  </w:r>
                </w:p>
              </w:tc>
              <w:tc>
                <w:tcPr>
                  <w:tcW w:w="710" w:type="pct"/>
                  <w:shd w:val="clear" w:color="auto" w:fill="FFFFFF" w:themeFill="background1"/>
                </w:tcPr>
                <w:p w14:paraId="545C48CD" w14:textId="2A69A067" w:rsidR="000252A9" w:rsidRPr="00D94D1B" w:rsidRDefault="000252A9" w:rsidP="000252A9">
                  <w:pPr>
                    <w:pStyle w:val="Dates"/>
                    <w:framePr w:hSpace="180" w:wrap="around" w:vAnchor="text" w:hAnchor="margin" w:y="205"/>
                  </w:pPr>
                </w:p>
              </w:tc>
              <w:tc>
                <w:tcPr>
                  <w:tcW w:w="753" w:type="pct"/>
                  <w:shd w:val="clear" w:color="auto" w:fill="F2F2F2" w:themeFill="background1" w:themeFillShade="F2"/>
                </w:tcPr>
                <w:p w14:paraId="7361B66A" w14:textId="41C8A409" w:rsidR="000252A9" w:rsidRPr="00D94D1B" w:rsidRDefault="000252A9" w:rsidP="000252A9">
                  <w:pPr>
                    <w:pStyle w:val="Dates"/>
                    <w:framePr w:hSpace="180" w:wrap="around" w:vAnchor="text" w:hAnchor="margin" w:y="205"/>
                  </w:pPr>
                </w:p>
              </w:tc>
              <w:tc>
                <w:tcPr>
                  <w:tcW w:w="710" w:type="pct"/>
                  <w:shd w:val="clear" w:color="auto" w:fill="F2F2F2" w:themeFill="background1" w:themeFillShade="F2"/>
                </w:tcPr>
                <w:p w14:paraId="069FE777" w14:textId="7474BEC5" w:rsidR="000252A9" w:rsidRPr="00D94D1B" w:rsidRDefault="000252A9" w:rsidP="000252A9">
                  <w:pPr>
                    <w:pStyle w:val="Dates"/>
                    <w:framePr w:hSpace="180" w:wrap="around" w:vAnchor="text" w:hAnchor="margin" w:y="205"/>
                  </w:pPr>
                </w:p>
              </w:tc>
              <w:tc>
                <w:tcPr>
                  <w:tcW w:w="710" w:type="pct"/>
                </w:tcPr>
                <w:p w14:paraId="3F7F6386" w14:textId="363398AC" w:rsidR="000252A9" w:rsidRPr="00D94D1B" w:rsidRDefault="000252A9" w:rsidP="000252A9">
                  <w:pPr>
                    <w:pStyle w:val="Dates"/>
                    <w:framePr w:hSpace="180" w:wrap="around" w:vAnchor="text" w:hAnchor="margin" w:y="205"/>
                  </w:pPr>
                </w:p>
              </w:tc>
              <w:tc>
                <w:tcPr>
                  <w:tcW w:w="701" w:type="pct"/>
                </w:tcPr>
                <w:p w14:paraId="1519D45D" w14:textId="59052A46" w:rsidR="000252A9" w:rsidRPr="00D94D1B" w:rsidRDefault="000252A9" w:rsidP="000252A9">
                  <w:pPr>
                    <w:pStyle w:val="Dates"/>
                    <w:framePr w:hSpace="180" w:wrap="around" w:vAnchor="text" w:hAnchor="margin" w:y="205"/>
                  </w:pPr>
                </w:p>
              </w:tc>
            </w:tr>
            <w:tr w:rsidR="000252A9" w:rsidRPr="00D94D1B" w14:paraId="4FB1F844" w14:textId="77777777" w:rsidTr="000E61F1">
              <w:tc>
                <w:tcPr>
                  <w:tcW w:w="703" w:type="pct"/>
                </w:tcPr>
                <w:p w14:paraId="37DB3A57" w14:textId="4CA9D886" w:rsidR="000252A9" w:rsidRPr="00D94D1B" w:rsidRDefault="000252A9" w:rsidP="000252A9">
                  <w:pPr>
                    <w:pStyle w:val="Dates"/>
                    <w:framePr w:hSpace="180" w:wrap="around" w:vAnchor="text" w:hAnchor="margin" w:y="205"/>
                  </w:pPr>
                  <w:r w:rsidRPr="00D94D1B">
                    <w:fldChar w:fldCharType="begin"/>
                  </w:r>
                  <w:r w:rsidRPr="00D94D1B">
                    <w:instrText xml:space="preserve">IF </w:instrText>
                  </w:r>
                  <w:r w:rsidRPr="00D94D1B">
                    <w:fldChar w:fldCharType="begin"/>
                  </w:r>
                  <w:r w:rsidRPr="00D94D1B">
                    <w:instrText xml:space="preserve"> =G6</w:instrText>
                  </w:r>
                  <w:r w:rsidRPr="00D94D1B">
                    <w:fldChar w:fldCharType="separate"/>
                  </w:r>
                  <w:r w:rsidRPr="00D94D1B">
                    <w:instrText>0</w:instrText>
                  </w:r>
                  <w:r w:rsidRPr="00D94D1B">
                    <w:fldChar w:fldCharType="end"/>
                  </w:r>
                  <w:r w:rsidRPr="00D94D1B">
                    <w:instrText xml:space="preserve"> = 0,"" </w:instrText>
                  </w:r>
                  <w:r w:rsidRPr="00D94D1B">
                    <w:fldChar w:fldCharType="begin"/>
                  </w:r>
                  <w:r w:rsidRPr="00D94D1B">
                    <w:instrText xml:space="preserve"> IF </w:instrText>
                  </w:r>
                  <w:r w:rsidRPr="00D94D1B">
                    <w:fldChar w:fldCharType="begin"/>
                  </w:r>
                  <w:r w:rsidRPr="00D94D1B">
                    <w:instrText xml:space="preserve"> =G6 </w:instrText>
                  </w:r>
                  <w:r w:rsidRPr="00D94D1B">
                    <w:fldChar w:fldCharType="separate"/>
                  </w:r>
                  <w:r w:rsidRPr="00D94D1B">
                    <w:instrText>29</w:instrText>
                  </w:r>
                  <w:r w:rsidRPr="00D94D1B">
                    <w:fldChar w:fldCharType="end"/>
                  </w:r>
                  <w:r w:rsidRPr="00D94D1B">
                    <w:instrText xml:space="preserve">  &lt; </w:instrText>
                  </w:r>
                  <w:r w:rsidRPr="00D94D1B">
                    <w:fldChar w:fldCharType="begin"/>
                  </w:r>
                  <w:r w:rsidRPr="00D94D1B">
                    <w:instrText xml:space="preserve"> DocVariable MonthEnd3 \@ d </w:instrText>
                  </w:r>
                  <w:r w:rsidRPr="00D94D1B">
                    <w:fldChar w:fldCharType="separate"/>
                  </w:r>
                  <w:r w:rsidRPr="00D94D1B">
                    <w:instrText>31</w:instrText>
                  </w:r>
                  <w:r w:rsidRPr="00D94D1B">
                    <w:fldChar w:fldCharType="end"/>
                  </w:r>
                  <w:r w:rsidRPr="00D94D1B">
                    <w:instrText xml:space="preserve">  </w:instrText>
                  </w:r>
                  <w:r w:rsidRPr="00D94D1B">
                    <w:fldChar w:fldCharType="begin"/>
                  </w:r>
                  <w:r w:rsidRPr="00D94D1B">
                    <w:instrText xml:space="preserve"> =G6+1 </w:instrText>
                  </w:r>
                  <w:r w:rsidRPr="00D94D1B">
                    <w:fldChar w:fldCharType="separate"/>
                  </w:r>
                  <w:r w:rsidRPr="00D94D1B">
                    <w:instrText>30</w:instrText>
                  </w:r>
                  <w:r w:rsidRPr="00D94D1B">
                    <w:fldChar w:fldCharType="end"/>
                  </w:r>
                  <w:r w:rsidRPr="00D94D1B">
                    <w:instrText xml:space="preserve"> "" </w:instrText>
                  </w:r>
                  <w:r w:rsidRPr="00D94D1B">
                    <w:fldChar w:fldCharType="separate"/>
                  </w:r>
                  <w:r w:rsidRPr="00D94D1B">
                    <w:instrText>30</w:instrText>
                  </w:r>
                  <w:r w:rsidRPr="00D94D1B">
                    <w:fldChar w:fldCharType="end"/>
                  </w:r>
                  <w:r w:rsidRPr="00D94D1B">
                    <w:fldChar w:fldCharType="end"/>
                  </w:r>
                </w:p>
              </w:tc>
              <w:tc>
                <w:tcPr>
                  <w:tcW w:w="712" w:type="pct"/>
                </w:tcPr>
                <w:p w14:paraId="7059E0C3" w14:textId="77777777" w:rsidR="000252A9" w:rsidRPr="00D94D1B" w:rsidRDefault="000252A9" w:rsidP="000252A9">
                  <w:pPr>
                    <w:pStyle w:val="Dates"/>
                    <w:framePr w:hSpace="180" w:wrap="around" w:vAnchor="text" w:hAnchor="margin" w:y="205"/>
                  </w:pPr>
                  <w:r w:rsidRPr="00D94D1B">
                    <w:fldChar w:fldCharType="begin"/>
                  </w:r>
                  <w:r w:rsidRPr="00D94D1B">
                    <w:instrText xml:space="preserve">IF </w:instrText>
                  </w:r>
                  <w:r w:rsidRPr="00D94D1B">
                    <w:fldChar w:fldCharType="begin"/>
                  </w:r>
                  <w:r w:rsidRPr="00D94D1B">
                    <w:instrText xml:space="preserve"> =A7</w:instrText>
                  </w:r>
                  <w:r w:rsidRPr="00D94D1B">
                    <w:fldChar w:fldCharType="separate"/>
                  </w:r>
                  <w:r w:rsidRPr="00D94D1B">
                    <w:instrText>0</w:instrText>
                  </w:r>
                  <w:r w:rsidRPr="00D94D1B">
                    <w:fldChar w:fldCharType="end"/>
                  </w:r>
                  <w:r w:rsidRPr="00D94D1B">
                    <w:instrText xml:space="preserve"> = 0,"" </w:instrText>
                  </w:r>
                  <w:r w:rsidRPr="00D94D1B">
                    <w:fldChar w:fldCharType="begin"/>
                  </w:r>
                  <w:r w:rsidRPr="00D94D1B">
                    <w:instrText xml:space="preserve"> IF </w:instrText>
                  </w:r>
                  <w:r w:rsidRPr="00D94D1B">
                    <w:fldChar w:fldCharType="begin"/>
                  </w:r>
                  <w:r w:rsidRPr="00D94D1B">
                    <w:instrText xml:space="preserve"> =A7 </w:instrText>
                  </w:r>
                  <w:r w:rsidRPr="00D94D1B">
                    <w:fldChar w:fldCharType="separate"/>
                  </w:r>
                  <w:r w:rsidRPr="00D94D1B">
                    <w:instrText>30</w:instrText>
                  </w:r>
                  <w:r w:rsidRPr="00D94D1B">
                    <w:fldChar w:fldCharType="end"/>
                  </w:r>
                  <w:r w:rsidRPr="00D94D1B">
                    <w:instrText xml:space="preserve">  &lt; </w:instrText>
                  </w:r>
                  <w:r w:rsidRPr="00D94D1B">
                    <w:fldChar w:fldCharType="begin"/>
                  </w:r>
                  <w:r w:rsidRPr="00D94D1B">
                    <w:instrText xml:space="preserve"> DocVariable MonthEnd3 \@ d </w:instrText>
                  </w:r>
                  <w:r w:rsidRPr="00D94D1B">
                    <w:fldChar w:fldCharType="separate"/>
                  </w:r>
                  <w:r w:rsidRPr="00D94D1B">
                    <w:instrText>31</w:instrText>
                  </w:r>
                  <w:r w:rsidRPr="00D94D1B">
                    <w:fldChar w:fldCharType="end"/>
                  </w:r>
                  <w:r w:rsidRPr="00D94D1B">
                    <w:instrText xml:space="preserve">  </w:instrText>
                  </w:r>
                  <w:r w:rsidRPr="00D94D1B">
                    <w:fldChar w:fldCharType="begin"/>
                  </w:r>
                  <w:r w:rsidRPr="00D94D1B">
                    <w:instrText xml:space="preserve"> =A7+1 </w:instrText>
                  </w:r>
                  <w:r w:rsidRPr="00D94D1B">
                    <w:fldChar w:fldCharType="separate"/>
                  </w:r>
                  <w:r w:rsidRPr="00D94D1B">
                    <w:instrText>31</w:instrText>
                  </w:r>
                  <w:r w:rsidRPr="00D94D1B">
                    <w:fldChar w:fldCharType="end"/>
                  </w:r>
                  <w:r w:rsidRPr="00D94D1B">
                    <w:instrText xml:space="preserve"> "" </w:instrText>
                  </w:r>
                  <w:r w:rsidRPr="00D94D1B">
                    <w:fldChar w:fldCharType="separate"/>
                  </w:r>
                  <w:r w:rsidRPr="00D94D1B">
                    <w:instrText>31</w:instrText>
                  </w:r>
                  <w:r w:rsidRPr="00D94D1B">
                    <w:fldChar w:fldCharType="end"/>
                  </w:r>
                  <w:r w:rsidRPr="00D94D1B">
                    <w:fldChar w:fldCharType="end"/>
                  </w:r>
                </w:p>
              </w:tc>
              <w:tc>
                <w:tcPr>
                  <w:tcW w:w="710" w:type="pct"/>
                </w:tcPr>
                <w:p w14:paraId="43108BC8" w14:textId="77777777" w:rsidR="000252A9" w:rsidRPr="00D94D1B" w:rsidRDefault="000252A9" w:rsidP="000252A9">
                  <w:pPr>
                    <w:pStyle w:val="Dates"/>
                    <w:framePr w:hSpace="180" w:wrap="around" w:vAnchor="text" w:hAnchor="margin" w:y="205"/>
                  </w:pPr>
                </w:p>
              </w:tc>
              <w:tc>
                <w:tcPr>
                  <w:tcW w:w="753" w:type="pct"/>
                </w:tcPr>
                <w:p w14:paraId="6CCF43B5" w14:textId="77777777" w:rsidR="000252A9" w:rsidRPr="00D94D1B" w:rsidRDefault="000252A9" w:rsidP="000252A9">
                  <w:pPr>
                    <w:pStyle w:val="Dates"/>
                    <w:framePr w:hSpace="180" w:wrap="around" w:vAnchor="text" w:hAnchor="margin" w:y="205"/>
                  </w:pPr>
                </w:p>
              </w:tc>
              <w:tc>
                <w:tcPr>
                  <w:tcW w:w="710" w:type="pct"/>
                </w:tcPr>
                <w:p w14:paraId="66655E9A" w14:textId="77777777" w:rsidR="000252A9" w:rsidRPr="00D94D1B" w:rsidRDefault="000252A9" w:rsidP="000252A9">
                  <w:pPr>
                    <w:pStyle w:val="Dates"/>
                    <w:framePr w:hSpace="180" w:wrap="around" w:vAnchor="text" w:hAnchor="margin" w:y="205"/>
                  </w:pPr>
                </w:p>
              </w:tc>
              <w:tc>
                <w:tcPr>
                  <w:tcW w:w="710" w:type="pct"/>
                </w:tcPr>
                <w:p w14:paraId="59EB30DB" w14:textId="77777777" w:rsidR="000252A9" w:rsidRPr="00D94D1B" w:rsidRDefault="000252A9" w:rsidP="000252A9">
                  <w:pPr>
                    <w:pStyle w:val="Dates"/>
                    <w:framePr w:hSpace="180" w:wrap="around" w:vAnchor="text" w:hAnchor="margin" w:y="205"/>
                  </w:pPr>
                </w:p>
              </w:tc>
              <w:tc>
                <w:tcPr>
                  <w:tcW w:w="701" w:type="pct"/>
                </w:tcPr>
                <w:p w14:paraId="2EBE2584" w14:textId="77777777" w:rsidR="000252A9" w:rsidRPr="00D94D1B" w:rsidRDefault="000252A9" w:rsidP="000252A9">
                  <w:pPr>
                    <w:pStyle w:val="Dates"/>
                    <w:framePr w:hSpace="180" w:wrap="around" w:vAnchor="text" w:hAnchor="margin" w:y="205"/>
                  </w:pPr>
                </w:p>
              </w:tc>
            </w:tr>
          </w:tbl>
          <w:p w14:paraId="798E3532" w14:textId="77777777" w:rsidR="001450FA" w:rsidRPr="00D94D1B" w:rsidRDefault="001450FA" w:rsidP="00724E58"/>
        </w:tc>
        <w:tc>
          <w:tcPr>
            <w:tcW w:w="2337" w:type="dxa"/>
          </w:tcPr>
          <w:tbl>
            <w:tblPr>
              <w:tblStyle w:val="CalendarTable"/>
              <w:tblW w:w="5000" w:type="pct"/>
              <w:tblBorders>
                <w:insideH w:val="single" w:sz="4" w:space="0" w:color="D9D9D9" w:themeColor="background1" w:themeShade="D9"/>
                <w:insideV w:val="single" w:sz="4" w:space="0" w:color="D9D9D9" w:themeColor="background1" w:themeShade="D9"/>
              </w:tblBorders>
              <w:tblLook w:val="04A0" w:firstRow="1" w:lastRow="0" w:firstColumn="1" w:lastColumn="0" w:noHBand="0" w:noVBand="1"/>
              <w:tblCaption w:val="Calendar content table"/>
            </w:tblPr>
            <w:tblGrid>
              <w:gridCol w:w="324"/>
              <w:gridCol w:w="329"/>
              <w:gridCol w:w="329"/>
              <w:gridCol w:w="329"/>
              <w:gridCol w:w="329"/>
              <w:gridCol w:w="329"/>
              <w:gridCol w:w="323"/>
            </w:tblGrid>
            <w:tr w:rsidR="001450FA" w:rsidRPr="00D94D1B" w14:paraId="62EAC856" w14:textId="77777777" w:rsidTr="00637901">
              <w:tc>
                <w:tcPr>
                  <w:tcW w:w="705" w:type="pct"/>
                </w:tcPr>
                <w:p w14:paraId="5F9BBFF7" w14:textId="77777777" w:rsidR="001450FA" w:rsidRPr="00D94D1B" w:rsidRDefault="001450FA" w:rsidP="00724E58">
                  <w:pPr>
                    <w:pStyle w:val="Days"/>
                    <w:framePr w:hSpace="180" w:wrap="around" w:vAnchor="text" w:hAnchor="margin" w:y="205"/>
                  </w:pPr>
                  <w:r>
                    <w:t>S</w:t>
                  </w:r>
                </w:p>
              </w:tc>
              <w:tc>
                <w:tcPr>
                  <w:tcW w:w="718" w:type="pct"/>
                </w:tcPr>
                <w:p w14:paraId="752049DC" w14:textId="77777777" w:rsidR="001450FA" w:rsidRPr="00D94D1B" w:rsidRDefault="001450FA" w:rsidP="00724E58">
                  <w:pPr>
                    <w:pStyle w:val="Days"/>
                    <w:framePr w:hSpace="180" w:wrap="around" w:vAnchor="text" w:hAnchor="margin" w:y="205"/>
                  </w:pPr>
                  <w:r>
                    <w:t>M</w:t>
                  </w:r>
                </w:p>
              </w:tc>
              <w:tc>
                <w:tcPr>
                  <w:tcW w:w="718" w:type="pct"/>
                </w:tcPr>
                <w:p w14:paraId="72BE62AC" w14:textId="77777777" w:rsidR="001450FA" w:rsidRPr="00D94D1B" w:rsidRDefault="001450FA" w:rsidP="00724E58">
                  <w:pPr>
                    <w:pStyle w:val="Days"/>
                    <w:framePr w:hSpace="180" w:wrap="around" w:vAnchor="text" w:hAnchor="margin" w:y="205"/>
                  </w:pPr>
                  <w:r>
                    <w:t>T</w:t>
                  </w:r>
                </w:p>
              </w:tc>
              <w:tc>
                <w:tcPr>
                  <w:tcW w:w="718" w:type="pct"/>
                </w:tcPr>
                <w:p w14:paraId="0CDC541A" w14:textId="77777777" w:rsidR="001450FA" w:rsidRPr="00D94D1B" w:rsidRDefault="001450FA" w:rsidP="00724E58">
                  <w:pPr>
                    <w:pStyle w:val="Days"/>
                    <w:framePr w:hSpace="180" w:wrap="around" w:vAnchor="text" w:hAnchor="margin" w:y="205"/>
                  </w:pPr>
                  <w:r>
                    <w:t>W</w:t>
                  </w:r>
                </w:p>
              </w:tc>
              <w:tc>
                <w:tcPr>
                  <w:tcW w:w="718" w:type="pct"/>
                </w:tcPr>
                <w:p w14:paraId="7B932768" w14:textId="77777777" w:rsidR="001450FA" w:rsidRPr="00D94D1B" w:rsidRDefault="001450FA" w:rsidP="00724E58">
                  <w:pPr>
                    <w:pStyle w:val="Days"/>
                    <w:framePr w:hSpace="180" w:wrap="around" w:vAnchor="text" w:hAnchor="margin" w:y="205"/>
                  </w:pPr>
                  <w:r>
                    <w:t>T</w:t>
                  </w:r>
                </w:p>
              </w:tc>
              <w:tc>
                <w:tcPr>
                  <w:tcW w:w="718" w:type="pct"/>
                </w:tcPr>
                <w:p w14:paraId="575BC94D" w14:textId="77777777" w:rsidR="001450FA" w:rsidRPr="00D94D1B" w:rsidRDefault="001450FA" w:rsidP="00724E58">
                  <w:pPr>
                    <w:pStyle w:val="Days"/>
                    <w:framePr w:hSpace="180" w:wrap="around" w:vAnchor="text" w:hAnchor="margin" w:y="205"/>
                  </w:pPr>
                  <w:r>
                    <w:t>F</w:t>
                  </w:r>
                </w:p>
              </w:tc>
              <w:tc>
                <w:tcPr>
                  <w:tcW w:w="707" w:type="pct"/>
                </w:tcPr>
                <w:p w14:paraId="77466703" w14:textId="77777777" w:rsidR="001450FA" w:rsidRPr="00D94D1B" w:rsidRDefault="001450FA" w:rsidP="00724E58">
                  <w:pPr>
                    <w:pStyle w:val="Days"/>
                    <w:framePr w:hSpace="180" w:wrap="around" w:vAnchor="text" w:hAnchor="margin" w:y="205"/>
                  </w:pPr>
                  <w:r w:rsidRPr="00D94D1B">
                    <w:t>S</w:t>
                  </w:r>
                </w:p>
              </w:tc>
            </w:tr>
            <w:tr w:rsidR="001450FA" w:rsidRPr="00D94D1B" w14:paraId="51947CBE" w14:textId="77777777" w:rsidTr="00637901">
              <w:tc>
                <w:tcPr>
                  <w:tcW w:w="705" w:type="pct"/>
                </w:tcPr>
                <w:p w14:paraId="64147AF5" w14:textId="52EACD43" w:rsidR="001450FA" w:rsidRPr="00D94D1B" w:rsidRDefault="001450FA" w:rsidP="00724E58">
                  <w:pPr>
                    <w:pStyle w:val="Dates"/>
                    <w:framePr w:hSpace="180" w:wrap="around" w:vAnchor="text" w:hAnchor="margin" w:y="205"/>
                  </w:pPr>
                </w:p>
              </w:tc>
              <w:tc>
                <w:tcPr>
                  <w:tcW w:w="718" w:type="pct"/>
                  <w:shd w:val="clear" w:color="auto" w:fill="FFE099" w:themeFill="accent6" w:themeFillTint="66"/>
                </w:tcPr>
                <w:p w14:paraId="00BE028B" w14:textId="7EF0C4D3" w:rsidR="001450FA" w:rsidRPr="00D94D1B" w:rsidRDefault="001450FA" w:rsidP="00724E58">
                  <w:pPr>
                    <w:pStyle w:val="Dates"/>
                    <w:framePr w:hSpace="180" w:wrap="around" w:vAnchor="text" w:hAnchor="margin" w:y="205"/>
                  </w:pPr>
                </w:p>
              </w:tc>
              <w:tc>
                <w:tcPr>
                  <w:tcW w:w="718" w:type="pct"/>
                  <w:shd w:val="clear" w:color="auto" w:fill="FFFFFF" w:themeFill="background1"/>
                </w:tcPr>
                <w:p w14:paraId="14743370" w14:textId="4DC49146" w:rsidR="001450FA" w:rsidRPr="00D94D1B" w:rsidRDefault="00E8098B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1</w:t>
                  </w:r>
                </w:p>
              </w:tc>
              <w:tc>
                <w:tcPr>
                  <w:tcW w:w="718" w:type="pct"/>
                  <w:shd w:val="clear" w:color="auto" w:fill="5BC9E3"/>
                </w:tcPr>
                <w:p w14:paraId="48E61838" w14:textId="09061B93" w:rsidR="001450FA" w:rsidRPr="00D94D1B" w:rsidRDefault="00E8098B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2</w:t>
                  </w:r>
                </w:p>
              </w:tc>
              <w:tc>
                <w:tcPr>
                  <w:tcW w:w="718" w:type="pct"/>
                  <w:shd w:val="clear" w:color="auto" w:fill="80CE84"/>
                </w:tcPr>
                <w:p w14:paraId="3E3BFB17" w14:textId="4A5C9485" w:rsidR="001450FA" w:rsidRPr="00D94D1B" w:rsidRDefault="00E8098B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3</w:t>
                  </w:r>
                </w:p>
              </w:tc>
              <w:tc>
                <w:tcPr>
                  <w:tcW w:w="718" w:type="pct"/>
                </w:tcPr>
                <w:p w14:paraId="1E1C8251" w14:textId="5CBA7C0B" w:rsidR="001450FA" w:rsidRPr="00D94D1B" w:rsidRDefault="00E8098B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4</w:t>
                  </w:r>
                </w:p>
              </w:tc>
              <w:tc>
                <w:tcPr>
                  <w:tcW w:w="707" w:type="pct"/>
                </w:tcPr>
                <w:p w14:paraId="46C0128D" w14:textId="7935A801" w:rsidR="001450FA" w:rsidRPr="00D94D1B" w:rsidRDefault="00E8098B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5</w:t>
                  </w:r>
                </w:p>
              </w:tc>
            </w:tr>
            <w:tr w:rsidR="001450FA" w:rsidRPr="00D94D1B" w14:paraId="2F004FEE" w14:textId="77777777" w:rsidTr="00637901">
              <w:tc>
                <w:tcPr>
                  <w:tcW w:w="705" w:type="pct"/>
                </w:tcPr>
                <w:p w14:paraId="488276D7" w14:textId="1A7B31CA" w:rsidR="001450FA" w:rsidRPr="00D94D1B" w:rsidRDefault="00E8098B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6</w:t>
                  </w:r>
                </w:p>
              </w:tc>
              <w:tc>
                <w:tcPr>
                  <w:tcW w:w="718" w:type="pct"/>
                  <w:shd w:val="clear" w:color="auto" w:fill="FFE099" w:themeFill="accent6" w:themeFillTint="66"/>
                </w:tcPr>
                <w:p w14:paraId="5015EC92" w14:textId="0331DCF1" w:rsidR="001450FA" w:rsidRPr="00D94D1B" w:rsidRDefault="00E8098B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7</w:t>
                  </w:r>
                </w:p>
              </w:tc>
              <w:tc>
                <w:tcPr>
                  <w:tcW w:w="718" w:type="pct"/>
                  <w:shd w:val="clear" w:color="auto" w:fill="FFFFFF" w:themeFill="background1"/>
                </w:tcPr>
                <w:p w14:paraId="74218E67" w14:textId="2AF5B2C3" w:rsidR="001450FA" w:rsidRPr="00D94D1B" w:rsidRDefault="00E8098B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8</w:t>
                  </w:r>
                </w:p>
              </w:tc>
              <w:tc>
                <w:tcPr>
                  <w:tcW w:w="718" w:type="pct"/>
                  <w:shd w:val="clear" w:color="auto" w:fill="5BC9E3"/>
                </w:tcPr>
                <w:p w14:paraId="4660FECD" w14:textId="2ED7B8F0" w:rsidR="001450FA" w:rsidRPr="00D94D1B" w:rsidRDefault="00E8098B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9</w:t>
                  </w:r>
                </w:p>
              </w:tc>
              <w:tc>
                <w:tcPr>
                  <w:tcW w:w="718" w:type="pct"/>
                  <w:shd w:val="clear" w:color="auto" w:fill="80CE84"/>
                </w:tcPr>
                <w:p w14:paraId="121BE235" w14:textId="7CC23FD9" w:rsidR="001450FA" w:rsidRPr="00D94D1B" w:rsidRDefault="00F04290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10</w:t>
                  </w:r>
                </w:p>
              </w:tc>
              <w:tc>
                <w:tcPr>
                  <w:tcW w:w="718" w:type="pct"/>
                </w:tcPr>
                <w:p w14:paraId="52C1B5AA" w14:textId="19FFF728" w:rsidR="001450FA" w:rsidRPr="00D94D1B" w:rsidRDefault="00F04290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11</w:t>
                  </w:r>
                </w:p>
              </w:tc>
              <w:tc>
                <w:tcPr>
                  <w:tcW w:w="707" w:type="pct"/>
                </w:tcPr>
                <w:p w14:paraId="6C630D40" w14:textId="6715AF2D" w:rsidR="001450FA" w:rsidRPr="00D94D1B" w:rsidRDefault="00F04290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12</w:t>
                  </w:r>
                </w:p>
              </w:tc>
            </w:tr>
            <w:tr w:rsidR="001450FA" w:rsidRPr="00D94D1B" w14:paraId="1AE8F4CC" w14:textId="77777777" w:rsidTr="00637901">
              <w:tc>
                <w:tcPr>
                  <w:tcW w:w="705" w:type="pct"/>
                </w:tcPr>
                <w:p w14:paraId="3A0724B8" w14:textId="60515BB3" w:rsidR="001450FA" w:rsidRPr="00D94D1B" w:rsidRDefault="00F04290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13</w:t>
                  </w:r>
                </w:p>
              </w:tc>
              <w:tc>
                <w:tcPr>
                  <w:tcW w:w="718" w:type="pct"/>
                  <w:shd w:val="clear" w:color="auto" w:fill="FFE099" w:themeFill="accent6" w:themeFillTint="66"/>
                </w:tcPr>
                <w:p w14:paraId="3F1876B8" w14:textId="71AA9FC2" w:rsidR="001450FA" w:rsidRPr="00D94D1B" w:rsidRDefault="00F04290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14</w:t>
                  </w:r>
                </w:p>
              </w:tc>
              <w:tc>
                <w:tcPr>
                  <w:tcW w:w="718" w:type="pct"/>
                  <w:shd w:val="clear" w:color="auto" w:fill="FFFFFF" w:themeFill="background1"/>
                </w:tcPr>
                <w:p w14:paraId="288F3C73" w14:textId="0BD4CFA9" w:rsidR="001450FA" w:rsidRPr="00D94D1B" w:rsidRDefault="00F04290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15</w:t>
                  </w:r>
                </w:p>
              </w:tc>
              <w:tc>
                <w:tcPr>
                  <w:tcW w:w="718" w:type="pct"/>
                  <w:shd w:val="clear" w:color="auto" w:fill="5BC9E3"/>
                </w:tcPr>
                <w:p w14:paraId="1A0EC5D2" w14:textId="72FD2681" w:rsidR="001450FA" w:rsidRPr="00D94D1B" w:rsidRDefault="00F04290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16</w:t>
                  </w:r>
                </w:p>
              </w:tc>
              <w:tc>
                <w:tcPr>
                  <w:tcW w:w="718" w:type="pct"/>
                  <w:shd w:val="clear" w:color="auto" w:fill="80CE84"/>
                </w:tcPr>
                <w:p w14:paraId="43C7CC0D" w14:textId="46210441" w:rsidR="001450FA" w:rsidRPr="00D94D1B" w:rsidRDefault="00F04290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17</w:t>
                  </w:r>
                </w:p>
              </w:tc>
              <w:tc>
                <w:tcPr>
                  <w:tcW w:w="718" w:type="pct"/>
                </w:tcPr>
                <w:p w14:paraId="62EBE27E" w14:textId="3B6BD27B" w:rsidR="001450FA" w:rsidRPr="00D94D1B" w:rsidRDefault="00F04290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18</w:t>
                  </w:r>
                </w:p>
              </w:tc>
              <w:tc>
                <w:tcPr>
                  <w:tcW w:w="707" w:type="pct"/>
                </w:tcPr>
                <w:p w14:paraId="0E5CD877" w14:textId="0AA36790" w:rsidR="001450FA" w:rsidRPr="00D94D1B" w:rsidRDefault="00F04290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19</w:t>
                  </w:r>
                </w:p>
              </w:tc>
            </w:tr>
            <w:tr w:rsidR="001450FA" w:rsidRPr="00D94D1B" w14:paraId="0C33BA38" w14:textId="77777777" w:rsidTr="0071353F">
              <w:tc>
                <w:tcPr>
                  <w:tcW w:w="705" w:type="pct"/>
                </w:tcPr>
                <w:p w14:paraId="7603E5FC" w14:textId="6F4F3EB2" w:rsidR="001450FA" w:rsidRPr="00D94D1B" w:rsidRDefault="00764D2F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20</w:t>
                  </w:r>
                </w:p>
              </w:tc>
              <w:tc>
                <w:tcPr>
                  <w:tcW w:w="718" w:type="pct"/>
                  <w:shd w:val="clear" w:color="auto" w:fill="E2F7D6" w:themeFill="accent2" w:themeFillTint="33"/>
                </w:tcPr>
                <w:p w14:paraId="0E9AF760" w14:textId="01BBDBD1" w:rsidR="001450FA" w:rsidRPr="00D94D1B" w:rsidRDefault="00764D2F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21</w:t>
                  </w:r>
                </w:p>
              </w:tc>
              <w:tc>
                <w:tcPr>
                  <w:tcW w:w="718" w:type="pct"/>
                  <w:shd w:val="clear" w:color="auto" w:fill="E2F7D6" w:themeFill="accent2" w:themeFillTint="33"/>
                </w:tcPr>
                <w:p w14:paraId="6A10D70B" w14:textId="74B2A8D7" w:rsidR="001450FA" w:rsidRPr="00D94D1B" w:rsidRDefault="00764D2F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22</w:t>
                  </w:r>
                </w:p>
              </w:tc>
              <w:tc>
                <w:tcPr>
                  <w:tcW w:w="718" w:type="pct"/>
                  <w:shd w:val="clear" w:color="auto" w:fill="E2F7D6" w:themeFill="accent2" w:themeFillTint="33"/>
                </w:tcPr>
                <w:p w14:paraId="2316B18A" w14:textId="0D6EFC1B" w:rsidR="001450FA" w:rsidRPr="00D94D1B" w:rsidRDefault="00764D2F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23</w:t>
                  </w:r>
                </w:p>
              </w:tc>
              <w:tc>
                <w:tcPr>
                  <w:tcW w:w="718" w:type="pct"/>
                  <w:shd w:val="clear" w:color="auto" w:fill="E2F7D6" w:themeFill="accent2" w:themeFillTint="33"/>
                </w:tcPr>
                <w:p w14:paraId="38A5CE3B" w14:textId="6F940036" w:rsidR="001450FA" w:rsidRPr="00D94D1B" w:rsidRDefault="00764D2F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24</w:t>
                  </w:r>
                </w:p>
              </w:tc>
              <w:tc>
                <w:tcPr>
                  <w:tcW w:w="718" w:type="pct"/>
                </w:tcPr>
                <w:p w14:paraId="4BE571C5" w14:textId="70237FAD" w:rsidR="001450FA" w:rsidRPr="00D94D1B" w:rsidRDefault="00764D2F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25</w:t>
                  </w:r>
                </w:p>
              </w:tc>
              <w:tc>
                <w:tcPr>
                  <w:tcW w:w="707" w:type="pct"/>
                </w:tcPr>
                <w:p w14:paraId="3C4A5F38" w14:textId="3CFAA2D3" w:rsidR="001450FA" w:rsidRPr="00D94D1B" w:rsidRDefault="00764D2F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26</w:t>
                  </w:r>
                </w:p>
              </w:tc>
            </w:tr>
            <w:tr w:rsidR="00637901" w:rsidRPr="00D94D1B" w14:paraId="462E6FC9" w14:textId="77777777" w:rsidTr="0071353F">
              <w:tc>
                <w:tcPr>
                  <w:tcW w:w="705" w:type="pct"/>
                </w:tcPr>
                <w:p w14:paraId="377BA5C6" w14:textId="59E83B0F" w:rsidR="00637901" w:rsidRPr="00D94D1B" w:rsidRDefault="00637901" w:rsidP="00637901">
                  <w:pPr>
                    <w:pStyle w:val="Dates"/>
                    <w:framePr w:hSpace="180" w:wrap="around" w:vAnchor="text" w:hAnchor="margin" w:y="205"/>
                  </w:pPr>
                  <w:r>
                    <w:t>27</w:t>
                  </w:r>
                </w:p>
              </w:tc>
              <w:tc>
                <w:tcPr>
                  <w:tcW w:w="718" w:type="pct"/>
                  <w:shd w:val="clear" w:color="auto" w:fill="E2F7D6" w:themeFill="accent2" w:themeFillTint="33"/>
                </w:tcPr>
                <w:p w14:paraId="1D9375F2" w14:textId="40936980" w:rsidR="00637901" w:rsidRPr="00D94D1B" w:rsidRDefault="00637901" w:rsidP="00637901">
                  <w:pPr>
                    <w:pStyle w:val="Dates"/>
                    <w:framePr w:hSpace="180" w:wrap="around" w:vAnchor="text" w:hAnchor="margin" w:y="205"/>
                  </w:pPr>
                  <w:r>
                    <w:t>28</w:t>
                  </w:r>
                </w:p>
              </w:tc>
              <w:tc>
                <w:tcPr>
                  <w:tcW w:w="718" w:type="pct"/>
                  <w:shd w:val="clear" w:color="auto" w:fill="E2F7D6" w:themeFill="accent2" w:themeFillTint="33"/>
                </w:tcPr>
                <w:p w14:paraId="3D2096A9" w14:textId="13945249" w:rsidR="00637901" w:rsidRPr="00D94D1B" w:rsidRDefault="00637901" w:rsidP="00637901">
                  <w:pPr>
                    <w:pStyle w:val="Dates"/>
                    <w:framePr w:hSpace="180" w:wrap="around" w:vAnchor="text" w:hAnchor="margin" w:y="205"/>
                  </w:pPr>
                  <w:r>
                    <w:t>29</w:t>
                  </w:r>
                </w:p>
              </w:tc>
              <w:tc>
                <w:tcPr>
                  <w:tcW w:w="718" w:type="pct"/>
                  <w:shd w:val="clear" w:color="auto" w:fill="E2F7D6" w:themeFill="accent2" w:themeFillTint="33"/>
                </w:tcPr>
                <w:p w14:paraId="2640B1C1" w14:textId="4CE6D0A9" w:rsidR="00637901" w:rsidRPr="00D94D1B" w:rsidRDefault="00637901" w:rsidP="00637901">
                  <w:pPr>
                    <w:pStyle w:val="Dates"/>
                    <w:framePr w:hSpace="180" w:wrap="around" w:vAnchor="text" w:hAnchor="margin" w:y="205"/>
                  </w:pPr>
                  <w:r>
                    <w:t>30</w:t>
                  </w:r>
                </w:p>
              </w:tc>
              <w:tc>
                <w:tcPr>
                  <w:tcW w:w="718" w:type="pct"/>
                  <w:shd w:val="clear" w:color="auto" w:fill="E2F7D6" w:themeFill="accent2" w:themeFillTint="33"/>
                </w:tcPr>
                <w:p w14:paraId="1AF00338" w14:textId="33A75305" w:rsidR="00637901" w:rsidRPr="00D94D1B" w:rsidRDefault="001D0452" w:rsidP="00637901">
                  <w:pPr>
                    <w:pStyle w:val="Dates"/>
                    <w:framePr w:hSpace="180" w:wrap="around" w:vAnchor="text" w:hAnchor="margin" w:y="205"/>
                  </w:pPr>
                  <w:r>
                    <w:t>31</w:t>
                  </w:r>
                </w:p>
              </w:tc>
              <w:tc>
                <w:tcPr>
                  <w:tcW w:w="718" w:type="pct"/>
                </w:tcPr>
                <w:p w14:paraId="04B8477A" w14:textId="763D4CAB" w:rsidR="00637901" w:rsidRPr="00D94D1B" w:rsidRDefault="001D0452" w:rsidP="00637901">
                  <w:pPr>
                    <w:pStyle w:val="Dates"/>
                    <w:framePr w:hSpace="180" w:wrap="around" w:vAnchor="text" w:hAnchor="margin" w:y="205"/>
                  </w:pPr>
                  <w:r>
                    <w:t xml:space="preserve"> </w:t>
                  </w:r>
                </w:p>
              </w:tc>
              <w:tc>
                <w:tcPr>
                  <w:tcW w:w="707" w:type="pct"/>
                </w:tcPr>
                <w:p w14:paraId="2C9AB56A" w14:textId="77777777" w:rsidR="00637901" w:rsidRPr="00D94D1B" w:rsidRDefault="00637901" w:rsidP="00637901">
                  <w:pPr>
                    <w:pStyle w:val="Dates"/>
                    <w:framePr w:hSpace="180" w:wrap="around" w:vAnchor="text" w:hAnchor="margin" w:y="205"/>
                  </w:pPr>
                </w:p>
              </w:tc>
            </w:tr>
            <w:tr w:rsidR="001450FA" w:rsidRPr="00D94D1B" w14:paraId="6C4D37FD" w14:textId="77777777" w:rsidTr="00637901">
              <w:tc>
                <w:tcPr>
                  <w:tcW w:w="705" w:type="pct"/>
                </w:tcPr>
                <w:p w14:paraId="7E834869" w14:textId="77777777" w:rsidR="001450FA" w:rsidRPr="00D94D1B" w:rsidRDefault="001450FA" w:rsidP="00724E58">
                  <w:pPr>
                    <w:pStyle w:val="Dates"/>
                    <w:framePr w:hSpace="180" w:wrap="around" w:vAnchor="text" w:hAnchor="margin" w:y="205"/>
                  </w:pPr>
                  <w:r w:rsidRPr="00D94D1B">
                    <w:fldChar w:fldCharType="begin"/>
                  </w:r>
                  <w:r w:rsidRPr="00D94D1B">
                    <w:instrText xml:space="preserve">IF </w:instrText>
                  </w:r>
                  <w:r w:rsidRPr="00D94D1B">
                    <w:fldChar w:fldCharType="begin"/>
                  </w:r>
                  <w:r w:rsidRPr="00D94D1B">
                    <w:instrText xml:space="preserve"> =G6</w:instrText>
                  </w:r>
                  <w:r w:rsidRPr="00D94D1B">
                    <w:fldChar w:fldCharType="separate"/>
                  </w:r>
                  <w:r w:rsidRPr="00D94D1B">
                    <w:instrText>31</w:instrText>
                  </w:r>
                  <w:r w:rsidRPr="00D94D1B">
                    <w:fldChar w:fldCharType="end"/>
                  </w:r>
                  <w:r w:rsidRPr="00D94D1B">
                    <w:instrText xml:space="preserve"> = 0,"" </w:instrText>
                  </w:r>
                  <w:r w:rsidRPr="00D94D1B">
                    <w:fldChar w:fldCharType="begin"/>
                  </w:r>
                  <w:r w:rsidRPr="00D94D1B">
                    <w:instrText xml:space="preserve"> IF </w:instrText>
                  </w:r>
                  <w:r w:rsidRPr="00D94D1B">
                    <w:fldChar w:fldCharType="begin"/>
                  </w:r>
                  <w:r w:rsidRPr="00D94D1B">
                    <w:instrText xml:space="preserve"> =G6 </w:instrText>
                  </w:r>
                  <w:r w:rsidRPr="00D94D1B">
                    <w:fldChar w:fldCharType="separate"/>
                  </w:r>
                  <w:r w:rsidRPr="00D94D1B">
                    <w:instrText>31</w:instrText>
                  </w:r>
                  <w:r w:rsidRPr="00D94D1B">
                    <w:fldChar w:fldCharType="end"/>
                  </w:r>
                  <w:r w:rsidRPr="00D94D1B">
                    <w:instrText xml:space="preserve">  &lt; </w:instrText>
                  </w:r>
                  <w:r w:rsidRPr="00D94D1B">
                    <w:fldChar w:fldCharType="begin"/>
                  </w:r>
                  <w:r w:rsidRPr="00D94D1B">
                    <w:instrText xml:space="preserve"> DocVariable MonthEnd4 \@ d </w:instrText>
                  </w:r>
                  <w:r w:rsidRPr="00D94D1B">
                    <w:fldChar w:fldCharType="separate"/>
                  </w:r>
                  <w:r w:rsidRPr="00D94D1B">
                    <w:instrText>31</w:instrText>
                  </w:r>
                  <w:r w:rsidRPr="00D94D1B">
                    <w:fldChar w:fldCharType="end"/>
                  </w:r>
                  <w:r w:rsidRPr="00D94D1B">
                    <w:instrText xml:space="preserve">  </w:instrText>
                  </w:r>
                  <w:r w:rsidRPr="00D94D1B">
                    <w:fldChar w:fldCharType="begin"/>
                  </w:r>
                  <w:r w:rsidRPr="00D94D1B">
                    <w:instrText xml:space="preserve"> =G6+1 </w:instrText>
                  </w:r>
                  <w:r w:rsidRPr="00D94D1B">
                    <w:fldChar w:fldCharType="separate"/>
                  </w:r>
                  <w:r w:rsidRPr="00D94D1B">
                    <w:instrText>30</w:instrText>
                  </w:r>
                  <w:r w:rsidRPr="00D94D1B">
                    <w:fldChar w:fldCharType="end"/>
                  </w:r>
                  <w:r w:rsidRPr="00D94D1B">
                    <w:instrText xml:space="preserve"> "" </w:instrText>
                  </w:r>
                  <w:r w:rsidRPr="00D94D1B">
                    <w:fldChar w:fldCharType="end"/>
                  </w:r>
                  <w:r w:rsidRPr="00D94D1B"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0D7DCE8C" w14:textId="77777777" w:rsidR="001450FA" w:rsidRPr="00D94D1B" w:rsidRDefault="001450FA" w:rsidP="00724E58">
                  <w:pPr>
                    <w:pStyle w:val="Dates"/>
                    <w:framePr w:hSpace="180" w:wrap="around" w:vAnchor="text" w:hAnchor="margin" w:y="205"/>
                  </w:pPr>
                  <w:r w:rsidRPr="00D94D1B">
                    <w:fldChar w:fldCharType="begin"/>
                  </w:r>
                  <w:r w:rsidRPr="00D94D1B">
                    <w:instrText xml:space="preserve">IF </w:instrText>
                  </w:r>
                  <w:r w:rsidRPr="00D94D1B">
                    <w:fldChar w:fldCharType="begin"/>
                  </w:r>
                  <w:r w:rsidRPr="00D94D1B">
                    <w:instrText xml:space="preserve"> =A7</w:instrText>
                  </w:r>
                  <w:r w:rsidRPr="00D94D1B">
                    <w:fldChar w:fldCharType="separate"/>
                  </w:r>
                  <w:r w:rsidRPr="00D94D1B">
                    <w:instrText>0</w:instrText>
                  </w:r>
                  <w:r w:rsidRPr="00D94D1B">
                    <w:fldChar w:fldCharType="end"/>
                  </w:r>
                  <w:r w:rsidRPr="00D94D1B">
                    <w:instrText xml:space="preserve"> = 0,"" </w:instrText>
                  </w:r>
                  <w:r w:rsidRPr="00D94D1B">
                    <w:fldChar w:fldCharType="begin"/>
                  </w:r>
                  <w:r w:rsidRPr="00D94D1B">
                    <w:instrText xml:space="preserve"> IF </w:instrText>
                  </w:r>
                  <w:r w:rsidRPr="00D94D1B">
                    <w:fldChar w:fldCharType="begin"/>
                  </w:r>
                  <w:r w:rsidRPr="00D94D1B">
                    <w:instrText xml:space="preserve"> =A7 </w:instrText>
                  </w:r>
                  <w:r w:rsidRPr="00D94D1B">
                    <w:fldChar w:fldCharType="separate"/>
                  </w:r>
                  <w:r w:rsidRPr="00D94D1B">
                    <w:instrText>30</w:instrText>
                  </w:r>
                  <w:r w:rsidRPr="00D94D1B">
                    <w:fldChar w:fldCharType="end"/>
                  </w:r>
                  <w:r w:rsidRPr="00D94D1B">
                    <w:instrText xml:space="preserve">  &lt; </w:instrText>
                  </w:r>
                  <w:r w:rsidRPr="00D94D1B">
                    <w:fldChar w:fldCharType="begin"/>
                  </w:r>
                  <w:r w:rsidRPr="00D94D1B">
                    <w:instrText xml:space="preserve"> DocVariable MonthEnd4 \@ d </w:instrText>
                  </w:r>
                  <w:r w:rsidRPr="00D94D1B">
                    <w:fldChar w:fldCharType="separate"/>
                  </w:r>
                  <w:r w:rsidRPr="00D94D1B">
                    <w:instrText>31</w:instrText>
                  </w:r>
                  <w:r w:rsidRPr="00D94D1B">
                    <w:fldChar w:fldCharType="end"/>
                  </w:r>
                  <w:r w:rsidRPr="00D94D1B">
                    <w:instrText xml:space="preserve">  </w:instrText>
                  </w:r>
                  <w:r w:rsidRPr="00D94D1B">
                    <w:fldChar w:fldCharType="begin"/>
                  </w:r>
                  <w:r w:rsidRPr="00D94D1B">
                    <w:instrText xml:space="preserve"> =A7+1 </w:instrText>
                  </w:r>
                  <w:r w:rsidRPr="00D94D1B">
                    <w:fldChar w:fldCharType="separate"/>
                  </w:r>
                  <w:r w:rsidRPr="00D94D1B">
                    <w:instrText>31</w:instrText>
                  </w:r>
                  <w:r w:rsidRPr="00D94D1B">
                    <w:fldChar w:fldCharType="end"/>
                  </w:r>
                  <w:r w:rsidRPr="00D94D1B">
                    <w:instrText xml:space="preserve"> "" </w:instrText>
                  </w:r>
                  <w:r w:rsidRPr="00D94D1B">
                    <w:fldChar w:fldCharType="separate"/>
                  </w:r>
                  <w:r w:rsidRPr="00D94D1B">
                    <w:instrText>31</w:instrText>
                  </w:r>
                  <w:r w:rsidRPr="00D94D1B">
                    <w:fldChar w:fldCharType="end"/>
                  </w:r>
                  <w:r w:rsidRPr="00D94D1B"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E6981A4" w14:textId="77777777" w:rsidR="001450FA" w:rsidRPr="00D94D1B" w:rsidRDefault="001450FA" w:rsidP="00724E58">
                  <w:pPr>
                    <w:pStyle w:val="Dates"/>
                    <w:framePr w:hSpace="180" w:wrap="around" w:vAnchor="text" w:hAnchor="margin" w:y="205"/>
                  </w:pPr>
                </w:p>
              </w:tc>
              <w:tc>
                <w:tcPr>
                  <w:tcW w:w="718" w:type="pct"/>
                </w:tcPr>
                <w:p w14:paraId="209F2D92" w14:textId="77777777" w:rsidR="001450FA" w:rsidRPr="00D94D1B" w:rsidRDefault="001450FA" w:rsidP="00724E58">
                  <w:pPr>
                    <w:pStyle w:val="Dates"/>
                    <w:framePr w:hSpace="180" w:wrap="around" w:vAnchor="text" w:hAnchor="margin" w:y="205"/>
                  </w:pPr>
                </w:p>
              </w:tc>
              <w:tc>
                <w:tcPr>
                  <w:tcW w:w="718" w:type="pct"/>
                </w:tcPr>
                <w:p w14:paraId="15A40E56" w14:textId="77777777" w:rsidR="001450FA" w:rsidRPr="00D94D1B" w:rsidRDefault="001450FA" w:rsidP="00724E58">
                  <w:pPr>
                    <w:pStyle w:val="Dates"/>
                    <w:framePr w:hSpace="180" w:wrap="around" w:vAnchor="text" w:hAnchor="margin" w:y="205"/>
                  </w:pPr>
                </w:p>
              </w:tc>
              <w:tc>
                <w:tcPr>
                  <w:tcW w:w="718" w:type="pct"/>
                </w:tcPr>
                <w:p w14:paraId="51C6B9FB" w14:textId="77777777" w:rsidR="001450FA" w:rsidRPr="00D94D1B" w:rsidRDefault="001450FA" w:rsidP="00724E58">
                  <w:pPr>
                    <w:pStyle w:val="Dates"/>
                    <w:framePr w:hSpace="180" w:wrap="around" w:vAnchor="text" w:hAnchor="margin" w:y="205"/>
                  </w:pPr>
                </w:p>
              </w:tc>
              <w:tc>
                <w:tcPr>
                  <w:tcW w:w="707" w:type="pct"/>
                </w:tcPr>
                <w:p w14:paraId="4FD9A9A0" w14:textId="77777777" w:rsidR="001450FA" w:rsidRPr="00D94D1B" w:rsidRDefault="001450FA" w:rsidP="00724E58">
                  <w:pPr>
                    <w:pStyle w:val="Dates"/>
                    <w:framePr w:hSpace="180" w:wrap="around" w:vAnchor="text" w:hAnchor="margin" w:y="205"/>
                  </w:pPr>
                </w:p>
              </w:tc>
            </w:tr>
          </w:tbl>
          <w:p w14:paraId="6969CF15" w14:textId="593B1521" w:rsidR="001450FA" w:rsidRPr="00D94D1B" w:rsidRDefault="001450FA" w:rsidP="00724E58"/>
        </w:tc>
        <w:tc>
          <w:tcPr>
            <w:tcW w:w="2340" w:type="dxa"/>
          </w:tcPr>
          <w:tbl>
            <w:tblPr>
              <w:tblStyle w:val="CalendarTable"/>
              <w:tblW w:w="5000" w:type="pct"/>
              <w:tblBorders>
                <w:insideH w:val="single" w:sz="4" w:space="0" w:color="D9D9D9" w:themeColor="background1" w:themeShade="D9"/>
                <w:insideV w:val="single" w:sz="4" w:space="0" w:color="D9D9D9" w:themeColor="background1" w:themeShade="D9"/>
              </w:tblBorders>
              <w:tblLook w:val="04A0" w:firstRow="1" w:lastRow="0" w:firstColumn="1" w:lastColumn="0" w:noHBand="0" w:noVBand="1"/>
              <w:tblCaption w:val="Calendar content table"/>
            </w:tblPr>
            <w:tblGrid>
              <w:gridCol w:w="325"/>
              <w:gridCol w:w="329"/>
              <w:gridCol w:w="329"/>
              <w:gridCol w:w="329"/>
              <w:gridCol w:w="329"/>
              <w:gridCol w:w="329"/>
              <w:gridCol w:w="325"/>
            </w:tblGrid>
            <w:tr w:rsidR="001450FA" w:rsidRPr="00D94D1B" w14:paraId="1401B86F" w14:textId="77777777" w:rsidTr="000E61F1">
              <w:tc>
                <w:tcPr>
                  <w:tcW w:w="708" w:type="pct"/>
                </w:tcPr>
                <w:p w14:paraId="1B3A414E" w14:textId="77777777" w:rsidR="001450FA" w:rsidRPr="00D94D1B" w:rsidRDefault="001450FA" w:rsidP="00724E58">
                  <w:pPr>
                    <w:pStyle w:val="Days"/>
                    <w:framePr w:hSpace="180" w:wrap="around" w:vAnchor="text" w:hAnchor="margin" w:y="205"/>
                  </w:pPr>
                  <w:r>
                    <w:t>S</w:t>
                  </w:r>
                </w:p>
              </w:tc>
              <w:tc>
                <w:tcPr>
                  <w:tcW w:w="717" w:type="pct"/>
                </w:tcPr>
                <w:p w14:paraId="24E81DA9" w14:textId="77777777" w:rsidR="001450FA" w:rsidRPr="00D94D1B" w:rsidRDefault="001450FA" w:rsidP="00724E58">
                  <w:pPr>
                    <w:pStyle w:val="Days"/>
                    <w:framePr w:hSpace="180" w:wrap="around" w:vAnchor="text" w:hAnchor="margin" w:y="205"/>
                  </w:pPr>
                  <w:r>
                    <w:t>M</w:t>
                  </w:r>
                </w:p>
              </w:tc>
              <w:tc>
                <w:tcPr>
                  <w:tcW w:w="717" w:type="pct"/>
                </w:tcPr>
                <w:p w14:paraId="77C6AB71" w14:textId="77777777" w:rsidR="001450FA" w:rsidRPr="00D94D1B" w:rsidRDefault="001450FA" w:rsidP="00724E58">
                  <w:pPr>
                    <w:pStyle w:val="Days"/>
                    <w:framePr w:hSpace="180" w:wrap="around" w:vAnchor="text" w:hAnchor="margin" w:y="205"/>
                  </w:pPr>
                  <w:r>
                    <w:t>T</w:t>
                  </w:r>
                </w:p>
              </w:tc>
              <w:tc>
                <w:tcPr>
                  <w:tcW w:w="717" w:type="pct"/>
                </w:tcPr>
                <w:p w14:paraId="1BAC0018" w14:textId="77777777" w:rsidR="001450FA" w:rsidRPr="00D94D1B" w:rsidRDefault="001450FA" w:rsidP="00724E58">
                  <w:pPr>
                    <w:pStyle w:val="Days"/>
                    <w:framePr w:hSpace="180" w:wrap="around" w:vAnchor="text" w:hAnchor="margin" w:y="205"/>
                  </w:pPr>
                  <w:r>
                    <w:t>W</w:t>
                  </w:r>
                </w:p>
              </w:tc>
              <w:tc>
                <w:tcPr>
                  <w:tcW w:w="717" w:type="pct"/>
                </w:tcPr>
                <w:p w14:paraId="308C5DE1" w14:textId="77777777" w:rsidR="001450FA" w:rsidRPr="00D94D1B" w:rsidRDefault="001450FA" w:rsidP="00724E58">
                  <w:pPr>
                    <w:pStyle w:val="Days"/>
                    <w:framePr w:hSpace="180" w:wrap="around" w:vAnchor="text" w:hAnchor="margin" w:y="205"/>
                  </w:pPr>
                  <w:r>
                    <w:t>T</w:t>
                  </w:r>
                </w:p>
              </w:tc>
              <w:tc>
                <w:tcPr>
                  <w:tcW w:w="717" w:type="pct"/>
                </w:tcPr>
                <w:p w14:paraId="13FA4D51" w14:textId="77777777" w:rsidR="001450FA" w:rsidRPr="00D94D1B" w:rsidRDefault="001450FA" w:rsidP="00724E58">
                  <w:pPr>
                    <w:pStyle w:val="Days"/>
                    <w:framePr w:hSpace="180" w:wrap="around" w:vAnchor="text" w:hAnchor="margin" w:y="205"/>
                  </w:pPr>
                  <w:r>
                    <w:t>F</w:t>
                  </w:r>
                </w:p>
              </w:tc>
              <w:tc>
                <w:tcPr>
                  <w:tcW w:w="708" w:type="pct"/>
                </w:tcPr>
                <w:p w14:paraId="0474E855" w14:textId="77777777" w:rsidR="001450FA" w:rsidRPr="00D94D1B" w:rsidRDefault="001450FA" w:rsidP="00724E58">
                  <w:pPr>
                    <w:pStyle w:val="Days"/>
                    <w:framePr w:hSpace="180" w:wrap="around" w:vAnchor="text" w:hAnchor="margin" w:y="205"/>
                  </w:pPr>
                  <w:r w:rsidRPr="00D94D1B">
                    <w:t>S</w:t>
                  </w:r>
                </w:p>
              </w:tc>
            </w:tr>
            <w:tr w:rsidR="001450FA" w:rsidRPr="00D94D1B" w14:paraId="19F2CD59" w14:textId="77777777" w:rsidTr="00034498">
              <w:tc>
                <w:tcPr>
                  <w:tcW w:w="708" w:type="pct"/>
                </w:tcPr>
                <w:p w14:paraId="210D2C9A" w14:textId="77777777" w:rsidR="001450FA" w:rsidRPr="00D94D1B" w:rsidRDefault="001450FA" w:rsidP="00724E58">
                  <w:pPr>
                    <w:pStyle w:val="Dates"/>
                    <w:framePr w:hSpace="180" w:wrap="around" w:vAnchor="text" w:hAnchor="margin" w:y="205"/>
                  </w:pPr>
                </w:p>
              </w:tc>
              <w:tc>
                <w:tcPr>
                  <w:tcW w:w="717" w:type="pct"/>
                </w:tcPr>
                <w:p w14:paraId="1174E538" w14:textId="77777777" w:rsidR="001450FA" w:rsidRPr="00D94D1B" w:rsidRDefault="001450FA" w:rsidP="00724E58">
                  <w:pPr>
                    <w:pStyle w:val="Dates"/>
                    <w:framePr w:hSpace="180" w:wrap="around" w:vAnchor="text" w:hAnchor="margin" w:y="205"/>
                  </w:pPr>
                </w:p>
              </w:tc>
              <w:tc>
                <w:tcPr>
                  <w:tcW w:w="717" w:type="pct"/>
                </w:tcPr>
                <w:p w14:paraId="4C8A3D94" w14:textId="77777777" w:rsidR="001450FA" w:rsidRPr="00D94D1B" w:rsidRDefault="001450FA" w:rsidP="00724E58">
                  <w:pPr>
                    <w:pStyle w:val="Dates"/>
                    <w:framePr w:hSpace="180" w:wrap="around" w:vAnchor="text" w:hAnchor="margin" w:y="205"/>
                  </w:pPr>
                </w:p>
              </w:tc>
              <w:tc>
                <w:tcPr>
                  <w:tcW w:w="717" w:type="pct"/>
                </w:tcPr>
                <w:p w14:paraId="6E69455B" w14:textId="3DDAA47A" w:rsidR="001450FA" w:rsidRPr="00D94D1B" w:rsidRDefault="001450FA" w:rsidP="00724E58">
                  <w:pPr>
                    <w:pStyle w:val="Dates"/>
                    <w:framePr w:hSpace="180" w:wrap="around" w:vAnchor="text" w:hAnchor="margin" w:y="205"/>
                  </w:pPr>
                </w:p>
              </w:tc>
              <w:tc>
                <w:tcPr>
                  <w:tcW w:w="717" w:type="pct"/>
                </w:tcPr>
                <w:p w14:paraId="5796B828" w14:textId="1352ECA2" w:rsidR="001450FA" w:rsidRPr="00D94D1B" w:rsidRDefault="00F01537" w:rsidP="00724E58">
                  <w:pPr>
                    <w:pStyle w:val="Dates"/>
                    <w:framePr w:hSpace="180" w:wrap="around" w:vAnchor="text" w:hAnchor="margin" w:y="205"/>
                  </w:pPr>
                  <w:r>
                    <w:t xml:space="preserve"> </w:t>
                  </w:r>
                </w:p>
              </w:tc>
              <w:tc>
                <w:tcPr>
                  <w:tcW w:w="717" w:type="pct"/>
                </w:tcPr>
                <w:p w14:paraId="4C23B95C" w14:textId="6B82F720" w:rsidR="001450FA" w:rsidRPr="00D94D1B" w:rsidRDefault="00F01537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1</w:t>
                  </w:r>
                </w:p>
              </w:tc>
              <w:tc>
                <w:tcPr>
                  <w:tcW w:w="708" w:type="pct"/>
                </w:tcPr>
                <w:p w14:paraId="118AEEAB" w14:textId="7850409F" w:rsidR="001450FA" w:rsidRPr="00D94D1B" w:rsidRDefault="00F01537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2</w:t>
                  </w:r>
                </w:p>
              </w:tc>
            </w:tr>
            <w:tr w:rsidR="001450FA" w:rsidRPr="00D94D1B" w14:paraId="7C76D7BD" w14:textId="77777777" w:rsidTr="0071353F">
              <w:tc>
                <w:tcPr>
                  <w:tcW w:w="708" w:type="pct"/>
                </w:tcPr>
                <w:p w14:paraId="12BC7DCA" w14:textId="639CEE45" w:rsidR="001450FA" w:rsidRPr="00D94D1B" w:rsidRDefault="00F01537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3</w:t>
                  </w:r>
                </w:p>
              </w:tc>
              <w:tc>
                <w:tcPr>
                  <w:tcW w:w="717" w:type="pct"/>
                  <w:shd w:val="clear" w:color="auto" w:fill="E2F7D6" w:themeFill="accent2" w:themeFillTint="33"/>
                </w:tcPr>
                <w:p w14:paraId="64327989" w14:textId="080D7F6E" w:rsidR="001450FA" w:rsidRPr="00D94D1B" w:rsidRDefault="00F01537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4</w:t>
                  </w:r>
                </w:p>
              </w:tc>
              <w:tc>
                <w:tcPr>
                  <w:tcW w:w="717" w:type="pct"/>
                  <w:shd w:val="clear" w:color="auto" w:fill="E2F7D6" w:themeFill="accent2" w:themeFillTint="33"/>
                </w:tcPr>
                <w:p w14:paraId="7F6D5DB9" w14:textId="555DB53A" w:rsidR="001450FA" w:rsidRPr="00D94D1B" w:rsidRDefault="00F01537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5</w:t>
                  </w:r>
                </w:p>
              </w:tc>
              <w:tc>
                <w:tcPr>
                  <w:tcW w:w="717" w:type="pct"/>
                  <w:shd w:val="clear" w:color="auto" w:fill="E2F7D6" w:themeFill="accent2" w:themeFillTint="33"/>
                </w:tcPr>
                <w:p w14:paraId="21B1840F" w14:textId="671CFF82" w:rsidR="001450FA" w:rsidRPr="00D94D1B" w:rsidRDefault="00F01537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6</w:t>
                  </w:r>
                </w:p>
              </w:tc>
              <w:tc>
                <w:tcPr>
                  <w:tcW w:w="717" w:type="pct"/>
                  <w:shd w:val="clear" w:color="auto" w:fill="E2F7D6" w:themeFill="accent2" w:themeFillTint="33"/>
                </w:tcPr>
                <w:p w14:paraId="3224050C" w14:textId="66951ABE" w:rsidR="001450FA" w:rsidRPr="00D94D1B" w:rsidRDefault="00F01537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7</w:t>
                  </w:r>
                </w:p>
              </w:tc>
              <w:tc>
                <w:tcPr>
                  <w:tcW w:w="717" w:type="pct"/>
                </w:tcPr>
                <w:p w14:paraId="2AE26FC8" w14:textId="25C78899" w:rsidR="001450FA" w:rsidRPr="00D94D1B" w:rsidRDefault="00F01537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8</w:t>
                  </w:r>
                </w:p>
              </w:tc>
              <w:tc>
                <w:tcPr>
                  <w:tcW w:w="708" w:type="pct"/>
                </w:tcPr>
                <w:p w14:paraId="4BE71E01" w14:textId="35E3947D" w:rsidR="001450FA" w:rsidRPr="00D94D1B" w:rsidRDefault="00F01537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9</w:t>
                  </w:r>
                </w:p>
              </w:tc>
            </w:tr>
            <w:tr w:rsidR="001450FA" w:rsidRPr="00D94D1B" w14:paraId="4736E672" w14:textId="77777777" w:rsidTr="000252A9">
              <w:tc>
                <w:tcPr>
                  <w:tcW w:w="708" w:type="pct"/>
                </w:tcPr>
                <w:p w14:paraId="763F6385" w14:textId="0A220ED6" w:rsidR="001450FA" w:rsidRPr="00D94D1B" w:rsidRDefault="00F01537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10</w:t>
                  </w:r>
                </w:p>
              </w:tc>
              <w:tc>
                <w:tcPr>
                  <w:tcW w:w="717" w:type="pct"/>
                  <w:shd w:val="clear" w:color="auto" w:fill="FFE099" w:themeFill="accent6" w:themeFillTint="66"/>
                </w:tcPr>
                <w:p w14:paraId="78D9DAE0" w14:textId="7ACE8745" w:rsidR="001450FA" w:rsidRPr="00D94D1B" w:rsidRDefault="00F01537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11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</w:tcPr>
                <w:p w14:paraId="58AEC36D" w14:textId="527B69FC" w:rsidR="001450FA" w:rsidRPr="00D94D1B" w:rsidRDefault="00F01537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12</w:t>
                  </w:r>
                </w:p>
              </w:tc>
              <w:tc>
                <w:tcPr>
                  <w:tcW w:w="717" w:type="pct"/>
                  <w:shd w:val="clear" w:color="auto" w:fill="5BC9E3"/>
                </w:tcPr>
                <w:p w14:paraId="438C16C5" w14:textId="0FD1DAE3" w:rsidR="001450FA" w:rsidRPr="00D94D1B" w:rsidRDefault="00F01537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13</w:t>
                  </w:r>
                </w:p>
              </w:tc>
              <w:tc>
                <w:tcPr>
                  <w:tcW w:w="717" w:type="pct"/>
                  <w:shd w:val="clear" w:color="auto" w:fill="80CE84"/>
                </w:tcPr>
                <w:p w14:paraId="70526C2A" w14:textId="3777C777" w:rsidR="001450FA" w:rsidRPr="00D94D1B" w:rsidRDefault="00F01537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14</w:t>
                  </w:r>
                </w:p>
              </w:tc>
              <w:tc>
                <w:tcPr>
                  <w:tcW w:w="717" w:type="pct"/>
                </w:tcPr>
                <w:p w14:paraId="250C76FA" w14:textId="3D2951EA" w:rsidR="001450FA" w:rsidRPr="00D94D1B" w:rsidRDefault="00F01537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15</w:t>
                  </w:r>
                </w:p>
              </w:tc>
              <w:tc>
                <w:tcPr>
                  <w:tcW w:w="708" w:type="pct"/>
                </w:tcPr>
                <w:p w14:paraId="6A3D2810" w14:textId="7338B6C5" w:rsidR="001450FA" w:rsidRPr="00D94D1B" w:rsidRDefault="00F01537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16</w:t>
                  </w:r>
                </w:p>
              </w:tc>
            </w:tr>
            <w:tr w:rsidR="001450FA" w:rsidRPr="00D94D1B" w14:paraId="35C802BB" w14:textId="77777777" w:rsidTr="00D73CD3">
              <w:tc>
                <w:tcPr>
                  <w:tcW w:w="708" w:type="pct"/>
                </w:tcPr>
                <w:p w14:paraId="20338E30" w14:textId="2E99D6C7" w:rsidR="001450FA" w:rsidRPr="00D94D1B" w:rsidRDefault="00F01537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17</w:t>
                  </w:r>
                </w:p>
              </w:tc>
              <w:tc>
                <w:tcPr>
                  <w:tcW w:w="717" w:type="pct"/>
                  <w:shd w:val="clear" w:color="auto" w:fill="C6EFAE" w:themeFill="accent2" w:themeFillTint="66"/>
                </w:tcPr>
                <w:p w14:paraId="74E29B0E" w14:textId="1FB7EFF9" w:rsidR="001450FA" w:rsidRPr="00D94D1B" w:rsidRDefault="00F01537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18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</w:tcPr>
                <w:p w14:paraId="34635D33" w14:textId="485CFA97" w:rsidR="001450FA" w:rsidRPr="00D94D1B" w:rsidRDefault="00F01537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19</w:t>
                  </w:r>
                </w:p>
              </w:tc>
              <w:tc>
                <w:tcPr>
                  <w:tcW w:w="717" w:type="pct"/>
                  <w:shd w:val="clear" w:color="auto" w:fill="5BC9E3"/>
                </w:tcPr>
                <w:p w14:paraId="62FB43C5" w14:textId="70414839" w:rsidR="001450FA" w:rsidRPr="00D94D1B" w:rsidRDefault="00F01537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20</w:t>
                  </w:r>
                </w:p>
              </w:tc>
              <w:tc>
                <w:tcPr>
                  <w:tcW w:w="717" w:type="pct"/>
                  <w:shd w:val="clear" w:color="auto" w:fill="80CE84"/>
                </w:tcPr>
                <w:p w14:paraId="5C63B907" w14:textId="594F2D7A" w:rsidR="001450FA" w:rsidRPr="00D94D1B" w:rsidRDefault="00F01537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21</w:t>
                  </w:r>
                </w:p>
              </w:tc>
              <w:tc>
                <w:tcPr>
                  <w:tcW w:w="717" w:type="pct"/>
                </w:tcPr>
                <w:p w14:paraId="78BE20EC" w14:textId="11D69EAA" w:rsidR="001450FA" w:rsidRPr="00D94D1B" w:rsidRDefault="00F01537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22</w:t>
                  </w:r>
                </w:p>
              </w:tc>
              <w:tc>
                <w:tcPr>
                  <w:tcW w:w="708" w:type="pct"/>
                </w:tcPr>
                <w:p w14:paraId="310206B4" w14:textId="1E37D5FB" w:rsidR="001450FA" w:rsidRPr="00D94D1B" w:rsidRDefault="00F01537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23</w:t>
                  </w:r>
                </w:p>
              </w:tc>
            </w:tr>
            <w:tr w:rsidR="001450FA" w:rsidRPr="00D94D1B" w14:paraId="7BA251FC" w14:textId="77777777" w:rsidTr="000252A9">
              <w:tc>
                <w:tcPr>
                  <w:tcW w:w="708" w:type="pct"/>
                </w:tcPr>
                <w:p w14:paraId="551D8385" w14:textId="6FA24ADA" w:rsidR="001450FA" w:rsidRPr="00D94D1B" w:rsidRDefault="00F01537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24</w:t>
                  </w:r>
                </w:p>
              </w:tc>
              <w:tc>
                <w:tcPr>
                  <w:tcW w:w="717" w:type="pct"/>
                  <w:shd w:val="clear" w:color="auto" w:fill="FFE099" w:themeFill="accent6" w:themeFillTint="66"/>
                </w:tcPr>
                <w:p w14:paraId="684B5902" w14:textId="1DDB5B10" w:rsidR="001450FA" w:rsidRPr="00D94D1B" w:rsidRDefault="00F01537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25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</w:tcPr>
                <w:p w14:paraId="2DA29DCF" w14:textId="390B788B" w:rsidR="001450FA" w:rsidRPr="00D94D1B" w:rsidRDefault="00F01537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26</w:t>
                  </w:r>
                </w:p>
              </w:tc>
              <w:tc>
                <w:tcPr>
                  <w:tcW w:w="717" w:type="pct"/>
                  <w:shd w:val="clear" w:color="auto" w:fill="5BC9E3"/>
                </w:tcPr>
                <w:p w14:paraId="528CE03F" w14:textId="469AA192" w:rsidR="001450FA" w:rsidRPr="00D94D1B" w:rsidRDefault="001450FA" w:rsidP="00724E58">
                  <w:pPr>
                    <w:pStyle w:val="Dates"/>
                    <w:framePr w:hSpace="180" w:wrap="around" w:vAnchor="text" w:hAnchor="margin" w:y="205"/>
                  </w:pPr>
                  <w:r w:rsidRPr="00D94D1B">
                    <w:fldChar w:fldCharType="begin"/>
                  </w:r>
                  <w:r w:rsidRPr="00D94D1B">
                    <w:instrText xml:space="preserve">IF </w:instrText>
                  </w:r>
                  <w:r w:rsidRPr="00D94D1B">
                    <w:fldChar w:fldCharType="begin"/>
                  </w:r>
                  <w:r w:rsidRPr="00D94D1B">
                    <w:instrText xml:space="preserve"> =C6</w:instrText>
                  </w:r>
                  <w:r w:rsidRPr="00D94D1B">
                    <w:fldChar w:fldCharType="separate"/>
                  </w:r>
                  <w:r w:rsidRPr="00D94D1B">
                    <w:instrText>31</w:instrText>
                  </w:r>
                  <w:r w:rsidRPr="00D94D1B">
                    <w:fldChar w:fldCharType="end"/>
                  </w:r>
                  <w:r w:rsidRPr="00D94D1B">
                    <w:instrText xml:space="preserve"> = 0,"" </w:instrText>
                  </w:r>
                  <w:r w:rsidRPr="00D94D1B">
                    <w:fldChar w:fldCharType="begin"/>
                  </w:r>
                  <w:r w:rsidRPr="00D94D1B">
                    <w:instrText xml:space="preserve"> IF </w:instrText>
                  </w:r>
                  <w:r w:rsidRPr="00D94D1B">
                    <w:fldChar w:fldCharType="begin"/>
                  </w:r>
                  <w:r w:rsidRPr="00D94D1B">
                    <w:instrText xml:space="preserve"> =C6 </w:instrText>
                  </w:r>
                  <w:r w:rsidRPr="00D94D1B">
                    <w:fldChar w:fldCharType="separate"/>
                  </w:r>
                  <w:r w:rsidRPr="00D94D1B">
                    <w:instrText>31</w:instrText>
                  </w:r>
                  <w:r w:rsidRPr="00D94D1B">
                    <w:fldChar w:fldCharType="end"/>
                  </w:r>
                  <w:r w:rsidRPr="00D94D1B">
                    <w:instrText xml:space="preserve">  &lt; </w:instrText>
                  </w:r>
                  <w:r w:rsidRPr="00D94D1B">
                    <w:fldChar w:fldCharType="begin"/>
                  </w:r>
                  <w:r w:rsidRPr="00D94D1B">
                    <w:instrText xml:space="preserve"> DocVariable MonthEnd5 \@ d </w:instrText>
                  </w:r>
                  <w:r w:rsidRPr="00D94D1B">
                    <w:fldChar w:fldCharType="separate"/>
                  </w:r>
                  <w:r w:rsidRPr="00D94D1B">
                    <w:instrText>31</w:instrText>
                  </w:r>
                  <w:r w:rsidRPr="00D94D1B">
                    <w:fldChar w:fldCharType="end"/>
                  </w:r>
                  <w:r w:rsidRPr="00D94D1B">
                    <w:instrText xml:space="preserve">  </w:instrText>
                  </w:r>
                  <w:r w:rsidRPr="00D94D1B">
                    <w:fldChar w:fldCharType="begin"/>
                  </w:r>
                  <w:r w:rsidRPr="00D94D1B">
                    <w:instrText xml:space="preserve"> =C6+1 </w:instrText>
                  </w:r>
                  <w:r w:rsidRPr="00D94D1B">
                    <w:fldChar w:fldCharType="separate"/>
                  </w:r>
                  <w:r w:rsidRPr="00D94D1B">
                    <w:instrText>27</w:instrText>
                  </w:r>
                  <w:r w:rsidRPr="00D94D1B">
                    <w:fldChar w:fldCharType="end"/>
                  </w:r>
                  <w:r w:rsidRPr="00D94D1B">
                    <w:instrText xml:space="preserve"> "" </w:instrText>
                  </w:r>
                  <w:r w:rsidRPr="00D94D1B">
                    <w:fldChar w:fldCharType="end"/>
                  </w:r>
                  <w:r w:rsidRPr="00D94D1B">
                    <w:fldChar w:fldCharType="end"/>
                  </w:r>
                  <w:r w:rsidR="00F01537">
                    <w:t>27</w:t>
                  </w:r>
                </w:p>
              </w:tc>
              <w:tc>
                <w:tcPr>
                  <w:tcW w:w="717" w:type="pct"/>
                  <w:shd w:val="clear" w:color="auto" w:fill="80CE84"/>
                </w:tcPr>
                <w:p w14:paraId="0183A6C2" w14:textId="1FD35E6F" w:rsidR="001450FA" w:rsidRPr="00D94D1B" w:rsidRDefault="001450FA" w:rsidP="00724E58">
                  <w:pPr>
                    <w:pStyle w:val="Dates"/>
                    <w:framePr w:hSpace="180" w:wrap="around" w:vAnchor="text" w:hAnchor="margin" w:y="205"/>
                  </w:pPr>
                  <w:r w:rsidRPr="00D94D1B">
                    <w:fldChar w:fldCharType="begin"/>
                  </w:r>
                  <w:r w:rsidRPr="00D94D1B">
                    <w:instrText xml:space="preserve">IF </w:instrText>
                  </w:r>
                  <w:r w:rsidRPr="00D94D1B">
                    <w:fldChar w:fldCharType="begin"/>
                  </w:r>
                  <w:r w:rsidRPr="00D94D1B">
                    <w:instrText xml:space="preserve"> =D6</w:instrText>
                  </w:r>
                  <w:r w:rsidRPr="00D94D1B">
                    <w:fldChar w:fldCharType="separate"/>
                  </w:r>
                  <w:r w:rsidRPr="00D94D1B">
                    <w:instrText>0</w:instrText>
                  </w:r>
                  <w:r w:rsidRPr="00D94D1B">
                    <w:fldChar w:fldCharType="end"/>
                  </w:r>
                  <w:r w:rsidRPr="00D94D1B">
                    <w:instrText xml:space="preserve"> = 0,"" </w:instrText>
                  </w:r>
                  <w:r w:rsidRPr="00D94D1B">
                    <w:fldChar w:fldCharType="begin"/>
                  </w:r>
                  <w:r w:rsidRPr="00D94D1B">
                    <w:instrText xml:space="preserve"> IF </w:instrText>
                  </w:r>
                  <w:r w:rsidRPr="00D94D1B">
                    <w:fldChar w:fldCharType="begin"/>
                  </w:r>
                  <w:r w:rsidRPr="00D94D1B">
                    <w:instrText xml:space="preserve"> =D6 </w:instrText>
                  </w:r>
                  <w:r w:rsidRPr="00D94D1B">
                    <w:fldChar w:fldCharType="separate"/>
                  </w:r>
                  <w:r w:rsidRPr="00D94D1B">
                    <w:instrText>27</w:instrText>
                  </w:r>
                  <w:r w:rsidRPr="00D94D1B">
                    <w:fldChar w:fldCharType="end"/>
                  </w:r>
                  <w:r w:rsidRPr="00D94D1B">
                    <w:instrText xml:space="preserve">  &lt; </w:instrText>
                  </w:r>
                  <w:r w:rsidRPr="00D94D1B">
                    <w:fldChar w:fldCharType="begin"/>
                  </w:r>
                  <w:r w:rsidRPr="00D94D1B">
                    <w:instrText xml:space="preserve"> DocVariable MonthEnd5 \@ d </w:instrText>
                  </w:r>
                  <w:r w:rsidRPr="00D94D1B">
                    <w:fldChar w:fldCharType="separate"/>
                  </w:r>
                  <w:r w:rsidRPr="00D94D1B">
                    <w:instrText>30</w:instrText>
                  </w:r>
                  <w:r w:rsidRPr="00D94D1B">
                    <w:fldChar w:fldCharType="end"/>
                  </w:r>
                  <w:r w:rsidRPr="00D94D1B">
                    <w:instrText xml:space="preserve">  </w:instrText>
                  </w:r>
                  <w:r w:rsidRPr="00D94D1B">
                    <w:fldChar w:fldCharType="begin"/>
                  </w:r>
                  <w:r w:rsidRPr="00D94D1B">
                    <w:instrText xml:space="preserve"> =D6+1 </w:instrText>
                  </w:r>
                  <w:r w:rsidRPr="00D94D1B">
                    <w:fldChar w:fldCharType="separate"/>
                  </w:r>
                  <w:r w:rsidRPr="00D94D1B">
                    <w:instrText>28</w:instrText>
                  </w:r>
                  <w:r w:rsidRPr="00D94D1B">
                    <w:fldChar w:fldCharType="end"/>
                  </w:r>
                  <w:r w:rsidRPr="00D94D1B">
                    <w:instrText xml:space="preserve"> "" </w:instrText>
                  </w:r>
                  <w:r w:rsidRPr="00D94D1B">
                    <w:fldChar w:fldCharType="separate"/>
                  </w:r>
                  <w:r w:rsidRPr="00D94D1B">
                    <w:instrText>28</w:instrText>
                  </w:r>
                  <w:r w:rsidRPr="00D94D1B">
                    <w:fldChar w:fldCharType="end"/>
                  </w:r>
                  <w:r w:rsidRPr="00D94D1B">
                    <w:fldChar w:fldCharType="end"/>
                  </w:r>
                  <w:r w:rsidR="00F01537">
                    <w:t>28</w:t>
                  </w:r>
                </w:p>
              </w:tc>
              <w:tc>
                <w:tcPr>
                  <w:tcW w:w="717" w:type="pct"/>
                </w:tcPr>
                <w:p w14:paraId="32A11A19" w14:textId="65B05D3F" w:rsidR="001450FA" w:rsidRPr="00D94D1B" w:rsidRDefault="001450FA" w:rsidP="00724E58">
                  <w:pPr>
                    <w:pStyle w:val="Dates"/>
                    <w:framePr w:hSpace="180" w:wrap="around" w:vAnchor="text" w:hAnchor="margin" w:y="205"/>
                  </w:pPr>
                  <w:r w:rsidRPr="00D94D1B">
                    <w:fldChar w:fldCharType="begin"/>
                  </w:r>
                  <w:r w:rsidRPr="00D94D1B">
                    <w:instrText xml:space="preserve">IF </w:instrText>
                  </w:r>
                  <w:r w:rsidRPr="00D94D1B">
                    <w:fldChar w:fldCharType="begin"/>
                  </w:r>
                  <w:r w:rsidRPr="00D94D1B">
                    <w:instrText xml:space="preserve"> =E6</w:instrText>
                  </w:r>
                  <w:r w:rsidRPr="00D94D1B">
                    <w:fldChar w:fldCharType="separate"/>
                  </w:r>
                  <w:r w:rsidRPr="00D94D1B">
                    <w:instrText>0</w:instrText>
                  </w:r>
                  <w:r w:rsidRPr="00D94D1B">
                    <w:fldChar w:fldCharType="end"/>
                  </w:r>
                  <w:r w:rsidRPr="00D94D1B">
                    <w:instrText xml:space="preserve"> = 0,"" </w:instrText>
                  </w:r>
                  <w:r w:rsidRPr="00D94D1B">
                    <w:fldChar w:fldCharType="begin"/>
                  </w:r>
                  <w:r w:rsidRPr="00D94D1B">
                    <w:instrText xml:space="preserve"> IF </w:instrText>
                  </w:r>
                  <w:r w:rsidRPr="00D94D1B">
                    <w:fldChar w:fldCharType="begin"/>
                  </w:r>
                  <w:r w:rsidRPr="00D94D1B">
                    <w:instrText xml:space="preserve"> =E6 </w:instrText>
                  </w:r>
                  <w:r w:rsidRPr="00D94D1B">
                    <w:fldChar w:fldCharType="separate"/>
                  </w:r>
                  <w:r w:rsidRPr="00D94D1B">
                    <w:instrText>28</w:instrText>
                  </w:r>
                  <w:r w:rsidRPr="00D94D1B">
                    <w:fldChar w:fldCharType="end"/>
                  </w:r>
                  <w:r w:rsidRPr="00D94D1B">
                    <w:instrText xml:space="preserve">  &lt; </w:instrText>
                  </w:r>
                  <w:r w:rsidRPr="00D94D1B">
                    <w:fldChar w:fldCharType="begin"/>
                  </w:r>
                  <w:r w:rsidRPr="00D94D1B">
                    <w:instrText xml:space="preserve"> DocVariable MonthEnd5 \@ d </w:instrText>
                  </w:r>
                  <w:r w:rsidRPr="00D94D1B">
                    <w:fldChar w:fldCharType="separate"/>
                  </w:r>
                  <w:r w:rsidRPr="00D94D1B">
                    <w:instrText>30</w:instrText>
                  </w:r>
                  <w:r w:rsidRPr="00D94D1B">
                    <w:fldChar w:fldCharType="end"/>
                  </w:r>
                  <w:r w:rsidRPr="00D94D1B">
                    <w:instrText xml:space="preserve">  </w:instrText>
                  </w:r>
                  <w:r w:rsidRPr="00D94D1B">
                    <w:fldChar w:fldCharType="begin"/>
                  </w:r>
                  <w:r w:rsidRPr="00D94D1B">
                    <w:instrText xml:space="preserve"> =E6+1 </w:instrText>
                  </w:r>
                  <w:r w:rsidRPr="00D94D1B">
                    <w:fldChar w:fldCharType="separate"/>
                  </w:r>
                  <w:r w:rsidRPr="00D94D1B">
                    <w:instrText>29</w:instrText>
                  </w:r>
                  <w:r w:rsidRPr="00D94D1B">
                    <w:fldChar w:fldCharType="end"/>
                  </w:r>
                  <w:r w:rsidRPr="00D94D1B">
                    <w:instrText xml:space="preserve"> "" </w:instrText>
                  </w:r>
                  <w:r w:rsidRPr="00D94D1B">
                    <w:fldChar w:fldCharType="separate"/>
                  </w:r>
                  <w:r w:rsidRPr="00D94D1B">
                    <w:instrText>29</w:instrText>
                  </w:r>
                  <w:r w:rsidRPr="00D94D1B">
                    <w:fldChar w:fldCharType="end"/>
                  </w:r>
                  <w:r w:rsidRPr="00D94D1B">
                    <w:fldChar w:fldCharType="end"/>
                  </w:r>
                  <w:r w:rsidR="00F01537">
                    <w:t>29</w:t>
                  </w:r>
                </w:p>
              </w:tc>
              <w:tc>
                <w:tcPr>
                  <w:tcW w:w="708" w:type="pct"/>
                </w:tcPr>
                <w:p w14:paraId="6972FEB5" w14:textId="4C70BAAD" w:rsidR="001450FA" w:rsidRPr="00D94D1B" w:rsidRDefault="001450FA" w:rsidP="00724E58">
                  <w:pPr>
                    <w:pStyle w:val="Dates"/>
                    <w:framePr w:hSpace="180" w:wrap="around" w:vAnchor="text" w:hAnchor="margin" w:y="205"/>
                  </w:pPr>
                  <w:r w:rsidRPr="00D94D1B">
                    <w:fldChar w:fldCharType="begin"/>
                  </w:r>
                  <w:r w:rsidRPr="00D94D1B">
                    <w:instrText xml:space="preserve">IF </w:instrText>
                  </w:r>
                  <w:r w:rsidRPr="00D94D1B">
                    <w:fldChar w:fldCharType="begin"/>
                  </w:r>
                  <w:r w:rsidRPr="00D94D1B">
                    <w:instrText xml:space="preserve"> =F6</w:instrText>
                  </w:r>
                  <w:r w:rsidRPr="00D94D1B">
                    <w:fldChar w:fldCharType="separate"/>
                  </w:r>
                  <w:r w:rsidRPr="00D94D1B">
                    <w:instrText>0</w:instrText>
                  </w:r>
                  <w:r w:rsidRPr="00D94D1B">
                    <w:fldChar w:fldCharType="end"/>
                  </w:r>
                  <w:r w:rsidRPr="00D94D1B">
                    <w:instrText xml:space="preserve"> = 0,"" </w:instrText>
                  </w:r>
                  <w:r w:rsidRPr="00D94D1B">
                    <w:fldChar w:fldCharType="begin"/>
                  </w:r>
                  <w:r w:rsidRPr="00D94D1B">
                    <w:instrText xml:space="preserve"> IF </w:instrText>
                  </w:r>
                  <w:r w:rsidRPr="00D94D1B">
                    <w:fldChar w:fldCharType="begin"/>
                  </w:r>
                  <w:r w:rsidRPr="00D94D1B">
                    <w:instrText xml:space="preserve"> =F6 </w:instrText>
                  </w:r>
                  <w:r w:rsidRPr="00D94D1B">
                    <w:fldChar w:fldCharType="separate"/>
                  </w:r>
                  <w:r w:rsidRPr="00D94D1B">
                    <w:instrText>29</w:instrText>
                  </w:r>
                  <w:r w:rsidRPr="00D94D1B">
                    <w:fldChar w:fldCharType="end"/>
                  </w:r>
                  <w:r w:rsidRPr="00D94D1B">
                    <w:instrText xml:space="preserve">  &lt; </w:instrText>
                  </w:r>
                  <w:r w:rsidRPr="00D94D1B">
                    <w:fldChar w:fldCharType="begin"/>
                  </w:r>
                  <w:r w:rsidRPr="00D94D1B">
                    <w:instrText xml:space="preserve"> DocVariable MonthEnd5 \@ d </w:instrText>
                  </w:r>
                  <w:r w:rsidRPr="00D94D1B">
                    <w:fldChar w:fldCharType="separate"/>
                  </w:r>
                  <w:r w:rsidRPr="00D94D1B">
                    <w:instrText>30</w:instrText>
                  </w:r>
                  <w:r w:rsidRPr="00D94D1B">
                    <w:fldChar w:fldCharType="end"/>
                  </w:r>
                  <w:r w:rsidRPr="00D94D1B">
                    <w:instrText xml:space="preserve">  </w:instrText>
                  </w:r>
                  <w:r w:rsidRPr="00D94D1B">
                    <w:fldChar w:fldCharType="begin"/>
                  </w:r>
                  <w:r w:rsidRPr="00D94D1B">
                    <w:instrText xml:space="preserve"> =F6+1 </w:instrText>
                  </w:r>
                  <w:r w:rsidRPr="00D94D1B">
                    <w:fldChar w:fldCharType="separate"/>
                  </w:r>
                  <w:r w:rsidRPr="00D94D1B">
                    <w:instrText>30</w:instrText>
                  </w:r>
                  <w:r w:rsidRPr="00D94D1B">
                    <w:fldChar w:fldCharType="end"/>
                  </w:r>
                  <w:r w:rsidRPr="00D94D1B">
                    <w:instrText xml:space="preserve"> "" </w:instrText>
                  </w:r>
                  <w:r w:rsidRPr="00D94D1B">
                    <w:fldChar w:fldCharType="separate"/>
                  </w:r>
                  <w:r w:rsidRPr="00D94D1B">
                    <w:instrText>30</w:instrText>
                  </w:r>
                  <w:r w:rsidRPr="00D94D1B">
                    <w:fldChar w:fldCharType="end"/>
                  </w:r>
                  <w:r w:rsidRPr="00D94D1B">
                    <w:fldChar w:fldCharType="end"/>
                  </w:r>
                  <w:r w:rsidR="00F01537">
                    <w:t>30</w:t>
                  </w:r>
                </w:p>
              </w:tc>
            </w:tr>
            <w:tr w:rsidR="001450FA" w:rsidRPr="00D94D1B" w14:paraId="515CB94E" w14:textId="77777777" w:rsidTr="000E61F1">
              <w:tc>
                <w:tcPr>
                  <w:tcW w:w="708" w:type="pct"/>
                </w:tcPr>
                <w:p w14:paraId="1D302C2E" w14:textId="2F37D19D" w:rsidR="001450FA" w:rsidRPr="00D94D1B" w:rsidRDefault="00E50625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31</w:t>
                  </w:r>
                  <w:r w:rsidR="001450FA" w:rsidRPr="00D94D1B">
                    <w:fldChar w:fldCharType="begin"/>
                  </w:r>
                  <w:r w:rsidR="001450FA" w:rsidRPr="00D94D1B">
                    <w:instrText xml:space="preserve">IF </w:instrText>
                  </w:r>
                  <w:r w:rsidR="001450FA" w:rsidRPr="00D94D1B">
                    <w:fldChar w:fldCharType="begin"/>
                  </w:r>
                  <w:r w:rsidR="001450FA" w:rsidRPr="00D94D1B">
                    <w:instrText xml:space="preserve"> =G6</w:instrText>
                  </w:r>
                  <w:r w:rsidR="001450FA" w:rsidRPr="00D94D1B">
                    <w:fldChar w:fldCharType="separate"/>
                  </w:r>
                  <w:r w:rsidR="001450FA" w:rsidRPr="00D94D1B">
                    <w:instrText>0</w:instrText>
                  </w:r>
                  <w:r w:rsidR="001450FA" w:rsidRPr="00D94D1B">
                    <w:fldChar w:fldCharType="end"/>
                  </w:r>
                  <w:r w:rsidR="001450FA" w:rsidRPr="00D94D1B">
                    <w:instrText xml:space="preserve"> = 0,"" </w:instrText>
                  </w:r>
                  <w:r w:rsidR="001450FA" w:rsidRPr="00D94D1B">
                    <w:fldChar w:fldCharType="begin"/>
                  </w:r>
                  <w:r w:rsidR="001450FA" w:rsidRPr="00D94D1B">
                    <w:instrText xml:space="preserve"> IF </w:instrText>
                  </w:r>
                  <w:r w:rsidR="001450FA" w:rsidRPr="00D94D1B">
                    <w:fldChar w:fldCharType="begin"/>
                  </w:r>
                  <w:r w:rsidR="001450FA" w:rsidRPr="00D94D1B">
                    <w:instrText xml:space="preserve"> =G6 </w:instrText>
                  </w:r>
                  <w:r w:rsidR="001450FA" w:rsidRPr="00D94D1B">
                    <w:fldChar w:fldCharType="separate"/>
                  </w:r>
                  <w:r w:rsidR="001450FA" w:rsidRPr="00D94D1B">
                    <w:instrText>30</w:instrText>
                  </w:r>
                  <w:r w:rsidR="001450FA" w:rsidRPr="00D94D1B">
                    <w:fldChar w:fldCharType="end"/>
                  </w:r>
                  <w:r w:rsidR="001450FA" w:rsidRPr="00D94D1B">
                    <w:instrText xml:space="preserve">  &lt; </w:instrText>
                  </w:r>
                  <w:r w:rsidR="001450FA" w:rsidRPr="00D94D1B">
                    <w:fldChar w:fldCharType="begin"/>
                  </w:r>
                  <w:r w:rsidR="001450FA" w:rsidRPr="00D94D1B">
                    <w:instrText xml:space="preserve"> DocVariable MonthEnd5 \@ d </w:instrText>
                  </w:r>
                  <w:r w:rsidR="001450FA" w:rsidRPr="00D94D1B">
                    <w:fldChar w:fldCharType="separate"/>
                  </w:r>
                  <w:r w:rsidR="001450FA" w:rsidRPr="00D94D1B">
                    <w:instrText>30</w:instrText>
                  </w:r>
                  <w:r w:rsidR="001450FA" w:rsidRPr="00D94D1B">
                    <w:fldChar w:fldCharType="end"/>
                  </w:r>
                  <w:r w:rsidR="001450FA" w:rsidRPr="00D94D1B">
                    <w:instrText xml:space="preserve">  </w:instrText>
                  </w:r>
                  <w:r w:rsidR="001450FA" w:rsidRPr="00D94D1B">
                    <w:fldChar w:fldCharType="begin"/>
                  </w:r>
                  <w:r w:rsidR="001450FA" w:rsidRPr="00D94D1B">
                    <w:instrText xml:space="preserve"> =G6+1 </w:instrText>
                  </w:r>
                  <w:r w:rsidR="001450FA" w:rsidRPr="00D94D1B">
                    <w:fldChar w:fldCharType="separate"/>
                  </w:r>
                  <w:r w:rsidR="001450FA" w:rsidRPr="00D94D1B">
                    <w:instrText>31</w:instrText>
                  </w:r>
                  <w:r w:rsidR="001450FA" w:rsidRPr="00D94D1B">
                    <w:fldChar w:fldCharType="end"/>
                  </w:r>
                  <w:r w:rsidR="001450FA" w:rsidRPr="00D94D1B">
                    <w:instrText xml:space="preserve"> "" </w:instrText>
                  </w:r>
                  <w:r w:rsidR="001450FA" w:rsidRPr="00D94D1B">
                    <w:fldChar w:fldCharType="end"/>
                  </w:r>
                  <w:r w:rsidR="001450FA" w:rsidRPr="00D94D1B">
                    <w:fldChar w:fldCharType="end"/>
                  </w:r>
                </w:p>
              </w:tc>
              <w:tc>
                <w:tcPr>
                  <w:tcW w:w="717" w:type="pct"/>
                </w:tcPr>
                <w:p w14:paraId="5C1BAF76" w14:textId="77777777" w:rsidR="001450FA" w:rsidRPr="00D94D1B" w:rsidRDefault="001450FA" w:rsidP="00724E58">
                  <w:pPr>
                    <w:pStyle w:val="Dates"/>
                    <w:framePr w:hSpace="180" w:wrap="around" w:vAnchor="text" w:hAnchor="margin" w:y="205"/>
                  </w:pPr>
                  <w:r w:rsidRPr="00D94D1B">
                    <w:fldChar w:fldCharType="begin"/>
                  </w:r>
                  <w:r w:rsidRPr="00D94D1B">
                    <w:instrText xml:space="preserve">IF </w:instrText>
                  </w:r>
                  <w:r w:rsidRPr="00D94D1B">
                    <w:fldChar w:fldCharType="begin"/>
                  </w:r>
                  <w:r w:rsidRPr="00D94D1B">
                    <w:instrText xml:space="preserve"> =A7</w:instrText>
                  </w:r>
                  <w:r w:rsidRPr="00D94D1B">
                    <w:fldChar w:fldCharType="separate"/>
                  </w:r>
                  <w:r w:rsidRPr="00D94D1B">
                    <w:instrText>0</w:instrText>
                  </w:r>
                  <w:r w:rsidRPr="00D94D1B">
                    <w:fldChar w:fldCharType="end"/>
                  </w:r>
                  <w:r w:rsidRPr="00D94D1B">
                    <w:instrText xml:space="preserve"> = 0,"" </w:instrText>
                  </w:r>
                  <w:r w:rsidRPr="00D94D1B">
                    <w:fldChar w:fldCharType="begin"/>
                  </w:r>
                  <w:r w:rsidRPr="00D94D1B">
                    <w:instrText xml:space="preserve"> IF </w:instrText>
                  </w:r>
                  <w:r w:rsidRPr="00D94D1B">
                    <w:fldChar w:fldCharType="begin"/>
                  </w:r>
                  <w:r w:rsidRPr="00D94D1B">
                    <w:instrText xml:space="preserve"> =A7 </w:instrText>
                  </w:r>
                  <w:r w:rsidRPr="00D94D1B">
                    <w:fldChar w:fldCharType="separate"/>
                  </w:r>
                  <w:r w:rsidRPr="00D94D1B">
                    <w:instrText>31</w:instrText>
                  </w:r>
                  <w:r w:rsidRPr="00D94D1B">
                    <w:fldChar w:fldCharType="end"/>
                  </w:r>
                  <w:r w:rsidRPr="00D94D1B">
                    <w:instrText xml:space="preserve">  &lt; </w:instrText>
                  </w:r>
                  <w:r w:rsidRPr="00D94D1B">
                    <w:fldChar w:fldCharType="begin"/>
                  </w:r>
                  <w:r w:rsidRPr="00D94D1B">
                    <w:instrText xml:space="preserve"> DocVariable MonthEnd5 \@ d </w:instrText>
                  </w:r>
                  <w:r w:rsidRPr="00D94D1B">
                    <w:fldChar w:fldCharType="separate"/>
                  </w:r>
                  <w:r w:rsidRPr="00D94D1B">
                    <w:instrText>31</w:instrText>
                  </w:r>
                  <w:r w:rsidRPr="00D94D1B">
                    <w:fldChar w:fldCharType="end"/>
                  </w:r>
                  <w:r w:rsidRPr="00D94D1B">
                    <w:instrText xml:space="preserve">  </w:instrText>
                  </w:r>
                  <w:r w:rsidRPr="00D94D1B">
                    <w:fldChar w:fldCharType="begin"/>
                  </w:r>
                  <w:r w:rsidRPr="00D94D1B">
                    <w:instrText xml:space="preserve"> =A7+1 </w:instrText>
                  </w:r>
                  <w:r w:rsidRPr="00D94D1B">
                    <w:fldChar w:fldCharType="separate"/>
                  </w:r>
                  <w:r w:rsidRPr="00D94D1B">
                    <w:instrText>31</w:instrText>
                  </w:r>
                  <w:r w:rsidRPr="00D94D1B">
                    <w:fldChar w:fldCharType="end"/>
                  </w:r>
                  <w:r w:rsidRPr="00D94D1B">
                    <w:instrText xml:space="preserve"> "" </w:instrText>
                  </w:r>
                  <w:r w:rsidRPr="00D94D1B">
                    <w:fldChar w:fldCharType="end"/>
                  </w:r>
                  <w:r w:rsidRPr="00D94D1B">
                    <w:fldChar w:fldCharType="end"/>
                  </w:r>
                </w:p>
              </w:tc>
              <w:tc>
                <w:tcPr>
                  <w:tcW w:w="717" w:type="pct"/>
                </w:tcPr>
                <w:p w14:paraId="2D271809" w14:textId="77777777" w:rsidR="001450FA" w:rsidRPr="00D94D1B" w:rsidRDefault="001450FA" w:rsidP="00724E58">
                  <w:pPr>
                    <w:pStyle w:val="Dates"/>
                    <w:framePr w:hSpace="180" w:wrap="around" w:vAnchor="text" w:hAnchor="margin" w:y="205"/>
                  </w:pPr>
                </w:p>
              </w:tc>
              <w:tc>
                <w:tcPr>
                  <w:tcW w:w="717" w:type="pct"/>
                </w:tcPr>
                <w:p w14:paraId="4FD1E6C3" w14:textId="77777777" w:rsidR="001450FA" w:rsidRPr="00D94D1B" w:rsidRDefault="001450FA" w:rsidP="00724E58">
                  <w:pPr>
                    <w:pStyle w:val="Dates"/>
                    <w:framePr w:hSpace="180" w:wrap="around" w:vAnchor="text" w:hAnchor="margin" w:y="205"/>
                  </w:pPr>
                </w:p>
              </w:tc>
              <w:tc>
                <w:tcPr>
                  <w:tcW w:w="717" w:type="pct"/>
                </w:tcPr>
                <w:p w14:paraId="428EAA58" w14:textId="77777777" w:rsidR="001450FA" w:rsidRPr="00D94D1B" w:rsidRDefault="001450FA" w:rsidP="00724E58">
                  <w:pPr>
                    <w:pStyle w:val="Dates"/>
                    <w:framePr w:hSpace="180" w:wrap="around" w:vAnchor="text" w:hAnchor="margin" w:y="205"/>
                  </w:pPr>
                </w:p>
              </w:tc>
              <w:tc>
                <w:tcPr>
                  <w:tcW w:w="717" w:type="pct"/>
                </w:tcPr>
                <w:p w14:paraId="7629D432" w14:textId="77777777" w:rsidR="001450FA" w:rsidRPr="00D94D1B" w:rsidRDefault="001450FA" w:rsidP="00724E58">
                  <w:pPr>
                    <w:pStyle w:val="Dates"/>
                    <w:framePr w:hSpace="180" w:wrap="around" w:vAnchor="text" w:hAnchor="margin" w:y="205"/>
                  </w:pPr>
                </w:p>
              </w:tc>
              <w:tc>
                <w:tcPr>
                  <w:tcW w:w="708" w:type="pct"/>
                </w:tcPr>
                <w:p w14:paraId="3DBE8763" w14:textId="77777777" w:rsidR="001450FA" w:rsidRPr="00D94D1B" w:rsidRDefault="001450FA" w:rsidP="00724E58">
                  <w:pPr>
                    <w:pStyle w:val="Dates"/>
                    <w:framePr w:hSpace="180" w:wrap="around" w:vAnchor="text" w:hAnchor="margin" w:y="205"/>
                  </w:pPr>
                </w:p>
              </w:tc>
            </w:tr>
          </w:tbl>
          <w:p w14:paraId="6D3DC518" w14:textId="0F2CE9C7" w:rsidR="001450FA" w:rsidRPr="00D94D1B" w:rsidRDefault="001450FA" w:rsidP="00724E58"/>
        </w:tc>
        <w:tc>
          <w:tcPr>
            <w:tcW w:w="2321" w:type="dxa"/>
          </w:tcPr>
          <w:tbl>
            <w:tblPr>
              <w:tblStyle w:val="CalendarTable"/>
              <w:tblW w:w="5000" w:type="pct"/>
              <w:tblBorders>
                <w:insideH w:val="single" w:sz="4" w:space="0" w:color="D9D9D9" w:themeColor="background1" w:themeShade="D9"/>
                <w:insideV w:val="single" w:sz="4" w:space="0" w:color="D9D9D9" w:themeColor="background1" w:themeShade="D9"/>
              </w:tblBorders>
              <w:tblLook w:val="04A0" w:firstRow="1" w:lastRow="0" w:firstColumn="1" w:lastColumn="0" w:noHBand="0" w:noVBand="1"/>
              <w:tblCaption w:val="Calendar content table"/>
            </w:tblPr>
            <w:tblGrid>
              <w:gridCol w:w="321"/>
              <w:gridCol w:w="326"/>
              <w:gridCol w:w="327"/>
              <w:gridCol w:w="327"/>
              <w:gridCol w:w="327"/>
              <w:gridCol w:w="327"/>
              <w:gridCol w:w="321"/>
            </w:tblGrid>
            <w:tr w:rsidR="001450FA" w:rsidRPr="00D94D1B" w14:paraId="6CFEA48E" w14:textId="77777777" w:rsidTr="0053483D">
              <w:tc>
                <w:tcPr>
                  <w:tcW w:w="707" w:type="pct"/>
                </w:tcPr>
                <w:p w14:paraId="75BF08CD" w14:textId="77777777" w:rsidR="001450FA" w:rsidRPr="00D94D1B" w:rsidRDefault="001450FA" w:rsidP="00724E58">
                  <w:pPr>
                    <w:pStyle w:val="Days"/>
                    <w:framePr w:hSpace="180" w:wrap="around" w:vAnchor="text" w:hAnchor="margin" w:y="205"/>
                  </w:pPr>
                  <w:r>
                    <w:t>S</w:t>
                  </w:r>
                </w:p>
              </w:tc>
              <w:tc>
                <w:tcPr>
                  <w:tcW w:w="716" w:type="pct"/>
                </w:tcPr>
                <w:p w14:paraId="3CC18DA5" w14:textId="77777777" w:rsidR="001450FA" w:rsidRPr="00D94D1B" w:rsidRDefault="001450FA" w:rsidP="00724E58">
                  <w:pPr>
                    <w:pStyle w:val="Days"/>
                    <w:framePr w:hSpace="180" w:wrap="around" w:vAnchor="text" w:hAnchor="margin" w:y="205"/>
                  </w:pPr>
                  <w:r>
                    <w:t>M</w:t>
                  </w:r>
                </w:p>
              </w:tc>
              <w:tc>
                <w:tcPr>
                  <w:tcW w:w="718" w:type="pct"/>
                </w:tcPr>
                <w:p w14:paraId="6863BF71" w14:textId="77777777" w:rsidR="001450FA" w:rsidRPr="00D94D1B" w:rsidRDefault="001450FA" w:rsidP="00724E58">
                  <w:pPr>
                    <w:pStyle w:val="Days"/>
                    <w:framePr w:hSpace="180" w:wrap="around" w:vAnchor="text" w:hAnchor="margin" w:y="205"/>
                  </w:pPr>
                  <w:r>
                    <w:t>T</w:t>
                  </w:r>
                </w:p>
              </w:tc>
              <w:tc>
                <w:tcPr>
                  <w:tcW w:w="718" w:type="pct"/>
                </w:tcPr>
                <w:p w14:paraId="55B43D59" w14:textId="77777777" w:rsidR="001450FA" w:rsidRPr="00D94D1B" w:rsidRDefault="001450FA" w:rsidP="00724E58">
                  <w:pPr>
                    <w:pStyle w:val="Days"/>
                    <w:framePr w:hSpace="180" w:wrap="around" w:vAnchor="text" w:hAnchor="margin" w:y="205"/>
                  </w:pPr>
                  <w:r>
                    <w:t>W</w:t>
                  </w:r>
                </w:p>
              </w:tc>
              <w:tc>
                <w:tcPr>
                  <w:tcW w:w="718" w:type="pct"/>
                </w:tcPr>
                <w:p w14:paraId="7EA25D5D" w14:textId="77777777" w:rsidR="001450FA" w:rsidRPr="00D94D1B" w:rsidRDefault="001450FA" w:rsidP="00724E58">
                  <w:pPr>
                    <w:pStyle w:val="Days"/>
                    <w:framePr w:hSpace="180" w:wrap="around" w:vAnchor="text" w:hAnchor="margin" w:y="205"/>
                  </w:pPr>
                  <w:r>
                    <w:t>T</w:t>
                  </w:r>
                </w:p>
              </w:tc>
              <w:tc>
                <w:tcPr>
                  <w:tcW w:w="718" w:type="pct"/>
                </w:tcPr>
                <w:p w14:paraId="35E4B76A" w14:textId="77777777" w:rsidR="001450FA" w:rsidRPr="00D94D1B" w:rsidRDefault="001450FA" w:rsidP="00724E58">
                  <w:pPr>
                    <w:pStyle w:val="Days"/>
                    <w:framePr w:hSpace="180" w:wrap="around" w:vAnchor="text" w:hAnchor="margin" w:y="205"/>
                  </w:pPr>
                  <w:r>
                    <w:t>F</w:t>
                  </w:r>
                </w:p>
              </w:tc>
              <w:tc>
                <w:tcPr>
                  <w:tcW w:w="707" w:type="pct"/>
                </w:tcPr>
                <w:p w14:paraId="225D3673" w14:textId="77777777" w:rsidR="001450FA" w:rsidRPr="00D94D1B" w:rsidRDefault="001450FA" w:rsidP="00724E58">
                  <w:pPr>
                    <w:pStyle w:val="Days"/>
                    <w:framePr w:hSpace="180" w:wrap="around" w:vAnchor="text" w:hAnchor="margin" w:y="205"/>
                  </w:pPr>
                  <w:r w:rsidRPr="00D94D1B">
                    <w:t>S</w:t>
                  </w:r>
                </w:p>
              </w:tc>
            </w:tr>
            <w:tr w:rsidR="001450FA" w:rsidRPr="00D94D1B" w14:paraId="1EE077DC" w14:textId="77777777" w:rsidTr="005E230D">
              <w:tc>
                <w:tcPr>
                  <w:tcW w:w="707" w:type="pct"/>
                </w:tcPr>
                <w:p w14:paraId="7FFBC010" w14:textId="77777777" w:rsidR="001450FA" w:rsidRPr="00D94D1B" w:rsidRDefault="001450FA" w:rsidP="00724E58">
                  <w:pPr>
                    <w:pStyle w:val="Dates"/>
                    <w:framePr w:hSpace="180" w:wrap="around" w:vAnchor="text" w:hAnchor="margin" w:y="205"/>
                  </w:pPr>
                  <w:r w:rsidRPr="00D94D1B">
                    <w:fldChar w:fldCharType="begin"/>
                  </w:r>
                  <w:r w:rsidRPr="00D94D1B">
                    <w:instrText xml:space="preserve"> IF </w:instrText>
                  </w:r>
                  <w:r w:rsidRPr="00D94D1B">
                    <w:fldChar w:fldCharType="begin"/>
                  </w:r>
                  <w:r w:rsidRPr="00D94D1B">
                    <w:instrText xml:space="preserve"> DocVariable MonthStart6 \@ dddd </w:instrText>
                  </w:r>
                  <w:r w:rsidRPr="00D94D1B">
                    <w:fldChar w:fldCharType="separate"/>
                  </w:r>
                  <w:r w:rsidRPr="00D94D1B">
                    <w:instrText>Thursday</w:instrText>
                  </w:r>
                  <w:r w:rsidRPr="00D94D1B">
                    <w:fldChar w:fldCharType="end"/>
                  </w:r>
                  <w:r w:rsidRPr="00D94D1B">
                    <w:instrText xml:space="preserve"> = “Monday" 1 ""</w:instrText>
                  </w:r>
                  <w:r w:rsidRPr="00D94D1B"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FE099" w:themeFill="accent6" w:themeFillTint="66"/>
                </w:tcPr>
                <w:p w14:paraId="780415FA" w14:textId="34724AB4" w:rsidR="001450FA" w:rsidRPr="00D94D1B" w:rsidRDefault="00233865" w:rsidP="00724E58">
                  <w:pPr>
                    <w:pStyle w:val="Dates"/>
                    <w:framePr w:hSpace="180" w:wrap="around" w:vAnchor="text" w:hAnchor="margin" w:y="205"/>
                  </w:pPr>
                  <w:r w:rsidRPr="0082190D">
                    <w:rPr>
                      <w:shd w:val="clear" w:color="auto" w:fill="FFE099" w:themeFill="accent6" w:themeFillTint="66"/>
                    </w:rPr>
                    <w:t>1</w:t>
                  </w:r>
                  <w:r w:rsidR="001450FA" w:rsidRPr="00D94D1B">
                    <w:fldChar w:fldCharType="begin"/>
                  </w:r>
                  <w:r w:rsidR="001450FA" w:rsidRPr="00D94D1B">
                    <w:instrText xml:space="preserve"> IF </w:instrText>
                  </w:r>
                  <w:r w:rsidR="001450FA" w:rsidRPr="00D94D1B">
                    <w:fldChar w:fldCharType="begin"/>
                  </w:r>
                  <w:r w:rsidR="001450FA" w:rsidRPr="00D94D1B">
                    <w:instrText xml:space="preserve"> DocVariable MonthStart6 \@ dddd </w:instrText>
                  </w:r>
                  <w:r w:rsidR="001450FA" w:rsidRPr="00D94D1B">
                    <w:fldChar w:fldCharType="separate"/>
                  </w:r>
                  <w:r w:rsidR="001450FA" w:rsidRPr="00D94D1B">
                    <w:instrText>Thursday</w:instrText>
                  </w:r>
                  <w:r w:rsidR="001450FA" w:rsidRPr="00D94D1B">
                    <w:fldChar w:fldCharType="end"/>
                  </w:r>
                  <w:r w:rsidR="001450FA" w:rsidRPr="00D94D1B">
                    <w:instrText xml:space="preserve"> = “Tuesday" 1 </w:instrText>
                  </w:r>
                  <w:r w:rsidR="001450FA" w:rsidRPr="00D94D1B">
                    <w:fldChar w:fldCharType="begin"/>
                  </w:r>
                  <w:r w:rsidR="001450FA" w:rsidRPr="00D94D1B">
                    <w:instrText xml:space="preserve"> IF </w:instrText>
                  </w:r>
                  <w:r w:rsidR="001450FA" w:rsidRPr="00D94D1B">
                    <w:fldChar w:fldCharType="begin"/>
                  </w:r>
                  <w:r w:rsidR="001450FA" w:rsidRPr="00D94D1B">
                    <w:instrText xml:space="preserve"> =A2 </w:instrText>
                  </w:r>
                  <w:r w:rsidR="001450FA" w:rsidRPr="00D94D1B">
                    <w:fldChar w:fldCharType="separate"/>
                  </w:r>
                  <w:r w:rsidR="001450FA" w:rsidRPr="00D94D1B">
                    <w:instrText>0</w:instrText>
                  </w:r>
                  <w:r w:rsidR="001450FA" w:rsidRPr="00D94D1B">
                    <w:fldChar w:fldCharType="end"/>
                  </w:r>
                  <w:r w:rsidR="001450FA" w:rsidRPr="00D94D1B">
                    <w:instrText xml:space="preserve"> &lt;&gt; 0 </w:instrText>
                  </w:r>
                  <w:r w:rsidR="001450FA" w:rsidRPr="00D94D1B">
                    <w:fldChar w:fldCharType="begin"/>
                  </w:r>
                  <w:r w:rsidR="001450FA" w:rsidRPr="00D94D1B">
                    <w:instrText xml:space="preserve"> =A2+1 </w:instrText>
                  </w:r>
                  <w:r w:rsidR="001450FA" w:rsidRPr="00D94D1B">
                    <w:fldChar w:fldCharType="separate"/>
                  </w:r>
                  <w:r w:rsidR="001450FA" w:rsidRPr="00D94D1B">
                    <w:instrText>2</w:instrText>
                  </w:r>
                  <w:r w:rsidR="001450FA" w:rsidRPr="00D94D1B">
                    <w:fldChar w:fldCharType="end"/>
                  </w:r>
                  <w:r w:rsidR="001450FA" w:rsidRPr="00D94D1B">
                    <w:instrText xml:space="preserve"> "" </w:instrText>
                  </w:r>
                  <w:r w:rsidR="001450FA" w:rsidRPr="00D94D1B">
                    <w:fldChar w:fldCharType="end"/>
                  </w:r>
                  <w:r w:rsidR="001450FA" w:rsidRPr="00D94D1B"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FCC14E0" w14:textId="1FA8A93E" w:rsidR="001450FA" w:rsidRPr="00D94D1B" w:rsidRDefault="001450FA" w:rsidP="00724E58">
                  <w:pPr>
                    <w:pStyle w:val="Dates"/>
                    <w:framePr w:hSpace="180" w:wrap="around" w:vAnchor="text" w:hAnchor="margin" w:y="205"/>
                  </w:pPr>
                  <w:r w:rsidRPr="00D94D1B">
                    <w:fldChar w:fldCharType="begin"/>
                  </w:r>
                  <w:r w:rsidRPr="00D94D1B">
                    <w:instrText xml:space="preserve"> IF </w:instrText>
                  </w:r>
                  <w:r w:rsidRPr="00D94D1B">
                    <w:fldChar w:fldCharType="begin"/>
                  </w:r>
                  <w:r w:rsidRPr="00D94D1B">
                    <w:instrText xml:space="preserve"> DocVariable MonthStart6 \@ dddd </w:instrText>
                  </w:r>
                  <w:r w:rsidRPr="00D94D1B">
                    <w:fldChar w:fldCharType="separate"/>
                  </w:r>
                  <w:r w:rsidRPr="00D94D1B">
                    <w:instrText>Thursday</w:instrText>
                  </w:r>
                  <w:r w:rsidRPr="00D94D1B">
                    <w:fldChar w:fldCharType="end"/>
                  </w:r>
                  <w:r w:rsidRPr="00D94D1B">
                    <w:instrText xml:space="preserve"> = “Wednesday" 1 </w:instrText>
                  </w:r>
                  <w:r w:rsidRPr="00D94D1B">
                    <w:fldChar w:fldCharType="begin"/>
                  </w:r>
                  <w:r w:rsidRPr="00D94D1B">
                    <w:instrText xml:space="preserve"> IF </w:instrText>
                  </w:r>
                  <w:r w:rsidRPr="00D94D1B">
                    <w:fldChar w:fldCharType="begin"/>
                  </w:r>
                  <w:r w:rsidRPr="00D94D1B">
                    <w:instrText xml:space="preserve"> =B2 </w:instrText>
                  </w:r>
                  <w:r w:rsidRPr="00D94D1B">
                    <w:fldChar w:fldCharType="separate"/>
                  </w:r>
                  <w:r w:rsidRPr="00D94D1B">
                    <w:instrText>0</w:instrText>
                  </w:r>
                  <w:r w:rsidRPr="00D94D1B">
                    <w:fldChar w:fldCharType="end"/>
                  </w:r>
                  <w:r w:rsidRPr="00D94D1B">
                    <w:instrText xml:space="preserve"> &lt;&gt; 0 </w:instrText>
                  </w:r>
                  <w:r w:rsidRPr="00D94D1B">
                    <w:fldChar w:fldCharType="begin"/>
                  </w:r>
                  <w:r w:rsidRPr="00D94D1B">
                    <w:instrText xml:space="preserve"> =B2+1 </w:instrText>
                  </w:r>
                  <w:r w:rsidRPr="00D94D1B">
                    <w:fldChar w:fldCharType="separate"/>
                  </w:r>
                  <w:r w:rsidRPr="00D94D1B">
                    <w:instrText>3</w:instrText>
                  </w:r>
                  <w:r w:rsidRPr="00D94D1B">
                    <w:fldChar w:fldCharType="end"/>
                  </w:r>
                  <w:r w:rsidRPr="00D94D1B">
                    <w:instrText xml:space="preserve"> "" </w:instrText>
                  </w:r>
                  <w:r w:rsidRPr="00D94D1B">
                    <w:fldChar w:fldCharType="end"/>
                  </w:r>
                  <w:r w:rsidRPr="00D94D1B">
                    <w:fldChar w:fldCharType="end"/>
                  </w:r>
                  <w:r w:rsidR="00233865">
                    <w:t>2</w:t>
                  </w:r>
                </w:p>
              </w:tc>
              <w:tc>
                <w:tcPr>
                  <w:tcW w:w="718" w:type="pct"/>
                  <w:shd w:val="clear" w:color="auto" w:fill="6CCFE6"/>
                </w:tcPr>
                <w:p w14:paraId="6349B55B" w14:textId="24717ECD" w:rsidR="001450FA" w:rsidRPr="00D94D1B" w:rsidRDefault="00233865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3</w:t>
                  </w:r>
                </w:p>
              </w:tc>
              <w:tc>
                <w:tcPr>
                  <w:tcW w:w="718" w:type="pct"/>
                  <w:shd w:val="clear" w:color="auto" w:fill="80CE84"/>
                </w:tcPr>
                <w:p w14:paraId="1DBF580D" w14:textId="311A38B1" w:rsidR="001450FA" w:rsidRPr="00D94D1B" w:rsidRDefault="00233865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4</w:t>
                  </w:r>
                </w:p>
              </w:tc>
              <w:tc>
                <w:tcPr>
                  <w:tcW w:w="718" w:type="pct"/>
                </w:tcPr>
                <w:p w14:paraId="50A1A517" w14:textId="55FDBD4F" w:rsidR="001450FA" w:rsidRPr="00D94D1B" w:rsidRDefault="00233865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5</w:t>
                  </w:r>
                </w:p>
              </w:tc>
              <w:tc>
                <w:tcPr>
                  <w:tcW w:w="707" w:type="pct"/>
                </w:tcPr>
                <w:p w14:paraId="6447504D" w14:textId="025465D5" w:rsidR="001450FA" w:rsidRPr="00D94D1B" w:rsidRDefault="00233865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6</w:t>
                  </w:r>
                </w:p>
              </w:tc>
            </w:tr>
            <w:tr w:rsidR="001450FA" w:rsidRPr="00D94D1B" w14:paraId="51D39378" w14:textId="77777777" w:rsidTr="000252A9">
              <w:tc>
                <w:tcPr>
                  <w:tcW w:w="707" w:type="pct"/>
                </w:tcPr>
                <w:p w14:paraId="2462FD41" w14:textId="153B924D" w:rsidR="001450FA" w:rsidRPr="00D94D1B" w:rsidRDefault="00233865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7</w:t>
                  </w:r>
                </w:p>
              </w:tc>
              <w:tc>
                <w:tcPr>
                  <w:tcW w:w="716" w:type="pct"/>
                  <w:shd w:val="clear" w:color="auto" w:fill="FFE099" w:themeFill="accent6" w:themeFillTint="66"/>
                </w:tcPr>
                <w:p w14:paraId="049A6149" w14:textId="1FF45F2D" w:rsidR="001450FA" w:rsidRPr="00D94D1B" w:rsidRDefault="00233865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8</w:t>
                  </w:r>
                </w:p>
              </w:tc>
              <w:tc>
                <w:tcPr>
                  <w:tcW w:w="718" w:type="pct"/>
                  <w:shd w:val="clear" w:color="auto" w:fill="FFFFFF" w:themeFill="background1"/>
                </w:tcPr>
                <w:p w14:paraId="3192E99D" w14:textId="39512E4E" w:rsidR="001450FA" w:rsidRPr="00D94D1B" w:rsidRDefault="00233865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9</w:t>
                  </w:r>
                </w:p>
              </w:tc>
              <w:tc>
                <w:tcPr>
                  <w:tcW w:w="718" w:type="pct"/>
                  <w:shd w:val="clear" w:color="auto" w:fill="5BC9E3"/>
                </w:tcPr>
                <w:p w14:paraId="6C18F96F" w14:textId="33976A98" w:rsidR="001450FA" w:rsidRPr="00D94D1B" w:rsidRDefault="00233865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10</w:t>
                  </w:r>
                </w:p>
              </w:tc>
              <w:tc>
                <w:tcPr>
                  <w:tcW w:w="718" w:type="pct"/>
                  <w:shd w:val="clear" w:color="auto" w:fill="80CE84"/>
                </w:tcPr>
                <w:p w14:paraId="15260985" w14:textId="51999783" w:rsidR="001450FA" w:rsidRPr="00D94D1B" w:rsidRDefault="00233865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11</w:t>
                  </w:r>
                </w:p>
              </w:tc>
              <w:tc>
                <w:tcPr>
                  <w:tcW w:w="718" w:type="pct"/>
                </w:tcPr>
                <w:p w14:paraId="6F47DFE5" w14:textId="5B80B67E" w:rsidR="001450FA" w:rsidRPr="00D94D1B" w:rsidRDefault="00233865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12</w:t>
                  </w:r>
                </w:p>
              </w:tc>
              <w:tc>
                <w:tcPr>
                  <w:tcW w:w="707" w:type="pct"/>
                </w:tcPr>
                <w:p w14:paraId="33655751" w14:textId="7D7BA96D" w:rsidR="001450FA" w:rsidRPr="00D94D1B" w:rsidRDefault="00233865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13</w:t>
                  </w:r>
                </w:p>
              </w:tc>
            </w:tr>
            <w:tr w:rsidR="00F23289" w:rsidRPr="00D94D1B" w14:paraId="5D8E47E9" w14:textId="77777777" w:rsidTr="0071353F">
              <w:tc>
                <w:tcPr>
                  <w:tcW w:w="707" w:type="pct"/>
                </w:tcPr>
                <w:p w14:paraId="3CCD42A7" w14:textId="07DBCF61" w:rsidR="00F23289" w:rsidRPr="00D94D1B" w:rsidRDefault="00233865" w:rsidP="00F23289">
                  <w:pPr>
                    <w:pStyle w:val="Dates"/>
                    <w:framePr w:hSpace="180" w:wrap="around" w:vAnchor="text" w:hAnchor="margin" w:y="205"/>
                  </w:pPr>
                  <w:r>
                    <w:t>14</w:t>
                  </w:r>
                </w:p>
              </w:tc>
              <w:tc>
                <w:tcPr>
                  <w:tcW w:w="716" w:type="pct"/>
                  <w:shd w:val="clear" w:color="auto" w:fill="E2F7D6" w:themeFill="accent2" w:themeFillTint="33"/>
                </w:tcPr>
                <w:p w14:paraId="2982D544" w14:textId="45087386" w:rsidR="00F23289" w:rsidRPr="00D94D1B" w:rsidRDefault="00233865" w:rsidP="00F23289">
                  <w:pPr>
                    <w:pStyle w:val="Dates"/>
                    <w:framePr w:hSpace="180" w:wrap="around" w:vAnchor="text" w:hAnchor="margin" w:y="205"/>
                  </w:pPr>
                  <w:r>
                    <w:t>15</w:t>
                  </w:r>
                </w:p>
              </w:tc>
              <w:tc>
                <w:tcPr>
                  <w:tcW w:w="718" w:type="pct"/>
                  <w:shd w:val="clear" w:color="auto" w:fill="FFFFFF" w:themeFill="background1"/>
                </w:tcPr>
                <w:p w14:paraId="1B3C47F4" w14:textId="6871572B" w:rsidR="00F23289" w:rsidRPr="00D94D1B" w:rsidRDefault="00233865" w:rsidP="00F23289">
                  <w:pPr>
                    <w:pStyle w:val="Dates"/>
                    <w:framePr w:hSpace="180" w:wrap="around" w:vAnchor="text" w:hAnchor="margin" w:y="205"/>
                  </w:pPr>
                  <w:r>
                    <w:t>16</w:t>
                  </w:r>
                </w:p>
              </w:tc>
              <w:tc>
                <w:tcPr>
                  <w:tcW w:w="718" w:type="pct"/>
                  <w:shd w:val="clear" w:color="auto" w:fill="5BC9E3"/>
                </w:tcPr>
                <w:p w14:paraId="72A12298" w14:textId="6DCC234B" w:rsidR="00F23289" w:rsidRPr="00D94D1B" w:rsidRDefault="00233865" w:rsidP="00F23289">
                  <w:pPr>
                    <w:pStyle w:val="Dates"/>
                    <w:framePr w:hSpace="180" w:wrap="around" w:vAnchor="text" w:hAnchor="margin" w:y="205"/>
                  </w:pPr>
                  <w:r>
                    <w:t>17</w:t>
                  </w:r>
                </w:p>
              </w:tc>
              <w:tc>
                <w:tcPr>
                  <w:tcW w:w="718" w:type="pct"/>
                  <w:shd w:val="clear" w:color="auto" w:fill="80CE84"/>
                </w:tcPr>
                <w:p w14:paraId="2AB921F2" w14:textId="288231D0" w:rsidR="00F23289" w:rsidRPr="00D94D1B" w:rsidRDefault="00233865" w:rsidP="00F23289">
                  <w:pPr>
                    <w:pStyle w:val="Dates"/>
                    <w:framePr w:hSpace="180" w:wrap="around" w:vAnchor="text" w:hAnchor="margin" w:y="205"/>
                  </w:pPr>
                  <w:r>
                    <w:t>18</w:t>
                  </w:r>
                </w:p>
              </w:tc>
              <w:tc>
                <w:tcPr>
                  <w:tcW w:w="718" w:type="pct"/>
                </w:tcPr>
                <w:p w14:paraId="1B581D27" w14:textId="2CA12C9B" w:rsidR="00F23289" w:rsidRPr="00D94D1B" w:rsidRDefault="00233865" w:rsidP="00F23289">
                  <w:pPr>
                    <w:pStyle w:val="Dates"/>
                    <w:framePr w:hSpace="180" w:wrap="around" w:vAnchor="text" w:hAnchor="margin" w:y="205"/>
                  </w:pPr>
                  <w:r>
                    <w:t>19</w:t>
                  </w:r>
                </w:p>
              </w:tc>
              <w:tc>
                <w:tcPr>
                  <w:tcW w:w="707" w:type="pct"/>
                </w:tcPr>
                <w:p w14:paraId="1E632BA6" w14:textId="55BC9EEA" w:rsidR="00F23289" w:rsidRPr="00D94D1B" w:rsidRDefault="00233865" w:rsidP="00F23289">
                  <w:pPr>
                    <w:pStyle w:val="Dates"/>
                    <w:framePr w:hSpace="180" w:wrap="around" w:vAnchor="text" w:hAnchor="margin" w:y="205"/>
                  </w:pPr>
                  <w:r>
                    <w:t>20</w:t>
                  </w:r>
                </w:p>
              </w:tc>
            </w:tr>
            <w:tr w:rsidR="001450FA" w:rsidRPr="00D94D1B" w14:paraId="78A10F7D" w14:textId="77777777" w:rsidTr="00704D91">
              <w:tc>
                <w:tcPr>
                  <w:tcW w:w="707" w:type="pct"/>
                </w:tcPr>
                <w:p w14:paraId="36698FDC" w14:textId="55AEEE4C" w:rsidR="001450FA" w:rsidRPr="00D94D1B" w:rsidRDefault="00233865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21</w:t>
                  </w:r>
                </w:p>
              </w:tc>
              <w:tc>
                <w:tcPr>
                  <w:tcW w:w="716" w:type="pct"/>
                  <w:shd w:val="clear" w:color="auto" w:fill="FFE099" w:themeFill="accent6" w:themeFillTint="66"/>
                </w:tcPr>
                <w:p w14:paraId="0AC0B913" w14:textId="30B17E5D" w:rsidR="001450FA" w:rsidRPr="00D94D1B" w:rsidRDefault="00233865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22</w:t>
                  </w:r>
                </w:p>
              </w:tc>
              <w:tc>
                <w:tcPr>
                  <w:tcW w:w="718" w:type="pct"/>
                  <w:shd w:val="clear" w:color="auto" w:fill="FFFFFF" w:themeFill="background1"/>
                </w:tcPr>
                <w:p w14:paraId="1E88D2B0" w14:textId="01417E62" w:rsidR="001450FA" w:rsidRPr="00D94D1B" w:rsidRDefault="00233865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23</w:t>
                  </w:r>
                </w:p>
              </w:tc>
              <w:tc>
                <w:tcPr>
                  <w:tcW w:w="718" w:type="pct"/>
                  <w:shd w:val="clear" w:color="auto" w:fill="5BC9E3"/>
                </w:tcPr>
                <w:p w14:paraId="02077A0A" w14:textId="02421871" w:rsidR="001450FA" w:rsidRPr="00D94D1B" w:rsidRDefault="00233865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24</w:t>
                  </w:r>
                </w:p>
              </w:tc>
              <w:tc>
                <w:tcPr>
                  <w:tcW w:w="718" w:type="pct"/>
                  <w:shd w:val="clear" w:color="auto" w:fill="80CE84"/>
                </w:tcPr>
                <w:p w14:paraId="73E18BC6" w14:textId="3CF6C492" w:rsidR="001450FA" w:rsidRPr="00D94D1B" w:rsidRDefault="00233865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25</w:t>
                  </w:r>
                </w:p>
              </w:tc>
              <w:tc>
                <w:tcPr>
                  <w:tcW w:w="718" w:type="pct"/>
                </w:tcPr>
                <w:p w14:paraId="2EBC2956" w14:textId="03DE6727" w:rsidR="001450FA" w:rsidRPr="00D94D1B" w:rsidRDefault="00233865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26</w:t>
                  </w:r>
                </w:p>
              </w:tc>
              <w:tc>
                <w:tcPr>
                  <w:tcW w:w="707" w:type="pct"/>
                </w:tcPr>
                <w:p w14:paraId="038AA322" w14:textId="3B2E2981" w:rsidR="001450FA" w:rsidRPr="00D94D1B" w:rsidRDefault="00233865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27</w:t>
                  </w:r>
                </w:p>
              </w:tc>
            </w:tr>
            <w:tr w:rsidR="001450FA" w:rsidRPr="00D94D1B" w14:paraId="6E5ADEAE" w14:textId="77777777" w:rsidTr="000252A9">
              <w:tc>
                <w:tcPr>
                  <w:tcW w:w="707" w:type="pct"/>
                </w:tcPr>
                <w:p w14:paraId="55DC1AD5" w14:textId="130B808A" w:rsidR="001450FA" w:rsidRPr="00D94D1B" w:rsidRDefault="00233865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28</w:t>
                  </w:r>
                </w:p>
              </w:tc>
              <w:tc>
                <w:tcPr>
                  <w:tcW w:w="716" w:type="pct"/>
                  <w:shd w:val="clear" w:color="auto" w:fill="FFE099" w:themeFill="accent6" w:themeFillTint="66"/>
                </w:tcPr>
                <w:p w14:paraId="77FE30EC" w14:textId="62B55FCA" w:rsidR="001450FA" w:rsidRPr="00D94D1B" w:rsidRDefault="001450FA" w:rsidP="00724E58">
                  <w:pPr>
                    <w:pStyle w:val="Dates"/>
                    <w:framePr w:hSpace="180" w:wrap="around" w:vAnchor="text" w:hAnchor="margin" w:y="205"/>
                  </w:pPr>
                </w:p>
              </w:tc>
              <w:tc>
                <w:tcPr>
                  <w:tcW w:w="718" w:type="pct"/>
                  <w:shd w:val="clear" w:color="auto" w:fill="FFFFFF" w:themeFill="background1"/>
                </w:tcPr>
                <w:p w14:paraId="6DA7BBE0" w14:textId="6E558AA9" w:rsidR="001450FA" w:rsidRPr="00D94D1B" w:rsidRDefault="001450FA" w:rsidP="00724E58">
                  <w:pPr>
                    <w:pStyle w:val="Dates"/>
                    <w:framePr w:hSpace="180" w:wrap="around" w:vAnchor="text" w:hAnchor="margin" w:y="205"/>
                  </w:pPr>
                </w:p>
              </w:tc>
              <w:tc>
                <w:tcPr>
                  <w:tcW w:w="718" w:type="pct"/>
                  <w:shd w:val="clear" w:color="auto" w:fill="5BC9E3"/>
                </w:tcPr>
                <w:p w14:paraId="56DF812D" w14:textId="47D91709" w:rsidR="001450FA" w:rsidRPr="00D94D1B" w:rsidRDefault="001450FA" w:rsidP="00724E58">
                  <w:pPr>
                    <w:pStyle w:val="Dates"/>
                    <w:framePr w:hSpace="180" w:wrap="around" w:vAnchor="text" w:hAnchor="margin" w:y="205"/>
                  </w:pPr>
                </w:p>
              </w:tc>
              <w:tc>
                <w:tcPr>
                  <w:tcW w:w="718" w:type="pct"/>
                  <w:shd w:val="clear" w:color="auto" w:fill="80CE84"/>
                </w:tcPr>
                <w:p w14:paraId="576B7E7A" w14:textId="568F05A9" w:rsidR="001450FA" w:rsidRPr="00D94D1B" w:rsidRDefault="001450FA" w:rsidP="00724E58">
                  <w:pPr>
                    <w:pStyle w:val="Dates"/>
                    <w:framePr w:hSpace="180" w:wrap="around" w:vAnchor="text" w:hAnchor="margin" w:y="205"/>
                  </w:pPr>
                </w:p>
              </w:tc>
              <w:tc>
                <w:tcPr>
                  <w:tcW w:w="718" w:type="pct"/>
                </w:tcPr>
                <w:p w14:paraId="51DFF412" w14:textId="5D1054B8" w:rsidR="001450FA" w:rsidRPr="00D94D1B" w:rsidRDefault="001450FA" w:rsidP="00724E58">
                  <w:pPr>
                    <w:pStyle w:val="Dates"/>
                    <w:framePr w:hSpace="180" w:wrap="around" w:vAnchor="text" w:hAnchor="margin" w:y="205"/>
                  </w:pPr>
                </w:p>
              </w:tc>
              <w:tc>
                <w:tcPr>
                  <w:tcW w:w="707" w:type="pct"/>
                </w:tcPr>
                <w:p w14:paraId="17A34A02" w14:textId="6CBB0088" w:rsidR="001450FA" w:rsidRPr="00D94D1B" w:rsidRDefault="001450FA" w:rsidP="00724E58">
                  <w:pPr>
                    <w:pStyle w:val="Dates"/>
                    <w:framePr w:hSpace="180" w:wrap="around" w:vAnchor="text" w:hAnchor="margin" w:y="205"/>
                  </w:pPr>
                </w:p>
              </w:tc>
            </w:tr>
            <w:tr w:rsidR="001450FA" w:rsidRPr="00D94D1B" w14:paraId="762C56A7" w14:textId="77777777" w:rsidTr="0053483D">
              <w:tc>
                <w:tcPr>
                  <w:tcW w:w="707" w:type="pct"/>
                </w:tcPr>
                <w:p w14:paraId="2F1D9CA4" w14:textId="77777777" w:rsidR="001450FA" w:rsidRPr="00D94D1B" w:rsidRDefault="001450FA" w:rsidP="00724E58">
                  <w:pPr>
                    <w:pStyle w:val="Dates"/>
                    <w:framePr w:hSpace="180" w:wrap="around" w:vAnchor="text" w:hAnchor="margin" w:y="205"/>
                  </w:pPr>
                  <w:r w:rsidRPr="00D94D1B">
                    <w:fldChar w:fldCharType="begin"/>
                  </w:r>
                  <w:r w:rsidRPr="00D94D1B">
                    <w:instrText xml:space="preserve">IF </w:instrText>
                  </w:r>
                  <w:r w:rsidRPr="00D94D1B">
                    <w:fldChar w:fldCharType="begin"/>
                  </w:r>
                  <w:r w:rsidRPr="00D94D1B">
                    <w:instrText xml:space="preserve"> =G6</w:instrText>
                  </w:r>
                  <w:r w:rsidRPr="00D94D1B">
                    <w:fldChar w:fldCharType="separate"/>
                  </w:r>
                  <w:r w:rsidRPr="00D94D1B">
                    <w:instrText>0</w:instrText>
                  </w:r>
                  <w:r w:rsidRPr="00D94D1B">
                    <w:fldChar w:fldCharType="end"/>
                  </w:r>
                  <w:r w:rsidRPr="00D94D1B">
                    <w:instrText xml:space="preserve"> = 0,"" </w:instrText>
                  </w:r>
                  <w:r w:rsidRPr="00D94D1B">
                    <w:fldChar w:fldCharType="begin"/>
                  </w:r>
                  <w:r w:rsidRPr="00D94D1B">
                    <w:instrText xml:space="preserve"> IF </w:instrText>
                  </w:r>
                  <w:r w:rsidRPr="00D94D1B">
                    <w:fldChar w:fldCharType="begin"/>
                  </w:r>
                  <w:r w:rsidRPr="00D94D1B">
                    <w:instrText xml:space="preserve"> =G6 </w:instrText>
                  </w:r>
                  <w:r w:rsidRPr="00D94D1B">
                    <w:fldChar w:fldCharType="separate"/>
                  </w:r>
                  <w:r w:rsidRPr="00D94D1B">
                    <w:instrText>30</w:instrText>
                  </w:r>
                  <w:r w:rsidRPr="00D94D1B">
                    <w:fldChar w:fldCharType="end"/>
                  </w:r>
                  <w:r w:rsidRPr="00D94D1B">
                    <w:instrText xml:space="preserve">  &lt; </w:instrText>
                  </w:r>
                  <w:r w:rsidRPr="00D94D1B">
                    <w:fldChar w:fldCharType="begin"/>
                  </w:r>
                  <w:r w:rsidRPr="00D94D1B">
                    <w:instrText xml:space="preserve"> DocVariable MonthEnd6 \@ d </w:instrText>
                  </w:r>
                  <w:r w:rsidRPr="00D94D1B">
                    <w:fldChar w:fldCharType="separate"/>
                  </w:r>
                  <w:r w:rsidRPr="00D94D1B">
                    <w:instrText>30</w:instrText>
                  </w:r>
                  <w:r w:rsidRPr="00D94D1B">
                    <w:fldChar w:fldCharType="end"/>
                  </w:r>
                  <w:r w:rsidRPr="00D94D1B">
                    <w:instrText xml:space="preserve">  </w:instrText>
                  </w:r>
                  <w:r w:rsidRPr="00D94D1B">
                    <w:fldChar w:fldCharType="begin"/>
                  </w:r>
                  <w:r w:rsidRPr="00D94D1B">
                    <w:instrText xml:space="preserve"> =G6+1 </w:instrText>
                  </w:r>
                  <w:r w:rsidRPr="00D94D1B">
                    <w:fldChar w:fldCharType="separate"/>
                  </w:r>
                  <w:r w:rsidRPr="00D94D1B">
                    <w:instrText>!G10 Is Not In Table</w:instrText>
                  </w:r>
                  <w:r w:rsidRPr="00D94D1B">
                    <w:fldChar w:fldCharType="end"/>
                  </w:r>
                  <w:r w:rsidRPr="00D94D1B">
                    <w:instrText xml:space="preserve"> "" </w:instrText>
                  </w:r>
                  <w:r w:rsidRPr="00D94D1B">
                    <w:fldChar w:fldCharType="end"/>
                  </w:r>
                  <w:r w:rsidRPr="00D94D1B"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1E0F1AEB" w14:textId="77777777" w:rsidR="001450FA" w:rsidRPr="00D94D1B" w:rsidRDefault="001450FA" w:rsidP="00724E58">
                  <w:pPr>
                    <w:pStyle w:val="Dates"/>
                    <w:framePr w:hSpace="180" w:wrap="around" w:vAnchor="text" w:hAnchor="margin" w:y="205"/>
                  </w:pPr>
                  <w:r w:rsidRPr="00D94D1B">
                    <w:fldChar w:fldCharType="begin"/>
                  </w:r>
                  <w:r w:rsidRPr="00D94D1B">
                    <w:instrText xml:space="preserve">IF </w:instrText>
                  </w:r>
                  <w:r w:rsidRPr="00D94D1B">
                    <w:fldChar w:fldCharType="begin"/>
                  </w:r>
                  <w:r w:rsidRPr="00D94D1B">
                    <w:instrText xml:space="preserve"> =A7</w:instrText>
                  </w:r>
                  <w:r w:rsidRPr="00D94D1B">
                    <w:fldChar w:fldCharType="separate"/>
                  </w:r>
                  <w:r w:rsidRPr="00D94D1B">
                    <w:instrText>0</w:instrText>
                  </w:r>
                  <w:r w:rsidRPr="00D94D1B">
                    <w:fldChar w:fldCharType="end"/>
                  </w:r>
                  <w:r w:rsidRPr="00D94D1B">
                    <w:instrText xml:space="preserve"> = 0,"" </w:instrText>
                  </w:r>
                  <w:r w:rsidRPr="00D94D1B">
                    <w:fldChar w:fldCharType="begin"/>
                  </w:r>
                  <w:r w:rsidRPr="00D94D1B">
                    <w:instrText xml:space="preserve"> IF </w:instrText>
                  </w:r>
                  <w:r w:rsidRPr="00D94D1B">
                    <w:fldChar w:fldCharType="begin"/>
                  </w:r>
                  <w:r w:rsidRPr="00D94D1B">
                    <w:instrText xml:space="preserve"> =A7 </w:instrText>
                  </w:r>
                  <w:r w:rsidRPr="00D94D1B">
                    <w:fldChar w:fldCharType="separate"/>
                  </w:r>
                  <w:r w:rsidRPr="00D94D1B">
                    <w:instrText>!A12 Is Not In Table</w:instrText>
                  </w:r>
                  <w:r w:rsidRPr="00D94D1B">
                    <w:fldChar w:fldCharType="end"/>
                  </w:r>
                  <w:r w:rsidRPr="00D94D1B">
                    <w:instrText xml:space="preserve">  &lt; </w:instrText>
                  </w:r>
                  <w:r w:rsidRPr="00D94D1B">
                    <w:fldChar w:fldCharType="begin"/>
                  </w:r>
                  <w:r w:rsidRPr="00D94D1B">
                    <w:instrText xml:space="preserve"> DocVariable MonthEnd6 \@ d </w:instrText>
                  </w:r>
                  <w:r w:rsidRPr="00D94D1B">
                    <w:fldChar w:fldCharType="separate"/>
                  </w:r>
                  <w:r w:rsidRPr="00D94D1B">
                    <w:instrText>31</w:instrText>
                  </w:r>
                  <w:r w:rsidRPr="00D94D1B">
                    <w:fldChar w:fldCharType="end"/>
                  </w:r>
                  <w:r w:rsidRPr="00D94D1B">
                    <w:instrText xml:space="preserve">  </w:instrText>
                  </w:r>
                  <w:r w:rsidRPr="00D94D1B">
                    <w:fldChar w:fldCharType="begin"/>
                  </w:r>
                  <w:r w:rsidRPr="00D94D1B">
                    <w:instrText xml:space="preserve"> =A7+1 </w:instrText>
                  </w:r>
                  <w:r w:rsidRPr="00D94D1B">
                    <w:fldChar w:fldCharType="separate"/>
                  </w:r>
                  <w:r w:rsidRPr="00D94D1B">
                    <w:instrText>!A12 Is Not In Table</w:instrText>
                  </w:r>
                  <w:r w:rsidRPr="00D94D1B">
                    <w:fldChar w:fldCharType="end"/>
                  </w:r>
                  <w:r w:rsidRPr="00D94D1B">
                    <w:instrText xml:space="preserve"> "" </w:instrText>
                  </w:r>
                  <w:r w:rsidRPr="00D94D1B">
                    <w:fldChar w:fldCharType="separate"/>
                  </w:r>
                  <w:r w:rsidRPr="00D94D1B">
                    <w:instrText>!A12 Is Not In Table</w:instrText>
                  </w:r>
                  <w:r w:rsidRPr="00D94D1B">
                    <w:fldChar w:fldCharType="end"/>
                  </w:r>
                  <w:r w:rsidRPr="00D94D1B"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4886CF5" w14:textId="77777777" w:rsidR="001450FA" w:rsidRPr="00D94D1B" w:rsidRDefault="001450FA" w:rsidP="00724E58">
                  <w:pPr>
                    <w:pStyle w:val="Dates"/>
                    <w:framePr w:hSpace="180" w:wrap="around" w:vAnchor="text" w:hAnchor="margin" w:y="205"/>
                  </w:pPr>
                </w:p>
              </w:tc>
              <w:tc>
                <w:tcPr>
                  <w:tcW w:w="718" w:type="pct"/>
                </w:tcPr>
                <w:p w14:paraId="40C8C6B3" w14:textId="77777777" w:rsidR="001450FA" w:rsidRPr="00D94D1B" w:rsidRDefault="001450FA" w:rsidP="00724E58">
                  <w:pPr>
                    <w:pStyle w:val="Dates"/>
                    <w:framePr w:hSpace="180" w:wrap="around" w:vAnchor="text" w:hAnchor="margin" w:y="205"/>
                  </w:pPr>
                </w:p>
              </w:tc>
              <w:tc>
                <w:tcPr>
                  <w:tcW w:w="718" w:type="pct"/>
                </w:tcPr>
                <w:p w14:paraId="717B96BE" w14:textId="77777777" w:rsidR="001450FA" w:rsidRPr="00D94D1B" w:rsidRDefault="001450FA" w:rsidP="00724E58">
                  <w:pPr>
                    <w:pStyle w:val="Dates"/>
                    <w:framePr w:hSpace="180" w:wrap="around" w:vAnchor="text" w:hAnchor="margin" w:y="205"/>
                  </w:pPr>
                </w:p>
              </w:tc>
              <w:tc>
                <w:tcPr>
                  <w:tcW w:w="718" w:type="pct"/>
                </w:tcPr>
                <w:p w14:paraId="2D52EF6F" w14:textId="77777777" w:rsidR="001450FA" w:rsidRPr="00D94D1B" w:rsidRDefault="001450FA" w:rsidP="00724E58">
                  <w:pPr>
                    <w:pStyle w:val="Dates"/>
                    <w:framePr w:hSpace="180" w:wrap="around" w:vAnchor="text" w:hAnchor="margin" w:y="205"/>
                  </w:pPr>
                </w:p>
              </w:tc>
              <w:tc>
                <w:tcPr>
                  <w:tcW w:w="707" w:type="pct"/>
                </w:tcPr>
                <w:p w14:paraId="61B84B44" w14:textId="77777777" w:rsidR="001450FA" w:rsidRPr="00D94D1B" w:rsidRDefault="001450FA" w:rsidP="00724E58">
                  <w:pPr>
                    <w:pStyle w:val="Dates"/>
                    <w:framePr w:hSpace="180" w:wrap="around" w:vAnchor="text" w:hAnchor="margin" w:y="205"/>
                  </w:pPr>
                </w:p>
              </w:tc>
            </w:tr>
          </w:tbl>
          <w:p w14:paraId="1E05348A" w14:textId="51E2B6C6" w:rsidR="001450FA" w:rsidRPr="00D94D1B" w:rsidRDefault="001450FA" w:rsidP="00724E58"/>
        </w:tc>
      </w:tr>
      <w:tr w:rsidR="001450FA" w:rsidRPr="00D94D1B" w14:paraId="54EE5938" w14:textId="77777777" w:rsidTr="0053483D">
        <w:trPr>
          <w:gridAfter w:val="3"/>
          <w:wAfter w:w="6998" w:type="dxa"/>
          <w:jc w:val="left"/>
        </w:trPr>
        <w:tc>
          <w:tcPr>
            <w:tcW w:w="2385" w:type="dxa"/>
          </w:tcPr>
          <w:p w14:paraId="213DF6AC" w14:textId="77777777" w:rsidR="001450FA" w:rsidRPr="00D94D1B" w:rsidRDefault="001450FA" w:rsidP="00724E58">
            <w:pPr>
              <w:pStyle w:val="Months"/>
              <w:jc w:val="center"/>
            </w:pPr>
            <w:r w:rsidRPr="00D94D1B">
              <w:fldChar w:fldCharType="begin"/>
            </w:r>
            <w:r w:rsidRPr="00D94D1B">
              <w:instrText xml:space="preserve"> DOCVARIABLE  MonthStart7 \@ MMMM \* MERGEFORMAT </w:instrText>
            </w:r>
            <w:r w:rsidRPr="00D94D1B">
              <w:fldChar w:fldCharType="separate"/>
            </w:r>
            <w:r w:rsidRPr="00D94D1B">
              <w:t>March</w:t>
            </w:r>
            <w:r w:rsidRPr="00D94D1B">
              <w:fldChar w:fldCharType="end"/>
            </w:r>
          </w:p>
        </w:tc>
        <w:tc>
          <w:tcPr>
            <w:tcW w:w="2496" w:type="dxa"/>
          </w:tcPr>
          <w:p w14:paraId="612CE9A4" w14:textId="77777777" w:rsidR="001450FA" w:rsidRPr="00D94D1B" w:rsidRDefault="001450FA" w:rsidP="00724E58">
            <w:pPr>
              <w:pStyle w:val="Months"/>
              <w:jc w:val="center"/>
            </w:pPr>
            <w:r w:rsidRPr="00D94D1B">
              <w:fldChar w:fldCharType="begin"/>
            </w:r>
            <w:r w:rsidRPr="00D94D1B">
              <w:instrText xml:space="preserve"> DOCVARIABLE  MonthStart8 \@ MMMM \* MERGEFORMAT </w:instrText>
            </w:r>
            <w:r w:rsidRPr="00D94D1B">
              <w:fldChar w:fldCharType="separate"/>
            </w:r>
            <w:r w:rsidRPr="00D94D1B">
              <w:t>April</w:t>
            </w:r>
            <w:r w:rsidRPr="00D94D1B">
              <w:fldChar w:fldCharType="end"/>
            </w:r>
          </w:p>
        </w:tc>
        <w:tc>
          <w:tcPr>
            <w:tcW w:w="2498" w:type="dxa"/>
          </w:tcPr>
          <w:p w14:paraId="130C2B85" w14:textId="77777777" w:rsidR="001450FA" w:rsidRPr="00D94D1B" w:rsidRDefault="001450FA" w:rsidP="00724E58">
            <w:pPr>
              <w:pStyle w:val="Months"/>
              <w:jc w:val="center"/>
            </w:pPr>
            <w:r w:rsidRPr="00D94D1B">
              <w:fldChar w:fldCharType="begin"/>
            </w:r>
            <w:r w:rsidRPr="00D94D1B">
              <w:instrText xml:space="preserve"> DOCVARIABLE  MonthStart9 \@ MMMM \* MERGEFORMAT </w:instrText>
            </w:r>
            <w:r w:rsidRPr="00D94D1B">
              <w:fldChar w:fldCharType="separate"/>
            </w:r>
            <w:r w:rsidRPr="00D94D1B">
              <w:t>May</w:t>
            </w:r>
            <w:r w:rsidRPr="00D94D1B">
              <w:fldChar w:fldCharType="end"/>
            </w:r>
          </w:p>
        </w:tc>
      </w:tr>
      <w:tr w:rsidR="001450FA" w:rsidRPr="00D94D1B" w14:paraId="550F02B9" w14:textId="77777777" w:rsidTr="0053483D">
        <w:trPr>
          <w:gridAfter w:val="3"/>
          <w:wAfter w:w="6998" w:type="dxa"/>
          <w:trHeight w:val="1605"/>
          <w:jc w:val="left"/>
        </w:trPr>
        <w:tc>
          <w:tcPr>
            <w:tcW w:w="2385" w:type="dxa"/>
          </w:tcPr>
          <w:tbl>
            <w:tblPr>
              <w:tblStyle w:val="CalendarTable"/>
              <w:tblW w:w="5000" w:type="pct"/>
              <w:tblBorders>
                <w:insideH w:val="single" w:sz="4" w:space="0" w:color="D9D9D9" w:themeColor="background1" w:themeShade="D9"/>
                <w:insideV w:val="single" w:sz="4" w:space="0" w:color="D9D9D9" w:themeColor="background1" w:themeShade="D9"/>
              </w:tblBorders>
              <w:tblLook w:val="04A0" w:firstRow="1" w:lastRow="0" w:firstColumn="1" w:lastColumn="0" w:noHBand="0" w:noVBand="1"/>
              <w:tblCaption w:val="Calendar content table"/>
            </w:tblPr>
            <w:tblGrid>
              <w:gridCol w:w="330"/>
              <w:gridCol w:w="336"/>
              <w:gridCol w:w="336"/>
              <w:gridCol w:w="336"/>
              <w:gridCol w:w="336"/>
              <w:gridCol w:w="336"/>
              <w:gridCol w:w="330"/>
            </w:tblGrid>
            <w:tr w:rsidR="001450FA" w:rsidRPr="00D94D1B" w14:paraId="006C6E30" w14:textId="77777777" w:rsidTr="00FB16D8">
              <w:tc>
                <w:tcPr>
                  <w:tcW w:w="705" w:type="pct"/>
                </w:tcPr>
                <w:p w14:paraId="56E19342" w14:textId="64796FC3" w:rsidR="001450FA" w:rsidRPr="00D94D1B" w:rsidRDefault="001450FA" w:rsidP="001E6A7B">
                  <w:pPr>
                    <w:pStyle w:val="Days"/>
                    <w:framePr w:hSpace="180" w:wrap="around" w:vAnchor="text" w:hAnchor="margin" w:y="205"/>
                    <w:jc w:val="left"/>
                  </w:pPr>
                  <w:r>
                    <w:t>S</w:t>
                  </w:r>
                </w:p>
              </w:tc>
              <w:tc>
                <w:tcPr>
                  <w:tcW w:w="718" w:type="pct"/>
                </w:tcPr>
                <w:p w14:paraId="26DB239E" w14:textId="77777777" w:rsidR="001450FA" w:rsidRPr="00D94D1B" w:rsidRDefault="001450FA" w:rsidP="00724E58">
                  <w:pPr>
                    <w:pStyle w:val="Days"/>
                    <w:framePr w:hSpace="180" w:wrap="around" w:vAnchor="text" w:hAnchor="margin" w:y="205"/>
                  </w:pPr>
                  <w:r>
                    <w:t>M</w:t>
                  </w:r>
                </w:p>
              </w:tc>
              <w:tc>
                <w:tcPr>
                  <w:tcW w:w="718" w:type="pct"/>
                </w:tcPr>
                <w:p w14:paraId="3FF239AB" w14:textId="77777777" w:rsidR="001450FA" w:rsidRPr="00D94D1B" w:rsidRDefault="001450FA" w:rsidP="00724E58">
                  <w:pPr>
                    <w:pStyle w:val="Days"/>
                    <w:framePr w:hSpace="180" w:wrap="around" w:vAnchor="text" w:hAnchor="margin" w:y="205"/>
                  </w:pPr>
                  <w:r>
                    <w:t>T</w:t>
                  </w:r>
                </w:p>
              </w:tc>
              <w:tc>
                <w:tcPr>
                  <w:tcW w:w="718" w:type="pct"/>
                </w:tcPr>
                <w:p w14:paraId="4A9B23B8" w14:textId="77777777" w:rsidR="001450FA" w:rsidRPr="00D94D1B" w:rsidRDefault="001450FA" w:rsidP="00724E58">
                  <w:pPr>
                    <w:pStyle w:val="Days"/>
                    <w:framePr w:hSpace="180" w:wrap="around" w:vAnchor="text" w:hAnchor="margin" w:y="205"/>
                  </w:pPr>
                  <w:r>
                    <w:t>W</w:t>
                  </w:r>
                </w:p>
              </w:tc>
              <w:tc>
                <w:tcPr>
                  <w:tcW w:w="718" w:type="pct"/>
                </w:tcPr>
                <w:p w14:paraId="3CB63870" w14:textId="77777777" w:rsidR="001450FA" w:rsidRPr="00D94D1B" w:rsidRDefault="001450FA" w:rsidP="00724E58">
                  <w:pPr>
                    <w:pStyle w:val="Days"/>
                    <w:framePr w:hSpace="180" w:wrap="around" w:vAnchor="text" w:hAnchor="margin" w:y="205"/>
                  </w:pPr>
                  <w:r>
                    <w:t>T</w:t>
                  </w:r>
                </w:p>
              </w:tc>
              <w:tc>
                <w:tcPr>
                  <w:tcW w:w="718" w:type="pct"/>
                </w:tcPr>
                <w:p w14:paraId="359FFE6C" w14:textId="77777777" w:rsidR="001450FA" w:rsidRPr="00D94D1B" w:rsidRDefault="001450FA" w:rsidP="00724E58">
                  <w:pPr>
                    <w:pStyle w:val="Days"/>
                    <w:framePr w:hSpace="180" w:wrap="around" w:vAnchor="text" w:hAnchor="margin" w:y="205"/>
                  </w:pPr>
                  <w:r>
                    <w:t>F</w:t>
                  </w:r>
                </w:p>
              </w:tc>
              <w:tc>
                <w:tcPr>
                  <w:tcW w:w="705" w:type="pct"/>
                </w:tcPr>
                <w:p w14:paraId="55F057FD" w14:textId="77777777" w:rsidR="001450FA" w:rsidRPr="00D94D1B" w:rsidRDefault="001450FA" w:rsidP="00724E58">
                  <w:pPr>
                    <w:pStyle w:val="Days"/>
                    <w:framePr w:hSpace="180" w:wrap="around" w:vAnchor="text" w:hAnchor="margin" w:y="205"/>
                  </w:pPr>
                  <w:r w:rsidRPr="00D94D1B">
                    <w:t>S</w:t>
                  </w:r>
                </w:p>
              </w:tc>
            </w:tr>
            <w:tr w:rsidR="00EE3AF3" w:rsidRPr="00D94D1B" w14:paraId="32C34237" w14:textId="77777777" w:rsidTr="00FB16D8">
              <w:tc>
                <w:tcPr>
                  <w:tcW w:w="705" w:type="pct"/>
                </w:tcPr>
                <w:p w14:paraId="5ACBE2C8" w14:textId="425693E7" w:rsidR="00EE3AF3" w:rsidRPr="00D94D1B" w:rsidRDefault="006B41BA" w:rsidP="00EE3AF3">
                  <w:pPr>
                    <w:pStyle w:val="Dates"/>
                    <w:framePr w:hSpace="180" w:wrap="around" w:vAnchor="text" w:hAnchor="margin" w:y="205"/>
                  </w:pPr>
                  <w:r>
                    <w:t xml:space="preserve"> </w:t>
                  </w:r>
                </w:p>
              </w:tc>
              <w:tc>
                <w:tcPr>
                  <w:tcW w:w="718" w:type="pct"/>
                  <w:shd w:val="clear" w:color="auto" w:fill="FFE099" w:themeFill="accent6" w:themeFillTint="66"/>
                </w:tcPr>
                <w:p w14:paraId="5AC7E71A" w14:textId="75893CE8" w:rsidR="00EE3AF3" w:rsidRPr="00D94D1B" w:rsidRDefault="005445DF" w:rsidP="00EE3AF3">
                  <w:pPr>
                    <w:pStyle w:val="Dates"/>
                    <w:framePr w:hSpace="180" w:wrap="around" w:vAnchor="text" w:hAnchor="margin" w:y="205"/>
                    <w:tabs>
                      <w:tab w:val="center" w:pos="157"/>
                    </w:tabs>
                  </w:pPr>
                  <w:r>
                    <w:t>1</w:t>
                  </w:r>
                </w:p>
              </w:tc>
              <w:tc>
                <w:tcPr>
                  <w:tcW w:w="718" w:type="pct"/>
                </w:tcPr>
                <w:p w14:paraId="41F9AA96" w14:textId="71A06B27" w:rsidR="00EE3AF3" w:rsidRPr="00D94D1B" w:rsidRDefault="005445DF" w:rsidP="00EE3AF3">
                  <w:pPr>
                    <w:pStyle w:val="Dates"/>
                    <w:framePr w:hSpace="180" w:wrap="around" w:vAnchor="text" w:hAnchor="margin" w:y="205"/>
                  </w:pPr>
                  <w:r>
                    <w:t>2</w:t>
                  </w:r>
                </w:p>
              </w:tc>
              <w:tc>
                <w:tcPr>
                  <w:tcW w:w="718" w:type="pct"/>
                  <w:shd w:val="clear" w:color="auto" w:fill="5BC9E3"/>
                </w:tcPr>
                <w:p w14:paraId="221203AD" w14:textId="35198A2A" w:rsidR="00EE3AF3" w:rsidRPr="00D94D1B" w:rsidRDefault="005445DF" w:rsidP="00EE3AF3">
                  <w:pPr>
                    <w:pStyle w:val="Dates"/>
                    <w:framePr w:hSpace="180" w:wrap="around" w:vAnchor="text" w:hAnchor="margin" w:y="205"/>
                  </w:pPr>
                  <w:r>
                    <w:t>3</w:t>
                  </w:r>
                </w:p>
              </w:tc>
              <w:tc>
                <w:tcPr>
                  <w:tcW w:w="718" w:type="pct"/>
                  <w:shd w:val="clear" w:color="auto" w:fill="80CE84"/>
                </w:tcPr>
                <w:p w14:paraId="2823CCC1" w14:textId="602CA41F" w:rsidR="00EE3AF3" w:rsidRPr="00D94D1B" w:rsidRDefault="006572F5" w:rsidP="00EE3AF3">
                  <w:pPr>
                    <w:pStyle w:val="Dates"/>
                    <w:framePr w:hSpace="180" w:wrap="around" w:vAnchor="text" w:hAnchor="margin" w:y="205"/>
                  </w:pPr>
                  <w:r>
                    <w:t>4</w:t>
                  </w:r>
                </w:p>
              </w:tc>
              <w:tc>
                <w:tcPr>
                  <w:tcW w:w="718" w:type="pct"/>
                </w:tcPr>
                <w:p w14:paraId="0072D7D7" w14:textId="29960A72" w:rsidR="00EE3AF3" w:rsidRPr="00D94D1B" w:rsidRDefault="0089458B" w:rsidP="00EE3AF3">
                  <w:pPr>
                    <w:pStyle w:val="Dates"/>
                    <w:framePr w:hSpace="180" w:wrap="around" w:vAnchor="text" w:hAnchor="margin" w:y="205"/>
                  </w:pPr>
                  <w:r>
                    <w:t>5</w:t>
                  </w:r>
                </w:p>
              </w:tc>
              <w:tc>
                <w:tcPr>
                  <w:tcW w:w="705" w:type="pct"/>
                </w:tcPr>
                <w:p w14:paraId="50CF10C5" w14:textId="445BED6E" w:rsidR="00EE3AF3" w:rsidRPr="00D94D1B" w:rsidRDefault="0089458B" w:rsidP="00EE3AF3">
                  <w:pPr>
                    <w:pStyle w:val="Dates"/>
                    <w:framePr w:hSpace="180" w:wrap="around" w:vAnchor="text" w:hAnchor="margin" w:y="205"/>
                  </w:pPr>
                  <w:r>
                    <w:t>6</w:t>
                  </w:r>
                </w:p>
              </w:tc>
            </w:tr>
            <w:tr w:rsidR="001450FA" w:rsidRPr="00D94D1B" w14:paraId="39F3D11A" w14:textId="77777777" w:rsidTr="00FB16D8">
              <w:tc>
                <w:tcPr>
                  <w:tcW w:w="705" w:type="pct"/>
                </w:tcPr>
                <w:p w14:paraId="07D00576" w14:textId="2B838C90" w:rsidR="001450FA" w:rsidRPr="00D94D1B" w:rsidRDefault="0089458B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7</w:t>
                  </w:r>
                </w:p>
              </w:tc>
              <w:tc>
                <w:tcPr>
                  <w:tcW w:w="718" w:type="pct"/>
                  <w:shd w:val="clear" w:color="auto" w:fill="FFE099" w:themeFill="accent6" w:themeFillTint="66"/>
                </w:tcPr>
                <w:p w14:paraId="526E2C4D" w14:textId="4B887A23" w:rsidR="001450FA" w:rsidRPr="00D94D1B" w:rsidRDefault="0089458B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8</w:t>
                  </w:r>
                </w:p>
              </w:tc>
              <w:tc>
                <w:tcPr>
                  <w:tcW w:w="718" w:type="pct"/>
                </w:tcPr>
                <w:p w14:paraId="67A654CC" w14:textId="390DFDC6" w:rsidR="001450FA" w:rsidRPr="00D94D1B" w:rsidRDefault="0089458B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9</w:t>
                  </w:r>
                </w:p>
              </w:tc>
              <w:tc>
                <w:tcPr>
                  <w:tcW w:w="718" w:type="pct"/>
                  <w:shd w:val="clear" w:color="auto" w:fill="5BC9E3"/>
                </w:tcPr>
                <w:p w14:paraId="730FF33E" w14:textId="24EC3EC3" w:rsidR="001450FA" w:rsidRPr="00D94D1B" w:rsidRDefault="0089458B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10</w:t>
                  </w:r>
                </w:p>
              </w:tc>
              <w:tc>
                <w:tcPr>
                  <w:tcW w:w="718" w:type="pct"/>
                  <w:shd w:val="clear" w:color="auto" w:fill="80CE84"/>
                </w:tcPr>
                <w:p w14:paraId="45F38942" w14:textId="18BABF86" w:rsidR="001450FA" w:rsidRPr="00D94D1B" w:rsidRDefault="0089458B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11</w:t>
                  </w:r>
                </w:p>
              </w:tc>
              <w:tc>
                <w:tcPr>
                  <w:tcW w:w="718" w:type="pct"/>
                </w:tcPr>
                <w:p w14:paraId="2AE58D02" w14:textId="7C910E7A" w:rsidR="001450FA" w:rsidRPr="00D94D1B" w:rsidRDefault="0089458B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12</w:t>
                  </w:r>
                </w:p>
              </w:tc>
              <w:tc>
                <w:tcPr>
                  <w:tcW w:w="705" w:type="pct"/>
                </w:tcPr>
                <w:p w14:paraId="435F4C02" w14:textId="7925B0F7" w:rsidR="001450FA" w:rsidRPr="00D94D1B" w:rsidRDefault="0089458B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13</w:t>
                  </w:r>
                </w:p>
              </w:tc>
            </w:tr>
            <w:tr w:rsidR="001450FA" w:rsidRPr="00D94D1B" w14:paraId="36547E44" w14:textId="77777777" w:rsidTr="00FB16D8">
              <w:tc>
                <w:tcPr>
                  <w:tcW w:w="705" w:type="pct"/>
                </w:tcPr>
                <w:p w14:paraId="59A9AD42" w14:textId="6776A794" w:rsidR="001450FA" w:rsidRPr="00D94D1B" w:rsidRDefault="0089458B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14</w:t>
                  </w:r>
                </w:p>
              </w:tc>
              <w:tc>
                <w:tcPr>
                  <w:tcW w:w="718" w:type="pct"/>
                  <w:shd w:val="clear" w:color="auto" w:fill="FFE099" w:themeFill="accent6" w:themeFillTint="66"/>
                </w:tcPr>
                <w:p w14:paraId="5D689C82" w14:textId="49C0307E" w:rsidR="001450FA" w:rsidRPr="00D94D1B" w:rsidRDefault="0089458B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15</w:t>
                  </w:r>
                </w:p>
              </w:tc>
              <w:tc>
                <w:tcPr>
                  <w:tcW w:w="718" w:type="pct"/>
                </w:tcPr>
                <w:p w14:paraId="114917C6" w14:textId="6F631BB6" w:rsidR="001450FA" w:rsidRPr="00D94D1B" w:rsidRDefault="0089458B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16</w:t>
                  </w:r>
                </w:p>
              </w:tc>
              <w:tc>
                <w:tcPr>
                  <w:tcW w:w="718" w:type="pct"/>
                  <w:shd w:val="clear" w:color="auto" w:fill="5BC9E3"/>
                </w:tcPr>
                <w:p w14:paraId="3C21B3AA" w14:textId="5EBDDC73" w:rsidR="001450FA" w:rsidRPr="00D94D1B" w:rsidRDefault="0089458B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17</w:t>
                  </w:r>
                </w:p>
              </w:tc>
              <w:tc>
                <w:tcPr>
                  <w:tcW w:w="718" w:type="pct"/>
                  <w:shd w:val="clear" w:color="auto" w:fill="80CE84"/>
                </w:tcPr>
                <w:p w14:paraId="73F64517" w14:textId="378BDBE9" w:rsidR="001450FA" w:rsidRPr="00D94D1B" w:rsidRDefault="0089458B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18</w:t>
                  </w:r>
                </w:p>
              </w:tc>
              <w:tc>
                <w:tcPr>
                  <w:tcW w:w="718" w:type="pct"/>
                </w:tcPr>
                <w:p w14:paraId="49C5765F" w14:textId="30F82409" w:rsidR="001450FA" w:rsidRPr="00D94D1B" w:rsidRDefault="0089458B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19</w:t>
                  </w:r>
                </w:p>
              </w:tc>
              <w:tc>
                <w:tcPr>
                  <w:tcW w:w="705" w:type="pct"/>
                </w:tcPr>
                <w:p w14:paraId="375AED75" w14:textId="4A46A2CC" w:rsidR="001450FA" w:rsidRPr="00D94D1B" w:rsidRDefault="0089458B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20</w:t>
                  </w:r>
                </w:p>
              </w:tc>
            </w:tr>
            <w:tr w:rsidR="001450FA" w:rsidRPr="00D94D1B" w14:paraId="20FD98E3" w14:textId="77777777" w:rsidTr="0071353F">
              <w:tc>
                <w:tcPr>
                  <w:tcW w:w="705" w:type="pct"/>
                </w:tcPr>
                <w:p w14:paraId="627CCB98" w14:textId="34BCAB4F" w:rsidR="001450FA" w:rsidRPr="00D94D1B" w:rsidRDefault="0089458B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21</w:t>
                  </w:r>
                </w:p>
              </w:tc>
              <w:tc>
                <w:tcPr>
                  <w:tcW w:w="718" w:type="pct"/>
                  <w:shd w:val="clear" w:color="auto" w:fill="E2F7D6" w:themeFill="accent2" w:themeFillTint="33"/>
                </w:tcPr>
                <w:p w14:paraId="689B7EB4" w14:textId="0A873F60" w:rsidR="001450FA" w:rsidRPr="00D94D1B" w:rsidRDefault="0089458B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22</w:t>
                  </w:r>
                </w:p>
              </w:tc>
              <w:tc>
                <w:tcPr>
                  <w:tcW w:w="718" w:type="pct"/>
                  <w:shd w:val="clear" w:color="auto" w:fill="E2F7D6" w:themeFill="accent2" w:themeFillTint="33"/>
                </w:tcPr>
                <w:p w14:paraId="30589C3A" w14:textId="59255348" w:rsidR="001450FA" w:rsidRPr="00D94D1B" w:rsidRDefault="0089458B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23</w:t>
                  </w:r>
                </w:p>
              </w:tc>
              <w:tc>
                <w:tcPr>
                  <w:tcW w:w="718" w:type="pct"/>
                  <w:shd w:val="clear" w:color="auto" w:fill="E2F7D6" w:themeFill="accent2" w:themeFillTint="33"/>
                </w:tcPr>
                <w:p w14:paraId="526E38EE" w14:textId="7DEB32DD" w:rsidR="001450FA" w:rsidRPr="00D94D1B" w:rsidRDefault="0089458B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24</w:t>
                  </w:r>
                </w:p>
              </w:tc>
              <w:tc>
                <w:tcPr>
                  <w:tcW w:w="718" w:type="pct"/>
                  <w:shd w:val="clear" w:color="auto" w:fill="E2F7D6" w:themeFill="accent2" w:themeFillTint="33"/>
                </w:tcPr>
                <w:p w14:paraId="698AF6D3" w14:textId="3D69B4E9" w:rsidR="001450FA" w:rsidRPr="00D94D1B" w:rsidRDefault="0089458B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25</w:t>
                  </w:r>
                </w:p>
              </w:tc>
              <w:tc>
                <w:tcPr>
                  <w:tcW w:w="718" w:type="pct"/>
                  <w:shd w:val="clear" w:color="auto" w:fill="E2F7D6" w:themeFill="accent2" w:themeFillTint="33"/>
                </w:tcPr>
                <w:p w14:paraId="132BD9DE" w14:textId="57FDC65A" w:rsidR="001450FA" w:rsidRPr="00D94D1B" w:rsidRDefault="0089458B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26</w:t>
                  </w:r>
                </w:p>
              </w:tc>
              <w:tc>
                <w:tcPr>
                  <w:tcW w:w="705" w:type="pct"/>
                </w:tcPr>
                <w:p w14:paraId="1451CBA1" w14:textId="013A6905" w:rsidR="001450FA" w:rsidRPr="00D94D1B" w:rsidRDefault="0089458B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27</w:t>
                  </w:r>
                </w:p>
              </w:tc>
            </w:tr>
            <w:tr w:rsidR="00FB16D8" w:rsidRPr="00D94D1B" w14:paraId="2DAF5B2A" w14:textId="77777777" w:rsidTr="0071353F">
              <w:tc>
                <w:tcPr>
                  <w:tcW w:w="705" w:type="pct"/>
                </w:tcPr>
                <w:p w14:paraId="3BDEF530" w14:textId="20B1BB13" w:rsidR="00FB16D8" w:rsidRPr="00D94D1B" w:rsidRDefault="00FB16D8" w:rsidP="00FB16D8">
                  <w:pPr>
                    <w:pStyle w:val="Dates"/>
                    <w:framePr w:hSpace="180" w:wrap="around" w:vAnchor="text" w:hAnchor="margin" w:y="205"/>
                  </w:pPr>
                  <w:bookmarkStart w:id="3" w:name="_Hlk200365447"/>
                  <w:r>
                    <w:t>28</w:t>
                  </w:r>
                </w:p>
              </w:tc>
              <w:tc>
                <w:tcPr>
                  <w:tcW w:w="718" w:type="pct"/>
                  <w:shd w:val="clear" w:color="auto" w:fill="E2F7D6" w:themeFill="accent2" w:themeFillTint="33"/>
                </w:tcPr>
                <w:p w14:paraId="7370F92B" w14:textId="23D39DEC" w:rsidR="00FB16D8" w:rsidRPr="00D94D1B" w:rsidRDefault="00FB16D8" w:rsidP="00FB16D8">
                  <w:pPr>
                    <w:pStyle w:val="Dates"/>
                    <w:framePr w:hSpace="180" w:wrap="around" w:vAnchor="text" w:hAnchor="margin" w:y="205"/>
                  </w:pPr>
                  <w:r>
                    <w:t>29</w:t>
                  </w:r>
                </w:p>
              </w:tc>
              <w:tc>
                <w:tcPr>
                  <w:tcW w:w="718" w:type="pct"/>
                </w:tcPr>
                <w:p w14:paraId="5013D271" w14:textId="2BE2B3B8" w:rsidR="00FB16D8" w:rsidRPr="00D94D1B" w:rsidRDefault="00FB16D8" w:rsidP="00FB16D8">
                  <w:pPr>
                    <w:pStyle w:val="Dates"/>
                    <w:framePr w:hSpace="180" w:wrap="around" w:vAnchor="text" w:hAnchor="margin" w:y="205"/>
                  </w:pPr>
                  <w:r>
                    <w:t>30</w:t>
                  </w:r>
                </w:p>
              </w:tc>
              <w:tc>
                <w:tcPr>
                  <w:tcW w:w="718" w:type="pct"/>
                  <w:shd w:val="clear" w:color="auto" w:fill="5BC9E3"/>
                </w:tcPr>
                <w:p w14:paraId="237D2194" w14:textId="55A1D2B8" w:rsidR="00FB16D8" w:rsidRPr="00D94D1B" w:rsidRDefault="00AC1657" w:rsidP="00FB16D8">
                  <w:pPr>
                    <w:pStyle w:val="Dates"/>
                    <w:framePr w:hSpace="180" w:wrap="around" w:vAnchor="text" w:hAnchor="margin" w:y="205"/>
                  </w:pPr>
                  <w:r>
                    <w:t>31</w:t>
                  </w:r>
                </w:p>
              </w:tc>
              <w:tc>
                <w:tcPr>
                  <w:tcW w:w="718" w:type="pct"/>
                </w:tcPr>
                <w:p w14:paraId="127DED28" w14:textId="15218531" w:rsidR="00FB16D8" w:rsidRPr="00D94D1B" w:rsidRDefault="00FB16D8" w:rsidP="00FB16D8">
                  <w:pPr>
                    <w:pStyle w:val="Dates"/>
                    <w:framePr w:hSpace="180" w:wrap="around" w:vAnchor="text" w:hAnchor="margin" w:y="205"/>
                  </w:pPr>
                </w:p>
              </w:tc>
              <w:tc>
                <w:tcPr>
                  <w:tcW w:w="718" w:type="pct"/>
                </w:tcPr>
                <w:p w14:paraId="03FFC877" w14:textId="41FF6724" w:rsidR="00FB16D8" w:rsidRPr="00D94D1B" w:rsidRDefault="00FB16D8" w:rsidP="00FB16D8">
                  <w:pPr>
                    <w:pStyle w:val="Dates"/>
                    <w:framePr w:hSpace="180" w:wrap="around" w:vAnchor="text" w:hAnchor="margin" w:y="205"/>
                  </w:pPr>
                </w:p>
              </w:tc>
              <w:tc>
                <w:tcPr>
                  <w:tcW w:w="705" w:type="pct"/>
                </w:tcPr>
                <w:p w14:paraId="06BA21CD" w14:textId="7E24AEB6" w:rsidR="00FB16D8" w:rsidRPr="00D94D1B" w:rsidRDefault="00FB16D8" w:rsidP="00FB16D8">
                  <w:pPr>
                    <w:pStyle w:val="Dates"/>
                    <w:framePr w:hSpace="180" w:wrap="around" w:vAnchor="text" w:hAnchor="margin" w:y="205"/>
                  </w:pPr>
                </w:p>
              </w:tc>
            </w:tr>
            <w:bookmarkEnd w:id="3"/>
            <w:tr w:rsidR="001450FA" w:rsidRPr="00D94D1B" w14:paraId="10A18252" w14:textId="77777777" w:rsidTr="00FB16D8">
              <w:tc>
                <w:tcPr>
                  <w:tcW w:w="705" w:type="pct"/>
                </w:tcPr>
                <w:p w14:paraId="3B491BBF" w14:textId="4A00A1F3" w:rsidR="001450FA" w:rsidRPr="00D94D1B" w:rsidRDefault="001450FA" w:rsidP="00724E58">
                  <w:pPr>
                    <w:pStyle w:val="Dates"/>
                    <w:framePr w:hSpace="180" w:wrap="around" w:vAnchor="text" w:hAnchor="margin" w:y="205"/>
                  </w:pPr>
                </w:p>
              </w:tc>
              <w:tc>
                <w:tcPr>
                  <w:tcW w:w="718" w:type="pct"/>
                </w:tcPr>
                <w:p w14:paraId="7EBA3EC8" w14:textId="3F9ECBE3" w:rsidR="001450FA" w:rsidRPr="00D94D1B" w:rsidRDefault="001450FA" w:rsidP="00724E58">
                  <w:pPr>
                    <w:pStyle w:val="Dates"/>
                    <w:framePr w:hSpace="180" w:wrap="around" w:vAnchor="text" w:hAnchor="margin" w:y="205"/>
                  </w:pPr>
                </w:p>
              </w:tc>
              <w:tc>
                <w:tcPr>
                  <w:tcW w:w="718" w:type="pct"/>
                </w:tcPr>
                <w:p w14:paraId="4A077B09" w14:textId="77777777" w:rsidR="001450FA" w:rsidRPr="00D94D1B" w:rsidRDefault="001450FA" w:rsidP="00724E58">
                  <w:pPr>
                    <w:pStyle w:val="Dates"/>
                    <w:framePr w:hSpace="180" w:wrap="around" w:vAnchor="text" w:hAnchor="margin" w:y="205"/>
                  </w:pPr>
                </w:p>
              </w:tc>
              <w:tc>
                <w:tcPr>
                  <w:tcW w:w="718" w:type="pct"/>
                </w:tcPr>
                <w:p w14:paraId="1C07F631" w14:textId="77777777" w:rsidR="001450FA" w:rsidRPr="00D94D1B" w:rsidRDefault="001450FA" w:rsidP="00724E58">
                  <w:pPr>
                    <w:pStyle w:val="Dates"/>
                    <w:framePr w:hSpace="180" w:wrap="around" w:vAnchor="text" w:hAnchor="margin" w:y="205"/>
                  </w:pPr>
                </w:p>
              </w:tc>
              <w:tc>
                <w:tcPr>
                  <w:tcW w:w="718" w:type="pct"/>
                </w:tcPr>
                <w:p w14:paraId="787C7B2E" w14:textId="77777777" w:rsidR="001450FA" w:rsidRPr="00D94D1B" w:rsidRDefault="001450FA" w:rsidP="00724E58">
                  <w:pPr>
                    <w:pStyle w:val="Dates"/>
                    <w:framePr w:hSpace="180" w:wrap="around" w:vAnchor="text" w:hAnchor="margin" w:y="205"/>
                  </w:pPr>
                </w:p>
              </w:tc>
              <w:tc>
                <w:tcPr>
                  <w:tcW w:w="718" w:type="pct"/>
                </w:tcPr>
                <w:p w14:paraId="5A8E9B8E" w14:textId="77777777" w:rsidR="001450FA" w:rsidRPr="00D94D1B" w:rsidRDefault="001450FA" w:rsidP="00724E58">
                  <w:pPr>
                    <w:pStyle w:val="Dates"/>
                    <w:framePr w:hSpace="180" w:wrap="around" w:vAnchor="text" w:hAnchor="margin" w:y="205"/>
                  </w:pPr>
                </w:p>
              </w:tc>
              <w:tc>
                <w:tcPr>
                  <w:tcW w:w="705" w:type="pct"/>
                </w:tcPr>
                <w:p w14:paraId="2BF27C91" w14:textId="77777777" w:rsidR="001450FA" w:rsidRPr="00D94D1B" w:rsidRDefault="001450FA" w:rsidP="00724E58">
                  <w:pPr>
                    <w:pStyle w:val="Dates"/>
                    <w:framePr w:hSpace="180" w:wrap="around" w:vAnchor="text" w:hAnchor="margin" w:y="205"/>
                  </w:pPr>
                </w:p>
              </w:tc>
            </w:tr>
          </w:tbl>
          <w:p w14:paraId="1F114DBF" w14:textId="77777777" w:rsidR="001450FA" w:rsidRPr="00D94D1B" w:rsidRDefault="001450FA" w:rsidP="00724E58"/>
        </w:tc>
        <w:tc>
          <w:tcPr>
            <w:tcW w:w="2496" w:type="dxa"/>
          </w:tcPr>
          <w:tbl>
            <w:tblPr>
              <w:tblStyle w:val="CalendarTable"/>
              <w:tblW w:w="5000" w:type="pct"/>
              <w:tblBorders>
                <w:insideH w:val="single" w:sz="4" w:space="0" w:color="D9D9D9" w:themeColor="background1" w:themeShade="D9"/>
                <w:insideV w:val="single" w:sz="4" w:space="0" w:color="D9D9D9" w:themeColor="background1" w:themeShade="D9"/>
              </w:tblBorders>
              <w:tblLook w:val="04A0" w:firstRow="1" w:lastRow="0" w:firstColumn="1" w:lastColumn="0" w:noHBand="0" w:noVBand="1"/>
              <w:tblCaption w:val="Calendar content table"/>
            </w:tblPr>
            <w:tblGrid>
              <w:gridCol w:w="349"/>
              <w:gridCol w:w="352"/>
              <w:gridCol w:w="351"/>
              <w:gridCol w:w="351"/>
              <w:gridCol w:w="351"/>
              <w:gridCol w:w="351"/>
              <w:gridCol w:w="346"/>
            </w:tblGrid>
            <w:tr w:rsidR="001450FA" w:rsidRPr="00D94D1B" w14:paraId="46677472" w14:textId="77777777" w:rsidTr="00724330">
              <w:tc>
                <w:tcPr>
                  <w:tcW w:w="712" w:type="pct"/>
                </w:tcPr>
                <w:p w14:paraId="75E05693" w14:textId="77777777" w:rsidR="001450FA" w:rsidRPr="00D94D1B" w:rsidRDefault="001450FA" w:rsidP="00724E58">
                  <w:pPr>
                    <w:pStyle w:val="Days"/>
                    <w:framePr w:hSpace="180" w:wrap="around" w:vAnchor="text" w:hAnchor="margin" w:y="205"/>
                  </w:pPr>
                  <w:r>
                    <w:t>S</w:t>
                  </w:r>
                </w:p>
              </w:tc>
              <w:tc>
                <w:tcPr>
                  <w:tcW w:w="718" w:type="pct"/>
                </w:tcPr>
                <w:p w14:paraId="3A663C77" w14:textId="77777777" w:rsidR="001450FA" w:rsidRPr="00D94D1B" w:rsidRDefault="001450FA" w:rsidP="00724E58">
                  <w:pPr>
                    <w:pStyle w:val="Days"/>
                    <w:framePr w:hSpace="180" w:wrap="around" w:vAnchor="text" w:hAnchor="margin" w:y="205"/>
                  </w:pPr>
                  <w:r>
                    <w:t>M</w:t>
                  </w:r>
                </w:p>
              </w:tc>
              <w:tc>
                <w:tcPr>
                  <w:tcW w:w="716" w:type="pct"/>
                </w:tcPr>
                <w:p w14:paraId="7F2A6CD4" w14:textId="77777777" w:rsidR="001450FA" w:rsidRPr="00D94D1B" w:rsidRDefault="001450FA" w:rsidP="00724E58">
                  <w:pPr>
                    <w:pStyle w:val="Days"/>
                    <w:framePr w:hSpace="180" w:wrap="around" w:vAnchor="text" w:hAnchor="margin" w:y="205"/>
                  </w:pPr>
                  <w:r>
                    <w:t>T</w:t>
                  </w:r>
                </w:p>
              </w:tc>
              <w:tc>
                <w:tcPr>
                  <w:tcW w:w="716" w:type="pct"/>
                </w:tcPr>
                <w:p w14:paraId="199E0BC9" w14:textId="77777777" w:rsidR="001450FA" w:rsidRPr="00D94D1B" w:rsidRDefault="001450FA" w:rsidP="00724E58">
                  <w:pPr>
                    <w:pStyle w:val="Days"/>
                    <w:framePr w:hSpace="180" w:wrap="around" w:vAnchor="text" w:hAnchor="margin" w:y="205"/>
                  </w:pPr>
                  <w:r>
                    <w:t>W</w:t>
                  </w:r>
                </w:p>
              </w:tc>
              <w:tc>
                <w:tcPr>
                  <w:tcW w:w="716" w:type="pct"/>
                </w:tcPr>
                <w:p w14:paraId="5F36E0C7" w14:textId="77777777" w:rsidR="001450FA" w:rsidRPr="00D94D1B" w:rsidRDefault="001450FA" w:rsidP="00724E58">
                  <w:pPr>
                    <w:pStyle w:val="Days"/>
                    <w:framePr w:hSpace="180" w:wrap="around" w:vAnchor="text" w:hAnchor="margin" w:y="205"/>
                  </w:pPr>
                  <w:r>
                    <w:t>T</w:t>
                  </w:r>
                </w:p>
              </w:tc>
              <w:tc>
                <w:tcPr>
                  <w:tcW w:w="716" w:type="pct"/>
                </w:tcPr>
                <w:p w14:paraId="575A2C6D" w14:textId="77777777" w:rsidR="001450FA" w:rsidRPr="00D94D1B" w:rsidRDefault="001450FA" w:rsidP="00724E58">
                  <w:pPr>
                    <w:pStyle w:val="Days"/>
                    <w:framePr w:hSpace="180" w:wrap="around" w:vAnchor="text" w:hAnchor="margin" w:y="205"/>
                  </w:pPr>
                  <w:r>
                    <w:t>F</w:t>
                  </w:r>
                </w:p>
              </w:tc>
              <w:tc>
                <w:tcPr>
                  <w:tcW w:w="706" w:type="pct"/>
                </w:tcPr>
                <w:p w14:paraId="39672E49" w14:textId="77777777" w:rsidR="001450FA" w:rsidRPr="00D94D1B" w:rsidRDefault="001450FA" w:rsidP="00724E58">
                  <w:pPr>
                    <w:pStyle w:val="Days"/>
                    <w:framePr w:hSpace="180" w:wrap="around" w:vAnchor="text" w:hAnchor="margin" w:y="205"/>
                  </w:pPr>
                  <w:r w:rsidRPr="00D94D1B">
                    <w:t>S</w:t>
                  </w:r>
                </w:p>
              </w:tc>
            </w:tr>
            <w:tr w:rsidR="001450FA" w:rsidRPr="00D94D1B" w14:paraId="19FFCE52" w14:textId="77777777" w:rsidTr="00724330">
              <w:tc>
                <w:tcPr>
                  <w:tcW w:w="712" w:type="pct"/>
                </w:tcPr>
                <w:p w14:paraId="09EB0FA9" w14:textId="77777777" w:rsidR="001450FA" w:rsidRPr="00D94D1B" w:rsidRDefault="001450FA" w:rsidP="00724E58">
                  <w:pPr>
                    <w:pStyle w:val="Dates"/>
                    <w:framePr w:hSpace="180" w:wrap="around" w:vAnchor="text" w:hAnchor="margin" w:y="205"/>
                  </w:pPr>
                </w:p>
              </w:tc>
              <w:tc>
                <w:tcPr>
                  <w:tcW w:w="718" w:type="pct"/>
                </w:tcPr>
                <w:p w14:paraId="19C47C7F" w14:textId="77777777" w:rsidR="001450FA" w:rsidRPr="00D438FA" w:rsidRDefault="001450FA" w:rsidP="00724E58">
                  <w:pPr>
                    <w:pStyle w:val="Dates"/>
                    <w:framePr w:hSpace="180" w:wrap="around" w:vAnchor="text" w:hAnchor="margin" w:y="205"/>
                    <w:rPr>
                      <w:color w:val="auto"/>
                    </w:rPr>
                  </w:pPr>
                </w:p>
              </w:tc>
              <w:tc>
                <w:tcPr>
                  <w:tcW w:w="716" w:type="pct"/>
                </w:tcPr>
                <w:p w14:paraId="21E8CD29" w14:textId="0E0732CE" w:rsidR="001450FA" w:rsidRPr="00D94D1B" w:rsidRDefault="001450FA" w:rsidP="00724E58">
                  <w:pPr>
                    <w:pStyle w:val="Dates"/>
                    <w:framePr w:hSpace="180" w:wrap="around" w:vAnchor="text" w:hAnchor="margin" w:y="205"/>
                  </w:pPr>
                </w:p>
              </w:tc>
              <w:tc>
                <w:tcPr>
                  <w:tcW w:w="716" w:type="pct"/>
                </w:tcPr>
                <w:p w14:paraId="7B135A22" w14:textId="6CB70DB0" w:rsidR="001450FA" w:rsidRPr="00D94D1B" w:rsidRDefault="001B367B" w:rsidP="00724E58">
                  <w:pPr>
                    <w:pStyle w:val="Dates"/>
                    <w:framePr w:hSpace="180" w:wrap="around" w:vAnchor="text" w:hAnchor="margin" w:y="205"/>
                  </w:pPr>
                  <w:r>
                    <w:t xml:space="preserve"> </w:t>
                  </w:r>
                </w:p>
              </w:tc>
              <w:tc>
                <w:tcPr>
                  <w:tcW w:w="716" w:type="pct"/>
                </w:tcPr>
                <w:p w14:paraId="3075CC0E" w14:textId="2D83F440" w:rsidR="001450FA" w:rsidRPr="00D94D1B" w:rsidRDefault="004A50BA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1</w:t>
                  </w:r>
                </w:p>
              </w:tc>
              <w:tc>
                <w:tcPr>
                  <w:tcW w:w="716" w:type="pct"/>
                </w:tcPr>
                <w:p w14:paraId="3221F8BF" w14:textId="7868DFCB" w:rsidR="001450FA" w:rsidRPr="00D94D1B" w:rsidRDefault="004A50BA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2</w:t>
                  </w:r>
                </w:p>
              </w:tc>
              <w:tc>
                <w:tcPr>
                  <w:tcW w:w="706" w:type="pct"/>
                </w:tcPr>
                <w:p w14:paraId="5C50920C" w14:textId="451DC33A" w:rsidR="001450FA" w:rsidRPr="00D94D1B" w:rsidRDefault="004A50BA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3</w:t>
                  </w:r>
                </w:p>
              </w:tc>
            </w:tr>
            <w:tr w:rsidR="00724330" w:rsidRPr="00D94D1B" w14:paraId="351F773A" w14:textId="77777777" w:rsidTr="00BB2E2D">
              <w:tc>
                <w:tcPr>
                  <w:tcW w:w="712" w:type="pct"/>
                </w:tcPr>
                <w:p w14:paraId="059AF237" w14:textId="5ED11972" w:rsidR="00724330" w:rsidRPr="00D94D1B" w:rsidRDefault="00724330" w:rsidP="00724330">
                  <w:pPr>
                    <w:pStyle w:val="Dates"/>
                    <w:framePr w:hSpace="180" w:wrap="around" w:vAnchor="text" w:hAnchor="margin" w:y="205"/>
                  </w:pPr>
                  <w:r>
                    <w:t>4</w:t>
                  </w:r>
                </w:p>
              </w:tc>
              <w:tc>
                <w:tcPr>
                  <w:tcW w:w="718" w:type="pct"/>
                  <w:shd w:val="clear" w:color="auto" w:fill="FFE099" w:themeFill="accent6" w:themeFillTint="66"/>
                </w:tcPr>
                <w:p w14:paraId="244AD3F7" w14:textId="6CC0B613" w:rsidR="00724330" w:rsidRPr="00D438FA" w:rsidRDefault="0070437A" w:rsidP="00724330">
                  <w:pPr>
                    <w:pStyle w:val="Dates"/>
                    <w:framePr w:hSpace="180" w:wrap="around" w:vAnchor="text" w:hAnchor="margin" w:y="205"/>
                    <w:rPr>
                      <w:color w:val="auto"/>
                    </w:rPr>
                  </w:pPr>
                  <w:r>
                    <w:rPr>
                      <w:color w:val="auto"/>
                    </w:rPr>
                    <w:t>5</w:t>
                  </w:r>
                </w:p>
              </w:tc>
              <w:tc>
                <w:tcPr>
                  <w:tcW w:w="716" w:type="pct"/>
                </w:tcPr>
                <w:p w14:paraId="65B2761B" w14:textId="4AA072CE" w:rsidR="00724330" w:rsidRPr="00D94D1B" w:rsidRDefault="00724330" w:rsidP="00724330">
                  <w:pPr>
                    <w:pStyle w:val="Dates"/>
                    <w:framePr w:hSpace="180" w:wrap="around" w:vAnchor="text" w:hAnchor="margin" w:y="205"/>
                  </w:pPr>
                  <w:r>
                    <w:t>6</w:t>
                  </w:r>
                </w:p>
              </w:tc>
              <w:tc>
                <w:tcPr>
                  <w:tcW w:w="716" w:type="pct"/>
                  <w:shd w:val="clear" w:color="auto" w:fill="5BC9E3"/>
                </w:tcPr>
                <w:p w14:paraId="0A69DFAD" w14:textId="12454F78" w:rsidR="00724330" w:rsidRPr="00D94D1B" w:rsidRDefault="00724330" w:rsidP="00724330">
                  <w:pPr>
                    <w:pStyle w:val="Dates"/>
                    <w:framePr w:hSpace="180" w:wrap="around" w:vAnchor="text" w:hAnchor="margin" w:y="205"/>
                  </w:pPr>
                  <w:r>
                    <w:t>7</w:t>
                  </w:r>
                </w:p>
              </w:tc>
              <w:tc>
                <w:tcPr>
                  <w:tcW w:w="716" w:type="pct"/>
                  <w:shd w:val="clear" w:color="auto" w:fill="80CE84"/>
                </w:tcPr>
                <w:p w14:paraId="1AB6989C" w14:textId="7A9EFF2B" w:rsidR="00724330" w:rsidRPr="00D94D1B" w:rsidRDefault="00724330" w:rsidP="00724330">
                  <w:pPr>
                    <w:pStyle w:val="Dates"/>
                    <w:framePr w:hSpace="180" w:wrap="around" w:vAnchor="text" w:hAnchor="margin" w:y="205"/>
                  </w:pPr>
                  <w:r>
                    <w:t>8</w:t>
                  </w:r>
                </w:p>
              </w:tc>
              <w:tc>
                <w:tcPr>
                  <w:tcW w:w="716" w:type="pct"/>
                </w:tcPr>
                <w:p w14:paraId="6A096B51" w14:textId="3F4C66B1" w:rsidR="00724330" w:rsidRPr="00D94D1B" w:rsidRDefault="00724330" w:rsidP="00724330">
                  <w:pPr>
                    <w:pStyle w:val="Dates"/>
                    <w:framePr w:hSpace="180" w:wrap="around" w:vAnchor="text" w:hAnchor="margin" w:y="205"/>
                  </w:pPr>
                  <w:r>
                    <w:t>9</w:t>
                  </w:r>
                </w:p>
              </w:tc>
              <w:tc>
                <w:tcPr>
                  <w:tcW w:w="706" w:type="pct"/>
                </w:tcPr>
                <w:p w14:paraId="0666E9AE" w14:textId="563BB15A" w:rsidR="00724330" w:rsidRPr="00D94D1B" w:rsidRDefault="00724330" w:rsidP="00724330">
                  <w:pPr>
                    <w:pStyle w:val="Dates"/>
                    <w:framePr w:hSpace="180" w:wrap="around" w:vAnchor="text" w:hAnchor="margin" w:y="205"/>
                  </w:pPr>
                  <w:r>
                    <w:t>10</w:t>
                  </w:r>
                </w:p>
              </w:tc>
            </w:tr>
            <w:tr w:rsidR="001450FA" w:rsidRPr="00D94D1B" w14:paraId="41BC3AFA" w14:textId="77777777" w:rsidTr="00724330">
              <w:tc>
                <w:tcPr>
                  <w:tcW w:w="712" w:type="pct"/>
                </w:tcPr>
                <w:p w14:paraId="132DBCB2" w14:textId="462DA9EC" w:rsidR="001450FA" w:rsidRPr="00D94D1B" w:rsidRDefault="004A50BA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11</w:t>
                  </w:r>
                </w:p>
              </w:tc>
              <w:tc>
                <w:tcPr>
                  <w:tcW w:w="718" w:type="pct"/>
                  <w:shd w:val="clear" w:color="auto" w:fill="FFE099" w:themeFill="accent6" w:themeFillTint="66"/>
                </w:tcPr>
                <w:p w14:paraId="5CACBD39" w14:textId="151B85AA" w:rsidR="001450FA" w:rsidRPr="00D438FA" w:rsidRDefault="004A50BA" w:rsidP="00724E58">
                  <w:pPr>
                    <w:pStyle w:val="Dates"/>
                    <w:framePr w:hSpace="180" w:wrap="around" w:vAnchor="text" w:hAnchor="margin" w:y="205"/>
                    <w:rPr>
                      <w:color w:val="auto"/>
                    </w:rPr>
                  </w:pPr>
                  <w:r>
                    <w:rPr>
                      <w:color w:val="auto"/>
                    </w:rPr>
                    <w:t>12</w:t>
                  </w:r>
                </w:p>
              </w:tc>
              <w:tc>
                <w:tcPr>
                  <w:tcW w:w="716" w:type="pct"/>
                </w:tcPr>
                <w:p w14:paraId="69E41543" w14:textId="4862F4D0" w:rsidR="001450FA" w:rsidRPr="00D94D1B" w:rsidRDefault="004A50BA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13</w:t>
                  </w:r>
                </w:p>
              </w:tc>
              <w:tc>
                <w:tcPr>
                  <w:tcW w:w="716" w:type="pct"/>
                  <w:shd w:val="clear" w:color="auto" w:fill="5BC9E3"/>
                </w:tcPr>
                <w:p w14:paraId="6E109835" w14:textId="3C0976D7" w:rsidR="001450FA" w:rsidRPr="00D94D1B" w:rsidRDefault="004A50BA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14</w:t>
                  </w:r>
                </w:p>
              </w:tc>
              <w:tc>
                <w:tcPr>
                  <w:tcW w:w="716" w:type="pct"/>
                  <w:shd w:val="clear" w:color="auto" w:fill="80CE84"/>
                </w:tcPr>
                <w:p w14:paraId="0DAC268A" w14:textId="02483A31" w:rsidR="001450FA" w:rsidRPr="00D94D1B" w:rsidRDefault="004A50BA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15</w:t>
                  </w:r>
                </w:p>
              </w:tc>
              <w:tc>
                <w:tcPr>
                  <w:tcW w:w="716" w:type="pct"/>
                </w:tcPr>
                <w:p w14:paraId="204F2439" w14:textId="6D0E9621" w:rsidR="001450FA" w:rsidRPr="00D94D1B" w:rsidRDefault="004A50BA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16</w:t>
                  </w:r>
                </w:p>
              </w:tc>
              <w:tc>
                <w:tcPr>
                  <w:tcW w:w="706" w:type="pct"/>
                </w:tcPr>
                <w:p w14:paraId="172D5901" w14:textId="22D4EB1D" w:rsidR="001450FA" w:rsidRPr="00D94D1B" w:rsidRDefault="004A50BA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17</w:t>
                  </w:r>
                </w:p>
              </w:tc>
            </w:tr>
            <w:tr w:rsidR="00D21ED5" w:rsidRPr="00D94D1B" w14:paraId="11D84FCC" w14:textId="77777777" w:rsidTr="00724330">
              <w:tc>
                <w:tcPr>
                  <w:tcW w:w="712" w:type="pct"/>
                </w:tcPr>
                <w:p w14:paraId="6D2F6AD3" w14:textId="1CA3FA06" w:rsidR="00D21ED5" w:rsidRPr="00D94D1B" w:rsidRDefault="004A50BA" w:rsidP="00D21ED5">
                  <w:pPr>
                    <w:pStyle w:val="Dates"/>
                    <w:framePr w:hSpace="180" w:wrap="around" w:vAnchor="text" w:hAnchor="margin" w:y="205"/>
                  </w:pPr>
                  <w:r>
                    <w:t>18</w:t>
                  </w:r>
                </w:p>
              </w:tc>
              <w:tc>
                <w:tcPr>
                  <w:tcW w:w="718" w:type="pct"/>
                  <w:shd w:val="clear" w:color="auto" w:fill="FFE099" w:themeFill="accent6" w:themeFillTint="66"/>
                </w:tcPr>
                <w:p w14:paraId="4F2210F8" w14:textId="6B5B62A7" w:rsidR="00D21ED5" w:rsidRPr="00D438FA" w:rsidRDefault="004A50BA" w:rsidP="00D21ED5">
                  <w:pPr>
                    <w:pStyle w:val="Dates"/>
                    <w:framePr w:hSpace="180" w:wrap="around" w:vAnchor="text" w:hAnchor="margin" w:y="205"/>
                    <w:rPr>
                      <w:color w:val="auto"/>
                    </w:rPr>
                  </w:pPr>
                  <w:r>
                    <w:rPr>
                      <w:color w:val="auto"/>
                    </w:rPr>
                    <w:t>19</w:t>
                  </w:r>
                </w:p>
              </w:tc>
              <w:tc>
                <w:tcPr>
                  <w:tcW w:w="716" w:type="pct"/>
                </w:tcPr>
                <w:p w14:paraId="68F1DEB8" w14:textId="4B4B8415" w:rsidR="00D21ED5" w:rsidRPr="00D94D1B" w:rsidRDefault="004A50BA" w:rsidP="00D21ED5">
                  <w:pPr>
                    <w:pStyle w:val="Dates"/>
                    <w:framePr w:hSpace="180" w:wrap="around" w:vAnchor="text" w:hAnchor="margin" w:y="205"/>
                  </w:pPr>
                  <w:r>
                    <w:t>20</w:t>
                  </w:r>
                </w:p>
              </w:tc>
              <w:tc>
                <w:tcPr>
                  <w:tcW w:w="716" w:type="pct"/>
                  <w:shd w:val="clear" w:color="auto" w:fill="5BC9E3"/>
                </w:tcPr>
                <w:p w14:paraId="21FA36E0" w14:textId="2CBBC719" w:rsidR="00D21ED5" w:rsidRPr="00D94D1B" w:rsidRDefault="004A50BA" w:rsidP="00D21ED5">
                  <w:pPr>
                    <w:pStyle w:val="Dates"/>
                    <w:framePr w:hSpace="180" w:wrap="around" w:vAnchor="text" w:hAnchor="margin" w:y="205"/>
                  </w:pPr>
                  <w:r>
                    <w:t>21</w:t>
                  </w:r>
                </w:p>
              </w:tc>
              <w:tc>
                <w:tcPr>
                  <w:tcW w:w="716" w:type="pct"/>
                  <w:shd w:val="clear" w:color="auto" w:fill="80CE84"/>
                </w:tcPr>
                <w:p w14:paraId="1717F6C9" w14:textId="2988351D" w:rsidR="00D21ED5" w:rsidRPr="00D94D1B" w:rsidRDefault="004A50BA" w:rsidP="00D21ED5">
                  <w:pPr>
                    <w:pStyle w:val="Dates"/>
                    <w:framePr w:hSpace="180" w:wrap="around" w:vAnchor="text" w:hAnchor="margin" w:y="205"/>
                  </w:pPr>
                  <w:r>
                    <w:t>22</w:t>
                  </w:r>
                </w:p>
              </w:tc>
              <w:tc>
                <w:tcPr>
                  <w:tcW w:w="716" w:type="pct"/>
                </w:tcPr>
                <w:p w14:paraId="0D633478" w14:textId="28D895F5" w:rsidR="00D21ED5" w:rsidRPr="00D94D1B" w:rsidRDefault="004A50BA" w:rsidP="00D21ED5">
                  <w:pPr>
                    <w:pStyle w:val="Dates"/>
                    <w:framePr w:hSpace="180" w:wrap="around" w:vAnchor="text" w:hAnchor="margin" w:y="205"/>
                  </w:pPr>
                  <w:r>
                    <w:t>23</w:t>
                  </w:r>
                </w:p>
              </w:tc>
              <w:tc>
                <w:tcPr>
                  <w:tcW w:w="706" w:type="pct"/>
                </w:tcPr>
                <w:p w14:paraId="31E0A2F5" w14:textId="4F7AC000" w:rsidR="00D21ED5" w:rsidRPr="00D94D1B" w:rsidRDefault="004A50BA" w:rsidP="00D21ED5">
                  <w:pPr>
                    <w:pStyle w:val="Dates"/>
                    <w:framePr w:hSpace="180" w:wrap="around" w:vAnchor="text" w:hAnchor="margin" w:y="205"/>
                  </w:pPr>
                  <w:r>
                    <w:t>24</w:t>
                  </w:r>
                </w:p>
              </w:tc>
            </w:tr>
            <w:tr w:rsidR="00F24885" w:rsidRPr="00D94D1B" w14:paraId="21AA9325" w14:textId="77777777" w:rsidTr="00724330">
              <w:tc>
                <w:tcPr>
                  <w:tcW w:w="712" w:type="pct"/>
                </w:tcPr>
                <w:p w14:paraId="327A00D4" w14:textId="17408F5F" w:rsidR="00F24885" w:rsidRPr="00D94D1B" w:rsidRDefault="004A50BA" w:rsidP="00F24885">
                  <w:pPr>
                    <w:pStyle w:val="Dates"/>
                    <w:framePr w:hSpace="180" w:wrap="around" w:vAnchor="text" w:hAnchor="margin" w:y="205"/>
                  </w:pPr>
                  <w:r>
                    <w:t>25</w:t>
                  </w:r>
                </w:p>
              </w:tc>
              <w:tc>
                <w:tcPr>
                  <w:tcW w:w="718" w:type="pct"/>
                  <w:shd w:val="clear" w:color="auto" w:fill="FFE099" w:themeFill="accent6" w:themeFillTint="66"/>
                </w:tcPr>
                <w:p w14:paraId="0D7E95F1" w14:textId="0994ADEB" w:rsidR="00F24885" w:rsidRPr="00D438FA" w:rsidRDefault="004A50BA" w:rsidP="00F24885">
                  <w:pPr>
                    <w:pStyle w:val="Dates"/>
                    <w:framePr w:hSpace="180" w:wrap="around" w:vAnchor="text" w:hAnchor="margin" w:y="205"/>
                    <w:rPr>
                      <w:color w:val="auto"/>
                    </w:rPr>
                  </w:pPr>
                  <w:r>
                    <w:rPr>
                      <w:color w:val="auto"/>
                    </w:rPr>
                    <w:t>26</w:t>
                  </w:r>
                </w:p>
              </w:tc>
              <w:tc>
                <w:tcPr>
                  <w:tcW w:w="716" w:type="pct"/>
                </w:tcPr>
                <w:p w14:paraId="4C4AF89F" w14:textId="0BBD3F28" w:rsidR="00F24885" w:rsidRPr="00D94D1B" w:rsidRDefault="00F24885" w:rsidP="00F24885">
                  <w:pPr>
                    <w:pStyle w:val="Dates"/>
                    <w:framePr w:hSpace="180" w:wrap="around" w:vAnchor="text" w:hAnchor="margin" w:y="205"/>
                  </w:pPr>
                  <w:r w:rsidRPr="00D94D1B">
                    <w:fldChar w:fldCharType="begin"/>
                  </w:r>
                  <w:r w:rsidRPr="00D94D1B">
                    <w:instrText xml:space="preserve">IF </w:instrText>
                  </w:r>
                  <w:r w:rsidRPr="00D94D1B">
                    <w:fldChar w:fldCharType="begin"/>
                  </w:r>
                  <w:r w:rsidRPr="00D94D1B">
                    <w:instrText xml:space="preserve"> =B6</w:instrText>
                  </w:r>
                  <w:r w:rsidRPr="00D94D1B">
                    <w:fldChar w:fldCharType="separate"/>
                  </w:r>
                  <w:r w:rsidRPr="00D94D1B">
                    <w:instrText>30</w:instrText>
                  </w:r>
                  <w:r w:rsidRPr="00D94D1B">
                    <w:fldChar w:fldCharType="end"/>
                  </w:r>
                  <w:r w:rsidRPr="00D94D1B">
                    <w:instrText xml:space="preserve"> = 0,"" </w:instrText>
                  </w:r>
                  <w:r w:rsidRPr="00D94D1B">
                    <w:fldChar w:fldCharType="begin"/>
                  </w:r>
                  <w:r w:rsidRPr="00D94D1B">
                    <w:instrText xml:space="preserve"> IF </w:instrText>
                  </w:r>
                  <w:r w:rsidRPr="00D94D1B">
                    <w:fldChar w:fldCharType="begin"/>
                  </w:r>
                  <w:r w:rsidRPr="00D94D1B">
                    <w:instrText xml:space="preserve"> =B6 </w:instrText>
                  </w:r>
                  <w:r w:rsidRPr="00D94D1B">
                    <w:fldChar w:fldCharType="separate"/>
                  </w:r>
                  <w:r w:rsidRPr="00D94D1B">
                    <w:instrText>30</w:instrText>
                  </w:r>
                  <w:r w:rsidRPr="00D94D1B">
                    <w:fldChar w:fldCharType="end"/>
                  </w:r>
                  <w:r w:rsidRPr="00D94D1B">
                    <w:instrText xml:space="preserve">  &lt; </w:instrText>
                  </w:r>
                  <w:r w:rsidRPr="00D94D1B">
                    <w:fldChar w:fldCharType="begin"/>
                  </w:r>
                  <w:r w:rsidRPr="00D94D1B">
                    <w:instrText xml:space="preserve"> DocVariable MonthEnd8 \@ d </w:instrText>
                  </w:r>
                  <w:r w:rsidRPr="00D94D1B">
                    <w:fldChar w:fldCharType="separate"/>
                  </w:r>
                  <w:r w:rsidRPr="00D94D1B">
                    <w:instrText>30</w:instrText>
                  </w:r>
                  <w:r w:rsidRPr="00D94D1B">
                    <w:fldChar w:fldCharType="end"/>
                  </w:r>
                  <w:r w:rsidRPr="00D94D1B">
                    <w:instrText xml:space="preserve">  </w:instrText>
                  </w:r>
                  <w:r w:rsidRPr="00D94D1B">
                    <w:fldChar w:fldCharType="begin"/>
                  </w:r>
                  <w:r w:rsidRPr="00D94D1B">
                    <w:instrText xml:space="preserve"> =B6+1 </w:instrText>
                  </w:r>
                  <w:r w:rsidRPr="00D94D1B">
                    <w:fldChar w:fldCharType="separate"/>
                  </w:r>
                  <w:r w:rsidRPr="00D94D1B">
                    <w:instrText>30</w:instrText>
                  </w:r>
                  <w:r w:rsidRPr="00D94D1B">
                    <w:fldChar w:fldCharType="end"/>
                  </w:r>
                  <w:r w:rsidRPr="00D94D1B">
                    <w:instrText xml:space="preserve"> "" </w:instrText>
                  </w:r>
                  <w:r w:rsidRPr="00D94D1B">
                    <w:fldChar w:fldCharType="end"/>
                  </w:r>
                  <w:r w:rsidRPr="00D94D1B">
                    <w:fldChar w:fldCharType="end"/>
                  </w:r>
                  <w:r w:rsidR="004A50BA">
                    <w:t>27</w:t>
                  </w:r>
                </w:p>
              </w:tc>
              <w:tc>
                <w:tcPr>
                  <w:tcW w:w="716" w:type="pct"/>
                  <w:shd w:val="clear" w:color="auto" w:fill="5BC9E3"/>
                </w:tcPr>
                <w:p w14:paraId="7330BCD5" w14:textId="045579F9" w:rsidR="00F24885" w:rsidRPr="00D94D1B" w:rsidRDefault="00F24885" w:rsidP="00F24885">
                  <w:pPr>
                    <w:pStyle w:val="Dates"/>
                    <w:framePr w:hSpace="180" w:wrap="around" w:vAnchor="text" w:hAnchor="margin" w:y="205"/>
                  </w:pPr>
                  <w:r w:rsidRPr="00D94D1B">
                    <w:fldChar w:fldCharType="begin"/>
                  </w:r>
                  <w:r w:rsidRPr="00D94D1B">
                    <w:instrText xml:space="preserve">IF </w:instrText>
                  </w:r>
                  <w:r w:rsidRPr="00D94D1B">
                    <w:fldChar w:fldCharType="begin"/>
                  </w:r>
                  <w:r w:rsidRPr="00D94D1B">
                    <w:instrText xml:space="preserve"> =C6</w:instrText>
                  </w:r>
                  <w:r w:rsidRPr="00D94D1B">
                    <w:fldChar w:fldCharType="separate"/>
                  </w:r>
                  <w:r w:rsidRPr="00D94D1B">
                    <w:instrText>0</w:instrText>
                  </w:r>
                  <w:r w:rsidRPr="00D94D1B">
                    <w:fldChar w:fldCharType="end"/>
                  </w:r>
                  <w:r w:rsidRPr="00D94D1B">
                    <w:instrText xml:space="preserve"> = 0,"" </w:instrText>
                  </w:r>
                  <w:r w:rsidRPr="00D94D1B">
                    <w:fldChar w:fldCharType="begin"/>
                  </w:r>
                  <w:r w:rsidRPr="00D94D1B">
                    <w:instrText xml:space="preserve"> IF </w:instrText>
                  </w:r>
                  <w:r w:rsidRPr="00D94D1B">
                    <w:fldChar w:fldCharType="begin"/>
                  </w:r>
                  <w:r w:rsidRPr="00D94D1B">
                    <w:instrText xml:space="preserve"> =C6 </w:instrText>
                  </w:r>
                  <w:r w:rsidRPr="00D94D1B">
                    <w:fldChar w:fldCharType="separate"/>
                  </w:r>
                  <w:r w:rsidRPr="00D94D1B">
                    <w:instrText>30</w:instrText>
                  </w:r>
                  <w:r w:rsidRPr="00D94D1B">
                    <w:fldChar w:fldCharType="end"/>
                  </w:r>
                  <w:r w:rsidRPr="00D94D1B">
                    <w:instrText xml:space="preserve">  &lt; </w:instrText>
                  </w:r>
                  <w:r w:rsidRPr="00D94D1B">
                    <w:fldChar w:fldCharType="begin"/>
                  </w:r>
                  <w:r w:rsidRPr="00D94D1B">
                    <w:instrText xml:space="preserve"> DocVariable MonthEnd8 \@ d </w:instrText>
                  </w:r>
                  <w:r w:rsidRPr="00D94D1B">
                    <w:fldChar w:fldCharType="separate"/>
                  </w:r>
                  <w:r w:rsidRPr="00D94D1B">
                    <w:instrText>31</w:instrText>
                  </w:r>
                  <w:r w:rsidRPr="00D94D1B">
                    <w:fldChar w:fldCharType="end"/>
                  </w:r>
                  <w:r w:rsidRPr="00D94D1B">
                    <w:instrText xml:space="preserve">  </w:instrText>
                  </w:r>
                  <w:r w:rsidRPr="00D94D1B">
                    <w:fldChar w:fldCharType="begin"/>
                  </w:r>
                  <w:r w:rsidRPr="00D94D1B">
                    <w:instrText xml:space="preserve"> =C6+1 </w:instrText>
                  </w:r>
                  <w:r w:rsidRPr="00D94D1B">
                    <w:fldChar w:fldCharType="separate"/>
                  </w:r>
                  <w:r w:rsidRPr="00D94D1B">
                    <w:instrText>31</w:instrText>
                  </w:r>
                  <w:r w:rsidRPr="00D94D1B">
                    <w:fldChar w:fldCharType="end"/>
                  </w:r>
                  <w:r w:rsidRPr="00D94D1B">
                    <w:instrText xml:space="preserve"> "" </w:instrText>
                  </w:r>
                  <w:r w:rsidRPr="00D94D1B">
                    <w:fldChar w:fldCharType="separate"/>
                  </w:r>
                  <w:r w:rsidRPr="00D94D1B">
                    <w:instrText>31</w:instrText>
                  </w:r>
                  <w:r w:rsidRPr="00D94D1B">
                    <w:fldChar w:fldCharType="end"/>
                  </w:r>
                  <w:r w:rsidRPr="00D94D1B">
                    <w:fldChar w:fldCharType="end"/>
                  </w:r>
                  <w:r w:rsidR="004A50BA">
                    <w:t>28</w:t>
                  </w:r>
                </w:p>
              </w:tc>
              <w:tc>
                <w:tcPr>
                  <w:tcW w:w="716" w:type="pct"/>
                  <w:shd w:val="clear" w:color="auto" w:fill="80CE84"/>
                </w:tcPr>
                <w:p w14:paraId="2FC925C0" w14:textId="02098C02" w:rsidR="00F24885" w:rsidRPr="00D94D1B" w:rsidRDefault="004A50BA" w:rsidP="00F24885">
                  <w:pPr>
                    <w:pStyle w:val="Dates"/>
                    <w:framePr w:hSpace="180" w:wrap="around" w:vAnchor="text" w:hAnchor="margin" w:y="205"/>
                  </w:pPr>
                  <w:r>
                    <w:t>29</w:t>
                  </w:r>
                </w:p>
              </w:tc>
              <w:tc>
                <w:tcPr>
                  <w:tcW w:w="716" w:type="pct"/>
                </w:tcPr>
                <w:p w14:paraId="52B9FFA8" w14:textId="6EAE58D6" w:rsidR="00F24885" w:rsidRPr="00D94D1B" w:rsidRDefault="00F24885" w:rsidP="00F24885">
                  <w:pPr>
                    <w:pStyle w:val="Dates"/>
                    <w:framePr w:hSpace="180" w:wrap="around" w:vAnchor="text" w:hAnchor="margin" w:y="205"/>
                  </w:pPr>
                  <w:r w:rsidRPr="00D94D1B">
                    <w:fldChar w:fldCharType="begin"/>
                  </w:r>
                  <w:r w:rsidRPr="00D94D1B">
                    <w:instrText xml:space="preserve">IF </w:instrText>
                  </w:r>
                  <w:r w:rsidRPr="00D94D1B">
                    <w:fldChar w:fldCharType="begin"/>
                  </w:r>
                  <w:r w:rsidRPr="00D94D1B">
                    <w:instrText xml:space="preserve"> =E6</w:instrText>
                  </w:r>
                  <w:r w:rsidRPr="00D94D1B">
                    <w:fldChar w:fldCharType="separate"/>
                  </w:r>
                  <w:r w:rsidRPr="00D94D1B">
                    <w:instrText>0</w:instrText>
                  </w:r>
                  <w:r w:rsidRPr="00D94D1B">
                    <w:fldChar w:fldCharType="end"/>
                  </w:r>
                  <w:r w:rsidRPr="00D94D1B">
                    <w:instrText xml:space="preserve"> = 0,"" </w:instrText>
                  </w:r>
                  <w:r w:rsidRPr="00D94D1B">
                    <w:fldChar w:fldCharType="begin"/>
                  </w:r>
                  <w:r w:rsidRPr="00D94D1B">
                    <w:instrText xml:space="preserve"> IF </w:instrText>
                  </w:r>
                  <w:r w:rsidRPr="00D94D1B">
                    <w:fldChar w:fldCharType="begin"/>
                  </w:r>
                  <w:r w:rsidRPr="00D94D1B">
                    <w:instrText xml:space="preserve"> =E6 </w:instrText>
                  </w:r>
                  <w:r w:rsidRPr="00D94D1B">
                    <w:fldChar w:fldCharType="separate"/>
                  </w:r>
                  <w:r w:rsidRPr="00D94D1B">
                    <w:instrText>28</w:instrText>
                  </w:r>
                  <w:r w:rsidRPr="00D94D1B">
                    <w:fldChar w:fldCharType="end"/>
                  </w:r>
                  <w:r w:rsidRPr="00D94D1B">
                    <w:instrText xml:space="preserve">  &lt; </w:instrText>
                  </w:r>
                  <w:r w:rsidRPr="00D94D1B">
                    <w:fldChar w:fldCharType="begin"/>
                  </w:r>
                  <w:r w:rsidRPr="00D94D1B">
                    <w:instrText xml:space="preserve"> DocVariable MonthEnd8 \@ d </w:instrText>
                  </w:r>
                  <w:r w:rsidRPr="00D94D1B">
                    <w:fldChar w:fldCharType="separate"/>
                  </w:r>
                  <w:r w:rsidRPr="00D94D1B">
                    <w:instrText>31</w:instrText>
                  </w:r>
                  <w:r w:rsidRPr="00D94D1B">
                    <w:fldChar w:fldCharType="end"/>
                  </w:r>
                  <w:r w:rsidRPr="00D94D1B">
                    <w:instrText xml:space="preserve">  </w:instrText>
                  </w:r>
                  <w:r w:rsidRPr="00D94D1B">
                    <w:fldChar w:fldCharType="begin"/>
                  </w:r>
                  <w:r w:rsidRPr="00D94D1B">
                    <w:instrText xml:space="preserve"> =E6+1 </w:instrText>
                  </w:r>
                  <w:r w:rsidRPr="00D94D1B">
                    <w:fldChar w:fldCharType="separate"/>
                  </w:r>
                  <w:r w:rsidRPr="00D94D1B">
                    <w:instrText>29</w:instrText>
                  </w:r>
                  <w:r w:rsidRPr="00D94D1B">
                    <w:fldChar w:fldCharType="end"/>
                  </w:r>
                  <w:r w:rsidRPr="00D94D1B">
                    <w:instrText xml:space="preserve"> "" </w:instrText>
                  </w:r>
                  <w:r w:rsidRPr="00D94D1B">
                    <w:fldChar w:fldCharType="separate"/>
                  </w:r>
                  <w:r w:rsidRPr="00D94D1B">
                    <w:instrText>29</w:instrText>
                  </w:r>
                  <w:r w:rsidRPr="00D94D1B">
                    <w:fldChar w:fldCharType="end"/>
                  </w:r>
                  <w:r w:rsidRPr="00D94D1B">
                    <w:fldChar w:fldCharType="end"/>
                  </w:r>
                  <w:r w:rsidR="00A412D6">
                    <w:t>30</w:t>
                  </w:r>
                </w:p>
              </w:tc>
              <w:tc>
                <w:tcPr>
                  <w:tcW w:w="706" w:type="pct"/>
                </w:tcPr>
                <w:p w14:paraId="44919FC1" w14:textId="77777777" w:rsidR="00F24885" w:rsidRPr="00D94D1B" w:rsidRDefault="00F24885" w:rsidP="00F24885">
                  <w:pPr>
                    <w:pStyle w:val="Dates"/>
                    <w:framePr w:hSpace="180" w:wrap="around" w:vAnchor="text" w:hAnchor="margin" w:y="205"/>
                  </w:pPr>
                  <w:r w:rsidRPr="00D94D1B">
                    <w:fldChar w:fldCharType="begin"/>
                  </w:r>
                  <w:r w:rsidRPr="00D94D1B">
                    <w:instrText xml:space="preserve">IF </w:instrText>
                  </w:r>
                  <w:r w:rsidRPr="00D94D1B">
                    <w:fldChar w:fldCharType="begin"/>
                  </w:r>
                  <w:r w:rsidRPr="00D94D1B">
                    <w:instrText xml:space="preserve"> =F6</w:instrText>
                  </w:r>
                  <w:r w:rsidRPr="00D94D1B">
                    <w:fldChar w:fldCharType="separate"/>
                  </w:r>
                  <w:r w:rsidRPr="00D94D1B">
                    <w:instrText>0</w:instrText>
                  </w:r>
                  <w:r w:rsidRPr="00D94D1B">
                    <w:fldChar w:fldCharType="end"/>
                  </w:r>
                  <w:r w:rsidRPr="00D94D1B">
                    <w:instrText xml:space="preserve"> = 0,"" </w:instrText>
                  </w:r>
                  <w:r w:rsidRPr="00D94D1B">
                    <w:fldChar w:fldCharType="begin"/>
                  </w:r>
                  <w:r w:rsidRPr="00D94D1B">
                    <w:instrText xml:space="preserve"> IF </w:instrText>
                  </w:r>
                  <w:r w:rsidRPr="00D94D1B">
                    <w:fldChar w:fldCharType="begin"/>
                  </w:r>
                  <w:r w:rsidRPr="00D94D1B">
                    <w:instrText xml:space="preserve"> =F6 </w:instrText>
                  </w:r>
                  <w:r w:rsidRPr="00D94D1B">
                    <w:fldChar w:fldCharType="separate"/>
                  </w:r>
                  <w:r w:rsidRPr="00D94D1B">
                    <w:instrText>29</w:instrText>
                  </w:r>
                  <w:r w:rsidRPr="00D94D1B">
                    <w:fldChar w:fldCharType="end"/>
                  </w:r>
                  <w:r w:rsidRPr="00D94D1B">
                    <w:instrText xml:space="preserve">  &lt; </w:instrText>
                  </w:r>
                  <w:r w:rsidRPr="00D94D1B">
                    <w:fldChar w:fldCharType="begin"/>
                  </w:r>
                  <w:r w:rsidRPr="00D94D1B">
                    <w:instrText xml:space="preserve"> DocVariable MonthEnd8 \@ d </w:instrText>
                  </w:r>
                  <w:r w:rsidRPr="00D94D1B">
                    <w:fldChar w:fldCharType="separate"/>
                  </w:r>
                  <w:r w:rsidRPr="00D94D1B">
                    <w:instrText>31</w:instrText>
                  </w:r>
                  <w:r w:rsidRPr="00D94D1B">
                    <w:fldChar w:fldCharType="end"/>
                  </w:r>
                  <w:r w:rsidRPr="00D94D1B">
                    <w:instrText xml:space="preserve">  </w:instrText>
                  </w:r>
                  <w:r w:rsidRPr="00D94D1B">
                    <w:fldChar w:fldCharType="begin"/>
                  </w:r>
                  <w:r w:rsidRPr="00D94D1B">
                    <w:instrText xml:space="preserve"> =F6+1 </w:instrText>
                  </w:r>
                  <w:r w:rsidRPr="00D94D1B">
                    <w:fldChar w:fldCharType="separate"/>
                  </w:r>
                  <w:r w:rsidRPr="00D94D1B">
                    <w:instrText>30</w:instrText>
                  </w:r>
                  <w:r w:rsidRPr="00D94D1B">
                    <w:fldChar w:fldCharType="end"/>
                  </w:r>
                  <w:r w:rsidRPr="00D94D1B">
                    <w:instrText xml:space="preserve"> "" </w:instrText>
                  </w:r>
                  <w:r w:rsidRPr="00D94D1B">
                    <w:fldChar w:fldCharType="separate"/>
                  </w:r>
                  <w:r w:rsidRPr="00D94D1B">
                    <w:instrText>30</w:instrText>
                  </w:r>
                  <w:r w:rsidRPr="00D94D1B">
                    <w:fldChar w:fldCharType="end"/>
                  </w:r>
                  <w:r w:rsidRPr="00D94D1B">
                    <w:fldChar w:fldCharType="end"/>
                  </w:r>
                </w:p>
              </w:tc>
            </w:tr>
            <w:tr w:rsidR="001450FA" w:rsidRPr="00D94D1B" w14:paraId="1806DA63" w14:textId="77777777" w:rsidTr="00724330">
              <w:tc>
                <w:tcPr>
                  <w:tcW w:w="712" w:type="pct"/>
                </w:tcPr>
                <w:p w14:paraId="27DBB8BA" w14:textId="77777777" w:rsidR="001450FA" w:rsidRPr="00D94D1B" w:rsidRDefault="001450FA" w:rsidP="00724E58">
                  <w:pPr>
                    <w:pStyle w:val="Dates"/>
                    <w:framePr w:hSpace="180" w:wrap="around" w:vAnchor="text" w:hAnchor="margin" w:y="205"/>
                  </w:pPr>
                  <w:r w:rsidRPr="00D94D1B">
                    <w:fldChar w:fldCharType="begin"/>
                  </w:r>
                  <w:r w:rsidRPr="00D94D1B">
                    <w:instrText xml:space="preserve">IF </w:instrText>
                  </w:r>
                  <w:r w:rsidRPr="00D94D1B">
                    <w:fldChar w:fldCharType="begin"/>
                  </w:r>
                  <w:r w:rsidRPr="00D94D1B">
                    <w:instrText xml:space="preserve"> =G6</w:instrText>
                  </w:r>
                  <w:r w:rsidRPr="00D94D1B">
                    <w:fldChar w:fldCharType="separate"/>
                  </w:r>
                  <w:r w:rsidRPr="00D94D1B">
                    <w:instrText>0</w:instrText>
                  </w:r>
                  <w:r w:rsidRPr="00D94D1B">
                    <w:fldChar w:fldCharType="end"/>
                  </w:r>
                  <w:r w:rsidRPr="00D94D1B">
                    <w:instrText xml:space="preserve"> = 0,"" </w:instrText>
                  </w:r>
                  <w:r w:rsidRPr="00D94D1B">
                    <w:fldChar w:fldCharType="begin"/>
                  </w:r>
                  <w:r w:rsidRPr="00D94D1B">
                    <w:instrText xml:space="preserve"> IF </w:instrText>
                  </w:r>
                  <w:r w:rsidRPr="00D94D1B">
                    <w:fldChar w:fldCharType="begin"/>
                  </w:r>
                  <w:r w:rsidRPr="00D94D1B">
                    <w:instrText xml:space="preserve"> =G6 </w:instrText>
                  </w:r>
                  <w:r w:rsidRPr="00D94D1B">
                    <w:fldChar w:fldCharType="separate"/>
                  </w:r>
                  <w:r w:rsidRPr="00D94D1B">
                    <w:instrText>30</w:instrText>
                  </w:r>
                  <w:r w:rsidRPr="00D94D1B">
                    <w:fldChar w:fldCharType="end"/>
                  </w:r>
                  <w:r w:rsidRPr="00D94D1B">
                    <w:instrText xml:space="preserve">  &lt; </w:instrText>
                  </w:r>
                  <w:r w:rsidRPr="00D94D1B">
                    <w:fldChar w:fldCharType="begin"/>
                  </w:r>
                  <w:r w:rsidRPr="00D94D1B">
                    <w:instrText xml:space="preserve"> DocVariable MonthEnd8 \@ d </w:instrText>
                  </w:r>
                  <w:r w:rsidRPr="00D94D1B">
                    <w:fldChar w:fldCharType="separate"/>
                  </w:r>
                  <w:r w:rsidRPr="00D94D1B">
                    <w:instrText>31</w:instrText>
                  </w:r>
                  <w:r w:rsidRPr="00D94D1B">
                    <w:fldChar w:fldCharType="end"/>
                  </w:r>
                  <w:r w:rsidRPr="00D94D1B">
                    <w:instrText xml:space="preserve">  </w:instrText>
                  </w:r>
                  <w:r w:rsidRPr="00D94D1B">
                    <w:fldChar w:fldCharType="begin"/>
                  </w:r>
                  <w:r w:rsidRPr="00D94D1B">
                    <w:instrText xml:space="preserve"> =G6+1 </w:instrText>
                  </w:r>
                  <w:r w:rsidRPr="00D94D1B">
                    <w:fldChar w:fldCharType="separate"/>
                  </w:r>
                  <w:r w:rsidRPr="00D94D1B">
                    <w:instrText>31</w:instrText>
                  </w:r>
                  <w:r w:rsidRPr="00D94D1B">
                    <w:fldChar w:fldCharType="end"/>
                  </w:r>
                  <w:r w:rsidRPr="00D94D1B">
                    <w:instrText xml:space="preserve"> "" </w:instrText>
                  </w:r>
                  <w:r w:rsidRPr="00D94D1B">
                    <w:fldChar w:fldCharType="separate"/>
                  </w:r>
                  <w:r w:rsidRPr="00D94D1B">
                    <w:instrText>31</w:instrText>
                  </w:r>
                  <w:r w:rsidRPr="00D94D1B">
                    <w:fldChar w:fldCharType="end"/>
                  </w:r>
                  <w:r w:rsidRPr="00D94D1B"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334A7995" w14:textId="77777777" w:rsidR="001450FA" w:rsidRPr="00D94D1B" w:rsidRDefault="001450FA" w:rsidP="00724E58">
                  <w:pPr>
                    <w:pStyle w:val="Dates"/>
                    <w:framePr w:hSpace="180" w:wrap="around" w:vAnchor="text" w:hAnchor="margin" w:y="205"/>
                  </w:pPr>
                  <w:r w:rsidRPr="00D94D1B">
                    <w:fldChar w:fldCharType="begin"/>
                  </w:r>
                  <w:r w:rsidRPr="00D94D1B">
                    <w:instrText xml:space="preserve">IF </w:instrText>
                  </w:r>
                  <w:r w:rsidRPr="00D94D1B">
                    <w:fldChar w:fldCharType="begin"/>
                  </w:r>
                  <w:r w:rsidRPr="00D94D1B">
                    <w:instrText xml:space="preserve"> =A7</w:instrText>
                  </w:r>
                  <w:r w:rsidRPr="00D94D1B">
                    <w:fldChar w:fldCharType="separate"/>
                  </w:r>
                  <w:r w:rsidRPr="00D94D1B">
                    <w:instrText>0</w:instrText>
                  </w:r>
                  <w:r w:rsidRPr="00D94D1B">
                    <w:fldChar w:fldCharType="end"/>
                  </w:r>
                  <w:r w:rsidRPr="00D94D1B">
                    <w:instrText xml:space="preserve"> = 0,"" </w:instrText>
                  </w:r>
                  <w:r w:rsidRPr="00D94D1B">
                    <w:fldChar w:fldCharType="begin"/>
                  </w:r>
                  <w:r w:rsidRPr="00D94D1B">
                    <w:instrText xml:space="preserve"> IF </w:instrText>
                  </w:r>
                  <w:r w:rsidRPr="00D94D1B">
                    <w:fldChar w:fldCharType="begin"/>
                  </w:r>
                  <w:r w:rsidRPr="00D94D1B">
                    <w:instrText xml:space="preserve"> =A7 </w:instrText>
                  </w:r>
                  <w:r w:rsidRPr="00D94D1B">
                    <w:fldChar w:fldCharType="separate"/>
                  </w:r>
                  <w:r w:rsidRPr="00D94D1B">
                    <w:instrText>31</w:instrText>
                  </w:r>
                  <w:r w:rsidRPr="00D94D1B">
                    <w:fldChar w:fldCharType="end"/>
                  </w:r>
                  <w:r w:rsidRPr="00D94D1B">
                    <w:instrText xml:space="preserve">  &lt; </w:instrText>
                  </w:r>
                  <w:r w:rsidRPr="00D94D1B">
                    <w:fldChar w:fldCharType="begin"/>
                  </w:r>
                  <w:r w:rsidRPr="00D94D1B">
                    <w:instrText xml:space="preserve"> DocVariable MonthEnd8 \@ d </w:instrText>
                  </w:r>
                  <w:r w:rsidRPr="00D94D1B">
                    <w:fldChar w:fldCharType="separate"/>
                  </w:r>
                  <w:r w:rsidRPr="00D94D1B">
                    <w:instrText>31</w:instrText>
                  </w:r>
                  <w:r w:rsidRPr="00D94D1B">
                    <w:fldChar w:fldCharType="end"/>
                  </w:r>
                  <w:r w:rsidRPr="00D94D1B">
                    <w:instrText xml:space="preserve">  </w:instrText>
                  </w:r>
                  <w:r w:rsidRPr="00D94D1B">
                    <w:fldChar w:fldCharType="begin"/>
                  </w:r>
                  <w:r w:rsidRPr="00D94D1B">
                    <w:instrText xml:space="preserve"> =A7+1 </w:instrText>
                  </w:r>
                  <w:r w:rsidRPr="00D94D1B">
                    <w:fldChar w:fldCharType="separate"/>
                  </w:r>
                  <w:r w:rsidRPr="00D94D1B">
                    <w:instrText>31</w:instrText>
                  </w:r>
                  <w:r w:rsidRPr="00D94D1B">
                    <w:fldChar w:fldCharType="end"/>
                  </w:r>
                  <w:r w:rsidRPr="00D94D1B">
                    <w:instrText xml:space="preserve"> "" </w:instrText>
                  </w:r>
                  <w:r w:rsidRPr="00D94D1B">
                    <w:fldChar w:fldCharType="end"/>
                  </w:r>
                  <w:r w:rsidRPr="00D94D1B"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4B2723F1" w14:textId="77777777" w:rsidR="001450FA" w:rsidRPr="00D94D1B" w:rsidRDefault="001450FA" w:rsidP="00724E58">
                  <w:pPr>
                    <w:pStyle w:val="Dates"/>
                    <w:framePr w:hSpace="180" w:wrap="around" w:vAnchor="text" w:hAnchor="margin" w:y="205"/>
                  </w:pPr>
                </w:p>
              </w:tc>
              <w:tc>
                <w:tcPr>
                  <w:tcW w:w="716" w:type="pct"/>
                </w:tcPr>
                <w:p w14:paraId="379AB416" w14:textId="77777777" w:rsidR="001450FA" w:rsidRPr="00D94D1B" w:rsidRDefault="001450FA" w:rsidP="00724E58">
                  <w:pPr>
                    <w:pStyle w:val="Dates"/>
                    <w:framePr w:hSpace="180" w:wrap="around" w:vAnchor="text" w:hAnchor="margin" w:y="205"/>
                  </w:pPr>
                </w:p>
              </w:tc>
              <w:tc>
                <w:tcPr>
                  <w:tcW w:w="716" w:type="pct"/>
                </w:tcPr>
                <w:p w14:paraId="44FB7A2C" w14:textId="77777777" w:rsidR="001450FA" w:rsidRPr="00D94D1B" w:rsidRDefault="001450FA" w:rsidP="00724E58">
                  <w:pPr>
                    <w:pStyle w:val="Dates"/>
                    <w:framePr w:hSpace="180" w:wrap="around" w:vAnchor="text" w:hAnchor="margin" w:y="205"/>
                  </w:pPr>
                </w:p>
              </w:tc>
              <w:tc>
                <w:tcPr>
                  <w:tcW w:w="716" w:type="pct"/>
                </w:tcPr>
                <w:p w14:paraId="7E8ABD14" w14:textId="77777777" w:rsidR="001450FA" w:rsidRPr="00D94D1B" w:rsidRDefault="001450FA" w:rsidP="00724E58">
                  <w:pPr>
                    <w:pStyle w:val="Dates"/>
                    <w:framePr w:hSpace="180" w:wrap="around" w:vAnchor="text" w:hAnchor="margin" w:y="205"/>
                  </w:pPr>
                </w:p>
              </w:tc>
              <w:tc>
                <w:tcPr>
                  <w:tcW w:w="706" w:type="pct"/>
                </w:tcPr>
                <w:p w14:paraId="2B8492F7" w14:textId="77777777" w:rsidR="001450FA" w:rsidRPr="00D94D1B" w:rsidRDefault="001450FA" w:rsidP="00724E58">
                  <w:pPr>
                    <w:pStyle w:val="Dates"/>
                    <w:framePr w:hSpace="180" w:wrap="around" w:vAnchor="text" w:hAnchor="margin" w:y="205"/>
                  </w:pPr>
                </w:p>
              </w:tc>
            </w:tr>
          </w:tbl>
          <w:p w14:paraId="59F4B479" w14:textId="77777777" w:rsidR="001450FA" w:rsidRPr="00D94D1B" w:rsidRDefault="001450FA" w:rsidP="00724E58"/>
        </w:tc>
        <w:tc>
          <w:tcPr>
            <w:tcW w:w="2498" w:type="dxa"/>
          </w:tcPr>
          <w:tbl>
            <w:tblPr>
              <w:tblStyle w:val="CalendarTable"/>
              <w:tblW w:w="5000" w:type="pct"/>
              <w:tblBorders>
                <w:insideH w:val="single" w:sz="4" w:space="0" w:color="D9D9D9" w:themeColor="background1" w:themeShade="D9"/>
                <w:insideV w:val="single" w:sz="4" w:space="0" w:color="D9D9D9" w:themeColor="background1" w:themeShade="D9"/>
              </w:tblBorders>
              <w:tblLook w:val="04A0" w:firstRow="1" w:lastRow="0" w:firstColumn="1" w:lastColumn="0" w:noHBand="0" w:noVBand="1"/>
              <w:tblCaption w:val="Calendar content table"/>
            </w:tblPr>
            <w:tblGrid>
              <w:gridCol w:w="351"/>
              <w:gridCol w:w="352"/>
              <w:gridCol w:w="352"/>
              <w:gridCol w:w="352"/>
              <w:gridCol w:w="352"/>
              <w:gridCol w:w="352"/>
              <w:gridCol w:w="342"/>
            </w:tblGrid>
            <w:tr w:rsidR="001450FA" w:rsidRPr="00D94D1B" w14:paraId="7EA5834A" w14:textId="77777777" w:rsidTr="00F24885">
              <w:trPr>
                <w:trHeight w:val="276"/>
              </w:trPr>
              <w:tc>
                <w:tcPr>
                  <w:tcW w:w="713" w:type="pct"/>
                </w:tcPr>
                <w:p w14:paraId="1BBC5BC1" w14:textId="77777777" w:rsidR="001450FA" w:rsidRPr="00D94D1B" w:rsidRDefault="001450FA" w:rsidP="00724E58">
                  <w:pPr>
                    <w:pStyle w:val="Days"/>
                    <w:framePr w:hSpace="180" w:wrap="around" w:vAnchor="text" w:hAnchor="margin" w:y="205"/>
                  </w:pPr>
                  <w:r>
                    <w:t>S</w:t>
                  </w:r>
                </w:p>
              </w:tc>
              <w:tc>
                <w:tcPr>
                  <w:tcW w:w="718" w:type="pct"/>
                </w:tcPr>
                <w:p w14:paraId="2418ADC4" w14:textId="77777777" w:rsidR="001450FA" w:rsidRPr="00D94D1B" w:rsidRDefault="001450FA" w:rsidP="00724E58">
                  <w:pPr>
                    <w:pStyle w:val="Days"/>
                    <w:framePr w:hSpace="180" w:wrap="around" w:vAnchor="text" w:hAnchor="margin" w:y="205"/>
                  </w:pPr>
                  <w:r>
                    <w:t>M</w:t>
                  </w:r>
                </w:p>
              </w:tc>
              <w:tc>
                <w:tcPr>
                  <w:tcW w:w="718" w:type="pct"/>
                </w:tcPr>
                <w:p w14:paraId="61CF09F3" w14:textId="77777777" w:rsidR="001450FA" w:rsidRPr="00D94D1B" w:rsidRDefault="001450FA" w:rsidP="00724E58">
                  <w:pPr>
                    <w:pStyle w:val="Days"/>
                    <w:framePr w:hSpace="180" w:wrap="around" w:vAnchor="text" w:hAnchor="margin" w:y="205"/>
                  </w:pPr>
                  <w:r>
                    <w:t>T</w:t>
                  </w:r>
                </w:p>
              </w:tc>
              <w:tc>
                <w:tcPr>
                  <w:tcW w:w="718" w:type="pct"/>
                </w:tcPr>
                <w:p w14:paraId="5EBD8FA2" w14:textId="77777777" w:rsidR="001450FA" w:rsidRPr="00D94D1B" w:rsidRDefault="001450FA" w:rsidP="00724E58">
                  <w:pPr>
                    <w:pStyle w:val="Days"/>
                    <w:framePr w:hSpace="180" w:wrap="around" w:vAnchor="text" w:hAnchor="margin" w:y="205"/>
                  </w:pPr>
                  <w:r>
                    <w:t>W</w:t>
                  </w:r>
                </w:p>
              </w:tc>
              <w:tc>
                <w:tcPr>
                  <w:tcW w:w="718" w:type="pct"/>
                </w:tcPr>
                <w:p w14:paraId="293C2A52" w14:textId="77777777" w:rsidR="001450FA" w:rsidRPr="00D94D1B" w:rsidRDefault="001450FA" w:rsidP="00724E58">
                  <w:pPr>
                    <w:pStyle w:val="Days"/>
                    <w:framePr w:hSpace="180" w:wrap="around" w:vAnchor="text" w:hAnchor="margin" w:y="205"/>
                  </w:pPr>
                  <w:r>
                    <w:t>T</w:t>
                  </w:r>
                </w:p>
              </w:tc>
              <w:tc>
                <w:tcPr>
                  <w:tcW w:w="718" w:type="pct"/>
                </w:tcPr>
                <w:p w14:paraId="043057EC" w14:textId="77777777" w:rsidR="001450FA" w:rsidRPr="00D94D1B" w:rsidRDefault="001450FA" w:rsidP="00724E58">
                  <w:pPr>
                    <w:pStyle w:val="Days"/>
                    <w:framePr w:hSpace="180" w:wrap="around" w:vAnchor="text" w:hAnchor="margin" w:y="205"/>
                  </w:pPr>
                  <w:r>
                    <w:t>F</w:t>
                  </w:r>
                </w:p>
              </w:tc>
              <w:tc>
                <w:tcPr>
                  <w:tcW w:w="699" w:type="pct"/>
                </w:tcPr>
                <w:p w14:paraId="4DA99AD4" w14:textId="77777777" w:rsidR="001450FA" w:rsidRPr="00D94D1B" w:rsidRDefault="001450FA" w:rsidP="00724E58">
                  <w:pPr>
                    <w:pStyle w:val="Days"/>
                    <w:framePr w:hSpace="180" w:wrap="around" w:vAnchor="text" w:hAnchor="margin" w:y="205"/>
                  </w:pPr>
                  <w:r w:rsidRPr="00D94D1B">
                    <w:t>S</w:t>
                  </w:r>
                </w:p>
              </w:tc>
            </w:tr>
            <w:tr w:rsidR="001450FA" w:rsidRPr="00D94D1B" w14:paraId="5A7FA6FF" w14:textId="77777777" w:rsidTr="00F24885">
              <w:trPr>
                <w:trHeight w:val="261"/>
              </w:trPr>
              <w:tc>
                <w:tcPr>
                  <w:tcW w:w="713" w:type="pct"/>
                </w:tcPr>
                <w:p w14:paraId="2EAAAAA4" w14:textId="77777777" w:rsidR="001450FA" w:rsidRPr="00D94D1B" w:rsidRDefault="001450FA" w:rsidP="00724E58">
                  <w:pPr>
                    <w:pStyle w:val="Dates"/>
                    <w:framePr w:hSpace="180" w:wrap="around" w:vAnchor="text" w:hAnchor="margin" w:y="205"/>
                  </w:pPr>
                  <w:r w:rsidRPr="00D94D1B">
                    <w:fldChar w:fldCharType="begin"/>
                  </w:r>
                  <w:r w:rsidRPr="00D94D1B">
                    <w:instrText xml:space="preserve"> IF </w:instrText>
                  </w:r>
                  <w:r w:rsidRPr="00D94D1B">
                    <w:fldChar w:fldCharType="begin"/>
                  </w:r>
                  <w:r w:rsidRPr="00D94D1B">
                    <w:instrText xml:space="preserve"> DocVariable MonthStart9 \@ dddd </w:instrText>
                  </w:r>
                  <w:r w:rsidRPr="00D94D1B">
                    <w:fldChar w:fldCharType="separate"/>
                  </w:r>
                  <w:r w:rsidRPr="00D94D1B">
                    <w:instrText>Wednesday</w:instrText>
                  </w:r>
                  <w:r w:rsidRPr="00D94D1B">
                    <w:fldChar w:fldCharType="end"/>
                  </w:r>
                  <w:r w:rsidRPr="00D94D1B">
                    <w:instrText xml:space="preserve"> = “Monday" 1 ""</w:instrText>
                  </w:r>
                  <w:r w:rsidRPr="00D94D1B"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646119B0" w14:textId="77777777" w:rsidR="001450FA" w:rsidRPr="00D94D1B" w:rsidRDefault="001450FA" w:rsidP="00724E58">
                  <w:pPr>
                    <w:pStyle w:val="Dates"/>
                    <w:framePr w:hSpace="180" w:wrap="around" w:vAnchor="text" w:hAnchor="margin" w:y="205"/>
                  </w:pPr>
                  <w:r w:rsidRPr="00D94D1B">
                    <w:fldChar w:fldCharType="begin"/>
                  </w:r>
                  <w:r w:rsidRPr="00D94D1B">
                    <w:instrText xml:space="preserve"> IF </w:instrText>
                  </w:r>
                  <w:r w:rsidRPr="00D94D1B">
                    <w:fldChar w:fldCharType="begin"/>
                  </w:r>
                  <w:r w:rsidRPr="00D94D1B">
                    <w:instrText xml:space="preserve"> DocVariable MonthStart9 \@ dddd </w:instrText>
                  </w:r>
                  <w:r w:rsidRPr="00D94D1B">
                    <w:fldChar w:fldCharType="separate"/>
                  </w:r>
                  <w:r w:rsidRPr="00D94D1B">
                    <w:instrText>Wednesday</w:instrText>
                  </w:r>
                  <w:r w:rsidRPr="00D94D1B">
                    <w:fldChar w:fldCharType="end"/>
                  </w:r>
                  <w:r w:rsidRPr="00D94D1B">
                    <w:instrText xml:space="preserve"> = “Tuesday" 1 </w:instrText>
                  </w:r>
                  <w:r w:rsidRPr="00D94D1B">
                    <w:fldChar w:fldCharType="begin"/>
                  </w:r>
                  <w:r w:rsidRPr="00D94D1B">
                    <w:instrText xml:space="preserve"> IF </w:instrText>
                  </w:r>
                  <w:r w:rsidRPr="00D94D1B">
                    <w:fldChar w:fldCharType="begin"/>
                  </w:r>
                  <w:r w:rsidRPr="00D94D1B">
                    <w:instrText xml:space="preserve"> =A2 </w:instrText>
                  </w:r>
                  <w:r w:rsidRPr="00D94D1B">
                    <w:fldChar w:fldCharType="separate"/>
                  </w:r>
                  <w:r w:rsidRPr="00D94D1B">
                    <w:instrText>0</w:instrText>
                  </w:r>
                  <w:r w:rsidRPr="00D94D1B">
                    <w:fldChar w:fldCharType="end"/>
                  </w:r>
                  <w:r w:rsidRPr="00D94D1B">
                    <w:instrText xml:space="preserve"> &lt;&gt; 0 </w:instrText>
                  </w:r>
                  <w:r w:rsidRPr="00D94D1B">
                    <w:fldChar w:fldCharType="begin"/>
                  </w:r>
                  <w:r w:rsidRPr="00D94D1B">
                    <w:instrText xml:space="preserve"> =A2+1 </w:instrText>
                  </w:r>
                  <w:r w:rsidRPr="00D94D1B">
                    <w:fldChar w:fldCharType="separate"/>
                  </w:r>
                  <w:r w:rsidRPr="00D94D1B">
                    <w:instrText>2</w:instrText>
                  </w:r>
                  <w:r w:rsidRPr="00D94D1B">
                    <w:fldChar w:fldCharType="end"/>
                  </w:r>
                  <w:r w:rsidRPr="00D94D1B">
                    <w:instrText xml:space="preserve"> "" </w:instrText>
                  </w:r>
                  <w:r w:rsidRPr="00D94D1B">
                    <w:fldChar w:fldCharType="end"/>
                  </w:r>
                  <w:r w:rsidRPr="00D94D1B"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7C23530B" w14:textId="77777777" w:rsidR="001450FA" w:rsidRPr="00D94D1B" w:rsidRDefault="001450FA" w:rsidP="00724E58">
                  <w:pPr>
                    <w:pStyle w:val="Dates"/>
                    <w:framePr w:hSpace="180" w:wrap="around" w:vAnchor="text" w:hAnchor="margin" w:y="205"/>
                  </w:pPr>
                </w:p>
              </w:tc>
              <w:tc>
                <w:tcPr>
                  <w:tcW w:w="718" w:type="pct"/>
                </w:tcPr>
                <w:p w14:paraId="7235D297" w14:textId="77777777" w:rsidR="001450FA" w:rsidRPr="00D94D1B" w:rsidRDefault="001450FA" w:rsidP="00724E58">
                  <w:pPr>
                    <w:pStyle w:val="Dates"/>
                    <w:framePr w:hSpace="180" w:wrap="around" w:vAnchor="text" w:hAnchor="margin" w:y="205"/>
                  </w:pPr>
                </w:p>
              </w:tc>
              <w:tc>
                <w:tcPr>
                  <w:tcW w:w="718" w:type="pct"/>
                </w:tcPr>
                <w:p w14:paraId="15DCE5F7" w14:textId="5CC7453A" w:rsidR="001450FA" w:rsidRPr="00D94D1B" w:rsidRDefault="001450FA" w:rsidP="00724E58">
                  <w:pPr>
                    <w:pStyle w:val="Dates"/>
                    <w:framePr w:hSpace="180" w:wrap="around" w:vAnchor="text" w:hAnchor="margin" w:y="205"/>
                  </w:pPr>
                </w:p>
              </w:tc>
              <w:tc>
                <w:tcPr>
                  <w:tcW w:w="718" w:type="pct"/>
                </w:tcPr>
                <w:p w14:paraId="566EF8FD" w14:textId="0AF6CD25" w:rsidR="001450FA" w:rsidRPr="00D94D1B" w:rsidRDefault="0057070F" w:rsidP="00724E58">
                  <w:pPr>
                    <w:pStyle w:val="Dates"/>
                    <w:framePr w:hSpace="180" w:wrap="around" w:vAnchor="text" w:hAnchor="margin" w:y="205"/>
                  </w:pPr>
                  <w:r>
                    <w:t xml:space="preserve"> </w:t>
                  </w:r>
                </w:p>
              </w:tc>
              <w:tc>
                <w:tcPr>
                  <w:tcW w:w="699" w:type="pct"/>
                </w:tcPr>
                <w:p w14:paraId="7A52EDF4" w14:textId="68475982" w:rsidR="001450FA" w:rsidRPr="00D94D1B" w:rsidRDefault="0057070F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1</w:t>
                  </w:r>
                </w:p>
              </w:tc>
            </w:tr>
            <w:tr w:rsidR="006572F5" w:rsidRPr="00D94D1B" w14:paraId="710065DF" w14:textId="77777777" w:rsidTr="00F24885">
              <w:trPr>
                <w:trHeight w:val="245"/>
              </w:trPr>
              <w:tc>
                <w:tcPr>
                  <w:tcW w:w="713" w:type="pct"/>
                </w:tcPr>
                <w:p w14:paraId="6E365A21" w14:textId="3ADD6988" w:rsidR="006572F5" w:rsidRPr="00D94D1B" w:rsidRDefault="0057070F" w:rsidP="006572F5">
                  <w:pPr>
                    <w:pStyle w:val="Dates"/>
                    <w:framePr w:hSpace="180" w:wrap="around" w:vAnchor="text" w:hAnchor="margin" w:y="205"/>
                  </w:pPr>
                  <w:r>
                    <w:t>2</w:t>
                  </w:r>
                </w:p>
              </w:tc>
              <w:tc>
                <w:tcPr>
                  <w:tcW w:w="718" w:type="pct"/>
                </w:tcPr>
                <w:p w14:paraId="362C877E" w14:textId="69896B18" w:rsidR="006572F5" w:rsidRPr="00D94D1B" w:rsidRDefault="0057070F" w:rsidP="006572F5">
                  <w:pPr>
                    <w:pStyle w:val="Dates"/>
                    <w:framePr w:hSpace="180" w:wrap="around" w:vAnchor="text" w:hAnchor="margin" w:y="205"/>
                  </w:pPr>
                  <w:r>
                    <w:t>3</w:t>
                  </w:r>
                </w:p>
              </w:tc>
              <w:tc>
                <w:tcPr>
                  <w:tcW w:w="718" w:type="pct"/>
                </w:tcPr>
                <w:p w14:paraId="6556CF01" w14:textId="075EA774" w:rsidR="006572F5" w:rsidRPr="00D94D1B" w:rsidRDefault="0057070F" w:rsidP="006572F5">
                  <w:pPr>
                    <w:pStyle w:val="Dates"/>
                    <w:framePr w:hSpace="180" w:wrap="around" w:vAnchor="text" w:hAnchor="margin" w:y="205"/>
                  </w:pPr>
                  <w:r>
                    <w:t>4</w:t>
                  </w:r>
                </w:p>
              </w:tc>
              <w:tc>
                <w:tcPr>
                  <w:tcW w:w="718" w:type="pct"/>
                </w:tcPr>
                <w:p w14:paraId="4E503839" w14:textId="2E061381" w:rsidR="006572F5" w:rsidRPr="00D94D1B" w:rsidRDefault="0057070F" w:rsidP="006572F5">
                  <w:pPr>
                    <w:pStyle w:val="Dates"/>
                    <w:framePr w:hSpace="180" w:wrap="around" w:vAnchor="text" w:hAnchor="margin" w:y="205"/>
                  </w:pPr>
                  <w:r>
                    <w:t>5</w:t>
                  </w:r>
                </w:p>
              </w:tc>
              <w:tc>
                <w:tcPr>
                  <w:tcW w:w="718" w:type="pct"/>
                </w:tcPr>
                <w:p w14:paraId="7689BAE5" w14:textId="083EEEA7" w:rsidR="006572F5" w:rsidRPr="00D94D1B" w:rsidRDefault="0057070F" w:rsidP="006572F5">
                  <w:pPr>
                    <w:pStyle w:val="Dates"/>
                    <w:framePr w:hSpace="180" w:wrap="around" w:vAnchor="text" w:hAnchor="margin" w:y="205"/>
                  </w:pPr>
                  <w:r>
                    <w:t>6</w:t>
                  </w:r>
                </w:p>
              </w:tc>
              <w:tc>
                <w:tcPr>
                  <w:tcW w:w="718" w:type="pct"/>
                </w:tcPr>
                <w:p w14:paraId="1CD3DB61" w14:textId="134B0410" w:rsidR="006572F5" w:rsidRPr="00D94D1B" w:rsidRDefault="0057070F" w:rsidP="006572F5">
                  <w:pPr>
                    <w:pStyle w:val="Dates"/>
                    <w:framePr w:hSpace="180" w:wrap="around" w:vAnchor="text" w:hAnchor="margin" w:y="205"/>
                  </w:pPr>
                  <w:r>
                    <w:t>7</w:t>
                  </w:r>
                </w:p>
              </w:tc>
              <w:tc>
                <w:tcPr>
                  <w:tcW w:w="699" w:type="pct"/>
                </w:tcPr>
                <w:p w14:paraId="0693D934" w14:textId="33D60284" w:rsidR="006572F5" w:rsidRPr="00D94D1B" w:rsidRDefault="0057070F" w:rsidP="006572F5">
                  <w:pPr>
                    <w:pStyle w:val="Dates"/>
                    <w:framePr w:hSpace="180" w:wrap="around" w:vAnchor="text" w:hAnchor="margin" w:y="205"/>
                  </w:pPr>
                  <w:r>
                    <w:t>8</w:t>
                  </w:r>
                </w:p>
              </w:tc>
            </w:tr>
            <w:tr w:rsidR="001450FA" w:rsidRPr="00D94D1B" w14:paraId="1FFAFAC3" w14:textId="77777777" w:rsidTr="00F24885">
              <w:trPr>
                <w:trHeight w:val="261"/>
              </w:trPr>
              <w:tc>
                <w:tcPr>
                  <w:tcW w:w="713" w:type="pct"/>
                </w:tcPr>
                <w:p w14:paraId="37510EE1" w14:textId="7F9DFEB5" w:rsidR="001450FA" w:rsidRPr="00D94D1B" w:rsidRDefault="0057070F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9</w:t>
                  </w:r>
                </w:p>
              </w:tc>
              <w:tc>
                <w:tcPr>
                  <w:tcW w:w="718" w:type="pct"/>
                </w:tcPr>
                <w:p w14:paraId="3BB492BF" w14:textId="4F24F97D" w:rsidR="001450FA" w:rsidRPr="00D94D1B" w:rsidRDefault="0057070F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10</w:t>
                  </w:r>
                </w:p>
              </w:tc>
              <w:tc>
                <w:tcPr>
                  <w:tcW w:w="718" w:type="pct"/>
                </w:tcPr>
                <w:p w14:paraId="196E8E65" w14:textId="09BD1B7C" w:rsidR="001450FA" w:rsidRPr="00D94D1B" w:rsidRDefault="0057070F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11</w:t>
                  </w:r>
                </w:p>
              </w:tc>
              <w:tc>
                <w:tcPr>
                  <w:tcW w:w="718" w:type="pct"/>
                </w:tcPr>
                <w:p w14:paraId="41596679" w14:textId="097CE9D5" w:rsidR="001450FA" w:rsidRPr="00D94D1B" w:rsidRDefault="0057070F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12</w:t>
                  </w:r>
                </w:p>
              </w:tc>
              <w:tc>
                <w:tcPr>
                  <w:tcW w:w="718" w:type="pct"/>
                </w:tcPr>
                <w:p w14:paraId="1DBD0920" w14:textId="7F403168" w:rsidR="001450FA" w:rsidRPr="00D94D1B" w:rsidRDefault="0057070F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13</w:t>
                  </w:r>
                </w:p>
              </w:tc>
              <w:tc>
                <w:tcPr>
                  <w:tcW w:w="718" w:type="pct"/>
                </w:tcPr>
                <w:p w14:paraId="7813C9F1" w14:textId="41CDEC66" w:rsidR="001450FA" w:rsidRPr="00D94D1B" w:rsidRDefault="0057070F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14</w:t>
                  </w:r>
                </w:p>
              </w:tc>
              <w:tc>
                <w:tcPr>
                  <w:tcW w:w="699" w:type="pct"/>
                </w:tcPr>
                <w:p w14:paraId="2A372108" w14:textId="592D4E43" w:rsidR="001450FA" w:rsidRPr="00D94D1B" w:rsidRDefault="0057070F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15</w:t>
                  </w:r>
                </w:p>
              </w:tc>
            </w:tr>
            <w:tr w:rsidR="001450FA" w:rsidRPr="00D94D1B" w14:paraId="1F5EC8E3" w14:textId="77777777" w:rsidTr="00F24885">
              <w:trPr>
                <w:trHeight w:val="261"/>
              </w:trPr>
              <w:tc>
                <w:tcPr>
                  <w:tcW w:w="713" w:type="pct"/>
                </w:tcPr>
                <w:p w14:paraId="7A72CFEC" w14:textId="41A20CEA" w:rsidR="001450FA" w:rsidRPr="00D94D1B" w:rsidRDefault="0057070F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16</w:t>
                  </w:r>
                </w:p>
              </w:tc>
              <w:tc>
                <w:tcPr>
                  <w:tcW w:w="718" w:type="pct"/>
                </w:tcPr>
                <w:p w14:paraId="219F7CB5" w14:textId="727E5D06" w:rsidR="001450FA" w:rsidRPr="00D94D1B" w:rsidRDefault="0057070F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17</w:t>
                  </w:r>
                </w:p>
              </w:tc>
              <w:tc>
                <w:tcPr>
                  <w:tcW w:w="718" w:type="pct"/>
                </w:tcPr>
                <w:p w14:paraId="7E7FFBD9" w14:textId="2684FA0F" w:rsidR="001450FA" w:rsidRPr="00D94D1B" w:rsidRDefault="0057070F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18</w:t>
                  </w:r>
                </w:p>
              </w:tc>
              <w:tc>
                <w:tcPr>
                  <w:tcW w:w="718" w:type="pct"/>
                </w:tcPr>
                <w:p w14:paraId="0EEDBAB5" w14:textId="2549E3E4" w:rsidR="001450FA" w:rsidRPr="00D94D1B" w:rsidRDefault="0057070F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19</w:t>
                  </w:r>
                </w:p>
              </w:tc>
              <w:tc>
                <w:tcPr>
                  <w:tcW w:w="718" w:type="pct"/>
                </w:tcPr>
                <w:p w14:paraId="5120636E" w14:textId="24A52FB0" w:rsidR="001450FA" w:rsidRPr="00D94D1B" w:rsidRDefault="0057070F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20</w:t>
                  </w:r>
                </w:p>
              </w:tc>
              <w:tc>
                <w:tcPr>
                  <w:tcW w:w="718" w:type="pct"/>
                </w:tcPr>
                <w:p w14:paraId="62935D35" w14:textId="63F76FF3" w:rsidR="001450FA" w:rsidRPr="00D94D1B" w:rsidRDefault="0057070F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21</w:t>
                  </w:r>
                </w:p>
              </w:tc>
              <w:tc>
                <w:tcPr>
                  <w:tcW w:w="699" w:type="pct"/>
                </w:tcPr>
                <w:p w14:paraId="4A6BA9D2" w14:textId="0C7C7B0F" w:rsidR="001450FA" w:rsidRPr="00D94D1B" w:rsidRDefault="0057070F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22</w:t>
                  </w:r>
                </w:p>
              </w:tc>
            </w:tr>
            <w:tr w:rsidR="001450FA" w:rsidRPr="00D94D1B" w14:paraId="4A998643" w14:textId="77777777" w:rsidTr="00F24885">
              <w:trPr>
                <w:trHeight w:val="261"/>
              </w:trPr>
              <w:tc>
                <w:tcPr>
                  <w:tcW w:w="713" w:type="pct"/>
                </w:tcPr>
                <w:p w14:paraId="124D8003" w14:textId="121313F7" w:rsidR="001450FA" w:rsidRPr="00D94D1B" w:rsidRDefault="0057070F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23</w:t>
                  </w:r>
                </w:p>
              </w:tc>
              <w:tc>
                <w:tcPr>
                  <w:tcW w:w="718" w:type="pct"/>
                </w:tcPr>
                <w:p w14:paraId="4234BADF" w14:textId="3E791774" w:rsidR="001450FA" w:rsidRPr="00D94D1B" w:rsidRDefault="0057070F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24</w:t>
                  </w:r>
                </w:p>
              </w:tc>
              <w:tc>
                <w:tcPr>
                  <w:tcW w:w="718" w:type="pct"/>
                </w:tcPr>
                <w:p w14:paraId="7BF1D74C" w14:textId="6F6034ED" w:rsidR="001450FA" w:rsidRPr="00D94D1B" w:rsidRDefault="0057070F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25</w:t>
                  </w:r>
                </w:p>
              </w:tc>
              <w:tc>
                <w:tcPr>
                  <w:tcW w:w="718" w:type="pct"/>
                </w:tcPr>
                <w:p w14:paraId="07DD7A18" w14:textId="765CDB13" w:rsidR="001450FA" w:rsidRPr="00D94D1B" w:rsidRDefault="0057070F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26</w:t>
                  </w:r>
                </w:p>
              </w:tc>
              <w:tc>
                <w:tcPr>
                  <w:tcW w:w="718" w:type="pct"/>
                </w:tcPr>
                <w:p w14:paraId="56A1AB61" w14:textId="5268840F" w:rsidR="001450FA" w:rsidRPr="00D94D1B" w:rsidRDefault="0057070F" w:rsidP="00724E58">
                  <w:pPr>
                    <w:pStyle w:val="Dates"/>
                    <w:framePr w:hSpace="180" w:wrap="around" w:vAnchor="text" w:hAnchor="margin" w:y="205"/>
                  </w:pPr>
                  <w:r>
                    <w:t>27</w:t>
                  </w:r>
                </w:p>
              </w:tc>
              <w:tc>
                <w:tcPr>
                  <w:tcW w:w="718" w:type="pct"/>
                </w:tcPr>
                <w:p w14:paraId="13389F14" w14:textId="25633093" w:rsidR="001450FA" w:rsidRPr="00D94D1B" w:rsidRDefault="001450FA" w:rsidP="00724E58">
                  <w:pPr>
                    <w:pStyle w:val="Dates"/>
                    <w:framePr w:hSpace="180" w:wrap="around" w:vAnchor="text" w:hAnchor="margin" w:y="205"/>
                  </w:pPr>
                  <w:r w:rsidRPr="00D94D1B">
                    <w:fldChar w:fldCharType="begin"/>
                  </w:r>
                  <w:r w:rsidRPr="00D94D1B">
                    <w:instrText xml:space="preserve">IF </w:instrText>
                  </w:r>
                  <w:r w:rsidRPr="00D94D1B">
                    <w:fldChar w:fldCharType="begin"/>
                  </w:r>
                  <w:r w:rsidRPr="00D94D1B">
                    <w:instrText xml:space="preserve"> =E6</w:instrText>
                  </w:r>
                  <w:r w:rsidRPr="00D94D1B">
                    <w:fldChar w:fldCharType="separate"/>
                  </w:r>
                  <w:r w:rsidRPr="00D94D1B">
                    <w:instrText>31</w:instrText>
                  </w:r>
                  <w:r w:rsidRPr="00D94D1B">
                    <w:fldChar w:fldCharType="end"/>
                  </w:r>
                  <w:r w:rsidRPr="00D94D1B">
                    <w:instrText xml:space="preserve"> = 0,"" </w:instrText>
                  </w:r>
                  <w:r w:rsidRPr="00D94D1B">
                    <w:fldChar w:fldCharType="begin"/>
                  </w:r>
                  <w:r w:rsidRPr="00D94D1B">
                    <w:instrText xml:space="preserve"> IF </w:instrText>
                  </w:r>
                  <w:r w:rsidRPr="00D94D1B">
                    <w:fldChar w:fldCharType="begin"/>
                  </w:r>
                  <w:r w:rsidRPr="00D94D1B">
                    <w:instrText xml:space="preserve"> =E6 </w:instrText>
                  </w:r>
                  <w:r w:rsidRPr="00D94D1B">
                    <w:fldChar w:fldCharType="separate"/>
                  </w:r>
                  <w:r w:rsidRPr="00D94D1B">
                    <w:instrText>31</w:instrText>
                  </w:r>
                  <w:r w:rsidRPr="00D94D1B">
                    <w:fldChar w:fldCharType="end"/>
                  </w:r>
                  <w:r w:rsidRPr="00D94D1B">
                    <w:instrText xml:space="preserve">  &lt; </w:instrText>
                  </w:r>
                  <w:r w:rsidRPr="00D94D1B">
                    <w:fldChar w:fldCharType="begin"/>
                  </w:r>
                  <w:r w:rsidRPr="00D94D1B">
                    <w:instrText xml:space="preserve"> DocVariable MonthEnd9 \@ d </w:instrText>
                  </w:r>
                  <w:r w:rsidRPr="00D94D1B">
                    <w:fldChar w:fldCharType="separate"/>
                  </w:r>
                  <w:r w:rsidRPr="00D94D1B">
                    <w:instrText>31</w:instrText>
                  </w:r>
                  <w:r w:rsidRPr="00D94D1B">
                    <w:fldChar w:fldCharType="end"/>
                  </w:r>
                  <w:r w:rsidRPr="00D94D1B">
                    <w:instrText xml:space="preserve">  </w:instrText>
                  </w:r>
                  <w:r w:rsidRPr="00D94D1B">
                    <w:fldChar w:fldCharType="begin"/>
                  </w:r>
                  <w:r w:rsidRPr="00D94D1B">
                    <w:instrText xml:space="preserve"> =E6+1 </w:instrText>
                  </w:r>
                  <w:r w:rsidRPr="00D94D1B">
                    <w:fldChar w:fldCharType="separate"/>
                  </w:r>
                  <w:r w:rsidRPr="00D94D1B">
                    <w:instrText>30</w:instrText>
                  </w:r>
                  <w:r w:rsidRPr="00D94D1B">
                    <w:fldChar w:fldCharType="end"/>
                  </w:r>
                  <w:r w:rsidRPr="00D94D1B">
                    <w:instrText xml:space="preserve"> "" </w:instrText>
                  </w:r>
                  <w:r w:rsidRPr="00D94D1B">
                    <w:fldChar w:fldCharType="end"/>
                  </w:r>
                  <w:r w:rsidRPr="00D94D1B">
                    <w:fldChar w:fldCharType="end"/>
                  </w:r>
                  <w:r w:rsidR="0057070F">
                    <w:t>28</w:t>
                  </w:r>
                </w:p>
              </w:tc>
              <w:tc>
                <w:tcPr>
                  <w:tcW w:w="699" w:type="pct"/>
                </w:tcPr>
                <w:p w14:paraId="7E3B78E3" w14:textId="59041477" w:rsidR="001450FA" w:rsidRPr="00D94D1B" w:rsidRDefault="001450FA" w:rsidP="00724E58">
                  <w:pPr>
                    <w:pStyle w:val="Dates"/>
                    <w:framePr w:hSpace="180" w:wrap="around" w:vAnchor="text" w:hAnchor="margin" w:y="205"/>
                  </w:pPr>
                  <w:r w:rsidRPr="00D94D1B">
                    <w:fldChar w:fldCharType="begin"/>
                  </w:r>
                  <w:r w:rsidRPr="00D94D1B">
                    <w:instrText xml:space="preserve">IF </w:instrText>
                  </w:r>
                  <w:r w:rsidRPr="00D94D1B">
                    <w:fldChar w:fldCharType="begin"/>
                  </w:r>
                  <w:r w:rsidRPr="00D94D1B">
                    <w:instrText xml:space="preserve"> =F6</w:instrText>
                  </w:r>
                  <w:r w:rsidRPr="00D94D1B">
                    <w:fldChar w:fldCharType="separate"/>
                  </w:r>
                  <w:r w:rsidRPr="00D94D1B">
                    <w:instrText>0</w:instrText>
                  </w:r>
                  <w:r w:rsidRPr="00D94D1B">
                    <w:fldChar w:fldCharType="end"/>
                  </w:r>
                  <w:r w:rsidRPr="00D94D1B">
                    <w:instrText xml:space="preserve"> = 0,"" </w:instrText>
                  </w:r>
                  <w:r w:rsidRPr="00D94D1B">
                    <w:fldChar w:fldCharType="begin"/>
                  </w:r>
                  <w:r w:rsidRPr="00D94D1B">
                    <w:instrText xml:space="preserve"> IF </w:instrText>
                  </w:r>
                  <w:r w:rsidRPr="00D94D1B">
                    <w:fldChar w:fldCharType="begin"/>
                  </w:r>
                  <w:r w:rsidRPr="00D94D1B">
                    <w:instrText xml:space="preserve"> =F6 </w:instrText>
                  </w:r>
                  <w:r w:rsidRPr="00D94D1B">
                    <w:fldChar w:fldCharType="separate"/>
                  </w:r>
                  <w:r w:rsidRPr="00D94D1B">
                    <w:instrText>30</w:instrText>
                  </w:r>
                  <w:r w:rsidRPr="00D94D1B">
                    <w:fldChar w:fldCharType="end"/>
                  </w:r>
                  <w:r w:rsidRPr="00D94D1B">
                    <w:instrText xml:space="preserve">  &lt; </w:instrText>
                  </w:r>
                  <w:r w:rsidRPr="00D94D1B">
                    <w:fldChar w:fldCharType="begin"/>
                  </w:r>
                  <w:r w:rsidRPr="00D94D1B">
                    <w:instrText xml:space="preserve"> DocVariable MonthEnd9 \@ d </w:instrText>
                  </w:r>
                  <w:r w:rsidRPr="00D94D1B">
                    <w:fldChar w:fldCharType="separate"/>
                  </w:r>
                  <w:r w:rsidRPr="00D94D1B">
                    <w:instrText>30</w:instrText>
                  </w:r>
                  <w:r w:rsidRPr="00D94D1B">
                    <w:fldChar w:fldCharType="end"/>
                  </w:r>
                  <w:r w:rsidRPr="00D94D1B">
                    <w:instrText xml:space="preserve">  </w:instrText>
                  </w:r>
                  <w:r w:rsidRPr="00D94D1B">
                    <w:fldChar w:fldCharType="begin"/>
                  </w:r>
                  <w:r w:rsidRPr="00D94D1B">
                    <w:instrText xml:space="preserve"> =F6+1 </w:instrText>
                  </w:r>
                  <w:r w:rsidRPr="00D94D1B">
                    <w:fldChar w:fldCharType="separate"/>
                  </w:r>
                  <w:r w:rsidRPr="00D94D1B">
                    <w:instrText>29</w:instrText>
                  </w:r>
                  <w:r w:rsidRPr="00D94D1B">
                    <w:fldChar w:fldCharType="end"/>
                  </w:r>
                  <w:r w:rsidRPr="00D94D1B">
                    <w:instrText xml:space="preserve"> "" </w:instrText>
                  </w:r>
                  <w:r w:rsidRPr="00D94D1B">
                    <w:fldChar w:fldCharType="end"/>
                  </w:r>
                  <w:r w:rsidRPr="00D94D1B">
                    <w:fldChar w:fldCharType="end"/>
                  </w:r>
                  <w:r w:rsidR="0057070F">
                    <w:t>29</w:t>
                  </w:r>
                </w:p>
              </w:tc>
            </w:tr>
            <w:tr w:rsidR="001450FA" w:rsidRPr="00D94D1B" w14:paraId="3D95B43B" w14:textId="77777777" w:rsidTr="00F24885">
              <w:trPr>
                <w:trHeight w:val="245"/>
              </w:trPr>
              <w:tc>
                <w:tcPr>
                  <w:tcW w:w="713" w:type="pct"/>
                </w:tcPr>
                <w:p w14:paraId="7EC0A475" w14:textId="1B978666" w:rsidR="001450FA" w:rsidRPr="00D94D1B" w:rsidRDefault="001450FA" w:rsidP="00724E58">
                  <w:pPr>
                    <w:pStyle w:val="Dates"/>
                    <w:framePr w:hSpace="180" w:wrap="around" w:vAnchor="text" w:hAnchor="margin" w:y="205"/>
                  </w:pPr>
                  <w:r w:rsidRPr="00D94D1B">
                    <w:fldChar w:fldCharType="begin"/>
                  </w:r>
                  <w:r w:rsidRPr="00D94D1B">
                    <w:instrText xml:space="preserve">IF </w:instrText>
                  </w:r>
                  <w:r w:rsidRPr="00D94D1B">
                    <w:fldChar w:fldCharType="begin"/>
                  </w:r>
                  <w:r w:rsidRPr="00D94D1B">
                    <w:instrText xml:space="preserve"> =G6</w:instrText>
                  </w:r>
                  <w:r w:rsidRPr="00D94D1B">
                    <w:fldChar w:fldCharType="separate"/>
                  </w:r>
                  <w:r w:rsidRPr="00D94D1B">
                    <w:instrText>0</w:instrText>
                  </w:r>
                  <w:r w:rsidRPr="00D94D1B">
                    <w:fldChar w:fldCharType="end"/>
                  </w:r>
                  <w:r w:rsidRPr="00D94D1B">
                    <w:instrText xml:space="preserve"> = 0,"" </w:instrText>
                  </w:r>
                  <w:r w:rsidRPr="00D94D1B">
                    <w:fldChar w:fldCharType="begin"/>
                  </w:r>
                  <w:r w:rsidRPr="00D94D1B">
                    <w:instrText xml:space="preserve"> IF </w:instrText>
                  </w:r>
                  <w:r w:rsidRPr="00D94D1B">
                    <w:fldChar w:fldCharType="begin"/>
                  </w:r>
                  <w:r w:rsidRPr="00D94D1B">
                    <w:instrText xml:space="preserve"> =G6 </w:instrText>
                  </w:r>
                  <w:r w:rsidRPr="00D94D1B">
                    <w:fldChar w:fldCharType="separate"/>
                  </w:r>
                  <w:r w:rsidRPr="00D94D1B">
                    <w:instrText>29</w:instrText>
                  </w:r>
                  <w:r w:rsidRPr="00D94D1B">
                    <w:fldChar w:fldCharType="end"/>
                  </w:r>
                  <w:r w:rsidRPr="00D94D1B">
                    <w:instrText xml:space="preserve">  &lt; </w:instrText>
                  </w:r>
                  <w:r w:rsidRPr="00D94D1B">
                    <w:fldChar w:fldCharType="begin"/>
                  </w:r>
                  <w:r w:rsidRPr="00D94D1B">
                    <w:instrText xml:space="preserve"> DocVariable MonthEnd9 \@ d </w:instrText>
                  </w:r>
                  <w:r w:rsidRPr="00D94D1B">
                    <w:fldChar w:fldCharType="separate"/>
                  </w:r>
                  <w:r w:rsidRPr="00D94D1B">
                    <w:instrText>31</w:instrText>
                  </w:r>
                  <w:r w:rsidRPr="00D94D1B">
                    <w:fldChar w:fldCharType="end"/>
                  </w:r>
                  <w:r w:rsidRPr="00D94D1B">
                    <w:instrText xml:space="preserve">  </w:instrText>
                  </w:r>
                  <w:r w:rsidRPr="00D94D1B">
                    <w:fldChar w:fldCharType="begin"/>
                  </w:r>
                  <w:r w:rsidRPr="00D94D1B">
                    <w:instrText xml:space="preserve"> =G6+1 </w:instrText>
                  </w:r>
                  <w:r w:rsidRPr="00D94D1B">
                    <w:fldChar w:fldCharType="separate"/>
                  </w:r>
                  <w:r w:rsidRPr="00D94D1B">
                    <w:instrText>30</w:instrText>
                  </w:r>
                  <w:r w:rsidRPr="00D94D1B">
                    <w:fldChar w:fldCharType="end"/>
                  </w:r>
                  <w:r w:rsidRPr="00D94D1B">
                    <w:instrText xml:space="preserve"> "" </w:instrText>
                  </w:r>
                  <w:r w:rsidRPr="00D94D1B">
                    <w:fldChar w:fldCharType="separate"/>
                  </w:r>
                  <w:r w:rsidRPr="00D94D1B">
                    <w:instrText>30</w:instrText>
                  </w:r>
                  <w:r w:rsidRPr="00D94D1B">
                    <w:fldChar w:fldCharType="end"/>
                  </w:r>
                  <w:r w:rsidRPr="00D94D1B">
                    <w:fldChar w:fldCharType="end"/>
                  </w:r>
                  <w:r w:rsidR="0053004C">
                    <w:t>30</w:t>
                  </w:r>
                </w:p>
              </w:tc>
              <w:tc>
                <w:tcPr>
                  <w:tcW w:w="718" w:type="pct"/>
                </w:tcPr>
                <w:p w14:paraId="3F7220D4" w14:textId="217095E0" w:rsidR="001450FA" w:rsidRPr="00D94D1B" w:rsidRDefault="001450FA" w:rsidP="00724E58">
                  <w:pPr>
                    <w:pStyle w:val="Dates"/>
                    <w:framePr w:hSpace="180" w:wrap="around" w:vAnchor="text" w:hAnchor="margin" w:y="205"/>
                  </w:pPr>
                  <w:r w:rsidRPr="00D94D1B">
                    <w:fldChar w:fldCharType="begin"/>
                  </w:r>
                  <w:r w:rsidRPr="00D94D1B">
                    <w:instrText xml:space="preserve">IF </w:instrText>
                  </w:r>
                  <w:r w:rsidRPr="00D94D1B">
                    <w:fldChar w:fldCharType="begin"/>
                  </w:r>
                  <w:r w:rsidRPr="00D94D1B">
                    <w:instrText xml:space="preserve"> =A7</w:instrText>
                  </w:r>
                  <w:r w:rsidRPr="00D94D1B">
                    <w:fldChar w:fldCharType="separate"/>
                  </w:r>
                  <w:r w:rsidRPr="00D94D1B">
                    <w:instrText>0</w:instrText>
                  </w:r>
                  <w:r w:rsidRPr="00D94D1B">
                    <w:fldChar w:fldCharType="end"/>
                  </w:r>
                  <w:r w:rsidRPr="00D94D1B">
                    <w:instrText xml:space="preserve"> = 0,"" </w:instrText>
                  </w:r>
                  <w:r w:rsidRPr="00D94D1B">
                    <w:fldChar w:fldCharType="begin"/>
                  </w:r>
                  <w:r w:rsidRPr="00D94D1B">
                    <w:instrText xml:space="preserve"> IF </w:instrText>
                  </w:r>
                  <w:r w:rsidRPr="00D94D1B">
                    <w:fldChar w:fldCharType="begin"/>
                  </w:r>
                  <w:r w:rsidRPr="00D94D1B">
                    <w:instrText xml:space="preserve"> =A7 </w:instrText>
                  </w:r>
                  <w:r w:rsidRPr="00D94D1B">
                    <w:fldChar w:fldCharType="separate"/>
                  </w:r>
                  <w:r w:rsidRPr="00D94D1B">
                    <w:instrText>30</w:instrText>
                  </w:r>
                  <w:r w:rsidRPr="00D94D1B">
                    <w:fldChar w:fldCharType="end"/>
                  </w:r>
                  <w:r w:rsidRPr="00D94D1B">
                    <w:instrText xml:space="preserve">  &lt; </w:instrText>
                  </w:r>
                  <w:r w:rsidRPr="00D94D1B">
                    <w:fldChar w:fldCharType="begin"/>
                  </w:r>
                  <w:r w:rsidRPr="00D94D1B">
                    <w:instrText xml:space="preserve"> DocVariable MonthEnd9 \@ d </w:instrText>
                  </w:r>
                  <w:r w:rsidRPr="00D94D1B">
                    <w:fldChar w:fldCharType="separate"/>
                  </w:r>
                  <w:r w:rsidRPr="00D94D1B">
                    <w:instrText>31</w:instrText>
                  </w:r>
                  <w:r w:rsidRPr="00D94D1B">
                    <w:fldChar w:fldCharType="end"/>
                  </w:r>
                  <w:r w:rsidRPr="00D94D1B">
                    <w:instrText xml:space="preserve">  </w:instrText>
                  </w:r>
                  <w:r w:rsidRPr="00D94D1B">
                    <w:fldChar w:fldCharType="begin"/>
                  </w:r>
                  <w:r w:rsidRPr="00D94D1B">
                    <w:instrText xml:space="preserve"> =A7+1 </w:instrText>
                  </w:r>
                  <w:r w:rsidRPr="00D94D1B">
                    <w:fldChar w:fldCharType="separate"/>
                  </w:r>
                  <w:r w:rsidRPr="00D94D1B">
                    <w:instrText>31</w:instrText>
                  </w:r>
                  <w:r w:rsidRPr="00D94D1B">
                    <w:fldChar w:fldCharType="end"/>
                  </w:r>
                  <w:r w:rsidRPr="00D94D1B">
                    <w:instrText xml:space="preserve"> "" </w:instrText>
                  </w:r>
                  <w:r w:rsidRPr="00D94D1B">
                    <w:fldChar w:fldCharType="separate"/>
                  </w:r>
                  <w:r w:rsidRPr="00D94D1B">
                    <w:instrText>31</w:instrText>
                  </w:r>
                  <w:r w:rsidRPr="00D94D1B">
                    <w:fldChar w:fldCharType="end"/>
                  </w:r>
                  <w:r w:rsidRPr="00D94D1B">
                    <w:fldChar w:fldCharType="end"/>
                  </w:r>
                  <w:r w:rsidR="0053004C">
                    <w:t>31</w:t>
                  </w:r>
                </w:p>
              </w:tc>
              <w:tc>
                <w:tcPr>
                  <w:tcW w:w="718" w:type="pct"/>
                </w:tcPr>
                <w:p w14:paraId="18623677" w14:textId="77777777" w:rsidR="001450FA" w:rsidRPr="00D94D1B" w:rsidRDefault="001450FA" w:rsidP="00724E58">
                  <w:pPr>
                    <w:pStyle w:val="Dates"/>
                    <w:framePr w:hSpace="180" w:wrap="around" w:vAnchor="text" w:hAnchor="margin" w:y="205"/>
                  </w:pPr>
                </w:p>
              </w:tc>
              <w:tc>
                <w:tcPr>
                  <w:tcW w:w="718" w:type="pct"/>
                </w:tcPr>
                <w:p w14:paraId="0AD037B8" w14:textId="77777777" w:rsidR="001450FA" w:rsidRPr="00D94D1B" w:rsidRDefault="001450FA" w:rsidP="00724E58">
                  <w:pPr>
                    <w:pStyle w:val="Dates"/>
                    <w:framePr w:hSpace="180" w:wrap="around" w:vAnchor="text" w:hAnchor="margin" w:y="205"/>
                  </w:pPr>
                </w:p>
              </w:tc>
              <w:tc>
                <w:tcPr>
                  <w:tcW w:w="718" w:type="pct"/>
                </w:tcPr>
                <w:p w14:paraId="70F64211" w14:textId="77777777" w:rsidR="001450FA" w:rsidRPr="00D94D1B" w:rsidRDefault="001450FA" w:rsidP="00724E58">
                  <w:pPr>
                    <w:pStyle w:val="Dates"/>
                    <w:framePr w:hSpace="180" w:wrap="around" w:vAnchor="text" w:hAnchor="margin" w:y="205"/>
                  </w:pPr>
                </w:p>
              </w:tc>
              <w:tc>
                <w:tcPr>
                  <w:tcW w:w="718" w:type="pct"/>
                </w:tcPr>
                <w:p w14:paraId="3251772B" w14:textId="77777777" w:rsidR="001450FA" w:rsidRPr="00D94D1B" w:rsidRDefault="001450FA" w:rsidP="00724E58">
                  <w:pPr>
                    <w:pStyle w:val="Dates"/>
                    <w:framePr w:hSpace="180" w:wrap="around" w:vAnchor="text" w:hAnchor="margin" w:y="205"/>
                  </w:pPr>
                </w:p>
              </w:tc>
              <w:tc>
                <w:tcPr>
                  <w:tcW w:w="699" w:type="pct"/>
                </w:tcPr>
                <w:p w14:paraId="7A558329" w14:textId="77777777" w:rsidR="001450FA" w:rsidRPr="00D94D1B" w:rsidRDefault="001450FA" w:rsidP="00724E58">
                  <w:pPr>
                    <w:pStyle w:val="Dates"/>
                    <w:framePr w:hSpace="180" w:wrap="around" w:vAnchor="text" w:hAnchor="margin" w:y="205"/>
                  </w:pPr>
                </w:p>
              </w:tc>
            </w:tr>
          </w:tbl>
          <w:p w14:paraId="33300A7C" w14:textId="77777777" w:rsidR="001450FA" w:rsidRPr="00D94D1B" w:rsidRDefault="001450FA" w:rsidP="00724E58"/>
        </w:tc>
      </w:tr>
    </w:tbl>
    <w:tbl>
      <w:tblPr>
        <w:tblStyle w:val="TableGrid"/>
        <w:tblW w:w="14400" w:type="dxa"/>
        <w:tblInd w:w="-5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  <w:tblCaption w:val="Content table"/>
      </w:tblPr>
      <w:tblGrid>
        <w:gridCol w:w="7380"/>
        <w:gridCol w:w="7020"/>
      </w:tblGrid>
      <w:tr w:rsidR="009F114E" w:rsidRPr="001011AB" w14:paraId="66F2D838" w14:textId="77777777" w:rsidTr="0071353F">
        <w:tc>
          <w:tcPr>
            <w:tcW w:w="7380" w:type="dxa"/>
            <w:shd w:val="clear" w:color="auto" w:fill="E2F7D6" w:themeFill="accent2" w:themeFillTint="33"/>
          </w:tcPr>
          <w:p w14:paraId="73B77780" w14:textId="328969E6" w:rsidR="009F114E" w:rsidRPr="00404248" w:rsidRDefault="00F34B9A" w:rsidP="00E16115">
            <w:pPr>
              <w:jc w:val="center"/>
              <w:rPr>
                <w:rFonts w:ascii="Book Antiqua" w:hAnsi="Book Antiqua"/>
                <w:b/>
                <w:bCs/>
                <w:color w:val="404040" w:themeColor="text1" w:themeTint="BF"/>
                <w:sz w:val="28"/>
                <w:szCs w:val="28"/>
              </w:rPr>
            </w:pPr>
            <w:r w:rsidRPr="00404248">
              <w:rPr>
                <w:rFonts w:ascii="Book Antiqua" w:hAnsi="Book Antiqua"/>
                <w:b/>
                <w:bCs/>
                <w:color w:val="404040" w:themeColor="text1" w:themeTint="BF"/>
                <w:sz w:val="28"/>
                <w:szCs w:val="28"/>
              </w:rPr>
              <w:t>HOLIDAYS</w:t>
            </w:r>
          </w:p>
          <w:p w14:paraId="1F1BDE34" w14:textId="50F2688F" w:rsidR="00F34B9A" w:rsidRPr="00716627" w:rsidRDefault="001808B4" w:rsidP="001808B4">
            <w:pPr>
              <w:rPr>
                <w:rFonts w:ascii="Book Antiqua" w:hAnsi="Book Antiqua"/>
                <w:color w:val="404040" w:themeColor="text1" w:themeTint="BF"/>
                <w:sz w:val="28"/>
                <w:szCs w:val="28"/>
              </w:rPr>
            </w:pPr>
            <w:r w:rsidRPr="00716627">
              <w:rPr>
                <w:rFonts w:ascii="Book Antiqua" w:hAnsi="Book Antiqua"/>
                <w:color w:val="404040" w:themeColor="text1" w:themeTint="BF"/>
                <w:sz w:val="28"/>
                <w:szCs w:val="28"/>
              </w:rPr>
              <w:t>Than</w:t>
            </w:r>
            <w:r w:rsidR="001705C3" w:rsidRPr="00716627">
              <w:rPr>
                <w:rFonts w:ascii="Book Antiqua" w:hAnsi="Book Antiqua"/>
                <w:color w:val="404040" w:themeColor="text1" w:themeTint="BF"/>
                <w:sz w:val="28"/>
                <w:szCs w:val="28"/>
              </w:rPr>
              <w:t>ksgiving – Nov 2</w:t>
            </w:r>
            <w:r w:rsidR="007C2288">
              <w:rPr>
                <w:rFonts w:ascii="Book Antiqua" w:hAnsi="Book Antiqua"/>
                <w:color w:val="404040" w:themeColor="text1" w:themeTint="BF"/>
                <w:sz w:val="28"/>
                <w:szCs w:val="28"/>
              </w:rPr>
              <w:t>3</w:t>
            </w:r>
            <w:r w:rsidR="00D4560C" w:rsidRPr="00D4560C">
              <w:rPr>
                <w:rFonts w:ascii="Book Antiqua" w:hAnsi="Book Antiqua"/>
                <w:color w:val="404040" w:themeColor="text1" w:themeTint="BF"/>
                <w:sz w:val="28"/>
                <w:szCs w:val="28"/>
                <w:vertAlign w:val="superscript"/>
              </w:rPr>
              <w:t>rd</w:t>
            </w:r>
            <w:r w:rsidR="00D4560C">
              <w:rPr>
                <w:rFonts w:ascii="Book Antiqua" w:hAnsi="Book Antiqua"/>
                <w:color w:val="404040" w:themeColor="text1" w:themeTint="BF"/>
                <w:sz w:val="28"/>
                <w:szCs w:val="28"/>
              </w:rPr>
              <w:t xml:space="preserve"> – 26</w:t>
            </w:r>
            <w:r w:rsidR="00D4560C" w:rsidRPr="00D4560C">
              <w:rPr>
                <w:rFonts w:ascii="Book Antiqua" w:hAnsi="Book Antiqua"/>
                <w:color w:val="404040" w:themeColor="text1" w:themeTint="BF"/>
                <w:sz w:val="28"/>
                <w:szCs w:val="28"/>
                <w:vertAlign w:val="superscript"/>
              </w:rPr>
              <w:t>th</w:t>
            </w:r>
            <w:r w:rsidR="00D4560C">
              <w:rPr>
                <w:rFonts w:ascii="Book Antiqua" w:hAnsi="Book Antiqua"/>
                <w:color w:val="404040" w:themeColor="text1" w:themeTint="BF"/>
                <w:sz w:val="28"/>
                <w:szCs w:val="28"/>
              </w:rPr>
              <w:t xml:space="preserve"> </w:t>
            </w:r>
          </w:p>
          <w:p w14:paraId="0CCF96CF" w14:textId="6497114E" w:rsidR="004B6A45" w:rsidRPr="00716627" w:rsidRDefault="004B6A45" w:rsidP="001808B4">
            <w:pPr>
              <w:rPr>
                <w:rFonts w:ascii="Book Antiqua" w:hAnsi="Book Antiqua"/>
                <w:color w:val="404040" w:themeColor="text1" w:themeTint="BF"/>
                <w:sz w:val="28"/>
                <w:szCs w:val="28"/>
              </w:rPr>
            </w:pPr>
            <w:r w:rsidRPr="00716627">
              <w:rPr>
                <w:rFonts w:ascii="Book Antiqua" w:hAnsi="Book Antiqua"/>
                <w:color w:val="404040" w:themeColor="text1" w:themeTint="BF"/>
                <w:sz w:val="28"/>
                <w:szCs w:val="28"/>
              </w:rPr>
              <w:t>Christmas – December 2</w:t>
            </w:r>
            <w:r w:rsidR="00D1345E">
              <w:rPr>
                <w:rFonts w:ascii="Book Antiqua" w:hAnsi="Book Antiqua"/>
                <w:color w:val="404040" w:themeColor="text1" w:themeTint="BF"/>
                <w:sz w:val="28"/>
                <w:szCs w:val="28"/>
              </w:rPr>
              <w:t>1</w:t>
            </w:r>
            <w:r w:rsidR="000170AD" w:rsidRPr="000170AD">
              <w:rPr>
                <w:rFonts w:ascii="Book Antiqua" w:hAnsi="Book Antiqua"/>
                <w:color w:val="404040" w:themeColor="text1" w:themeTint="BF"/>
                <w:sz w:val="28"/>
                <w:szCs w:val="28"/>
                <w:vertAlign w:val="superscript"/>
              </w:rPr>
              <w:t>st</w:t>
            </w:r>
            <w:r w:rsidR="000170AD">
              <w:rPr>
                <w:rFonts w:ascii="Book Antiqua" w:hAnsi="Book Antiqua"/>
                <w:color w:val="404040" w:themeColor="text1" w:themeTint="BF"/>
                <w:sz w:val="28"/>
                <w:szCs w:val="28"/>
              </w:rPr>
              <w:t xml:space="preserve"> </w:t>
            </w:r>
            <w:r w:rsidRPr="00716627">
              <w:rPr>
                <w:rFonts w:ascii="Book Antiqua" w:hAnsi="Book Antiqua"/>
                <w:color w:val="404040" w:themeColor="text1" w:themeTint="BF"/>
                <w:sz w:val="28"/>
                <w:szCs w:val="28"/>
              </w:rPr>
              <w:t xml:space="preserve">– January </w:t>
            </w:r>
            <w:r w:rsidR="00AE255E">
              <w:rPr>
                <w:rFonts w:ascii="Book Antiqua" w:hAnsi="Book Antiqua"/>
                <w:color w:val="404040" w:themeColor="text1" w:themeTint="BF"/>
                <w:sz w:val="28"/>
                <w:szCs w:val="28"/>
              </w:rPr>
              <w:t>8</w:t>
            </w:r>
            <w:r w:rsidRPr="00716627">
              <w:rPr>
                <w:rFonts w:ascii="Book Antiqua" w:hAnsi="Book Antiqua"/>
                <w:color w:val="404040" w:themeColor="text1" w:themeTint="BF"/>
                <w:sz w:val="28"/>
                <w:szCs w:val="28"/>
                <w:vertAlign w:val="superscript"/>
              </w:rPr>
              <w:t>th</w:t>
            </w:r>
            <w:r w:rsidRPr="00716627">
              <w:rPr>
                <w:rFonts w:ascii="Book Antiqua" w:hAnsi="Book Antiqua"/>
                <w:color w:val="404040" w:themeColor="text1" w:themeTint="BF"/>
                <w:sz w:val="28"/>
                <w:szCs w:val="28"/>
              </w:rPr>
              <w:t xml:space="preserve"> </w:t>
            </w:r>
          </w:p>
          <w:p w14:paraId="3A1FF256" w14:textId="2F856B9E" w:rsidR="004B6A45" w:rsidRPr="00716627" w:rsidRDefault="00C710AF" w:rsidP="001808B4">
            <w:pPr>
              <w:rPr>
                <w:rFonts w:ascii="Book Antiqua" w:hAnsi="Book Antiqua"/>
                <w:color w:val="404040" w:themeColor="text1" w:themeTint="BF"/>
                <w:sz w:val="28"/>
                <w:szCs w:val="28"/>
              </w:rPr>
            </w:pPr>
            <w:r w:rsidRPr="00716627">
              <w:rPr>
                <w:rFonts w:ascii="Book Antiqua" w:hAnsi="Book Antiqua"/>
                <w:color w:val="404040" w:themeColor="text1" w:themeTint="BF"/>
                <w:sz w:val="28"/>
                <w:szCs w:val="28"/>
              </w:rPr>
              <w:t xml:space="preserve">Holy Week – March </w:t>
            </w:r>
            <w:r w:rsidR="00E10283">
              <w:rPr>
                <w:rFonts w:ascii="Book Antiqua" w:hAnsi="Book Antiqua"/>
                <w:color w:val="404040" w:themeColor="text1" w:themeTint="BF"/>
                <w:sz w:val="28"/>
                <w:szCs w:val="28"/>
              </w:rPr>
              <w:t>22</w:t>
            </w:r>
            <w:r w:rsidR="00E10283" w:rsidRPr="00E10283">
              <w:rPr>
                <w:rFonts w:ascii="Book Antiqua" w:hAnsi="Book Antiqua"/>
                <w:color w:val="404040" w:themeColor="text1" w:themeTint="BF"/>
                <w:sz w:val="28"/>
                <w:szCs w:val="28"/>
                <w:vertAlign w:val="superscript"/>
              </w:rPr>
              <w:t>nd</w:t>
            </w:r>
            <w:r w:rsidR="00082C0E">
              <w:rPr>
                <w:rFonts w:ascii="Book Antiqua" w:hAnsi="Book Antiqua"/>
                <w:color w:val="404040" w:themeColor="text1" w:themeTint="BF"/>
                <w:sz w:val="28"/>
                <w:szCs w:val="28"/>
                <w:vertAlign w:val="superscript"/>
              </w:rPr>
              <w:t xml:space="preserve"> </w:t>
            </w:r>
            <w:r w:rsidRPr="00716627">
              <w:rPr>
                <w:rFonts w:ascii="Book Antiqua" w:hAnsi="Book Antiqua"/>
                <w:color w:val="404040" w:themeColor="text1" w:themeTint="BF"/>
                <w:sz w:val="28"/>
                <w:szCs w:val="28"/>
              </w:rPr>
              <w:t xml:space="preserve">– </w:t>
            </w:r>
            <w:r w:rsidR="00E10283">
              <w:rPr>
                <w:rFonts w:ascii="Book Antiqua" w:hAnsi="Book Antiqua"/>
                <w:color w:val="404040" w:themeColor="text1" w:themeTint="BF"/>
                <w:sz w:val="28"/>
                <w:szCs w:val="28"/>
              </w:rPr>
              <w:t>2</w:t>
            </w:r>
            <w:r w:rsidR="00011142">
              <w:rPr>
                <w:rFonts w:ascii="Book Antiqua" w:hAnsi="Book Antiqua"/>
                <w:color w:val="404040" w:themeColor="text1" w:themeTint="BF"/>
                <w:sz w:val="28"/>
                <w:szCs w:val="28"/>
              </w:rPr>
              <w:t>9</w:t>
            </w:r>
            <w:r w:rsidR="00E10283" w:rsidRPr="00E10283">
              <w:rPr>
                <w:rFonts w:ascii="Book Antiqua" w:hAnsi="Book Antiqua"/>
                <w:color w:val="404040" w:themeColor="text1" w:themeTint="BF"/>
                <w:sz w:val="28"/>
                <w:szCs w:val="28"/>
                <w:vertAlign w:val="superscript"/>
              </w:rPr>
              <w:t>th</w:t>
            </w:r>
            <w:r w:rsidR="00E10283">
              <w:rPr>
                <w:rFonts w:ascii="Book Antiqua" w:hAnsi="Book Antiqua"/>
                <w:color w:val="404040" w:themeColor="text1" w:themeTint="BF"/>
                <w:sz w:val="28"/>
                <w:szCs w:val="28"/>
              </w:rPr>
              <w:t xml:space="preserve"> </w:t>
            </w:r>
          </w:p>
          <w:p w14:paraId="24FBF1A6" w14:textId="599934CE" w:rsidR="00C710AF" w:rsidRPr="00EC5FFA" w:rsidRDefault="00C710AF" w:rsidP="001808B4">
            <w:pPr>
              <w:rPr>
                <w:color w:val="404040" w:themeColor="text1" w:themeTint="BF"/>
                <w:sz w:val="28"/>
                <w:szCs w:val="28"/>
                <w:u w:val="single"/>
              </w:rPr>
            </w:pPr>
          </w:p>
        </w:tc>
        <w:tc>
          <w:tcPr>
            <w:tcW w:w="7020" w:type="dxa"/>
            <w:shd w:val="clear" w:color="auto" w:fill="E2F7D6" w:themeFill="accent2" w:themeFillTint="33"/>
          </w:tcPr>
          <w:p w14:paraId="0BA408E6" w14:textId="77777777" w:rsidR="009F114E" w:rsidRPr="00694AD0" w:rsidRDefault="00F34B9A" w:rsidP="00224172">
            <w:pPr>
              <w:jc w:val="center"/>
              <w:rPr>
                <w:rFonts w:ascii="Book Antiqua" w:hAnsi="Book Antiqua"/>
                <w:b/>
                <w:bCs/>
                <w:color w:val="404040" w:themeColor="text1" w:themeTint="BF"/>
                <w:sz w:val="28"/>
                <w:szCs w:val="28"/>
                <w:lang w:val="es-ES"/>
              </w:rPr>
            </w:pPr>
            <w:r w:rsidRPr="00694AD0">
              <w:rPr>
                <w:rFonts w:ascii="Book Antiqua" w:hAnsi="Book Antiqua"/>
                <w:b/>
                <w:bCs/>
                <w:color w:val="404040" w:themeColor="text1" w:themeTint="BF"/>
                <w:sz w:val="28"/>
                <w:szCs w:val="28"/>
                <w:lang w:val="es-ES"/>
              </w:rPr>
              <w:t>DIAS FESTIVOS</w:t>
            </w:r>
          </w:p>
          <w:p w14:paraId="521756EE" w14:textId="31D49D2C" w:rsidR="00C710AF" w:rsidRPr="00694AD0" w:rsidRDefault="00C710AF" w:rsidP="00EC5FFA">
            <w:pPr>
              <w:rPr>
                <w:rFonts w:ascii="Book Antiqua" w:hAnsi="Book Antiqua"/>
                <w:color w:val="404040" w:themeColor="text1" w:themeTint="BF"/>
                <w:sz w:val="28"/>
                <w:szCs w:val="28"/>
                <w:lang w:val="es-ES"/>
              </w:rPr>
            </w:pPr>
            <w:r w:rsidRPr="00694AD0">
              <w:rPr>
                <w:rFonts w:ascii="Book Antiqua" w:hAnsi="Book Antiqua"/>
                <w:color w:val="404040" w:themeColor="text1" w:themeTint="BF"/>
                <w:sz w:val="28"/>
                <w:szCs w:val="28"/>
                <w:lang w:val="es-ES"/>
              </w:rPr>
              <w:t xml:space="preserve">Dia de </w:t>
            </w:r>
            <w:r w:rsidR="00D33BB0" w:rsidRPr="00694AD0">
              <w:rPr>
                <w:rFonts w:ascii="Book Antiqua" w:hAnsi="Book Antiqua"/>
                <w:color w:val="404040" w:themeColor="text1" w:themeTint="BF"/>
                <w:sz w:val="28"/>
                <w:szCs w:val="28"/>
                <w:lang w:val="es-ES"/>
              </w:rPr>
              <w:t>Acción</w:t>
            </w:r>
            <w:r w:rsidRPr="00694AD0">
              <w:rPr>
                <w:rFonts w:ascii="Book Antiqua" w:hAnsi="Book Antiqua"/>
                <w:color w:val="404040" w:themeColor="text1" w:themeTint="BF"/>
                <w:sz w:val="28"/>
                <w:szCs w:val="28"/>
                <w:lang w:val="es-ES"/>
              </w:rPr>
              <w:t xml:space="preserve"> de Gracias – 2</w:t>
            </w:r>
            <w:r w:rsidR="00CA4F8F" w:rsidRPr="00694AD0">
              <w:rPr>
                <w:rFonts w:ascii="Book Antiqua" w:hAnsi="Book Antiqua"/>
                <w:color w:val="404040" w:themeColor="text1" w:themeTint="BF"/>
                <w:sz w:val="28"/>
                <w:szCs w:val="28"/>
                <w:lang w:val="es-ES"/>
              </w:rPr>
              <w:t>3 - 26</w:t>
            </w:r>
            <w:r w:rsidR="00FD0E31" w:rsidRPr="00694AD0">
              <w:rPr>
                <w:rFonts w:ascii="Book Antiqua" w:hAnsi="Book Antiqua"/>
                <w:color w:val="404040" w:themeColor="text1" w:themeTint="BF"/>
                <w:sz w:val="28"/>
                <w:szCs w:val="28"/>
                <w:lang w:val="es-ES"/>
              </w:rPr>
              <w:t xml:space="preserve"> </w:t>
            </w:r>
            <w:r w:rsidRPr="00694AD0">
              <w:rPr>
                <w:rFonts w:ascii="Book Antiqua" w:hAnsi="Book Antiqua"/>
                <w:color w:val="404040" w:themeColor="text1" w:themeTint="BF"/>
                <w:sz w:val="28"/>
                <w:szCs w:val="28"/>
                <w:lang w:val="es-ES"/>
              </w:rPr>
              <w:t>de noviembre</w:t>
            </w:r>
          </w:p>
          <w:p w14:paraId="54B80E39" w14:textId="1CE61EC8" w:rsidR="00EC5FFA" w:rsidRPr="00694AD0" w:rsidRDefault="00EC5FFA" w:rsidP="00A9129F">
            <w:pPr>
              <w:rPr>
                <w:rFonts w:ascii="Book Antiqua" w:hAnsi="Book Antiqua"/>
                <w:color w:val="404040" w:themeColor="text1" w:themeTint="BF"/>
                <w:sz w:val="28"/>
                <w:szCs w:val="28"/>
                <w:lang w:val="es-ES"/>
              </w:rPr>
            </w:pPr>
            <w:r w:rsidRPr="00694AD0">
              <w:rPr>
                <w:rFonts w:ascii="Book Antiqua" w:hAnsi="Book Antiqua"/>
                <w:color w:val="404040" w:themeColor="text1" w:themeTint="BF"/>
                <w:sz w:val="28"/>
                <w:szCs w:val="28"/>
                <w:lang w:val="es-ES"/>
              </w:rPr>
              <w:t xml:space="preserve">Vacaciones </w:t>
            </w:r>
            <w:r w:rsidR="00D33BB0" w:rsidRPr="00694AD0">
              <w:rPr>
                <w:rFonts w:ascii="Book Antiqua" w:hAnsi="Book Antiqua"/>
                <w:color w:val="404040" w:themeColor="text1" w:themeTint="BF"/>
                <w:sz w:val="28"/>
                <w:szCs w:val="28"/>
                <w:lang w:val="es-ES"/>
              </w:rPr>
              <w:t>Navideñas</w:t>
            </w:r>
            <w:r w:rsidRPr="00694AD0">
              <w:rPr>
                <w:rFonts w:ascii="Book Antiqua" w:hAnsi="Book Antiqua"/>
                <w:color w:val="404040" w:themeColor="text1" w:themeTint="BF"/>
                <w:sz w:val="28"/>
                <w:szCs w:val="28"/>
                <w:lang w:val="es-ES"/>
              </w:rPr>
              <w:t xml:space="preserve"> – 2</w:t>
            </w:r>
            <w:r w:rsidR="00CA4F8F" w:rsidRPr="00694AD0">
              <w:rPr>
                <w:rFonts w:ascii="Book Antiqua" w:hAnsi="Book Antiqua"/>
                <w:color w:val="404040" w:themeColor="text1" w:themeTint="BF"/>
                <w:sz w:val="28"/>
                <w:szCs w:val="28"/>
                <w:lang w:val="es-ES"/>
              </w:rPr>
              <w:t>1</w:t>
            </w:r>
            <w:r w:rsidRPr="00694AD0">
              <w:rPr>
                <w:rFonts w:ascii="Book Antiqua" w:hAnsi="Book Antiqua"/>
                <w:color w:val="404040" w:themeColor="text1" w:themeTint="BF"/>
                <w:sz w:val="28"/>
                <w:szCs w:val="28"/>
                <w:lang w:val="es-ES"/>
              </w:rPr>
              <w:t xml:space="preserve"> de diciembre – </w:t>
            </w:r>
            <w:r w:rsidR="00216717" w:rsidRPr="00694AD0">
              <w:rPr>
                <w:rFonts w:ascii="Book Antiqua" w:hAnsi="Book Antiqua"/>
                <w:color w:val="404040" w:themeColor="text1" w:themeTint="BF"/>
                <w:sz w:val="28"/>
                <w:szCs w:val="28"/>
                <w:lang w:val="es-ES"/>
              </w:rPr>
              <w:t>8</w:t>
            </w:r>
            <w:r w:rsidRPr="00694AD0">
              <w:rPr>
                <w:rFonts w:ascii="Book Antiqua" w:hAnsi="Book Antiqua"/>
                <w:color w:val="404040" w:themeColor="text1" w:themeTint="BF"/>
                <w:sz w:val="28"/>
                <w:szCs w:val="28"/>
                <w:lang w:val="es-ES"/>
              </w:rPr>
              <w:t xml:space="preserve"> de enero</w:t>
            </w:r>
          </w:p>
          <w:p w14:paraId="70722B45" w14:textId="65830581" w:rsidR="00EC5FFA" w:rsidRPr="00EC5FFA" w:rsidRDefault="00EC5FFA" w:rsidP="00EC5FFA">
            <w:pPr>
              <w:rPr>
                <w:b/>
                <w:bCs/>
                <w:color w:val="404040" w:themeColor="text1" w:themeTint="BF"/>
                <w:sz w:val="24"/>
                <w:szCs w:val="24"/>
                <w:lang w:val="es-ES"/>
              </w:rPr>
            </w:pPr>
            <w:r w:rsidRPr="00694AD0">
              <w:rPr>
                <w:rFonts w:ascii="Book Antiqua" w:hAnsi="Book Antiqua"/>
                <w:color w:val="404040" w:themeColor="text1" w:themeTint="BF"/>
                <w:sz w:val="28"/>
                <w:szCs w:val="28"/>
                <w:lang w:val="es-ES"/>
              </w:rPr>
              <w:t xml:space="preserve">Semana Santa – </w:t>
            </w:r>
            <w:r w:rsidR="00216717" w:rsidRPr="00694AD0">
              <w:rPr>
                <w:rFonts w:ascii="Book Antiqua" w:hAnsi="Book Antiqua"/>
                <w:color w:val="404040" w:themeColor="text1" w:themeTint="BF"/>
                <w:sz w:val="28"/>
                <w:szCs w:val="28"/>
                <w:lang w:val="es-ES"/>
              </w:rPr>
              <w:t xml:space="preserve">22 </w:t>
            </w:r>
            <w:r w:rsidR="0086114C" w:rsidRPr="00694AD0">
              <w:rPr>
                <w:rFonts w:ascii="Book Antiqua" w:hAnsi="Book Antiqua"/>
                <w:color w:val="404040" w:themeColor="text1" w:themeTint="BF"/>
                <w:sz w:val="28"/>
                <w:szCs w:val="28"/>
                <w:lang w:val="es-ES"/>
              </w:rPr>
              <w:t>–</w:t>
            </w:r>
            <w:r w:rsidR="00216717" w:rsidRPr="00694AD0">
              <w:rPr>
                <w:rFonts w:ascii="Book Antiqua" w:hAnsi="Book Antiqua"/>
                <w:color w:val="404040" w:themeColor="text1" w:themeTint="BF"/>
                <w:sz w:val="28"/>
                <w:szCs w:val="28"/>
                <w:lang w:val="es-ES"/>
              </w:rPr>
              <w:t xml:space="preserve"> </w:t>
            </w:r>
            <w:r w:rsidR="0086114C" w:rsidRPr="00694AD0">
              <w:rPr>
                <w:rFonts w:ascii="Book Antiqua" w:hAnsi="Book Antiqua"/>
                <w:color w:val="404040" w:themeColor="text1" w:themeTint="BF"/>
                <w:sz w:val="28"/>
                <w:szCs w:val="28"/>
                <w:lang w:val="es-ES"/>
              </w:rPr>
              <w:t>29 de marzo</w:t>
            </w:r>
          </w:p>
        </w:tc>
      </w:tr>
    </w:tbl>
    <w:p w14:paraId="75632307" w14:textId="0AC4E9B2" w:rsidR="00415B8B" w:rsidRPr="00BE135A" w:rsidRDefault="00415B8B" w:rsidP="00BE135A">
      <w:pPr>
        <w:pStyle w:val="Title"/>
        <w:ind w:left="0"/>
        <w:rPr>
          <w:rFonts w:asciiTheme="minorHAnsi" w:hAnsiTheme="minorHAnsi"/>
          <w:sz w:val="32"/>
          <w:szCs w:val="32"/>
          <w:u w:val="single"/>
          <w:lang w:val="es-ES"/>
        </w:rPr>
      </w:pPr>
      <w:bookmarkStart w:id="4" w:name="_Calendar"/>
      <w:bookmarkEnd w:id="4"/>
    </w:p>
    <w:sectPr w:rsidR="00415B8B" w:rsidRPr="00BE135A" w:rsidSect="00D77870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0390E" w14:textId="77777777" w:rsidR="005D25AB" w:rsidRPr="00D94D1B" w:rsidRDefault="005D25AB">
      <w:pPr>
        <w:spacing w:before="0" w:after="0"/>
      </w:pPr>
      <w:r w:rsidRPr="00D94D1B">
        <w:separator/>
      </w:r>
    </w:p>
  </w:endnote>
  <w:endnote w:type="continuationSeparator" w:id="0">
    <w:p w14:paraId="4357C278" w14:textId="77777777" w:rsidR="005D25AB" w:rsidRPr="00D94D1B" w:rsidRDefault="005D25AB">
      <w:pPr>
        <w:spacing w:before="0" w:after="0"/>
      </w:pPr>
      <w:r w:rsidRPr="00D94D1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8813C" w14:textId="77777777" w:rsidR="005D25AB" w:rsidRPr="00D94D1B" w:rsidRDefault="005D25AB">
      <w:pPr>
        <w:spacing w:before="0" w:after="0"/>
      </w:pPr>
      <w:r w:rsidRPr="00D94D1B">
        <w:separator/>
      </w:r>
    </w:p>
  </w:footnote>
  <w:footnote w:type="continuationSeparator" w:id="0">
    <w:p w14:paraId="0B04B9B5" w14:textId="77777777" w:rsidR="005D25AB" w:rsidRPr="00D94D1B" w:rsidRDefault="005D25AB">
      <w:pPr>
        <w:spacing w:before="0" w:after="0"/>
      </w:pPr>
      <w:r w:rsidRPr="00D94D1B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9/30/2023"/>
    <w:docVar w:name="MonthEnd10" w:val="6/30/2024"/>
    <w:docVar w:name="MonthEnd11" w:val="7/31/2024"/>
    <w:docVar w:name="MonthEnd12" w:val="8/31/2024"/>
    <w:docVar w:name="MonthEnd2" w:val="10/31/2023"/>
    <w:docVar w:name="MonthEnd3" w:val="11/30/2023"/>
    <w:docVar w:name="MonthEnd4" w:val="12/31/2023"/>
    <w:docVar w:name="MonthEnd5" w:val="1/31/2024"/>
    <w:docVar w:name="MonthEnd6" w:val="2/29/2024"/>
    <w:docVar w:name="MonthEnd7" w:val="3/31/2024"/>
    <w:docVar w:name="MonthEnd8" w:val="4/30/2024"/>
    <w:docVar w:name="MonthEnd9" w:val="5/31/2024"/>
    <w:docVar w:name="Months" w:val="12"/>
    <w:docVar w:name="MonthStart1" w:val="9/1/2023"/>
    <w:docVar w:name="MonthStart10" w:val="6/1/2024"/>
    <w:docVar w:name="MonthStart11" w:val="7/1/2024"/>
    <w:docVar w:name="MonthStart12" w:val="8/1/2024"/>
    <w:docVar w:name="MonthStart2" w:val="10/1/2023"/>
    <w:docVar w:name="MonthStart3" w:val="11/1/2023"/>
    <w:docVar w:name="MonthStart4" w:val="12/1/2023"/>
    <w:docVar w:name="MonthStart5" w:val="1/1/2024"/>
    <w:docVar w:name="MonthStart6" w:val="2/1/2024"/>
    <w:docVar w:name="MonthStart7" w:val="3/1/2024"/>
    <w:docVar w:name="MonthStart8" w:val="4/1/2024"/>
    <w:docVar w:name="MonthStart9" w:val="5/1/2024"/>
    <w:docVar w:name="MonthStartLast" w:val="8/1/2024"/>
    <w:docVar w:name="WeekStart" w:val="Monday"/>
  </w:docVars>
  <w:rsids>
    <w:rsidRoot w:val="00D94D1B"/>
    <w:rsid w:val="0000046E"/>
    <w:rsid w:val="00000809"/>
    <w:rsid w:val="00002112"/>
    <w:rsid w:val="00011142"/>
    <w:rsid w:val="0001133C"/>
    <w:rsid w:val="000163B8"/>
    <w:rsid w:val="000170AD"/>
    <w:rsid w:val="000252A9"/>
    <w:rsid w:val="00027068"/>
    <w:rsid w:val="00034498"/>
    <w:rsid w:val="000357A1"/>
    <w:rsid w:val="00036AC6"/>
    <w:rsid w:val="00036DD7"/>
    <w:rsid w:val="00044957"/>
    <w:rsid w:val="00054297"/>
    <w:rsid w:val="00056401"/>
    <w:rsid w:val="000576FF"/>
    <w:rsid w:val="00060417"/>
    <w:rsid w:val="00060C1A"/>
    <w:rsid w:val="00066C74"/>
    <w:rsid w:val="00082C0E"/>
    <w:rsid w:val="00084123"/>
    <w:rsid w:val="00090A89"/>
    <w:rsid w:val="00095585"/>
    <w:rsid w:val="000955F8"/>
    <w:rsid w:val="00095868"/>
    <w:rsid w:val="000A07D9"/>
    <w:rsid w:val="000C4D7C"/>
    <w:rsid w:val="000D10BC"/>
    <w:rsid w:val="000D2472"/>
    <w:rsid w:val="000D3B4B"/>
    <w:rsid w:val="000D5E08"/>
    <w:rsid w:val="000D6773"/>
    <w:rsid w:val="000E599D"/>
    <w:rsid w:val="000E6594"/>
    <w:rsid w:val="000F25E1"/>
    <w:rsid w:val="000F44A1"/>
    <w:rsid w:val="001011AB"/>
    <w:rsid w:val="0010483A"/>
    <w:rsid w:val="0010525C"/>
    <w:rsid w:val="00106AD4"/>
    <w:rsid w:val="00116DBE"/>
    <w:rsid w:val="00116F8F"/>
    <w:rsid w:val="00121528"/>
    <w:rsid w:val="00125D17"/>
    <w:rsid w:val="001263BA"/>
    <w:rsid w:val="00126BDE"/>
    <w:rsid w:val="0013394E"/>
    <w:rsid w:val="00136B58"/>
    <w:rsid w:val="00137563"/>
    <w:rsid w:val="0014072B"/>
    <w:rsid w:val="001450FA"/>
    <w:rsid w:val="0015040E"/>
    <w:rsid w:val="00161341"/>
    <w:rsid w:val="00162FD5"/>
    <w:rsid w:val="001657DA"/>
    <w:rsid w:val="00165851"/>
    <w:rsid w:val="001705C3"/>
    <w:rsid w:val="00174953"/>
    <w:rsid w:val="00176D7D"/>
    <w:rsid w:val="00180479"/>
    <w:rsid w:val="001808B4"/>
    <w:rsid w:val="00180FDD"/>
    <w:rsid w:val="00185F5C"/>
    <w:rsid w:val="00196BAA"/>
    <w:rsid w:val="0019784D"/>
    <w:rsid w:val="00197D78"/>
    <w:rsid w:val="001A7A9F"/>
    <w:rsid w:val="001A7AD4"/>
    <w:rsid w:val="001B17C3"/>
    <w:rsid w:val="001B367B"/>
    <w:rsid w:val="001B394C"/>
    <w:rsid w:val="001C14A0"/>
    <w:rsid w:val="001C208D"/>
    <w:rsid w:val="001C3596"/>
    <w:rsid w:val="001D0452"/>
    <w:rsid w:val="001D07CF"/>
    <w:rsid w:val="001D0CFF"/>
    <w:rsid w:val="001D62FA"/>
    <w:rsid w:val="001D7C91"/>
    <w:rsid w:val="001E5942"/>
    <w:rsid w:val="001E6A7B"/>
    <w:rsid w:val="001F3AE8"/>
    <w:rsid w:val="002017AF"/>
    <w:rsid w:val="002042CF"/>
    <w:rsid w:val="00215CD5"/>
    <w:rsid w:val="00216717"/>
    <w:rsid w:val="0021797D"/>
    <w:rsid w:val="00220042"/>
    <w:rsid w:val="00221EB1"/>
    <w:rsid w:val="00224172"/>
    <w:rsid w:val="00224B5B"/>
    <w:rsid w:val="00226BD2"/>
    <w:rsid w:val="00230CC9"/>
    <w:rsid w:val="00233865"/>
    <w:rsid w:val="00234C29"/>
    <w:rsid w:val="00237132"/>
    <w:rsid w:val="002519F6"/>
    <w:rsid w:val="00256E78"/>
    <w:rsid w:val="00257B2F"/>
    <w:rsid w:val="00263CE4"/>
    <w:rsid w:val="00264D24"/>
    <w:rsid w:val="002677A1"/>
    <w:rsid w:val="0027365E"/>
    <w:rsid w:val="00274BDB"/>
    <w:rsid w:val="0028431B"/>
    <w:rsid w:val="00285E55"/>
    <w:rsid w:val="00286013"/>
    <w:rsid w:val="0028650B"/>
    <w:rsid w:val="002949D2"/>
    <w:rsid w:val="002A0238"/>
    <w:rsid w:val="002A035E"/>
    <w:rsid w:val="002A41EB"/>
    <w:rsid w:val="002B1F9E"/>
    <w:rsid w:val="002B6409"/>
    <w:rsid w:val="002C769A"/>
    <w:rsid w:val="002D4730"/>
    <w:rsid w:val="002D5972"/>
    <w:rsid w:val="002E44EE"/>
    <w:rsid w:val="002E70C2"/>
    <w:rsid w:val="002F21FA"/>
    <w:rsid w:val="002F54A3"/>
    <w:rsid w:val="00301D9D"/>
    <w:rsid w:val="00302111"/>
    <w:rsid w:val="003139DD"/>
    <w:rsid w:val="003159A3"/>
    <w:rsid w:val="00316D13"/>
    <w:rsid w:val="00320481"/>
    <w:rsid w:val="003269C0"/>
    <w:rsid w:val="003313FF"/>
    <w:rsid w:val="003341EB"/>
    <w:rsid w:val="003434EA"/>
    <w:rsid w:val="0034593D"/>
    <w:rsid w:val="00351D1B"/>
    <w:rsid w:val="003548CB"/>
    <w:rsid w:val="00357E3D"/>
    <w:rsid w:val="00361FC7"/>
    <w:rsid w:val="003627C1"/>
    <w:rsid w:val="0036508A"/>
    <w:rsid w:val="00375FDE"/>
    <w:rsid w:val="00376C42"/>
    <w:rsid w:val="00377178"/>
    <w:rsid w:val="00380873"/>
    <w:rsid w:val="00382FA3"/>
    <w:rsid w:val="00394F66"/>
    <w:rsid w:val="003A025E"/>
    <w:rsid w:val="003A0C13"/>
    <w:rsid w:val="003A3D49"/>
    <w:rsid w:val="003A6D2B"/>
    <w:rsid w:val="003B1A6F"/>
    <w:rsid w:val="003B1BD0"/>
    <w:rsid w:val="003B3FDD"/>
    <w:rsid w:val="003B5A35"/>
    <w:rsid w:val="003C1449"/>
    <w:rsid w:val="003C16A9"/>
    <w:rsid w:val="003D4D2B"/>
    <w:rsid w:val="003D6453"/>
    <w:rsid w:val="003E7842"/>
    <w:rsid w:val="003F4E95"/>
    <w:rsid w:val="003F6D48"/>
    <w:rsid w:val="00401EB0"/>
    <w:rsid w:val="00404248"/>
    <w:rsid w:val="0041299E"/>
    <w:rsid w:val="00413007"/>
    <w:rsid w:val="00414829"/>
    <w:rsid w:val="00415B8B"/>
    <w:rsid w:val="0042444F"/>
    <w:rsid w:val="0042615A"/>
    <w:rsid w:val="004272F7"/>
    <w:rsid w:val="00431BB7"/>
    <w:rsid w:val="00436496"/>
    <w:rsid w:val="00442B56"/>
    <w:rsid w:val="004478D7"/>
    <w:rsid w:val="004518F9"/>
    <w:rsid w:val="004601C1"/>
    <w:rsid w:val="00465DBC"/>
    <w:rsid w:val="00471EF4"/>
    <w:rsid w:val="00481149"/>
    <w:rsid w:val="0048163B"/>
    <w:rsid w:val="00483586"/>
    <w:rsid w:val="00487272"/>
    <w:rsid w:val="004873DC"/>
    <w:rsid w:val="0049031E"/>
    <w:rsid w:val="00490F9C"/>
    <w:rsid w:val="00491D84"/>
    <w:rsid w:val="00493ACA"/>
    <w:rsid w:val="004A056F"/>
    <w:rsid w:val="004A50BA"/>
    <w:rsid w:val="004A7893"/>
    <w:rsid w:val="004B4F44"/>
    <w:rsid w:val="004B51E2"/>
    <w:rsid w:val="004B6A45"/>
    <w:rsid w:val="004C0526"/>
    <w:rsid w:val="004C4D9B"/>
    <w:rsid w:val="004D010E"/>
    <w:rsid w:val="004D0FDF"/>
    <w:rsid w:val="004D4CB1"/>
    <w:rsid w:val="004D663B"/>
    <w:rsid w:val="004E2921"/>
    <w:rsid w:val="004E7EE5"/>
    <w:rsid w:val="004F2C24"/>
    <w:rsid w:val="00500821"/>
    <w:rsid w:val="00501C1B"/>
    <w:rsid w:val="00505D8D"/>
    <w:rsid w:val="00510FC7"/>
    <w:rsid w:val="005145D0"/>
    <w:rsid w:val="00522539"/>
    <w:rsid w:val="00525C68"/>
    <w:rsid w:val="0053004C"/>
    <w:rsid w:val="0053483D"/>
    <w:rsid w:val="00543855"/>
    <w:rsid w:val="00543B60"/>
    <w:rsid w:val="005445DF"/>
    <w:rsid w:val="00550F5C"/>
    <w:rsid w:val="00551182"/>
    <w:rsid w:val="00555269"/>
    <w:rsid w:val="00560CB4"/>
    <w:rsid w:val="0057070F"/>
    <w:rsid w:val="00572171"/>
    <w:rsid w:val="00581D38"/>
    <w:rsid w:val="00592F49"/>
    <w:rsid w:val="005A2611"/>
    <w:rsid w:val="005A3794"/>
    <w:rsid w:val="005A637A"/>
    <w:rsid w:val="005B3301"/>
    <w:rsid w:val="005B68F7"/>
    <w:rsid w:val="005C4DC9"/>
    <w:rsid w:val="005C54EA"/>
    <w:rsid w:val="005C7571"/>
    <w:rsid w:val="005D2201"/>
    <w:rsid w:val="005D25AB"/>
    <w:rsid w:val="005D4866"/>
    <w:rsid w:val="005E230D"/>
    <w:rsid w:val="005E280A"/>
    <w:rsid w:val="005E54EC"/>
    <w:rsid w:val="005E5E51"/>
    <w:rsid w:val="005E5F13"/>
    <w:rsid w:val="005E7FAA"/>
    <w:rsid w:val="005F354E"/>
    <w:rsid w:val="005F6CFD"/>
    <w:rsid w:val="005F7F93"/>
    <w:rsid w:val="0060066D"/>
    <w:rsid w:val="00603DA7"/>
    <w:rsid w:val="00605C72"/>
    <w:rsid w:val="006072BD"/>
    <w:rsid w:val="00607829"/>
    <w:rsid w:val="0061392E"/>
    <w:rsid w:val="006168B8"/>
    <w:rsid w:val="00617DEA"/>
    <w:rsid w:val="00622EC8"/>
    <w:rsid w:val="006250A5"/>
    <w:rsid w:val="00626AA4"/>
    <w:rsid w:val="00627CE0"/>
    <w:rsid w:val="00630E24"/>
    <w:rsid w:val="006356DB"/>
    <w:rsid w:val="00637901"/>
    <w:rsid w:val="00637B85"/>
    <w:rsid w:val="006446E7"/>
    <w:rsid w:val="00645F8F"/>
    <w:rsid w:val="00651E4B"/>
    <w:rsid w:val="00654BDF"/>
    <w:rsid w:val="006572F5"/>
    <w:rsid w:val="00660965"/>
    <w:rsid w:val="00662220"/>
    <w:rsid w:val="006625FB"/>
    <w:rsid w:val="00665306"/>
    <w:rsid w:val="00665E0E"/>
    <w:rsid w:val="0066617F"/>
    <w:rsid w:val="006724DA"/>
    <w:rsid w:val="00674772"/>
    <w:rsid w:val="00692950"/>
    <w:rsid w:val="00694AD0"/>
    <w:rsid w:val="00695FDC"/>
    <w:rsid w:val="006967B8"/>
    <w:rsid w:val="006A1011"/>
    <w:rsid w:val="006A6736"/>
    <w:rsid w:val="006A6A0E"/>
    <w:rsid w:val="006B116E"/>
    <w:rsid w:val="006B41BA"/>
    <w:rsid w:val="006C0F92"/>
    <w:rsid w:val="006C2591"/>
    <w:rsid w:val="006D0466"/>
    <w:rsid w:val="006D18EC"/>
    <w:rsid w:val="006D194C"/>
    <w:rsid w:val="006E1D1E"/>
    <w:rsid w:val="006E1E66"/>
    <w:rsid w:val="006E5DCB"/>
    <w:rsid w:val="006F1B3C"/>
    <w:rsid w:val="006F7D75"/>
    <w:rsid w:val="00701D46"/>
    <w:rsid w:val="0070437A"/>
    <w:rsid w:val="00704D91"/>
    <w:rsid w:val="0071055A"/>
    <w:rsid w:val="00711331"/>
    <w:rsid w:val="00712D58"/>
    <w:rsid w:val="0071353F"/>
    <w:rsid w:val="00716627"/>
    <w:rsid w:val="00721685"/>
    <w:rsid w:val="0072192F"/>
    <w:rsid w:val="007223BC"/>
    <w:rsid w:val="00722A45"/>
    <w:rsid w:val="00724330"/>
    <w:rsid w:val="00724E58"/>
    <w:rsid w:val="00732973"/>
    <w:rsid w:val="00732B38"/>
    <w:rsid w:val="007340B4"/>
    <w:rsid w:val="00737A2A"/>
    <w:rsid w:val="00754FF4"/>
    <w:rsid w:val="007550D5"/>
    <w:rsid w:val="00756E0E"/>
    <w:rsid w:val="007611A8"/>
    <w:rsid w:val="0076373C"/>
    <w:rsid w:val="00764D2F"/>
    <w:rsid w:val="00770A7F"/>
    <w:rsid w:val="007730B9"/>
    <w:rsid w:val="00781E95"/>
    <w:rsid w:val="00783D64"/>
    <w:rsid w:val="00784665"/>
    <w:rsid w:val="007876F0"/>
    <w:rsid w:val="0079202D"/>
    <w:rsid w:val="00796BA4"/>
    <w:rsid w:val="007A0DB9"/>
    <w:rsid w:val="007A0E08"/>
    <w:rsid w:val="007A13B8"/>
    <w:rsid w:val="007A1B28"/>
    <w:rsid w:val="007A2764"/>
    <w:rsid w:val="007A3992"/>
    <w:rsid w:val="007A6498"/>
    <w:rsid w:val="007B08B5"/>
    <w:rsid w:val="007B2A39"/>
    <w:rsid w:val="007C2288"/>
    <w:rsid w:val="007C25FA"/>
    <w:rsid w:val="007D0F8B"/>
    <w:rsid w:val="007D60B9"/>
    <w:rsid w:val="007E0C0B"/>
    <w:rsid w:val="007E4E30"/>
    <w:rsid w:val="007E639D"/>
    <w:rsid w:val="007E73C4"/>
    <w:rsid w:val="007F1454"/>
    <w:rsid w:val="007F2253"/>
    <w:rsid w:val="007F2DDD"/>
    <w:rsid w:val="00805853"/>
    <w:rsid w:val="0080718E"/>
    <w:rsid w:val="00810C0B"/>
    <w:rsid w:val="00814368"/>
    <w:rsid w:val="0082190D"/>
    <w:rsid w:val="008258FD"/>
    <w:rsid w:val="0082630A"/>
    <w:rsid w:val="00830B2A"/>
    <w:rsid w:val="0083127F"/>
    <w:rsid w:val="00831CF2"/>
    <w:rsid w:val="008348A7"/>
    <w:rsid w:val="00844614"/>
    <w:rsid w:val="008449CD"/>
    <w:rsid w:val="00846BFF"/>
    <w:rsid w:val="00852751"/>
    <w:rsid w:val="00853088"/>
    <w:rsid w:val="008610D6"/>
    <w:rsid w:val="0086114C"/>
    <w:rsid w:val="00865FA2"/>
    <w:rsid w:val="00866789"/>
    <w:rsid w:val="00871AFC"/>
    <w:rsid w:val="00877D9F"/>
    <w:rsid w:val="008817CD"/>
    <w:rsid w:val="00882228"/>
    <w:rsid w:val="00890311"/>
    <w:rsid w:val="0089458B"/>
    <w:rsid w:val="0089537A"/>
    <w:rsid w:val="00895AD9"/>
    <w:rsid w:val="00896125"/>
    <w:rsid w:val="008A1880"/>
    <w:rsid w:val="008A768E"/>
    <w:rsid w:val="008C282A"/>
    <w:rsid w:val="008C4B26"/>
    <w:rsid w:val="008C6A1D"/>
    <w:rsid w:val="008D065C"/>
    <w:rsid w:val="008D0EB5"/>
    <w:rsid w:val="008D21E2"/>
    <w:rsid w:val="008E21FA"/>
    <w:rsid w:val="009020EE"/>
    <w:rsid w:val="00905E39"/>
    <w:rsid w:val="00906128"/>
    <w:rsid w:val="009139A2"/>
    <w:rsid w:val="00915CA8"/>
    <w:rsid w:val="009216E9"/>
    <w:rsid w:val="009230AA"/>
    <w:rsid w:val="009256EE"/>
    <w:rsid w:val="009264BC"/>
    <w:rsid w:val="009476DF"/>
    <w:rsid w:val="009532A0"/>
    <w:rsid w:val="00954D16"/>
    <w:rsid w:val="009603D2"/>
    <w:rsid w:val="00964034"/>
    <w:rsid w:val="00964FE3"/>
    <w:rsid w:val="009703F3"/>
    <w:rsid w:val="00977A7D"/>
    <w:rsid w:val="00977E15"/>
    <w:rsid w:val="00977E47"/>
    <w:rsid w:val="009813AB"/>
    <w:rsid w:val="0098244E"/>
    <w:rsid w:val="00987392"/>
    <w:rsid w:val="0099531A"/>
    <w:rsid w:val="009B0376"/>
    <w:rsid w:val="009C1D98"/>
    <w:rsid w:val="009C28EB"/>
    <w:rsid w:val="009C4755"/>
    <w:rsid w:val="009C5487"/>
    <w:rsid w:val="009C5E92"/>
    <w:rsid w:val="009C7516"/>
    <w:rsid w:val="009D0A7B"/>
    <w:rsid w:val="009D20B4"/>
    <w:rsid w:val="009D2318"/>
    <w:rsid w:val="009D2918"/>
    <w:rsid w:val="009D344D"/>
    <w:rsid w:val="009D3C1C"/>
    <w:rsid w:val="009D7417"/>
    <w:rsid w:val="009F114E"/>
    <w:rsid w:val="009F5EF1"/>
    <w:rsid w:val="00A0102E"/>
    <w:rsid w:val="00A04F2F"/>
    <w:rsid w:val="00A142A0"/>
    <w:rsid w:val="00A1430F"/>
    <w:rsid w:val="00A1595B"/>
    <w:rsid w:val="00A23327"/>
    <w:rsid w:val="00A257B6"/>
    <w:rsid w:val="00A25B39"/>
    <w:rsid w:val="00A2668A"/>
    <w:rsid w:val="00A3099B"/>
    <w:rsid w:val="00A37DC0"/>
    <w:rsid w:val="00A412D6"/>
    <w:rsid w:val="00A429FA"/>
    <w:rsid w:val="00A53BD4"/>
    <w:rsid w:val="00A602EF"/>
    <w:rsid w:val="00A81B3C"/>
    <w:rsid w:val="00A9129F"/>
    <w:rsid w:val="00A92A37"/>
    <w:rsid w:val="00A954DB"/>
    <w:rsid w:val="00A95659"/>
    <w:rsid w:val="00AA1D1D"/>
    <w:rsid w:val="00AA26AF"/>
    <w:rsid w:val="00AA7EBE"/>
    <w:rsid w:val="00AB4A55"/>
    <w:rsid w:val="00AB68E5"/>
    <w:rsid w:val="00AB6992"/>
    <w:rsid w:val="00AB7BFD"/>
    <w:rsid w:val="00AC1657"/>
    <w:rsid w:val="00AC206B"/>
    <w:rsid w:val="00AD212B"/>
    <w:rsid w:val="00AD6A38"/>
    <w:rsid w:val="00AE255E"/>
    <w:rsid w:val="00AE258B"/>
    <w:rsid w:val="00AE5666"/>
    <w:rsid w:val="00AE5F9C"/>
    <w:rsid w:val="00AF5A1D"/>
    <w:rsid w:val="00B0656C"/>
    <w:rsid w:val="00B111F7"/>
    <w:rsid w:val="00B15ACB"/>
    <w:rsid w:val="00B1626B"/>
    <w:rsid w:val="00B17EE3"/>
    <w:rsid w:val="00B20082"/>
    <w:rsid w:val="00B21CB7"/>
    <w:rsid w:val="00B2558E"/>
    <w:rsid w:val="00B25B55"/>
    <w:rsid w:val="00B31BC2"/>
    <w:rsid w:val="00B32AC9"/>
    <w:rsid w:val="00B3430D"/>
    <w:rsid w:val="00B353BE"/>
    <w:rsid w:val="00B36611"/>
    <w:rsid w:val="00B366AC"/>
    <w:rsid w:val="00B37C74"/>
    <w:rsid w:val="00B56010"/>
    <w:rsid w:val="00B731F2"/>
    <w:rsid w:val="00B8353C"/>
    <w:rsid w:val="00B83CDA"/>
    <w:rsid w:val="00B867D6"/>
    <w:rsid w:val="00B90E71"/>
    <w:rsid w:val="00B92712"/>
    <w:rsid w:val="00B9278C"/>
    <w:rsid w:val="00BA0712"/>
    <w:rsid w:val="00BA281C"/>
    <w:rsid w:val="00BA5D8F"/>
    <w:rsid w:val="00BA71CC"/>
    <w:rsid w:val="00BA71DC"/>
    <w:rsid w:val="00BB0B21"/>
    <w:rsid w:val="00BB2131"/>
    <w:rsid w:val="00BB2E2D"/>
    <w:rsid w:val="00BB3042"/>
    <w:rsid w:val="00BB5DBE"/>
    <w:rsid w:val="00BB639B"/>
    <w:rsid w:val="00BC0E92"/>
    <w:rsid w:val="00BC5BC7"/>
    <w:rsid w:val="00BC7A74"/>
    <w:rsid w:val="00BD24F9"/>
    <w:rsid w:val="00BD684E"/>
    <w:rsid w:val="00BE01C1"/>
    <w:rsid w:val="00BE135A"/>
    <w:rsid w:val="00BE2FF7"/>
    <w:rsid w:val="00BE44B9"/>
    <w:rsid w:val="00BF0155"/>
    <w:rsid w:val="00BF145F"/>
    <w:rsid w:val="00BF335C"/>
    <w:rsid w:val="00BF402D"/>
    <w:rsid w:val="00C03AD5"/>
    <w:rsid w:val="00C16816"/>
    <w:rsid w:val="00C20871"/>
    <w:rsid w:val="00C220D7"/>
    <w:rsid w:val="00C2389E"/>
    <w:rsid w:val="00C26AE0"/>
    <w:rsid w:val="00C335C7"/>
    <w:rsid w:val="00C35E91"/>
    <w:rsid w:val="00C40199"/>
    <w:rsid w:val="00C408CA"/>
    <w:rsid w:val="00C42C47"/>
    <w:rsid w:val="00C50B42"/>
    <w:rsid w:val="00C52D86"/>
    <w:rsid w:val="00C531DE"/>
    <w:rsid w:val="00C61F84"/>
    <w:rsid w:val="00C63554"/>
    <w:rsid w:val="00C710AF"/>
    <w:rsid w:val="00C804AA"/>
    <w:rsid w:val="00C81D18"/>
    <w:rsid w:val="00C8456E"/>
    <w:rsid w:val="00C9388B"/>
    <w:rsid w:val="00CA4F8F"/>
    <w:rsid w:val="00CA7E36"/>
    <w:rsid w:val="00CB20BD"/>
    <w:rsid w:val="00CB6CD6"/>
    <w:rsid w:val="00CC2A48"/>
    <w:rsid w:val="00CC3D3C"/>
    <w:rsid w:val="00CC715F"/>
    <w:rsid w:val="00CD03FB"/>
    <w:rsid w:val="00CD1065"/>
    <w:rsid w:val="00CD2FFB"/>
    <w:rsid w:val="00CD64D7"/>
    <w:rsid w:val="00CF34F4"/>
    <w:rsid w:val="00CF431B"/>
    <w:rsid w:val="00CF5818"/>
    <w:rsid w:val="00D03E2A"/>
    <w:rsid w:val="00D076A3"/>
    <w:rsid w:val="00D1345E"/>
    <w:rsid w:val="00D13ECB"/>
    <w:rsid w:val="00D142C6"/>
    <w:rsid w:val="00D21ED5"/>
    <w:rsid w:val="00D22840"/>
    <w:rsid w:val="00D260AA"/>
    <w:rsid w:val="00D2694A"/>
    <w:rsid w:val="00D33BB0"/>
    <w:rsid w:val="00D36973"/>
    <w:rsid w:val="00D42A43"/>
    <w:rsid w:val="00D438FA"/>
    <w:rsid w:val="00D4560C"/>
    <w:rsid w:val="00D47EA7"/>
    <w:rsid w:val="00D561FE"/>
    <w:rsid w:val="00D56EA8"/>
    <w:rsid w:val="00D61F91"/>
    <w:rsid w:val="00D6692A"/>
    <w:rsid w:val="00D73350"/>
    <w:rsid w:val="00D73CD3"/>
    <w:rsid w:val="00D77870"/>
    <w:rsid w:val="00D839C1"/>
    <w:rsid w:val="00D851E7"/>
    <w:rsid w:val="00D87ECD"/>
    <w:rsid w:val="00D92856"/>
    <w:rsid w:val="00D94D1B"/>
    <w:rsid w:val="00D951CC"/>
    <w:rsid w:val="00D95844"/>
    <w:rsid w:val="00DA0FAC"/>
    <w:rsid w:val="00DA2C8C"/>
    <w:rsid w:val="00DB050D"/>
    <w:rsid w:val="00DB09B9"/>
    <w:rsid w:val="00DB3B9F"/>
    <w:rsid w:val="00DD26B9"/>
    <w:rsid w:val="00DD34AA"/>
    <w:rsid w:val="00DE2D42"/>
    <w:rsid w:val="00DE57ED"/>
    <w:rsid w:val="00DE5CAE"/>
    <w:rsid w:val="00DE6CFB"/>
    <w:rsid w:val="00DF2DB9"/>
    <w:rsid w:val="00E01846"/>
    <w:rsid w:val="00E050ED"/>
    <w:rsid w:val="00E07629"/>
    <w:rsid w:val="00E077AC"/>
    <w:rsid w:val="00E07888"/>
    <w:rsid w:val="00E10283"/>
    <w:rsid w:val="00E1077B"/>
    <w:rsid w:val="00E11129"/>
    <w:rsid w:val="00E132A1"/>
    <w:rsid w:val="00E15637"/>
    <w:rsid w:val="00E16115"/>
    <w:rsid w:val="00E17B9A"/>
    <w:rsid w:val="00E24BD0"/>
    <w:rsid w:val="00E273C0"/>
    <w:rsid w:val="00E32434"/>
    <w:rsid w:val="00E41344"/>
    <w:rsid w:val="00E46E0C"/>
    <w:rsid w:val="00E50625"/>
    <w:rsid w:val="00E667B6"/>
    <w:rsid w:val="00E7010B"/>
    <w:rsid w:val="00E72D12"/>
    <w:rsid w:val="00E8098B"/>
    <w:rsid w:val="00E81159"/>
    <w:rsid w:val="00E83A0B"/>
    <w:rsid w:val="00E8450D"/>
    <w:rsid w:val="00E94B94"/>
    <w:rsid w:val="00E951CC"/>
    <w:rsid w:val="00EB1D6D"/>
    <w:rsid w:val="00EB6006"/>
    <w:rsid w:val="00EC07D1"/>
    <w:rsid w:val="00EC2616"/>
    <w:rsid w:val="00EC477C"/>
    <w:rsid w:val="00EC5FFA"/>
    <w:rsid w:val="00EC7742"/>
    <w:rsid w:val="00ED075D"/>
    <w:rsid w:val="00ED0BC4"/>
    <w:rsid w:val="00ED41E4"/>
    <w:rsid w:val="00ED44AC"/>
    <w:rsid w:val="00ED73B7"/>
    <w:rsid w:val="00EE32E4"/>
    <w:rsid w:val="00EE3AF3"/>
    <w:rsid w:val="00EE549D"/>
    <w:rsid w:val="00EE556B"/>
    <w:rsid w:val="00EE6E79"/>
    <w:rsid w:val="00EF0BD0"/>
    <w:rsid w:val="00EF4309"/>
    <w:rsid w:val="00EF61BC"/>
    <w:rsid w:val="00F00817"/>
    <w:rsid w:val="00F01086"/>
    <w:rsid w:val="00F01537"/>
    <w:rsid w:val="00F04290"/>
    <w:rsid w:val="00F07B4E"/>
    <w:rsid w:val="00F10934"/>
    <w:rsid w:val="00F116D0"/>
    <w:rsid w:val="00F23289"/>
    <w:rsid w:val="00F24885"/>
    <w:rsid w:val="00F25F39"/>
    <w:rsid w:val="00F27683"/>
    <w:rsid w:val="00F27A0D"/>
    <w:rsid w:val="00F320E9"/>
    <w:rsid w:val="00F34B9A"/>
    <w:rsid w:val="00F4011D"/>
    <w:rsid w:val="00F418DE"/>
    <w:rsid w:val="00F41A11"/>
    <w:rsid w:val="00F45C05"/>
    <w:rsid w:val="00F47E3A"/>
    <w:rsid w:val="00F5053D"/>
    <w:rsid w:val="00F554A4"/>
    <w:rsid w:val="00F60C25"/>
    <w:rsid w:val="00F61B16"/>
    <w:rsid w:val="00F64DA1"/>
    <w:rsid w:val="00F70070"/>
    <w:rsid w:val="00F73961"/>
    <w:rsid w:val="00F7790D"/>
    <w:rsid w:val="00F85ED8"/>
    <w:rsid w:val="00F95036"/>
    <w:rsid w:val="00F96235"/>
    <w:rsid w:val="00FA06D1"/>
    <w:rsid w:val="00FA37D7"/>
    <w:rsid w:val="00FA3B06"/>
    <w:rsid w:val="00FA6E55"/>
    <w:rsid w:val="00FB09B2"/>
    <w:rsid w:val="00FB102D"/>
    <w:rsid w:val="00FB16D8"/>
    <w:rsid w:val="00FB40B7"/>
    <w:rsid w:val="00FC2CD3"/>
    <w:rsid w:val="00FC2E99"/>
    <w:rsid w:val="00FC51CD"/>
    <w:rsid w:val="00FD0BAA"/>
    <w:rsid w:val="00FD0E31"/>
    <w:rsid w:val="00FD13C5"/>
    <w:rsid w:val="00FD67D0"/>
    <w:rsid w:val="00FD79FF"/>
    <w:rsid w:val="00FE0382"/>
    <w:rsid w:val="00FF00DB"/>
    <w:rsid w:val="00FF0364"/>
    <w:rsid w:val="00FF3AC1"/>
    <w:rsid w:val="00FF3F1E"/>
    <w:rsid w:val="00FF57DA"/>
    <w:rsid w:val="00FF6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618FE2"/>
  <w15:docId w15:val="{95998951-C2EC-4423-86C1-1F2C0917E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595959" w:themeColor="text1" w:themeTint="A6"/>
        <w:sz w:val="18"/>
        <w:szCs w:val="18"/>
        <w:lang w:val="en-US" w:eastAsia="ja-JP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2" w:unhideWhenUsed="1" w:qFormat="1"/>
    <w:lsdException w:name="heading 7" w:semiHidden="1" w:uiPriority="2" w:unhideWhenUsed="1" w:qFormat="1"/>
    <w:lsdException w:name="heading 8" w:semiHidden="1" w:uiPriority="2" w:unhideWhenUsed="1" w:qFormat="1"/>
    <w:lsdException w:name="heading 9" w:semiHidden="1" w:uiPriority="2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272"/>
  </w:style>
  <w:style w:type="paragraph" w:styleId="Heading1">
    <w:name w:val="heading 1"/>
    <w:basedOn w:val="Date"/>
    <w:link w:val="Heading1Char"/>
    <w:uiPriority w:val="2"/>
    <w:qFormat/>
    <w:pPr>
      <w:keepNext/>
      <w:keepLines/>
      <w:spacing w:before="60" w:after="60"/>
      <w:ind w:left="115" w:right="115"/>
      <w:outlineLvl w:val="0"/>
    </w:pPr>
    <w:rPr>
      <w:rFonts w:asciiTheme="majorHAnsi" w:eastAsiaTheme="majorEastAsia" w:hAnsiTheme="majorHAnsi" w:cstheme="majorBidi"/>
      <w:caps/>
      <w:sz w:val="24"/>
      <w:szCs w:val="32"/>
    </w:rPr>
  </w:style>
  <w:style w:type="paragraph" w:styleId="Heading2">
    <w:name w:val="heading 2"/>
    <w:basedOn w:val="Normal"/>
    <w:link w:val="Heading2Char"/>
    <w:uiPriority w:val="2"/>
    <w:unhideWhenUsed/>
    <w:qFormat/>
    <w:pPr>
      <w:keepNext/>
      <w:keepLines/>
      <w:spacing w:before="100" w:after="0"/>
      <w:ind w:left="115" w:right="115"/>
      <w:outlineLvl w:val="1"/>
    </w:pPr>
    <w:rPr>
      <w:rFonts w:asciiTheme="majorHAnsi" w:eastAsiaTheme="majorEastAsia" w:hAnsiTheme="majorHAnsi" w:cstheme="majorBidi"/>
      <w:caps/>
      <w:color w:val="262626" w:themeColor="text1" w:themeTint="D9"/>
      <w:spacing w:val="2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2"/>
    <w:unhideWhenUsed/>
    <w:qFormat/>
    <w:rsid w:val="00964034"/>
    <w:pPr>
      <w:keepNext/>
      <w:keepLines/>
      <w:spacing w:before="80" w:after="0"/>
      <w:ind w:left="115" w:right="115"/>
      <w:outlineLvl w:val="2"/>
    </w:pPr>
    <w:rPr>
      <w:rFonts w:asciiTheme="majorHAnsi" w:eastAsiaTheme="majorEastAsia" w:hAnsiTheme="majorHAnsi" w:cstheme="majorBidi"/>
      <w:b/>
      <w:caps/>
      <w:color w:val="auto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"/>
    <w:qFormat/>
    <w:pPr>
      <w:spacing w:before="0" w:after="80"/>
      <w:ind w:left="115"/>
    </w:pPr>
    <w:rPr>
      <w:rFonts w:asciiTheme="majorHAnsi" w:eastAsiaTheme="majorEastAsia" w:hAnsiTheme="majorHAnsi" w:cstheme="majorBidi"/>
      <w:caps/>
      <w:color w:val="262626" w:themeColor="text1" w:themeTint="D9"/>
      <w:spacing w:val="60"/>
      <w:kern w:val="28"/>
      <w:sz w:val="52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aps/>
      <w:color w:val="262626" w:themeColor="text1" w:themeTint="D9"/>
      <w:spacing w:val="60"/>
      <w:kern w:val="28"/>
      <w:sz w:val="52"/>
    </w:rPr>
  </w:style>
  <w:style w:type="table" w:styleId="TableGrid">
    <w:name w:val="Table Grid"/>
    <w:basedOn w:val="TableNormal"/>
    <w:uiPriority w:val="5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table" w:customStyle="1" w:styleId="EventPlannerTable">
    <w:name w:val="Event Planner Table"/>
    <w:basedOn w:val="TableNormal"/>
    <w:uiPriority w:val="99"/>
    <w:pPr>
      <w:spacing w:after="0"/>
    </w:pPr>
    <w:tblPr>
      <w:tblBorders>
        <w:insideH w:val="single" w:sz="24" w:space="0" w:color="FFFFFF" w:themeColor="background1"/>
        <w:insideV w:val="single" w:sz="24" w:space="0" w:color="FFFFFF" w:themeColor="background1"/>
      </w:tblBorders>
      <w:tblCellMar>
        <w:left w:w="0" w:type="dxa"/>
        <w:right w:w="0" w:type="dxa"/>
      </w:tblCellMar>
    </w:tblPr>
    <w:tcPr>
      <w:shd w:val="clear" w:color="auto" w:fill="F2F2F2" w:themeFill="background1" w:themeFillShade="F2"/>
    </w:tc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</w:style>
  <w:style w:type="paragraph" w:customStyle="1" w:styleId="FormText">
    <w:name w:val="Form Text"/>
    <w:basedOn w:val="Normal"/>
    <w:uiPriority w:val="3"/>
    <w:qFormat/>
    <w:pPr>
      <w:spacing w:before="60" w:after="60"/>
      <w:ind w:left="115" w:right="115"/>
    </w:pPr>
    <w:rPr>
      <w:rFonts w:asciiTheme="majorHAnsi" w:eastAsiaTheme="majorEastAsia" w:hAnsiTheme="majorHAnsi" w:cstheme="majorBidi"/>
      <w:caps/>
      <w:color w:val="262626" w:themeColor="text1" w:themeTint="D9"/>
      <w:sz w:val="24"/>
    </w:rPr>
  </w:style>
  <w:style w:type="paragraph" w:styleId="NoSpacing">
    <w:name w:val="No Spacing"/>
    <w:uiPriority w:val="36"/>
    <w:semiHidden/>
    <w:pPr>
      <w:spacing w:before="0" w:after="0"/>
    </w:pPr>
  </w:style>
  <w:style w:type="character" w:customStyle="1" w:styleId="Heading3Char">
    <w:name w:val="Heading 3 Char"/>
    <w:basedOn w:val="DefaultParagraphFont"/>
    <w:link w:val="Heading3"/>
    <w:uiPriority w:val="2"/>
    <w:rsid w:val="00964034"/>
    <w:rPr>
      <w:rFonts w:asciiTheme="majorHAnsi" w:eastAsiaTheme="majorEastAsia" w:hAnsiTheme="majorHAnsi" w:cstheme="majorBidi"/>
      <w:b/>
      <w:caps/>
      <w:color w:val="auto"/>
      <w:sz w:val="22"/>
      <w:szCs w:val="24"/>
    </w:rPr>
  </w:style>
  <w:style w:type="paragraph" w:customStyle="1" w:styleId="TableText">
    <w:name w:val="Table Text"/>
    <w:basedOn w:val="Normal"/>
    <w:uiPriority w:val="7"/>
    <w:qFormat/>
    <w:rsid w:val="00964034"/>
    <w:pPr>
      <w:spacing w:before="80"/>
      <w:ind w:left="115" w:right="115"/>
    </w:pPr>
    <w:rPr>
      <w:rFonts w:asciiTheme="majorHAnsi" w:eastAsiaTheme="majorEastAsia" w:hAnsiTheme="majorHAnsi" w:cstheme="majorBidi"/>
      <w:color w:val="auto"/>
      <w:sz w:val="20"/>
    </w:rPr>
  </w:style>
  <w:style w:type="paragraph" w:customStyle="1" w:styleId="Days">
    <w:name w:val="Days"/>
    <w:basedOn w:val="Normal"/>
    <w:uiPriority w:val="9"/>
    <w:qFormat/>
    <w:pPr>
      <w:spacing w:before="60" w:after="0"/>
      <w:jc w:val="center"/>
    </w:pPr>
    <w:rPr>
      <w:rFonts w:asciiTheme="majorHAnsi" w:eastAsiaTheme="majorEastAsia" w:hAnsiTheme="majorHAnsi" w:cstheme="majorBidi"/>
    </w:rPr>
  </w:style>
  <w:style w:type="paragraph" w:customStyle="1" w:styleId="Dates">
    <w:name w:val="Dates"/>
    <w:basedOn w:val="Normal"/>
    <w:uiPriority w:val="11"/>
    <w:qFormat/>
    <w:pPr>
      <w:spacing w:before="20" w:after="20"/>
      <w:jc w:val="center"/>
    </w:pPr>
    <w:rPr>
      <w:color w:val="262626" w:themeColor="text1" w:themeTint="D9"/>
    </w:rPr>
  </w:style>
  <w:style w:type="paragraph" w:customStyle="1" w:styleId="Months">
    <w:name w:val="Months"/>
    <w:basedOn w:val="Normal"/>
    <w:uiPriority w:val="8"/>
    <w:qFormat/>
    <w:pPr>
      <w:keepNext/>
      <w:spacing w:before="80"/>
      <w:ind w:left="115" w:right="115"/>
    </w:pPr>
    <w:rPr>
      <w:rFonts w:asciiTheme="majorHAnsi" w:eastAsiaTheme="majorEastAsia" w:hAnsiTheme="majorHAnsi" w:cstheme="majorBidi"/>
      <w:caps/>
      <w:color w:val="262626" w:themeColor="text1" w:themeTint="D9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</w:rPr>
  </w:style>
  <w:style w:type="character" w:customStyle="1" w:styleId="DateChar1">
    <w:name w:val="Date Char1"/>
    <w:basedOn w:val="DefaultParagraphFont"/>
    <w:uiPriority w:val="1"/>
    <w:semiHidden/>
  </w:style>
  <w:style w:type="character" w:customStyle="1" w:styleId="BalloonTextChar1">
    <w:name w:val="Balloon Text Char1"/>
    <w:basedOn w:val="DefaultParagraphFont"/>
    <w:uiPriority w:val="99"/>
    <w:semiHidden/>
    <w:rPr>
      <w:rFonts w:ascii="Tahoma" w:hAnsi="Tahoma" w:cs="Tahoma"/>
      <w:sz w:val="16"/>
    </w:rPr>
  </w:style>
  <w:style w:type="paragraph" w:styleId="Header">
    <w:name w:val="header"/>
    <w:basedOn w:val="Normal"/>
    <w:link w:val="HeaderChar"/>
    <w:uiPriority w:val="99"/>
    <w:semiHidden/>
    <w:pPr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87272"/>
  </w:style>
  <w:style w:type="paragraph" w:styleId="Footer">
    <w:name w:val="footer"/>
    <w:basedOn w:val="Normal"/>
    <w:link w:val="FooterChar"/>
    <w:uiPriority w:val="99"/>
    <w:semiHidden/>
    <w:pPr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87272"/>
  </w:style>
  <w:style w:type="character" w:customStyle="1" w:styleId="Heading2Char">
    <w:name w:val="Heading 2 Char"/>
    <w:basedOn w:val="DefaultParagraphFont"/>
    <w:link w:val="Heading2"/>
    <w:uiPriority w:val="2"/>
    <w:rPr>
      <w:rFonts w:asciiTheme="majorHAnsi" w:eastAsiaTheme="majorEastAsia" w:hAnsiTheme="majorHAnsi" w:cstheme="majorBidi"/>
      <w:caps/>
      <w:color w:val="262626" w:themeColor="text1" w:themeTint="D9"/>
      <w:spacing w:val="20"/>
      <w:sz w:val="22"/>
      <w:szCs w:val="26"/>
    </w:rPr>
  </w:style>
  <w:style w:type="character" w:customStyle="1" w:styleId="Heading1Char">
    <w:name w:val="Heading 1 Char"/>
    <w:basedOn w:val="DefaultParagraphFont"/>
    <w:link w:val="Heading1"/>
    <w:uiPriority w:val="2"/>
    <w:rPr>
      <w:rFonts w:asciiTheme="majorHAnsi" w:eastAsiaTheme="majorEastAsia" w:hAnsiTheme="majorHAnsi" w:cstheme="majorBidi"/>
      <w:caps/>
      <w:sz w:val="24"/>
      <w:szCs w:val="32"/>
    </w:rPr>
  </w:style>
  <w:style w:type="paragraph" w:styleId="Date">
    <w:name w:val="Date"/>
    <w:basedOn w:val="Normal"/>
    <w:next w:val="Normal"/>
    <w:link w:val="DateChar"/>
    <w:uiPriority w:val="1"/>
    <w:semiHidden/>
    <w:unhideWhenUsed/>
    <w:qFormat/>
  </w:style>
  <w:style w:type="character" w:customStyle="1" w:styleId="DateChar">
    <w:name w:val="Date Char"/>
    <w:basedOn w:val="DefaultParagraphFont"/>
    <w:link w:val="Date"/>
    <w:uiPriority w:val="1"/>
    <w:semiHidden/>
  </w:style>
  <w:style w:type="table" w:customStyle="1" w:styleId="CalendarTable">
    <w:name w:val="Calendar Table"/>
    <w:basedOn w:val="TableNormal"/>
    <w:uiPriority w:val="99"/>
    <w:pPr>
      <w:spacing w:before="0" w:after="0"/>
    </w:pPr>
    <w:rPr>
      <w:color w:val="404040" w:themeColor="text1" w:themeTint="BF"/>
      <w:szCs w:val="22"/>
      <w:lang w:eastAsia="en-US"/>
    </w:rPr>
    <w:tblPr>
      <w:jc w:val="center"/>
      <w:tblCellMar>
        <w:left w:w="0" w:type="dxa"/>
        <w:right w:w="0" w:type="dxa"/>
      </w:tblCellMar>
    </w:tblPr>
    <w:trPr>
      <w:jc w:val="center"/>
    </w:trPr>
  </w:style>
  <w:style w:type="character" w:styleId="CommentReference">
    <w:name w:val="annotation reference"/>
    <w:basedOn w:val="DefaultParagraphFont"/>
    <w:uiPriority w:val="99"/>
    <w:semiHidden/>
    <w:unhideWhenUsed/>
    <w:rsid w:val="003B1A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1A6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1A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1A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1A6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mily\AppData\Roaming\Microsoft\Templates\Event%20planner.dotm" TargetMode="External"/></Relationships>
</file>

<file path=word/theme/theme1.xml><?xml version="1.0" encoding="utf-8"?>
<a:theme xmlns:a="http://schemas.openxmlformats.org/drawingml/2006/main" name="Office Theme">
  <a:themeElements>
    <a:clrScheme name="Event Planner">
      <a:dk1>
        <a:sysClr val="windowText" lastClr="000000"/>
      </a:dk1>
      <a:lt1>
        <a:sysClr val="window" lastClr="FFFFFF"/>
      </a:lt1>
      <a:dk2>
        <a:srgbClr val="231F44"/>
      </a:dk2>
      <a:lt2>
        <a:srgbClr val="F5F2F2"/>
      </a:lt2>
      <a:accent1>
        <a:srgbClr val="42BFEB"/>
      </a:accent1>
      <a:accent2>
        <a:srgbClr val="72D936"/>
      </a:accent2>
      <a:accent3>
        <a:srgbClr val="FF8021"/>
      </a:accent3>
      <a:accent4>
        <a:srgbClr val="937CD0"/>
      </a:accent4>
      <a:accent5>
        <a:srgbClr val="E84D81"/>
      </a:accent5>
      <a:accent6>
        <a:srgbClr val="FFB300"/>
      </a:accent6>
      <a:hlink>
        <a:srgbClr val="42BFEB"/>
      </a:hlink>
      <a:folHlink>
        <a:srgbClr val="937CD0"/>
      </a:folHlink>
    </a:clrScheme>
    <a:fontScheme name="Event Planner">
      <a:majorFont>
        <a:latin typeface="Trebuchet MS"/>
        <a:ea typeface=""/>
        <a:cs typeface=""/>
      </a:majorFont>
      <a:minorFont>
        <a:latin typeface="Century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B880F27C-18F2-441D-8E20-B55C9D1F543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C85B13D-EB3F-4F38-99F3-CC35B7B9A6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247D7F0-B77A-4B5B-A0CD-3C4454C554D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4B7FE3D-7B97-4F32-9A20-46FC42C9E5E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Event planner.dotm</Template>
  <TotalTime>579</TotalTime>
  <Pages>2</Pages>
  <Words>820</Words>
  <Characters>4676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Josie Rodriguez</cp:lastModifiedBy>
  <cp:revision>344</cp:revision>
  <cp:lastPrinted>2026-05-04T23:21:00Z</cp:lastPrinted>
  <dcterms:created xsi:type="dcterms:W3CDTF">2023-09-29T22:36:00Z</dcterms:created>
  <dcterms:modified xsi:type="dcterms:W3CDTF">2026-06-01T18:53:00Z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