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573"/>
        <w:gridCol w:w="6497"/>
      </w:tblGrid>
      <w:tr w:rsidR="00EE6AF6" w14:paraId="3CAE2631" w14:textId="77777777" w:rsidTr="00887362">
        <w:trPr>
          <w:trHeight w:hRule="exact" w:val="1377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7EBD7" w:themeColor="accent1" w:themeTint="33"/>
              <w:bottom w:val="single" w:sz="18" w:space="0" w:color="FFFFFF" w:themeColor="background1"/>
            </w:tcBorders>
            <w:shd w:val="clear" w:color="auto" w:fill="D7EBD7" w:themeFill="accent1" w:themeFillTint="33"/>
          </w:tcPr>
          <w:p w14:paraId="10CCE374" w14:textId="67B84480" w:rsidR="00EE6AF6" w:rsidRDefault="00EE6AF6" w:rsidP="00F9428F"/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7EBD7" w:themeColor="accent1" w:themeTint="33"/>
            </w:tcBorders>
            <w:shd w:val="clear" w:color="auto" w:fill="D7EBD7" w:themeFill="accent1" w:themeFillTint="33"/>
            <w:vAlign w:val="bottom"/>
          </w:tcPr>
          <w:p w14:paraId="1F3E862D" w14:textId="77777777" w:rsidR="00EE6AF6" w:rsidRDefault="00EE6AF6" w:rsidP="00EE6AF6">
            <w:pPr>
              <w:pStyle w:val="Year"/>
            </w:pPr>
            <w:r>
              <w:rPr>
                <w:rStyle w:val="Month"/>
              </w:rPr>
              <w:t>September</w:t>
            </w:r>
            <w:r>
              <w:t xml:space="preserve"> </w:t>
            </w:r>
            <w:r w:rsidR="00B34F4E">
              <w:t>2026</w:t>
            </w:r>
          </w:p>
        </w:tc>
      </w:tr>
      <w:tr w:rsidR="00EE6AF6" w14:paraId="45B0541B" w14:textId="77777777" w:rsidTr="00EE6A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7FFC0854" w14:textId="77777777" w:rsidR="00EE6AF6" w:rsidRDefault="00EE6AF6" w:rsidP="00EE6A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02D87941" w14:textId="77777777" w:rsidR="00EE6AF6" w:rsidRDefault="00EE6AF6" w:rsidP="00EE6A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1439"/>
        <w:gridCol w:w="1439"/>
        <w:gridCol w:w="1439"/>
        <w:gridCol w:w="1439"/>
        <w:gridCol w:w="1438"/>
        <w:gridCol w:w="1438"/>
        <w:gridCol w:w="1438"/>
      </w:tblGrid>
      <w:tr w:rsidR="00971783" w14:paraId="102ECAB9" w14:textId="77777777" w:rsidTr="00AD04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714" w:type="pct"/>
            <w:shd w:val="clear" w:color="auto" w:fill="356D36" w:themeFill="accent1" w:themeFillShade="BF"/>
          </w:tcPr>
          <w:p w14:paraId="18977112" w14:textId="77777777" w:rsidR="00971783" w:rsidRDefault="00971783" w:rsidP="00971783">
            <w:pPr>
              <w:pStyle w:val="Days"/>
            </w:pPr>
            <w:r>
              <w:t>Sun.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04D9812E" w14:textId="77777777" w:rsidR="00971783" w:rsidRDefault="00971783" w:rsidP="00971783">
            <w:pPr>
              <w:pStyle w:val="Days"/>
            </w:pPr>
            <w:r>
              <w:t>Mon.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73D79AF" w14:textId="77777777" w:rsidR="00971783" w:rsidRDefault="00971783" w:rsidP="00971783">
            <w:pPr>
              <w:pStyle w:val="Days"/>
            </w:pPr>
            <w:r>
              <w:t>Tue.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7C71FC59" w14:textId="77777777" w:rsidR="00971783" w:rsidRDefault="00971783" w:rsidP="00971783">
            <w:pPr>
              <w:pStyle w:val="Days"/>
            </w:pPr>
            <w:r>
              <w:t>Wed.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3BEAD100" w14:textId="77777777" w:rsidR="00971783" w:rsidRDefault="00971783" w:rsidP="00971783">
            <w:pPr>
              <w:pStyle w:val="Days"/>
            </w:pPr>
            <w:r>
              <w:t>Thu.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3A60D1C7" w14:textId="77777777" w:rsidR="00971783" w:rsidRDefault="00971783" w:rsidP="00971783">
            <w:pPr>
              <w:pStyle w:val="Days"/>
            </w:pPr>
            <w:r>
              <w:t>Fri.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F5CA4E6" w14:textId="77777777" w:rsidR="00971783" w:rsidRDefault="00971783" w:rsidP="00971783">
            <w:pPr>
              <w:pStyle w:val="Days"/>
            </w:pPr>
            <w:r>
              <w:t>Sat.</w:t>
            </w:r>
          </w:p>
        </w:tc>
      </w:tr>
      <w:tr w:rsidR="00B34F4E" w14:paraId="547BC7A0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6E23D367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F71F919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026E1678" w14:textId="77777777" w:rsidR="00B34F4E" w:rsidRDefault="00B34F4E" w:rsidP="00B34F4E">
            <w:pPr>
              <w:pStyle w:val="Dates"/>
              <w:spacing w:after="40"/>
            </w:pPr>
            <w:r w:rsidRPr="00D768DE">
              <w:t>1</w:t>
            </w:r>
          </w:p>
        </w:tc>
        <w:tc>
          <w:tcPr>
            <w:tcW w:w="714" w:type="pct"/>
          </w:tcPr>
          <w:p w14:paraId="546099BD" w14:textId="77777777" w:rsidR="00B34F4E" w:rsidRDefault="00B34F4E" w:rsidP="00B34F4E">
            <w:pPr>
              <w:pStyle w:val="Dates"/>
              <w:spacing w:after="40"/>
            </w:pPr>
            <w:r w:rsidRPr="00D768DE">
              <w:t>2</w:t>
            </w:r>
          </w:p>
        </w:tc>
        <w:tc>
          <w:tcPr>
            <w:tcW w:w="714" w:type="pct"/>
          </w:tcPr>
          <w:p w14:paraId="18F6BE95" w14:textId="77777777" w:rsidR="00B34F4E" w:rsidRDefault="00B34F4E" w:rsidP="00B34F4E">
            <w:pPr>
              <w:pStyle w:val="Dates"/>
              <w:spacing w:after="40"/>
            </w:pPr>
            <w:r w:rsidRPr="00D768DE">
              <w:t>3</w:t>
            </w:r>
          </w:p>
        </w:tc>
        <w:tc>
          <w:tcPr>
            <w:tcW w:w="714" w:type="pct"/>
          </w:tcPr>
          <w:p w14:paraId="4CFA1938" w14:textId="77777777" w:rsidR="00B34F4E" w:rsidRDefault="00B34F4E" w:rsidP="00B34F4E">
            <w:pPr>
              <w:pStyle w:val="Dates"/>
              <w:spacing w:after="40"/>
            </w:pPr>
            <w:r w:rsidRPr="00D768DE">
              <w:t>4</w:t>
            </w:r>
          </w:p>
        </w:tc>
        <w:tc>
          <w:tcPr>
            <w:tcW w:w="714" w:type="pct"/>
          </w:tcPr>
          <w:p w14:paraId="31A650F0" w14:textId="77777777" w:rsidR="00B34F4E" w:rsidRDefault="00B34F4E" w:rsidP="00B34F4E">
            <w:pPr>
              <w:pStyle w:val="Dates"/>
              <w:spacing w:after="40"/>
            </w:pPr>
            <w:r w:rsidRPr="00D768DE">
              <w:t>5</w:t>
            </w:r>
          </w:p>
        </w:tc>
      </w:tr>
      <w:tr w:rsidR="00B34F4E" w14:paraId="55824E41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97"/>
        </w:trPr>
        <w:tc>
          <w:tcPr>
            <w:tcW w:w="714" w:type="pct"/>
          </w:tcPr>
          <w:p w14:paraId="2BA6270F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0352D70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31CE400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7663A452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7A3D333" w14:textId="03FB82F3" w:rsidR="00B34F4E" w:rsidRDefault="00DB4BD4" w:rsidP="00B34F4E">
            <w:pPr>
              <w:spacing w:before="40" w:after="40"/>
            </w:pPr>
            <w:r>
              <w:t xml:space="preserve"> </w:t>
            </w:r>
          </w:p>
        </w:tc>
        <w:tc>
          <w:tcPr>
            <w:tcW w:w="714" w:type="pct"/>
          </w:tcPr>
          <w:p w14:paraId="12EA3DA5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F4BAEEB" w14:textId="64AF4681" w:rsidR="00DB4BD4" w:rsidRDefault="00DB4BD4" w:rsidP="00B34F4E">
            <w:pPr>
              <w:spacing w:before="40" w:after="40"/>
            </w:pPr>
          </w:p>
        </w:tc>
      </w:tr>
      <w:tr w:rsidR="00B34F4E" w14:paraId="51D3C4A9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C82675A" w14:textId="77777777" w:rsidR="00B34F4E" w:rsidRDefault="00B34F4E" w:rsidP="00B34F4E">
            <w:pPr>
              <w:pStyle w:val="Dates"/>
              <w:spacing w:after="40"/>
            </w:pPr>
            <w:r>
              <w:t>6</w:t>
            </w:r>
          </w:p>
          <w:p w14:paraId="538B4EE3" w14:textId="77777777" w:rsidR="00DB4BD4" w:rsidRDefault="00DB4BD4" w:rsidP="00B34F4E">
            <w:pPr>
              <w:pStyle w:val="Dates"/>
              <w:spacing w:after="40"/>
            </w:pPr>
          </w:p>
          <w:p w14:paraId="16BB1B76" w14:textId="77777777" w:rsidR="00DB4BD4" w:rsidRDefault="00DB4BD4" w:rsidP="00B34F4E">
            <w:pPr>
              <w:pStyle w:val="Dates"/>
              <w:spacing w:after="40"/>
            </w:pPr>
          </w:p>
          <w:p w14:paraId="0300E823" w14:textId="0BC1EAF6" w:rsidR="00DB4BD4" w:rsidRDefault="00DB4BD4" w:rsidP="00B34F4E">
            <w:pPr>
              <w:pStyle w:val="Dates"/>
              <w:spacing w:after="40"/>
            </w:pPr>
            <w:r>
              <w:t xml:space="preserve">9:00 Paul </w:t>
            </w:r>
          </w:p>
        </w:tc>
        <w:tc>
          <w:tcPr>
            <w:tcW w:w="714" w:type="pct"/>
          </w:tcPr>
          <w:p w14:paraId="54D635FE" w14:textId="77777777" w:rsidR="00B34F4E" w:rsidRDefault="00B34F4E" w:rsidP="00B34F4E">
            <w:pPr>
              <w:pStyle w:val="Dates"/>
              <w:spacing w:after="40"/>
            </w:pPr>
            <w:r w:rsidRPr="00D768DE">
              <w:t>7</w:t>
            </w:r>
          </w:p>
        </w:tc>
        <w:tc>
          <w:tcPr>
            <w:tcW w:w="714" w:type="pct"/>
          </w:tcPr>
          <w:p w14:paraId="38E242B8" w14:textId="77777777" w:rsidR="00B34F4E" w:rsidRDefault="00B34F4E" w:rsidP="00B34F4E">
            <w:pPr>
              <w:pStyle w:val="Dates"/>
              <w:spacing w:after="40"/>
            </w:pPr>
            <w:r w:rsidRPr="00D768DE">
              <w:t>8</w:t>
            </w:r>
          </w:p>
        </w:tc>
        <w:tc>
          <w:tcPr>
            <w:tcW w:w="714" w:type="pct"/>
          </w:tcPr>
          <w:p w14:paraId="5B265779" w14:textId="77777777" w:rsidR="00B34F4E" w:rsidRDefault="00B34F4E" w:rsidP="00B34F4E">
            <w:pPr>
              <w:pStyle w:val="Dates"/>
              <w:spacing w:after="40"/>
            </w:pPr>
            <w:r w:rsidRPr="00D768DE">
              <w:t>9</w:t>
            </w:r>
          </w:p>
        </w:tc>
        <w:tc>
          <w:tcPr>
            <w:tcW w:w="714" w:type="pct"/>
          </w:tcPr>
          <w:p w14:paraId="68F6937F" w14:textId="77777777" w:rsidR="00B34F4E" w:rsidRDefault="00B34F4E" w:rsidP="00B34F4E">
            <w:pPr>
              <w:pStyle w:val="Dates"/>
              <w:spacing w:after="40"/>
            </w:pPr>
            <w:r w:rsidRPr="00D768DE">
              <w:t>10</w:t>
            </w:r>
          </w:p>
        </w:tc>
        <w:tc>
          <w:tcPr>
            <w:tcW w:w="714" w:type="pct"/>
          </w:tcPr>
          <w:p w14:paraId="56856778" w14:textId="77777777" w:rsidR="00B34F4E" w:rsidRDefault="00B34F4E" w:rsidP="00B34F4E">
            <w:pPr>
              <w:pStyle w:val="Dates"/>
              <w:spacing w:after="40"/>
            </w:pPr>
            <w:r w:rsidRPr="00D768DE">
              <w:t>11</w:t>
            </w:r>
          </w:p>
        </w:tc>
        <w:tc>
          <w:tcPr>
            <w:tcW w:w="714" w:type="pct"/>
          </w:tcPr>
          <w:p w14:paraId="56DF5BDB" w14:textId="77777777" w:rsidR="00B34F4E" w:rsidRDefault="00B34F4E" w:rsidP="00B34F4E">
            <w:pPr>
              <w:pStyle w:val="Dates"/>
              <w:spacing w:after="40"/>
            </w:pPr>
            <w:r w:rsidRPr="00D768DE">
              <w:t>12</w:t>
            </w:r>
          </w:p>
        </w:tc>
      </w:tr>
      <w:tr w:rsidR="00B34F4E" w14:paraId="4149C01D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89"/>
        </w:trPr>
        <w:tc>
          <w:tcPr>
            <w:tcW w:w="714" w:type="pct"/>
          </w:tcPr>
          <w:p w14:paraId="442C7B02" w14:textId="30B945E3" w:rsidR="00DB4BD4" w:rsidRDefault="00DB4BD4" w:rsidP="00B34F4E">
            <w:pPr>
              <w:spacing w:before="40" w:after="40"/>
            </w:pPr>
          </w:p>
        </w:tc>
        <w:tc>
          <w:tcPr>
            <w:tcW w:w="714" w:type="pct"/>
          </w:tcPr>
          <w:p w14:paraId="7977DFFA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06D87B60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A01C799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71531B7C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1C525B43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12396D6" w14:textId="77777777" w:rsidR="00B34F4E" w:rsidRDefault="00B34F4E" w:rsidP="00B34F4E">
            <w:pPr>
              <w:spacing w:before="40" w:after="40"/>
            </w:pPr>
          </w:p>
          <w:p w14:paraId="1E83CC85" w14:textId="629E0BA0" w:rsidR="008B27CD" w:rsidRDefault="008B27CD" w:rsidP="00B34F4E">
            <w:pPr>
              <w:spacing w:before="40" w:after="40"/>
            </w:pPr>
          </w:p>
        </w:tc>
      </w:tr>
      <w:tr w:rsidR="00B34F4E" w14:paraId="40021432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55C0269" w14:textId="77777777" w:rsidR="00B34F4E" w:rsidRDefault="00B34F4E" w:rsidP="00B34F4E">
            <w:pPr>
              <w:pStyle w:val="Dates"/>
              <w:spacing w:after="40"/>
            </w:pPr>
            <w:r>
              <w:t>13</w:t>
            </w:r>
          </w:p>
        </w:tc>
        <w:tc>
          <w:tcPr>
            <w:tcW w:w="714" w:type="pct"/>
          </w:tcPr>
          <w:p w14:paraId="75D542DE" w14:textId="77777777" w:rsidR="00B34F4E" w:rsidRDefault="00B34F4E" w:rsidP="00B34F4E">
            <w:pPr>
              <w:pStyle w:val="Dates"/>
              <w:spacing w:after="40"/>
            </w:pPr>
            <w:r w:rsidRPr="00D768DE">
              <w:t>14</w:t>
            </w:r>
          </w:p>
        </w:tc>
        <w:tc>
          <w:tcPr>
            <w:tcW w:w="714" w:type="pct"/>
          </w:tcPr>
          <w:p w14:paraId="11733EDB" w14:textId="77777777" w:rsidR="00B34F4E" w:rsidRDefault="00B34F4E" w:rsidP="00B34F4E">
            <w:pPr>
              <w:pStyle w:val="Dates"/>
              <w:spacing w:after="40"/>
            </w:pPr>
            <w:r w:rsidRPr="00D768DE">
              <w:t>15</w:t>
            </w:r>
          </w:p>
        </w:tc>
        <w:tc>
          <w:tcPr>
            <w:tcW w:w="714" w:type="pct"/>
          </w:tcPr>
          <w:p w14:paraId="0D3F02F2" w14:textId="77777777" w:rsidR="00B34F4E" w:rsidRDefault="00B34F4E" w:rsidP="00B34F4E">
            <w:pPr>
              <w:pStyle w:val="Dates"/>
              <w:spacing w:after="40"/>
            </w:pPr>
            <w:r w:rsidRPr="00D768DE">
              <w:t>16</w:t>
            </w:r>
          </w:p>
        </w:tc>
        <w:tc>
          <w:tcPr>
            <w:tcW w:w="714" w:type="pct"/>
          </w:tcPr>
          <w:p w14:paraId="4560B7E9" w14:textId="77777777" w:rsidR="00B34F4E" w:rsidRDefault="00B34F4E" w:rsidP="00B34F4E">
            <w:pPr>
              <w:pStyle w:val="Dates"/>
              <w:spacing w:after="40"/>
            </w:pPr>
            <w:r w:rsidRPr="00D768DE">
              <w:t>17</w:t>
            </w:r>
          </w:p>
        </w:tc>
        <w:tc>
          <w:tcPr>
            <w:tcW w:w="714" w:type="pct"/>
          </w:tcPr>
          <w:p w14:paraId="2A7C2FC0" w14:textId="77777777" w:rsidR="00B34F4E" w:rsidRDefault="00B34F4E" w:rsidP="00B34F4E">
            <w:pPr>
              <w:pStyle w:val="Dates"/>
              <w:spacing w:after="40"/>
            </w:pPr>
            <w:r w:rsidRPr="00D768DE">
              <w:t>18</w:t>
            </w:r>
          </w:p>
        </w:tc>
        <w:tc>
          <w:tcPr>
            <w:tcW w:w="714" w:type="pct"/>
          </w:tcPr>
          <w:p w14:paraId="7940A4E0" w14:textId="77777777" w:rsidR="00B34F4E" w:rsidRDefault="00B34F4E" w:rsidP="00B34F4E">
            <w:pPr>
              <w:pStyle w:val="Dates"/>
              <w:spacing w:after="40"/>
            </w:pPr>
            <w:r w:rsidRPr="00D768DE">
              <w:t>19</w:t>
            </w:r>
          </w:p>
        </w:tc>
      </w:tr>
      <w:tr w:rsidR="00B34F4E" w14:paraId="326CB255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657"/>
        </w:trPr>
        <w:tc>
          <w:tcPr>
            <w:tcW w:w="714" w:type="pct"/>
          </w:tcPr>
          <w:p w14:paraId="2ACD8E85" w14:textId="5349281D" w:rsidR="008B27CD" w:rsidRDefault="008B27CD" w:rsidP="00B34F4E">
            <w:pPr>
              <w:spacing w:before="40" w:after="40"/>
            </w:pPr>
          </w:p>
        </w:tc>
        <w:tc>
          <w:tcPr>
            <w:tcW w:w="714" w:type="pct"/>
          </w:tcPr>
          <w:p w14:paraId="2AE13B51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1DAD5258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74CEBA6" w14:textId="77777777" w:rsidR="00B34F4E" w:rsidRPr="001141B5" w:rsidRDefault="0001025C" w:rsidP="0001025C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1D3CAB20" w14:textId="2684F9B2" w:rsidR="0001025C" w:rsidRDefault="0001025C" w:rsidP="0001025C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3B7DA418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5E0D12C5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695F88B" w14:textId="77777777" w:rsidR="00B34F4E" w:rsidRDefault="00B34F4E" w:rsidP="00B34F4E">
            <w:pPr>
              <w:spacing w:before="40" w:after="40"/>
            </w:pPr>
          </w:p>
        </w:tc>
      </w:tr>
      <w:tr w:rsidR="00B34F4E" w14:paraId="60CE647D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2B57923" w14:textId="77777777" w:rsidR="00B34F4E" w:rsidRDefault="00B34F4E" w:rsidP="00B34F4E">
            <w:pPr>
              <w:pStyle w:val="Dates"/>
              <w:spacing w:after="40"/>
            </w:pPr>
            <w:r>
              <w:t>20</w:t>
            </w:r>
          </w:p>
          <w:p w14:paraId="524C6FCD" w14:textId="77777777" w:rsidR="00E9320C" w:rsidRDefault="00E9320C" w:rsidP="00B34F4E">
            <w:pPr>
              <w:pStyle w:val="Dates"/>
              <w:spacing w:after="40"/>
            </w:pPr>
          </w:p>
          <w:p w14:paraId="0F022573" w14:textId="77777777" w:rsidR="00E9320C" w:rsidRDefault="00E9320C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0635397" w14:textId="77777777" w:rsidR="00B34F4E" w:rsidRDefault="00B34F4E" w:rsidP="00B34F4E">
            <w:pPr>
              <w:pStyle w:val="Dates"/>
              <w:spacing w:after="40"/>
            </w:pPr>
            <w:r w:rsidRPr="00D768DE">
              <w:t>21</w:t>
            </w:r>
          </w:p>
        </w:tc>
        <w:tc>
          <w:tcPr>
            <w:tcW w:w="714" w:type="pct"/>
          </w:tcPr>
          <w:p w14:paraId="5D8AA524" w14:textId="77777777" w:rsidR="00B34F4E" w:rsidRDefault="00B34F4E" w:rsidP="00B34F4E">
            <w:pPr>
              <w:pStyle w:val="Dates"/>
              <w:spacing w:after="40"/>
            </w:pPr>
            <w:r w:rsidRPr="00D768DE">
              <w:t>22</w:t>
            </w:r>
          </w:p>
        </w:tc>
        <w:tc>
          <w:tcPr>
            <w:tcW w:w="714" w:type="pct"/>
          </w:tcPr>
          <w:p w14:paraId="2AEE3563" w14:textId="77777777" w:rsidR="00B34F4E" w:rsidRDefault="00B34F4E" w:rsidP="00B34F4E">
            <w:pPr>
              <w:pStyle w:val="Dates"/>
              <w:spacing w:after="40"/>
            </w:pPr>
            <w:r w:rsidRPr="00D768DE">
              <w:t>23</w:t>
            </w:r>
          </w:p>
        </w:tc>
        <w:tc>
          <w:tcPr>
            <w:tcW w:w="714" w:type="pct"/>
          </w:tcPr>
          <w:p w14:paraId="0F82F29B" w14:textId="77777777" w:rsidR="00B34F4E" w:rsidRDefault="00B34F4E" w:rsidP="00B34F4E">
            <w:pPr>
              <w:pStyle w:val="Dates"/>
              <w:spacing w:after="40"/>
            </w:pPr>
            <w:r w:rsidRPr="00D768DE">
              <w:t>24</w:t>
            </w:r>
          </w:p>
        </w:tc>
        <w:tc>
          <w:tcPr>
            <w:tcW w:w="714" w:type="pct"/>
          </w:tcPr>
          <w:p w14:paraId="2DA1DD68" w14:textId="77777777" w:rsidR="00B34F4E" w:rsidRDefault="00B34F4E" w:rsidP="00B34F4E">
            <w:pPr>
              <w:pStyle w:val="Dates"/>
              <w:spacing w:after="40"/>
            </w:pPr>
            <w:r w:rsidRPr="00D768DE">
              <w:t>25</w:t>
            </w:r>
          </w:p>
        </w:tc>
        <w:tc>
          <w:tcPr>
            <w:tcW w:w="714" w:type="pct"/>
          </w:tcPr>
          <w:p w14:paraId="35B7A1FE" w14:textId="77777777" w:rsidR="00B34F4E" w:rsidRDefault="00B34F4E" w:rsidP="00B34F4E">
            <w:pPr>
              <w:pStyle w:val="Dates"/>
              <w:spacing w:after="40"/>
            </w:pPr>
            <w:r w:rsidRPr="00D768DE">
              <w:t>26</w:t>
            </w:r>
          </w:p>
        </w:tc>
      </w:tr>
      <w:tr w:rsidR="00B34F4E" w14:paraId="6C8214A0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819"/>
        </w:trPr>
        <w:tc>
          <w:tcPr>
            <w:tcW w:w="714" w:type="pct"/>
          </w:tcPr>
          <w:p w14:paraId="4E41633A" w14:textId="3CFC4316" w:rsidR="00E9320C" w:rsidRPr="001141B5" w:rsidRDefault="00E9320C" w:rsidP="00B34F4E">
            <w:pPr>
              <w:spacing w:before="40" w:after="40"/>
              <w:rPr>
                <w:b/>
                <w:bCs/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68F1F9BB" w14:textId="5969E34A" w:rsidR="00B34F4E" w:rsidRPr="00416332" w:rsidRDefault="0071381E" w:rsidP="00B34F4E">
            <w:pPr>
              <w:spacing w:before="40" w:after="40"/>
              <w:rPr>
                <w:b/>
                <w:bCs/>
              </w:rPr>
            </w:pPr>
            <w:r w:rsidRPr="00416332">
              <w:rPr>
                <w:b/>
                <w:bCs/>
              </w:rPr>
              <w:t>11:00 choir</w:t>
            </w:r>
          </w:p>
        </w:tc>
        <w:tc>
          <w:tcPr>
            <w:tcW w:w="714" w:type="pct"/>
          </w:tcPr>
          <w:p w14:paraId="26067179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03BF011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D8B882A" w14:textId="77777777" w:rsidR="001141B5" w:rsidRPr="001141B5" w:rsidRDefault="001141B5" w:rsidP="001141B5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7675B675" w14:textId="2CF37AAA" w:rsidR="00B34F4E" w:rsidRDefault="001141B5" w:rsidP="001141B5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1CE59121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DFD64BF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462B9F3" w14:textId="77777777" w:rsidR="00E92BDB" w:rsidRPr="00416332" w:rsidRDefault="00E92BDB" w:rsidP="00E92BDB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rehearsal</w:t>
            </w:r>
          </w:p>
          <w:p w14:paraId="6D0ED158" w14:textId="1A846D0E" w:rsidR="00B34F4E" w:rsidRDefault="00E92BDB" w:rsidP="00E92BDB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6:00 pm</w:t>
            </w:r>
          </w:p>
        </w:tc>
      </w:tr>
      <w:tr w:rsidR="00B34F4E" w14:paraId="598E5538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55E4179" w14:textId="77777777" w:rsidR="00B34F4E" w:rsidRDefault="00B34F4E" w:rsidP="00B34F4E">
            <w:pPr>
              <w:pStyle w:val="Dates"/>
              <w:spacing w:after="40"/>
            </w:pPr>
            <w:r>
              <w:t>27</w:t>
            </w:r>
          </w:p>
        </w:tc>
        <w:tc>
          <w:tcPr>
            <w:tcW w:w="714" w:type="pct"/>
          </w:tcPr>
          <w:p w14:paraId="1C02A8D5" w14:textId="77777777" w:rsidR="00B34F4E" w:rsidRDefault="00B34F4E" w:rsidP="00B34F4E">
            <w:pPr>
              <w:pStyle w:val="Dates"/>
              <w:spacing w:after="40"/>
            </w:pPr>
            <w:r w:rsidRPr="00D768DE">
              <w:t>28</w:t>
            </w:r>
          </w:p>
        </w:tc>
        <w:tc>
          <w:tcPr>
            <w:tcW w:w="714" w:type="pct"/>
          </w:tcPr>
          <w:p w14:paraId="2D13C01B" w14:textId="77777777" w:rsidR="00B34F4E" w:rsidRDefault="00B34F4E" w:rsidP="00B34F4E">
            <w:pPr>
              <w:pStyle w:val="Dates"/>
              <w:spacing w:after="40"/>
            </w:pPr>
            <w:r w:rsidRPr="00D768DE">
              <w:t>29</w:t>
            </w:r>
          </w:p>
        </w:tc>
        <w:tc>
          <w:tcPr>
            <w:tcW w:w="714" w:type="pct"/>
          </w:tcPr>
          <w:p w14:paraId="69BDA5A5" w14:textId="77777777" w:rsidR="00B34F4E" w:rsidRDefault="00B34F4E" w:rsidP="00B34F4E">
            <w:pPr>
              <w:pStyle w:val="Dates"/>
              <w:spacing w:after="40"/>
            </w:pPr>
            <w:r w:rsidRPr="00D768DE">
              <w:t>30</w:t>
            </w:r>
          </w:p>
        </w:tc>
        <w:tc>
          <w:tcPr>
            <w:tcW w:w="714" w:type="pct"/>
          </w:tcPr>
          <w:p w14:paraId="2B88A2FA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33E12A36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01D27D7" w14:textId="77777777" w:rsidR="00B34F4E" w:rsidRDefault="00B34F4E" w:rsidP="00B34F4E">
            <w:pPr>
              <w:pStyle w:val="Dates"/>
              <w:spacing w:after="40"/>
            </w:pPr>
          </w:p>
        </w:tc>
      </w:tr>
      <w:tr w:rsidR="00AD0419" w14:paraId="1AEC6F52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927"/>
        </w:trPr>
        <w:tc>
          <w:tcPr>
            <w:tcW w:w="714" w:type="pct"/>
          </w:tcPr>
          <w:p w14:paraId="2F2F2165" w14:textId="2DD45C64" w:rsidR="00A73367" w:rsidRPr="001141B5" w:rsidRDefault="00A73367" w:rsidP="00A73367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446837AF" w14:textId="3E005E51" w:rsidR="00AD0419" w:rsidRDefault="00160F3A" w:rsidP="00AD0419">
            <w:pPr>
              <w:spacing w:before="40" w:after="40"/>
            </w:pPr>
            <w:r w:rsidRPr="00416332">
              <w:rPr>
                <w:color w:val="479249" w:themeColor="accent1"/>
              </w:rPr>
              <w:t>Canossa Choir 11:00</w:t>
            </w:r>
          </w:p>
        </w:tc>
        <w:tc>
          <w:tcPr>
            <w:tcW w:w="714" w:type="pct"/>
          </w:tcPr>
          <w:p w14:paraId="6D2D1574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1C564237" w14:textId="77777777" w:rsidR="00AD0419" w:rsidRDefault="00AD0419" w:rsidP="00AD0419">
            <w:pPr>
              <w:spacing w:before="40" w:after="40"/>
            </w:pPr>
          </w:p>
          <w:p w14:paraId="09C2EEBB" w14:textId="77777777" w:rsidR="00940251" w:rsidRPr="00416332" w:rsidRDefault="00940251" w:rsidP="00416332">
            <w:pPr>
              <w:spacing w:before="40" w:after="40"/>
              <w:jc w:val="center"/>
              <w:rPr>
                <w:b/>
                <w:bCs/>
              </w:rPr>
            </w:pPr>
            <w:r w:rsidRPr="00416332">
              <w:rPr>
                <w:b/>
                <w:bCs/>
              </w:rPr>
              <w:t>11:00 rehearsal</w:t>
            </w:r>
          </w:p>
          <w:p w14:paraId="759CFE05" w14:textId="3B2A7975" w:rsidR="00940251" w:rsidRDefault="00940251" w:rsidP="00416332">
            <w:pPr>
              <w:spacing w:before="40" w:after="40"/>
              <w:jc w:val="center"/>
            </w:pPr>
            <w:r w:rsidRPr="00416332">
              <w:rPr>
                <w:b/>
                <w:bCs/>
              </w:rPr>
              <w:t>6:30 pm</w:t>
            </w:r>
          </w:p>
        </w:tc>
        <w:tc>
          <w:tcPr>
            <w:tcW w:w="714" w:type="pct"/>
          </w:tcPr>
          <w:p w14:paraId="49707335" w14:textId="77777777" w:rsidR="001141B5" w:rsidRPr="001141B5" w:rsidRDefault="001141B5" w:rsidP="001141B5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22CA01D3" w14:textId="7A009A55" w:rsidR="00AD0419" w:rsidRDefault="001141B5" w:rsidP="001141B5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3AB4C6CE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443BADCB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4087203C" w14:textId="77777777" w:rsidR="00AD0419" w:rsidRDefault="00AD0419" w:rsidP="00AD0419">
            <w:pPr>
              <w:spacing w:before="40" w:after="40"/>
            </w:pPr>
          </w:p>
        </w:tc>
      </w:tr>
    </w:tbl>
    <w:p w14:paraId="62947711" w14:textId="77777777" w:rsidR="00EE6AF6" w:rsidRDefault="00EE6AF6" w:rsidP="00EE6AF6">
      <w:pPr>
        <w:pStyle w:val="NoSpacing"/>
      </w:pPr>
    </w:p>
    <w:p w14:paraId="520FF190" w14:textId="77777777" w:rsidR="00EE6AF6" w:rsidRDefault="00EE6AF6" w:rsidP="00EE6AF6">
      <w:pPr>
        <w:pStyle w:val="NoSpacing"/>
      </w:pPr>
    </w:p>
    <w:p w14:paraId="48B2FDB3" w14:textId="77777777" w:rsidR="00EE6AF6" w:rsidRDefault="00EE6AF6" w:rsidP="00EE6AF6">
      <w:pPr>
        <w:pStyle w:val="NoSpacing"/>
        <w:sectPr w:rsidR="00EE6AF6">
          <w:pgSz w:w="12240" w:h="15840"/>
          <w:pgMar w:top="864" w:right="1080" w:bottom="720" w:left="1080" w:header="648" w:footer="648" w:gutter="0"/>
          <w:cols w:space="720"/>
          <w:docGrid w:linePitch="360"/>
        </w:sectPr>
      </w:pP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573"/>
        <w:gridCol w:w="6497"/>
      </w:tblGrid>
      <w:tr w:rsidR="00EE6AF6" w14:paraId="5B2A4241" w14:textId="77777777" w:rsidTr="00EE6AF6">
        <w:trPr>
          <w:trHeight w:hRule="exact" w:val="288"/>
        </w:trPr>
        <w:tc>
          <w:tcPr>
            <w:tcW w:w="1774" w:type="pct"/>
            <w:tcBorders>
              <w:left w:val="single" w:sz="4" w:space="0" w:color="88C589" w:themeColor="accent1" w:themeTint="99"/>
              <w:bottom w:val="single" w:sz="18" w:space="0" w:color="FFFFFF" w:themeColor="background1"/>
            </w:tcBorders>
            <w:shd w:val="clear" w:color="auto" w:fill="88C589" w:themeFill="accent1" w:themeFillTint="99"/>
          </w:tcPr>
          <w:p w14:paraId="15BB9472" w14:textId="77777777" w:rsidR="00EE6AF6" w:rsidRPr="00AD0419" w:rsidRDefault="00EE6AF6" w:rsidP="00EE6AF6">
            <w:pPr>
              <w:pStyle w:val="NoSpacing"/>
              <w:rPr>
                <w:color w:val="404040" w:themeColor="text1" w:themeTint="BF"/>
              </w:rPr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88C589" w:themeColor="accent1" w:themeTint="99"/>
            </w:tcBorders>
            <w:shd w:val="clear" w:color="auto" w:fill="88C589" w:themeFill="accent1" w:themeFillTint="99"/>
          </w:tcPr>
          <w:p w14:paraId="583A99C7" w14:textId="77777777" w:rsidR="00EE6AF6" w:rsidRDefault="00EE6AF6" w:rsidP="00EE6AF6">
            <w:pPr>
              <w:pStyle w:val="NoSpacing"/>
            </w:pPr>
          </w:p>
        </w:tc>
      </w:tr>
      <w:tr w:rsidR="00EE6AF6" w14:paraId="1961C44F" w14:textId="77777777" w:rsidTr="00887362">
        <w:trPr>
          <w:trHeight w:hRule="exact" w:val="1197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7EBD7" w:themeColor="accent1" w:themeTint="33"/>
              <w:bottom w:val="single" w:sz="18" w:space="0" w:color="FFFFFF" w:themeColor="background1"/>
            </w:tcBorders>
            <w:shd w:val="clear" w:color="auto" w:fill="D7EBD7" w:themeFill="accent1" w:themeFillTint="33"/>
          </w:tcPr>
          <w:p w14:paraId="7F3CA514" w14:textId="59BEA0F9" w:rsidR="00EE6AF6" w:rsidRDefault="00EE6AF6" w:rsidP="00EE6A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7EBD7" w:themeColor="accent1" w:themeTint="33"/>
            </w:tcBorders>
            <w:shd w:val="clear" w:color="auto" w:fill="D7EBD7" w:themeFill="accent1" w:themeFillTint="33"/>
            <w:vAlign w:val="bottom"/>
          </w:tcPr>
          <w:p w14:paraId="5495FEEE" w14:textId="77777777" w:rsidR="00EE6AF6" w:rsidRDefault="00EE6AF6" w:rsidP="00EE6AF6">
            <w:pPr>
              <w:pStyle w:val="Year"/>
            </w:pPr>
            <w:r>
              <w:rPr>
                <w:rStyle w:val="Month"/>
              </w:rPr>
              <w:t>October</w:t>
            </w:r>
            <w:r>
              <w:t xml:space="preserve"> </w:t>
            </w:r>
            <w:r w:rsidR="00B34F4E">
              <w:t>2026</w:t>
            </w:r>
          </w:p>
        </w:tc>
      </w:tr>
      <w:tr w:rsidR="00EE6AF6" w14:paraId="0CC046E3" w14:textId="77777777" w:rsidTr="00EE6A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56B4C7FD" w14:textId="77777777" w:rsidR="00EE6AF6" w:rsidRDefault="00EE6AF6" w:rsidP="00EE6A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70692513" w14:textId="77777777" w:rsidR="00EE6AF6" w:rsidRDefault="00EE6AF6" w:rsidP="00EE6A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1439"/>
        <w:gridCol w:w="1439"/>
        <w:gridCol w:w="1439"/>
        <w:gridCol w:w="1439"/>
        <w:gridCol w:w="1438"/>
        <w:gridCol w:w="1438"/>
        <w:gridCol w:w="1438"/>
      </w:tblGrid>
      <w:tr w:rsidR="00971783" w14:paraId="224E4DEB" w14:textId="77777777" w:rsidTr="00AD04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714" w:type="pct"/>
            <w:shd w:val="clear" w:color="auto" w:fill="356D36" w:themeFill="accent1" w:themeFillShade="BF"/>
          </w:tcPr>
          <w:p w14:paraId="476C250B" w14:textId="77777777" w:rsidR="00971783" w:rsidRDefault="00971783" w:rsidP="00971783">
            <w:pPr>
              <w:pStyle w:val="Days"/>
            </w:pPr>
            <w:r>
              <w:t>Sun.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1AD5E1C7" w14:textId="77777777" w:rsidR="00971783" w:rsidRDefault="00971783" w:rsidP="00971783">
            <w:pPr>
              <w:pStyle w:val="Days"/>
            </w:pPr>
            <w:r>
              <w:t>Mon.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1A434D69" w14:textId="77777777" w:rsidR="00971783" w:rsidRDefault="00971783" w:rsidP="00971783">
            <w:pPr>
              <w:pStyle w:val="Days"/>
            </w:pPr>
            <w:r>
              <w:t>Tue.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2FD7EE0" w14:textId="77777777" w:rsidR="00971783" w:rsidRDefault="00971783" w:rsidP="00971783">
            <w:pPr>
              <w:pStyle w:val="Days"/>
            </w:pPr>
            <w:r>
              <w:t>Wed.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71F92705" w14:textId="77777777" w:rsidR="00971783" w:rsidRDefault="00971783" w:rsidP="00971783">
            <w:pPr>
              <w:pStyle w:val="Days"/>
            </w:pPr>
            <w:r>
              <w:t>Thu.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7E5AEE3D" w14:textId="77777777" w:rsidR="00971783" w:rsidRDefault="00971783" w:rsidP="00971783">
            <w:pPr>
              <w:pStyle w:val="Days"/>
            </w:pPr>
            <w:r>
              <w:t>Fri.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01728B15" w14:textId="77777777" w:rsidR="00971783" w:rsidRDefault="00971783" w:rsidP="00971783">
            <w:pPr>
              <w:pStyle w:val="Days"/>
            </w:pPr>
            <w:r>
              <w:t>Sat.</w:t>
            </w:r>
          </w:p>
        </w:tc>
      </w:tr>
      <w:tr w:rsidR="00B34F4E" w14:paraId="5A50ACEC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310FE712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4A207372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59F9ACB3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5A632DBC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29DE75EA" w14:textId="77777777" w:rsidR="00B34F4E" w:rsidRDefault="00B34F4E" w:rsidP="00B34F4E">
            <w:pPr>
              <w:pStyle w:val="Dates"/>
              <w:spacing w:after="40"/>
            </w:pPr>
            <w:r w:rsidRPr="00912817">
              <w:t>1</w:t>
            </w:r>
          </w:p>
        </w:tc>
        <w:tc>
          <w:tcPr>
            <w:tcW w:w="714" w:type="pct"/>
          </w:tcPr>
          <w:p w14:paraId="565E6C12" w14:textId="77777777" w:rsidR="00B34F4E" w:rsidRDefault="00B34F4E" w:rsidP="00B34F4E">
            <w:pPr>
              <w:pStyle w:val="Dates"/>
              <w:spacing w:after="40"/>
            </w:pPr>
            <w:r w:rsidRPr="00912817">
              <w:t>2</w:t>
            </w:r>
          </w:p>
        </w:tc>
        <w:tc>
          <w:tcPr>
            <w:tcW w:w="714" w:type="pct"/>
          </w:tcPr>
          <w:p w14:paraId="7F64D51D" w14:textId="77777777" w:rsidR="00B34F4E" w:rsidRDefault="00B34F4E" w:rsidP="00B34F4E">
            <w:pPr>
              <w:pStyle w:val="Dates"/>
              <w:spacing w:after="40"/>
            </w:pPr>
            <w:r w:rsidRPr="00912817">
              <w:t>3</w:t>
            </w:r>
          </w:p>
        </w:tc>
      </w:tr>
      <w:tr w:rsidR="00B34F4E" w14:paraId="0DCF643B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87"/>
        </w:trPr>
        <w:tc>
          <w:tcPr>
            <w:tcW w:w="714" w:type="pct"/>
          </w:tcPr>
          <w:p w14:paraId="6406CF72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74512FF6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9A9F19E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7A720FA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1A8E3D9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739CB2E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F348B43" w14:textId="77777777" w:rsidR="00B34F4E" w:rsidRDefault="00B34F4E" w:rsidP="00B34F4E">
            <w:pPr>
              <w:spacing w:before="40" w:after="40"/>
            </w:pPr>
          </w:p>
        </w:tc>
      </w:tr>
      <w:tr w:rsidR="00B34F4E" w14:paraId="7CF2ACE0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69942C9" w14:textId="77777777" w:rsidR="00B34F4E" w:rsidRDefault="00B34F4E" w:rsidP="00B34F4E">
            <w:pPr>
              <w:pStyle w:val="Dates"/>
              <w:spacing w:after="40"/>
            </w:pPr>
            <w:r>
              <w:t>4</w:t>
            </w:r>
          </w:p>
          <w:p w14:paraId="6844EB92" w14:textId="3ECC8638" w:rsidR="00583339" w:rsidRDefault="00583339" w:rsidP="00B34F4E">
            <w:pPr>
              <w:pStyle w:val="Dates"/>
              <w:spacing w:after="40"/>
            </w:pPr>
            <w:r>
              <w:t xml:space="preserve">Masses </w:t>
            </w:r>
          </w:p>
        </w:tc>
        <w:tc>
          <w:tcPr>
            <w:tcW w:w="714" w:type="pct"/>
          </w:tcPr>
          <w:p w14:paraId="370E2C76" w14:textId="77777777" w:rsidR="00B34F4E" w:rsidRDefault="00B34F4E" w:rsidP="00B34F4E">
            <w:pPr>
              <w:pStyle w:val="Dates"/>
              <w:spacing w:after="40"/>
            </w:pPr>
            <w:r w:rsidRPr="00912817">
              <w:t>5</w:t>
            </w:r>
          </w:p>
        </w:tc>
        <w:tc>
          <w:tcPr>
            <w:tcW w:w="714" w:type="pct"/>
          </w:tcPr>
          <w:p w14:paraId="35CC7E57" w14:textId="77777777" w:rsidR="00B34F4E" w:rsidRDefault="00B34F4E" w:rsidP="00B34F4E">
            <w:pPr>
              <w:pStyle w:val="Dates"/>
              <w:spacing w:after="40"/>
            </w:pPr>
            <w:r w:rsidRPr="00912817">
              <w:t>6</w:t>
            </w:r>
          </w:p>
        </w:tc>
        <w:tc>
          <w:tcPr>
            <w:tcW w:w="714" w:type="pct"/>
          </w:tcPr>
          <w:p w14:paraId="0117906C" w14:textId="77777777" w:rsidR="00B34F4E" w:rsidRDefault="00B34F4E" w:rsidP="00B34F4E">
            <w:pPr>
              <w:pStyle w:val="Dates"/>
              <w:spacing w:after="40"/>
            </w:pPr>
            <w:r w:rsidRPr="00912817">
              <w:t>7</w:t>
            </w:r>
          </w:p>
        </w:tc>
        <w:tc>
          <w:tcPr>
            <w:tcW w:w="714" w:type="pct"/>
          </w:tcPr>
          <w:p w14:paraId="000C3749" w14:textId="77777777" w:rsidR="00B34F4E" w:rsidRDefault="00B34F4E" w:rsidP="00B34F4E">
            <w:pPr>
              <w:pStyle w:val="Dates"/>
              <w:spacing w:after="40"/>
            </w:pPr>
            <w:r w:rsidRPr="00912817">
              <w:t>8</w:t>
            </w:r>
          </w:p>
        </w:tc>
        <w:tc>
          <w:tcPr>
            <w:tcW w:w="714" w:type="pct"/>
          </w:tcPr>
          <w:p w14:paraId="6FB199E6" w14:textId="77777777" w:rsidR="00B34F4E" w:rsidRDefault="00B34F4E" w:rsidP="00B34F4E">
            <w:pPr>
              <w:pStyle w:val="Dates"/>
              <w:spacing w:after="40"/>
            </w:pPr>
            <w:r w:rsidRPr="00912817">
              <w:t>9</w:t>
            </w:r>
          </w:p>
        </w:tc>
        <w:tc>
          <w:tcPr>
            <w:tcW w:w="714" w:type="pct"/>
          </w:tcPr>
          <w:p w14:paraId="0B6A029B" w14:textId="77777777" w:rsidR="00B34F4E" w:rsidRDefault="00B34F4E" w:rsidP="00B34F4E">
            <w:pPr>
              <w:pStyle w:val="Dates"/>
              <w:spacing w:after="40"/>
            </w:pPr>
            <w:r w:rsidRPr="00912817">
              <w:t>10</w:t>
            </w:r>
          </w:p>
        </w:tc>
      </w:tr>
      <w:tr w:rsidR="00B34F4E" w14:paraId="6B7D6B69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3E71D05B" w14:textId="77777777" w:rsidR="00A73367" w:rsidRDefault="00583339" w:rsidP="00E92BD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Masses</w:t>
            </w:r>
            <w:r w:rsidR="00A73367">
              <w:rPr>
                <w:b/>
                <w:bCs/>
              </w:rPr>
              <w:t xml:space="preserve"> for the Care of Creation</w:t>
            </w:r>
          </w:p>
          <w:p w14:paraId="5EA28E58" w14:textId="30CBD564" w:rsidR="00583339" w:rsidRPr="001141B5" w:rsidRDefault="00A73367" w:rsidP="00E92BDB">
            <w:pPr>
              <w:spacing w:before="40" w:after="40"/>
              <w:jc w:val="center"/>
              <w:rPr>
                <w:b/>
                <w:bCs/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  <w:r w:rsidR="00583339" w:rsidRPr="001141B5">
              <w:rPr>
                <w:b/>
                <w:bCs/>
                <w:color w:val="0070C0"/>
              </w:rPr>
              <w:t xml:space="preserve"> </w:t>
            </w:r>
          </w:p>
          <w:p w14:paraId="04DF12E7" w14:textId="4745DFAB" w:rsidR="00B34F4E" w:rsidRPr="00416332" w:rsidRDefault="003679AA" w:rsidP="00E92BDB">
            <w:pPr>
              <w:spacing w:before="40" w:after="40"/>
              <w:jc w:val="center"/>
              <w:rPr>
                <w:b/>
                <w:bCs/>
              </w:rPr>
            </w:pPr>
            <w:r w:rsidRPr="00416332">
              <w:rPr>
                <w:b/>
                <w:bCs/>
              </w:rPr>
              <w:t>11:00 choir</w:t>
            </w:r>
          </w:p>
        </w:tc>
        <w:tc>
          <w:tcPr>
            <w:tcW w:w="714" w:type="pct"/>
          </w:tcPr>
          <w:p w14:paraId="7CE4CF67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70F5980E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34A192E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7F55B4D0" w14:textId="12873DD1" w:rsidR="00B34F4E" w:rsidRDefault="005F6744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R</w:t>
            </w:r>
            <w:r w:rsidR="004431DA" w:rsidRPr="001141B5">
              <w:rPr>
                <w:color w:val="0070C0"/>
              </w:rPr>
              <w:t>ehearsal</w:t>
            </w:r>
          </w:p>
          <w:p w14:paraId="18D731D2" w14:textId="5D41C9C6" w:rsidR="005F6744" w:rsidRDefault="005F6744" w:rsidP="004431DA">
            <w:pPr>
              <w:spacing w:before="40" w:after="40"/>
              <w:jc w:val="center"/>
            </w:pPr>
            <w:r w:rsidRPr="005F6744">
              <w:rPr>
                <w:color w:val="0070C0"/>
              </w:rPr>
              <w:t>(In Pastor’s Hall)</w:t>
            </w:r>
          </w:p>
        </w:tc>
        <w:tc>
          <w:tcPr>
            <w:tcW w:w="714" w:type="pct"/>
          </w:tcPr>
          <w:p w14:paraId="129F0BF3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7A9A27C4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B6CB1FF" w14:textId="77777777" w:rsidR="00E92BDB" w:rsidRPr="00416332" w:rsidRDefault="00E92BDB" w:rsidP="00E92BDB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rehearsal</w:t>
            </w:r>
          </w:p>
          <w:p w14:paraId="36631745" w14:textId="77777777" w:rsidR="00B34F4E" w:rsidRDefault="00E92BDB" w:rsidP="00E92BDB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6:00 pm</w:t>
            </w:r>
          </w:p>
          <w:p w14:paraId="06F476C7" w14:textId="2395FF73" w:rsidR="00584DF2" w:rsidRDefault="00EE579E" w:rsidP="00E92BDB">
            <w:pPr>
              <w:spacing w:before="40" w:after="40"/>
              <w:jc w:val="center"/>
            </w:pPr>
            <w:r>
              <w:rPr>
                <w:color w:val="479249" w:themeColor="accent1"/>
              </w:rPr>
              <w:t>(Rm 6,7, 8)</w:t>
            </w:r>
          </w:p>
        </w:tc>
      </w:tr>
      <w:tr w:rsidR="00B34F4E" w14:paraId="13954AB3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58E810C" w14:textId="77777777" w:rsidR="00B34F4E" w:rsidRDefault="00B34F4E" w:rsidP="00B34F4E">
            <w:pPr>
              <w:pStyle w:val="Dates"/>
              <w:spacing w:after="40"/>
            </w:pPr>
            <w:r>
              <w:t>11</w:t>
            </w:r>
          </w:p>
        </w:tc>
        <w:tc>
          <w:tcPr>
            <w:tcW w:w="714" w:type="pct"/>
          </w:tcPr>
          <w:p w14:paraId="06F98467" w14:textId="77777777" w:rsidR="00B34F4E" w:rsidRDefault="00B34F4E" w:rsidP="00B34F4E">
            <w:pPr>
              <w:pStyle w:val="Dates"/>
              <w:spacing w:after="40"/>
            </w:pPr>
            <w:r w:rsidRPr="00912817">
              <w:t>12</w:t>
            </w:r>
          </w:p>
        </w:tc>
        <w:tc>
          <w:tcPr>
            <w:tcW w:w="714" w:type="pct"/>
          </w:tcPr>
          <w:p w14:paraId="2D590B22" w14:textId="77777777" w:rsidR="00B34F4E" w:rsidRDefault="00B34F4E" w:rsidP="00B34F4E">
            <w:pPr>
              <w:pStyle w:val="Dates"/>
              <w:spacing w:after="40"/>
            </w:pPr>
            <w:r w:rsidRPr="00912817">
              <w:t>13</w:t>
            </w:r>
          </w:p>
        </w:tc>
        <w:tc>
          <w:tcPr>
            <w:tcW w:w="714" w:type="pct"/>
          </w:tcPr>
          <w:p w14:paraId="4C0CD52B" w14:textId="77777777" w:rsidR="00B34F4E" w:rsidRDefault="00B34F4E" w:rsidP="00B34F4E">
            <w:pPr>
              <w:pStyle w:val="Dates"/>
              <w:spacing w:after="40"/>
            </w:pPr>
            <w:r w:rsidRPr="00912817">
              <w:t>14</w:t>
            </w:r>
          </w:p>
        </w:tc>
        <w:tc>
          <w:tcPr>
            <w:tcW w:w="714" w:type="pct"/>
          </w:tcPr>
          <w:p w14:paraId="235AA6D8" w14:textId="77777777" w:rsidR="00B34F4E" w:rsidRDefault="00B34F4E" w:rsidP="00B34F4E">
            <w:pPr>
              <w:pStyle w:val="Dates"/>
              <w:spacing w:after="40"/>
            </w:pPr>
            <w:r w:rsidRPr="00912817">
              <w:t>15</w:t>
            </w:r>
          </w:p>
        </w:tc>
        <w:tc>
          <w:tcPr>
            <w:tcW w:w="714" w:type="pct"/>
          </w:tcPr>
          <w:p w14:paraId="67BF663D" w14:textId="77777777" w:rsidR="00B34F4E" w:rsidRDefault="00B34F4E" w:rsidP="00B34F4E">
            <w:pPr>
              <w:pStyle w:val="Dates"/>
              <w:spacing w:after="40"/>
            </w:pPr>
            <w:r w:rsidRPr="00912817">
              <w:t>16</w:t>
            </w:r>
          </w:p>
        </w:tc>
        <w:tc>
          <w:tcPr>
            <w:tcW w:w="714" w:type="pct"/>
          </w:tcPr>
          <w:p w14:paraId="34C20DB9" w14:textId="77777777" w:rsidR="00B34F4E" w:rsidRDefault="00B34F4E" w:rsidP="00B34F4E">
            <w:pPr>
              <w:pStyle w:val="Dates"/>
              <w:spacing w:after="40"/>
            </w:pPr>
            <w:r w:rsidRPr="00912817">
              <w:t>17</w:t>
            </w:r>
          </w:p>
        </w:tc>
      </w:tr>
      <w:tr w:rsidR="00B34F4E" w14:paraId="64BD8F9C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909"/>
        </w:trPr>
        <w:tc>
          <w:tcPr>
            <w:tcW w:w="714" w:type="pct"/>
          </w:tcPr>
          <w:p w14:paraId="7347CC6B" w14:textId="77777777" w:rsidR="00A73367" w:rsidRPr="001141B5" w:rsidRDefault="00A73367" w:rsidP="00A73367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615F7C5B" w14:textId="16C62004" w:rsidR="00B34F4E" w:rsidRDefault="00160F3A" w:rsidP="00E92BDB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Canossa Choir 11:00</w:t>
            </w:r>
          </w:p>
        </w:tc>
        <w:tc>
          <w:tcPr>
            <w:tcW w:w="714" w:type="pct"/>
          </w:tcPr>
          <w:p w14:paraId="2732AC44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32FB912" w14:textId="77777777" w:rsidR="00B34F4E" w:rsidRDefault="00B34F4E" w:rsidP="00B34F4E">
            <w:pPr>
              <w:spacing w:before="40" w:after="40"/>
            </w:pPr>
          </w:p>
          <w:p w14:paraId="37129596" w14:textId="77777777" w:rsidR="009841F7" w:rsidRPr="00416332" w:rsidRDefault="009841F7" w:rsidP="00416332">
            <w:pPr>
              <w:spacing w:before="40" w:after="40"/>
              <w:jc w:val="center"/>
              <w:rPr>
                <w:b/>
                <w:bCs/>
              </w:rPr>
            </w:pPr>
            <w:r w:rsidRPr="00416332">
              <w:rPr>
                <w:b/>
                <w:bCs/>
              </w:rPr>
              <w:t>11:00 rehearsal</w:t>
            </w:r>
          </w:p>
          <w:p w14:paraId="5E07742F" w14:textId="5F0176C1" w:rsidR="009841F7" w:rsidRDefault="009841F7" w:rsidP="00416332">
            <w:pPr>
              <w:spacing w:before="40" w:after="40"/>
              <w:jc w:val="center"/>
            </w:pPr>
            <w:r w:rsidRPr="00416332">
              <w:rPr>
                <w:b/>
                <w:bCs/>
              </w:rPr>
              <w:t>6:30 pm</w:t>
            </w:r>
          </w:p>
        </w:tc>
        <w:tc>
          <w:tcPr>
            <w:tcW w:w="714" w:type="pct"/>
          </w:tcPr>
          <w:p w14:paraId="76EBA836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5F0113DA" w14:textId="49A108A1" w:rsidR="00B34F4E" w:rsidRDefault="004431DA" w:rsidP="004431DA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476377CC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DF7B2A3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28CF5C7" w14:textId="77777777" w:rsidR="00B34F4E" w:rsidRDefault="00B34F4E" w:rsidP="00B34F4E">
            <w:pPr>
              <w:spacing w:before="40" w:after="40"/>
            </w:pPr>
          </w:p>
        </w:tc>
      </w:tr>
      <w:tr w:rsidR="00B34F4E" w14:paraId="2341AA77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73B35FA" w14:textId="77777777" w:rsidR="00B34F4E" w:rsidRDefault="00B34F4E" w:rsidP="00B34F4E">
            <w:pPr>
              <w:pStyle w:val="Dates"/>
              <w:spacing w:after="40"/>
            </w:pPr>
            <w:r>
              <w:t>18</w:t>
            </w:r>
          </w:p>
        </w:tc>
        <w:tc>
          <w:tcPr>
            <w:tcW w:w="714" w:type="pct"/>
          </w:tcPr>
          <w:p w14:paraId="15929DA7" w14:textId="77777777" w:rsidR="00B34F4E" w:rsidRDefault="00B34F4E" w:rsidP="00B34F4E">
            <w:pPr>
              <w:pStyle w:val="Dates"/>
              <w:spacing w:after="40"/>
            </w:pPr>
            <w:r w:rsidRPr="00912817">
              <w:t>19</w:t>
            </w:r>
          </w:p>
        </w:tc>
        <w:tc>
          <w:tcPr>
            <w:tcW w:w="714" w:type="pct"/>
          </w:tcPr>
          <w:p w14:paraId="34B6BD60" w14:textId="77777777" w:rsidR="00B34F4E" w:rsidRDefault="00B34F4E" w:rsidP="00B34F4E">
            <w:pPr>
              <w:pStyle w:val="Dates"/>
              <w:spacing w:after="40"/>
            </w:pPr>
            <w:r w:rsidRPr="00912817">
              <w:t>20</w:t>
            </w:r>
          </w:p>
        </w:tc>
        <w:tc>
          <w:tcPr>
            <w:tcW w:w="714" w:type="pct"/>
          </w:tcPr>
          <w:p w14:paraId="618BDE12" w14:textId="77777777" w:rsidR="00B34F4E" w:rsidRDefault="00B34F4E" w:rsidP="00B34F4E">
            <w:pPr>
              <w:pStyle w:val="Dates"/>
              <w:spacing w:after="40"/>
            </w:pPr>
            <w:r w:rsidRPr="00912817">
              <w:t>21</w:t>
            </w:r>
          </w:p>
        </w:tc>
        <w:tc>
          <w:tcPr>
            <w:tcW w:w="714" w:type="pct"/>
          </w:tcPr>
          <w:p w14:paraId="4DD33C58" w14:textId="77777777" w:rsidR="00B34F4E" w:rsidRDefault="00B34F4E" w:rsidP="00B34F4E">
            <w:pPr>
              <w:pStyle w:val="Dates"/>
              <w:spacing w:after="40"/>
            </w:pPr>
            <w:r w:rsidRPr="00912817">
              <w:t>22</w:t>
            </w:r>
          </w:p>
        </w:tc>
        <w:tc>
          <w:tcPr>
            <w:tcW w:w="714" w:type="pct"/>
          </w:tcPr>
          <w:p w14:paraId="3BBED3B6" w14:textId="77777777" w:rsidR="00B34F4E" w:rsidRDefault="00B34F4E" w:rsidP="00B34F4E">
            <w:pPr>
              <w:pStyle w:val="Dates"/>
              <w:spacing w:after="40"/>
            </w:pPr>
            <w:r w:rsidRPr="00912817">
              <w:t>23</w:t>
            </w:r>
          </w:p>
        </w:tc>
        <w:tc>
          <w:tcPr>
            <w:tcW w:w="714" w:type="pct"/>
          </w:tcPr>
          <w:p w14:paraId="22CCBB7F" w14:textId="77777777" w:rsidR="00B34F4E" w:rsidRDefault="00B34F4E" w:rsidP="00B34F4E">
            <w:pPr>
              <w:pStyle w:val="Dates"/>
              <w:spacing w:after="40"/>
            </w:pPr>
            <w:r w:rsidRPr="00912817">
              <w:t>24</w:t>
            </w:r>
          </w:p>
        </w:tc>
      </w:tr>
      <w:tr w:rsidR="00B34F4E" w14:paraId="326B4C2D" w14:textId="77777777" w:rsidTr="00921F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837"/>
        </w:trPr>
        <w:tc>
          <w:tcPr>
            <w:tcW w:w="714" w:type="pct"/>
          </w:tcPr>
          <w:p w14:paraId="5D3F0A16" w14:textId="77777777" w:rsidR="00A73367" w:rsidRPr="001141B5" w:rsidRDefault="00A73367" w:rsidP="00A73367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5D84FAAA" w14:textId="3D92D5C2" w:rsidR="00B34F4E" w:rsidRDefault="003679AA" w:rsidP="00E92BDB">
            <w:pPr>
              <w:spacing w:before="40" w:after="40"/>
              <w:jc w:val="center"/>
              <w:rPr>
                <w:b/>
                <w:bCs/>
              </w:rPr>
            </w:pPr>
            <w:r w:rsidRPr="00416332">
              <w:rPr>
                <w:b/>
                <w:bCs/>
              </w:rPr>
              <w:t>11:00 choir</w:t>
            </w:r>
          </w:p>
          <w:p w14:paraId="29355AF8" w14:textId="35FC02B7" w:rsidR="00D97539" w:rsidRPr="00416332" w:rsidRDefault="00D97539" w:rsidP="00E92BD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(Paulist Priests)</w:t>
            </w:r>
          </w:p>
        </w:tc>
        <w:tc>
          <w:tcPr>
            <w:tcW w:w="714" w:type="pct"/>
          </w:tcPr>
          <w:p w14:paraId="7EEF975C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88E9843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3A528E4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2174154A" w14:textId="621E8E8A" w:rsidR="00B34F4E" w:rsidRDefault="004431DA" w:rsidP="004431DA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7D616E47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1DD0950D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82F1E35" w14:textId="77777777" w:rsidR="00E92BDB" w:rsidRPr="00416332" w:rsidRDefault="00E92BDB" w:rsidP="00E92BDB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rehearsal</w:t>
            </w:r>
          </w:p>
          <w:p w14:paraId="65F2E5EB" w14:textId="02A6B3A5" w:rsidR="00B34F4E" w:rsidRDefault="00E92BDB" w:rsidP="00E92BDB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6:00 pm</w:t>
            </w:r>
          </w:p>
        </w:tc>
      </w:tr>
      <w:tr w:rsidR="00B34F4E" w14:paraId="5A665B7F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9563216" w14:textId="77777777" w:rsidR="00B34F4E" w:rsidRDefault="00B34F4E" w:rsidP="00B34F4E">
            <w:pPr>
              <w:pStyle w:val="Dates"/>
              <w:spacing w:after="40"/>
            </w:pPr>
            <w:r>
              <w:t>25</w:t>
            </w:r>
          </w:p>
        </w:tc>
        <w:tc>
          <w:tcPr>
            <w:tcW w:w="714" w:type="pct"/>
          </w:tcPr>
          <w:p w14:paraId="5ACC6ABB" w14:textId="77777777" w:rsidR="00B34F4E" w:rsidRDefault="00B34F4E" w:rsidP="00B34F4E">
            <w:pPr>
              <w:pStyle w:val="Dates"/>
              <w:spacing w:after="40"/>
            </w:pPr>
            <w:r w:rsidRPr="00912817">
              <w:t>26</w:t>
            </w:r>
          </w:p>
        </w:tc>
        <w:tc>
          <w:tcPr>
            <w:tcW w:w="714" w:type="pct"/>
          </w:tcPr>
          <w:p w14:paraId="6F27619F" w14:textId="77777777" w:rsidR="00B34F4E" w:rsidRDefault="00B34F4E" w:rsidP="00B34F4E">
            <w:pPr>
              <w:pStyle w:val="Dates"/>
              <w:spacing w:after="40"/>
            </w:pPr>
            <w:r w:rsidRPr="00912817">
              <w:t>27</w:t>
            </w:r>
          </w:p>
        </w:tc>
        <w:tc>
          <w:tcPr>
            <w:tcW w:w="714" w:type="pct"/>
          </w:tcPr>
          <w:p w14:paraId="54D8FADC" w14:textId="77777777" w:rsidR="00B34F4E" w:rsidRDefault="00B34F4E" w:rsidP="00B34F4E">
            <w:pPr>
              <w:pStyle w:val="Dates"/>
              <w:spacing w:after="40"/>
            </w:pPr>
            <w:r w:rsidRPr="00912817">
              <w:t>28</w:t>
            </w:r>
          </w:p>
        </w:tc>
        <w:tc>
          <w:tcPr>
            <w:tcW w:w="714" w:type="pct"/>
          </w:tcPr>
          <w:p w14:paraId="231CAB8E" w14:textId="77777777" w:rsidR="00B34F4E" w:rsidRDefault="00B34F4E" w:rsidP="00B34F4E">
            <w:pPr>
              <w:pStyle w:val="Dates"/>
              <w:spacing w:after="40"/>
            </w:pPr>
            <w:r w:rsidRPr="00912817">
              <w:t>29</w:t>
            </w:r>
          </w:p>
        </w:tc>
        <w:tc>
          <w:tcPr>
            <w:tcW w:w="714" w:type="pct"/>
          </w:tcPr>
          <w:p w14:paraId="1DEE3410" w14:textId="77777777" w:rsidR="00B34F4E" w:rsidRDefault="00B34F4E" w:rsidP="00B34F4E">
            <w:pPr>
              <w:pStyle w:val="Dates"/>
              <w:spacing w:after="40"/>
            </w:pPr>
            <w:r w:rsidRPr="00912817">
              <w:t>30</w:t>
            </w:r>
          </w:p>
        </w:tc>
        <w:tc>
          <w:tcPr>
            <w:tcW w:w="714" w:type="pct"/>
          </w:tcPr>
          <w:p w14:paraId="56501C9B" w14:textId="77777777" w:rsidR="00B34F4E" w:rsidRDefault="00B34F4E" w:rsidP="00B34F4E">
            <w:pPr>
              <w:pStyle w:val="Dates"/>
              <w:spacing w:after="40"/>
            </w:pPr>
            <w:r w:rsidRPr="00912817">
              <w:t>31</w:t>
            </w:r>
          </w:p>
        </w:tc>
      </w:tr>
      <w:tr w:rsidR="00AD0419" w14:paraId="3222D088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32335E8B" w14:textId="77777777" w:rsidR="002569FA" w:rsidRPr="001141B5" w:rsidRDefault="002569FA" w:rsidP="002569F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23D0F446" w14:textId="7BC0E928" w:rsidR="00AD0419" w:rsidRDefault="00160F3A" w:rsidP="00E92BDB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Canossa Choir 11:00</w:t>
            </w:r>
          </w:p>
        </w:tc>
        <w:tc>
          <w:tcPr>
            <w:tcW w:w="714" w:type="pct"/>
          </w:tcPr>
          <w:p w14:paraId="2237F2CE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183CF7EC" w14:textId="77777777" w:rsidR="00AD0419" w:rsidRDefault="00AD0419" w:rsidP="00AD0419">
            <w:pPr>
              <w:spacing w:before="40" w:after="40"/>
            </w:pPr>
          </w:p>
          <w:p w14:paraId="71EDDDEA" w14:textId="77777777" w:rsidR="009841F7" w:rsidRPr="00230D1E" w:rsidRDefault="009841F7" w:rsidP="00230D1E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11:00 rehearsal</w:t>
            </w:r>
          </w:p>
          <w:p w14:paraId="576A865A" w14:textId="4D67551D" w:rsidR="009841F7" w:rsidRDefault="009841F7" w:rsidP="00230D1E">
            <w:pPr>
              <w:spacing w:before="40" w:after="40"/>
              <w:jc w:val="center"/>
            </w:pPr>
            <w:r w:rsidRPr="00230D1E">
              <w:rPr>
                <w:b/>
                <w:bCs/>
              </w:rPr>
              <w:t>6:30 pm</w:t>
            </w:r>
          </w:p>
        </w:tc>
        <w:tc>
          <w:tcPr>
            <w:tcW w:w="714" w:type="pct"/>
          </w:tcPr>
          <w:p w14:paraId="66106802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2CB10968" w14:textId="1E72FB9B" w:rsidR="00AD0419" w:rsidRDefault="004431DA" w:rsidP="004431DA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1EC2A50A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2C422456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0078B776" w14:textId="77777777" w:rsidR="00AD0419" w:rsidRDefault="00AD0419" w:rsidP="00AD0419">
            <w:pPr>
              <w:spacing w:before="40" w:after="40"/>
            </w:pPr>
          </w:p>
        </w:tc>
      </w:tr>
    </w:tbl>
    <w:p w14:paraId="2F0B980F" w14:textId="77777777" w:rsidR="00EE6AF6" w:rsidRDefault="00EE6AF6" w:rsidP="00EE6AF6">
      <w:pPr>
        <w:pStyle w:val="NoSpacing"/>
      </w:pPr>
    </w:p>
    <w:p w14:paraId="576ECFDE" w14:textId="77777777" w:rsidR="00EE6AF6" w:rsidRDefault="00EE6AF6" w:rsidP="00EE6AF6">
      <w:pPr>
        <w:pStyle w:val="NoSpacing"/>
      </w:pPr>
    </w:p>
    <w:p w14:paraId="512964D1" w14:textId="77777777" w:rsidR="00EE6AF6" w:rsidRDefault="00EE6AF6" w:rsidP="00EE6AF6">
      <w:pPr>
        <w:pStyle w:val="NoSpacing"/>
        <w:sectPr w:rsidR="00EE6AF6">
          <w:pgSz w:w="12240" w:h="15840"/>
          <w:pgMar w:top="864" w:right="1080" w:bottom="720" w:left="1080" w:header="648" w:footer="648" w:gutter="0"/>
          <w:cols w:space="720"/>
          <w:docGrid w:linePitch="360"/>
        </w:sectPr>
      </w:pP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573"/>
        <w:gridCol w:w="6497"/>
      </w:tblGrid>
      <w:tr w:rsidR="00EE6AF6" w14:paraId="0C954F5C" w14:textId="77777777" w:rsidTr="00EE6AF6">
        <w:trPr>
          <w:trHeight w:hRule="exact" w:val="288"/>
        </w:trPr>
        <w:tc>
          <w:tcPr>
            <w:tcW w:w="1774" w:type="pct"/>
            <w:tcBorders>
              <w:left w:val="single" w:sz="4" w:space="0" w:color="88C589" w:themeColor="accent1" w:themeTint="99"/>
              <w:bottom w:val="single" w:sz="18" w:space="0" w:color="FFFFFF" w:themeColor="background1"/>
            </w:tcBorders>
            <w:shd w:val="clear" w:color="auto" w:fill="88C589" w:themeFill="accent1" w:themeFillTint="99"/>
          </w:tcPr>
          <w:p w14:paraId="3C0D98B7" w14:textId="77777777" w:rsidR="00EE6AF6" w:rsidRPr="00AD0419" w:rsidRDefault="00EE6AF6" w:rsidP="00EE6AF6">
            <w:pPr>
              <w:pStyle w:val="NoSpacing"/>
              <w:rPr>
                <w:color w:val="404040" w:themeColor="text1" w:themeTint="BF"/>
              </w:rPr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88C589" w:themeColor="accent1" w:themeTint="99"/>
            </w:tcBorders>
            <w:shd w:val="clear" w:color="auto" w:fill="88C589" w:themeFill="accent1" w:themeFillTint="99"/>
          </w:tcPr>
          <w:p w14:paraId="70A888CF" w14:textId="77777777" w:rsidR="00EE6AF6" w:rsidRDefault="00EE6AF6" w:rsidP="00EE6AF6">
            <w:pPr>
              <w:pStyle w:val="NoSpacing"/>
            </w:pPr>
          </w:p>
        </w:tc>
      </w:tr>
      <w:tr w:rsidR="00EE6AF6" w14:paraId="04790916" w14:textId="77777777" w:rsidTr="00887362">
        <w:trPr>
          <w:trHeight w:hRule="exact" w:val="1287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7EBD7" w:themeColor="accent1" w:themeTint="33"/>
              <w:bottom w:val="single" w:sz="18" w:space="0" w:color="FFFFFF" w:themeColor="background1"/>
            </w:tcBorders>
            <w:shd w:val="clear" w:color="auto" w:fill="D7EBD7" w:themeFill="accent1" w:themeFillTint="33"/>
          </w:tcPr>
          <w:p w14:paraId="57122E19" w14:textId="5476D109" w:rsidR="00EE6AF6" w:rsidRDefault="00EE6AF6" w:rsidP="00EE6A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7EBD7" w:themeColor="accent1" w:themeTint="33"/>
            </w:tcBorders>
            <w:shd w:val="clear" w:color="auto" w:fill="D7EBD7" w:themeFill="accent1" w:themeFillTint="33"/>
            <w:vAlign w:val="bottom"/>
          </w:tcPr>
          <w:p w14:paraId="6F7F5F54" w14:textId="77777777" w:rsidR="00EE6AF6" w:rsidRDefault="00EE6AF6" w:rsidP="00EE6AF6">
            <w:pPr>
              <w:pStyle w:val="Year"/>
            </w:pPr>
            <w:r>
              <w:rPr>
                <w:rStyle w:val="Month"/>
              </w:rPr>
              <w:t>November</w:t>
            </w:r>
            <w:r>
              <w:t xml:space="preserve"> </w:t>
            </w:r>
            <w:r w:rsidR="00B34F4E">
              <w:t>2026</w:t>
            </w:r>
          </w:p>
        </w:tc>
      </w:tr>
      <w:tr w:rsidR="00EE6AF6" w14:paraId="6D635911" w14:textId="77777777" w:rsidTr="00EE6A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325E564D" w14:textId="77777777" w:rsidR="00EE6AF6" w:rsidRDefault="00EE6AF6" w:rsidP="00EE6A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0D8B0" w:themeColor="accent1" w:themeTint="66"/>
            </w:tcBorders>
            <w:shd w:val="clear" w:color="auto" w:fill="88C589" w:themeFill="accent1" w:themeFillTint="99"/>
          </w:tcPr>
          <w:p w14:paraId="6821A27C" w14:textId="77777777" w:rsidR="00EE6AF6" w:rsidRDefault="00EE6AF6" w:rsidP="00EE6A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1439"/>
        <w:gridCol w:w="1439"/>
        <w:gridCol w:w="1439"/>
        <w:gridCol w:w="1439"/>
        <w:gridCol w:w="1438"/>
        <w:gridCol w:w="1438"/>
        <w:gridCol w:w="1438"/>
      </w:tblGrid>
      <w:tr w:rsidR="00971783" w14:paraId="577187D3" w14:textId="77777777" w:rsidTr="00AD04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714" w:type="pct"/>
            <w:shd w:val="clear" w:color="auto" w:fill="356D36" w:themeFill="accent1" w:themeFillShade="BF"/>
          </w:tcPr>
          <w:p w14:paraId="175CE235" w14:textId="77777777" w:rsidR="00971783" w:rsidRDefault="00971783" w:rsidP="00971783">
            <w:pPr>
              <w:pStyle w:val="Days"/>
            </w:pPr>
            <w:r>
              <w:t>Sun.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615EB6A3" w14:textId="77777777" w:rsidR="00971783" w:rsidRDefault="00971783" w:rsidP="00971783">
            <w:pPr>
              <w:pStyle w:val="Days"/>
            </w:pPr>
            <w:r>
              <w:t>Mon.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09916B94" w14:textId="77777777" w:rsidR="00971783" w:rsidRDefault="00971783" w:rsidP="00971783">
            <w:pPr>
              <w:pStyle w:val="Days"/>
            </w:pPr>
            <w:r>
              <w:t>Tue.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AD8B082" w14:textId="77777777" w:rsidR="00971783" w:rsidRDefault="00971783" w:rsidP="00971783">
            <w:pPr>
              <w:pStyle w:val="Days"/>
            </w:pPr>
            <w:r>
              <w:t>Wed.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55F8375A" w14:textId="77777777" w:rsidR="00971783" w:rsidRDefault="00971783" w:rsidP="00971783">
            <w:pPr>
              <w:pStyle w:val="Days"/>
            </w:pPr>
            <w:r>
              <w:t>Thu.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E706684" w14:textId="77777777" w:rsidR="00971783" w:rsidRDefault="00971783" w:rsidP="00971783">
            <w:pPr>
              <w:pStyle w:val="Days"/>
            </w:pPr>
            <w:r>
              <w:t>Fri.</w:t>
            </w:r>
          </w:p>
        </w:tc>
        <w:tc>
          <w:tcPr>
            <w:tcW w:w="714" w:type="pct"/>
            <w:shd w:val="clear" w:color="auto" w:fill="356D36" w:themeFill="accent1" w:themeFillShade="BF"/>
          </w:tcPr>
          <w:p w14:paraId="2919A23B" w14:textId="77777777" w:rsidR="00971783" w:rsidRDefault="00971783" w:rsidP="00971783">
            <w:pPr>
              <w:pStyle w:val="Days"/>
            </w:pPr>
            <w:r>
              <w:t>Sat.</w:t>
            </w:r>
          </w:p>
        </w:tc>
      </w:tr>
      <w:tr w:rsidR="00B34F4E" w14:paraId="3E9B20E6" w14:textId="77777777" w:rsidTr="00B4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1"/>
        </w:trPr>
        <w:tc>
          <w:tcPr>
            <w:tcW w:w="714" w:type="pct"/>
          </w:tcPr>
          <w:p w14:paraId="3974940D" w14:textId="77777777" w:rsidR="00B34F4E" w:rsidRDefault="00B34F4E" w:rsidP="00B34F4E">
            <w:pPr>
              <w:pStyle w:val="Dates"/>
              <w:spacing w:after="40"/>
            </w:pPr>
            <w:r>
              <w:t>1</w:t>
            </w:r>
          </w:p>
        </w:tc>
        <w:tc>
          <w:tcPr>
            <w:tcW w:w="714" w:type="pct"/>
          </w:tcPr>
          <w:p w14:paraId="48608DDD" w14:textId="77777777" w:rsidR="00B34F4E" w:rsidRDefault="00B34F4E" w:rsidP="00B34F4E">
            <w:pPr>
              <w:pStyle w:val="Dates"/>
              <w:spacing w:after="40"/>
            </w:pPr>
            <w:r w:rsidRPr="00002BD8">
              <w:t>2</w:t>
            </w:r>
          </w:p>
        </w:tc>
        <w:tc>
          <w:tcPr>
            <w:tcW w:w="714" w:type="pct"/>
          </w:tcPr>
          <w:p w14:paraId="3B2F3AA4" w14:textId="77777777" w:rsidR="00B34F4E" w:rsidRDefault="00B34F4E" w:rsidP="00B34F4E">
            <w:pPr>
              <w:pStyle w:val="Dates"/>
              <w:spacing w:after="40"/>
            </w:pPr>
            <w:r w:rsidRPr="00002BD8">
              <w:t>3</w:t>
            </w:r>
          </w:p>
        </w:tc>
        <w:tc>
          <w:tcPr>
            <w:tcW w:w="714" w:type="pct"/>
          </w:tcPr>
          <w:p w14:paraId="1DE979E0" w14:textId="77777777" w:rsidR="00B34F4E" w:rsidRDefault="00B34F4E" w:rsidP="00B34F4E">
            <w:pPr>
              <w:pStyle w:val="Dates"/>
              <w:spacing w:after="40"/>
            </w:pPr>
            <w:r w:rsidRPr="00002BD8">
              <w:t>4</w:t>
            </w:r>
          </w:p>
        </w:tc>
        <w:tc>
          <w:tcPr>
            <w:tcW w:w="714" w:type="pct"/>
          </w:tcPr>
          <w:p w14:paraId="20F5471E" w14:textId="77777777" w:rsidR="00B34F4E" w:rsidRDefault="00B34F4E" w:rsidP="00B34F4E">
            <w:pPr>
              <w:pStyle w:val="Dates"/>
              <w:spacing w:after="40"/>
            </w:pPr>
            <w:r w:rsidRPr="00002BD8">
              <w:t>5</w:t>
            </w:r>
          </w:p>
        </w:tc>
        <w:tc>
          <w:tcPr>
            <w:tcW w:w="714" w:type="pct"/>
          </w:tcPr>
          <w:p w14:paraId="7CB5FAF9" w14:textId="77777777" w:rsidR="00B34F4E" w:rsidRDefault="00B34F4E" w:rsidP="00B34F4E">
            <w:pPr>
              <w:pStyle w:val="Dates"/>
              <w:spacing w:after="40"/>
            </w:pPr>
            <w:r w:rsidRPr="00002BD8">
              <w:t>6</w:t>
            </w:r>
          </w:p>
        </w:tc>
        <w:tc>
          <w:tcPr>
            <w:tcW w:w="714" w:type="pct"/>
          </w:tcPr>
          <w:p w14:paraId="6C6A21AF" w14:textId="77777777" w:rsidR="00B34F4E" w:rsidRDefault="00B34F4E" w:rsidP="00B34F4E">
            <w:pPr>
              <w:pStyle w:val="Dates"/>
              <w:spacing w:after="40"/>
            </w:pPr>
            <w:r w:rsidRPr="00002BD8">
              <w:t>7</w:t>
            </w:r>
          </w:p>
        </w:tc>
      </w:tr>
      <w:tr w:rsidR="00B34F4E" w14:paraId="6928AF88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5998AFED" w14:textId="14889D61" w:rsidR="00B34F4E" w:rsidRPr="00230D1E" w:rsidRDefault="00930B5D" w:rsidP="00E92BDB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All Saints Mass</w:t>
            </w:r>
          </w:p>
          <w:p w14:paraId="7454A2B1" w14:textId="77777777" w:rsidR="002569FA" w:rsidRPr="001141B5" w:rsidRDefault="002569FA" w:rsidP="002569F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6049E7CD" w14:textId="5D17CB16" w:rsidR="00600350" w:rsidRDefault="00600350" w:rsidP="00E92BDB">
            <w:pPr>
              <w:spacing w:before="40" w:after="40"/>
              <w:jc w:val="center"/>
            </w:pPr>
            <w:r w:rsidRPr="00230D1E">
              <w:rPr>
                <w:b/>
                <w:bCs/>
              </w:rPr>
              <w:t>11:00 choir</w:t>
            </w:r>
          </w:p>
        </w:tc>
        <w:tc>
          <w:tcPr>
            <w:tcW w:w="714" w:type="pct"/>
          </w:tcPr>
          <w:p w14:paraId="7AA2DEE3" w14:textId="77777777" w:rsidR="00B34F4E" w:rsidRPr="00B42498" w:rsidRDefault="00B33170" w:rsidP="00930B5D">
            <w:pPr>
              <w:spacing w:before="40" w:after="40"/>
              <w:jc w:val="center"/>
              <w:rPr>
                <w:i/>
                <w:iCs/>
                <w:color w:val="C64847" w:themeColor="accent6"/>
              </w:rPr>
            </w:pPr>
            <w:r w:rsidRPr="00B42498">
              <w:rPr>
                <w:i/>
                <w:iCs/>
                <w:color w:val="C64847" w:themeColor="accent6"/>
              </w:rPr>
              <w:t>8:30 am</w:t>
            </w:r>
          </w:p>
          <w:p w14:paraId="2CFA4787" w14:textId="77777777" w:rsidR="00930B5D" w:rsidRPr="00B42498" w:rsidRDefault="00930B5D" w:rsidP="00930B5D">
            <w:pPr>
              <w:spacing w:before="40" w:after="40"/>
              <w:jc w:val="center"/>
              <w:rPr>
                <w:i/>
                <w:iCs/>
                <w:color w:val="C64847" w:themeColor="accent6"/>
              </w:rPr>
            </w:pPr>
            <w:r w:rsidRPr="00B42498">
              <w:rPr>
                <w:i/>
                <w:iCs/>
                <w:color w:val="C64847" w:themeColor="accent6"/>
              </w:rPr>
              <w:t>7:00 pm</w:t>
            </w:r>
          </w:p>
          <w:p w14:paraId="0E4E91EC" w14:textId="4240C693" w:rsidR="00930B5D" w:rsidRDefault="00930B5D" w:rsidP="00930B5D">
            <w:pPr>
              <w:spacing w:before="40" w:after="40"/>
              <w:jc w:val="center"/>
            </w:pPr>
            <w:r w:rsidRPr="00B42498">
              <w:rPr>
                <w:i/>
                <w:iCs/>
                <w:color w:val="C64847" w:themeColor="accent6"/>
              </w:rPr>
              <w:t>Alls Souls masses</w:t>
            </w:r>
          </w:p>
        </w:tc>
        <w:tc>
          <w:tcPr>
            <w:tcW w:w="714" w:type="pct"/>
          </w:tcPr>
          <w:p w14:paraId="7740B42B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42EAFB6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7F08AC7E" w14:textId="26E1950F" w:rsidR="00B34F4E" w:rsidRDefault="005F6744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R</w:t>
            </w:r>
            <w:r w:rsidR="004431DA" w:rsidRPr="001141B5">
              <w:rPr>
                <w:color w:val="0070C0"/>
              </w:rPr>
              <w:t>ehearsal</w:t>
            </w:r>
          </w:p>
          <w:p w14:paraId="084CC09F" w14:textId="4AD82F20" w:rsidR="005F6744" w:rsidRDefault="005F6744" w:rsidP="004431DA">
            <w:pPr>
              <w:spacing w:before="40" w:after="40"/>
              <w:jc w:val="center"/>
            </w:pPr>
            <w:r>
              <w:rPr>
                <w:color w:val="0070C0"/>
              </w:rPr>
              <w:t>(in Pastor’s Hall)</w:t>
            </w:r>
          </w:p>
        </w:tc>
        <w:tc>
          <w:tcPr>
            <w:tcW w:w="714" w:type="pct"/>
          </w:tcPr>
          <w:p w14:paraId="038655ED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539B277C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6470902" w14:textId="64F4AA92" w:rsidR="003B6188" w:rsidRPr="00416332" w:rsidRDefault="003B6188" w:rsidP="00160F3A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rehearsal</w:t>
            </w:r>
          </w:p>
          <w:p w14:paraId="50288538" w14:textId="77777777" w:rsidR="003B6188" w:rsidRDefault="003B6188" w:rsidP="00160F3A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6:00 pm</w:t>
            </w:r>
          </w:p>
          <w:p w14:paraId="02469758" w14:textId="6636339E" w:rsidR="00584DF2" w:rsidRDefault="00584DF2" w:rsidP="00160F3A">
            <w:pPr>
              <w:spacing w:before="40" w:after="40"/>
              <w:jc w:val="center"/>
            </w:pPr>
            <w:r>
              <w:rPr>
                <w:color w:val="479249" w:themeColor="accent1"/>
              </w:rPr>
              <w:t>(Rm 6,7, 8)</w:t>
            </w:r>
          </w:p>
        </w:tc>
      </w:tr>
      <w:tr w:rsidR="00B34F4E" w14:paraId="21F4D7FA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8E2E6D3" w14:textId="77777777" w:rsidR="00B34F4E" w:rsidRDefault="00B34F4E" w:rsidP="00E92BDB">
            <w:pPr>
              <w:pStyle w:val="Dates"/>
              <w:spacing w:after="40"/>
            </w:pPr>
            <w:r>
              <w:t>8</w:t>
            </w:r>
          </w:p>
        </w:tc>
        <w:tc>
          <w:tcPr>
            <w:tcW w:w="714" w:type="pct"/>
          </w:tcPr>
          <w:p w14:paraId="13BE0525" w14:textId="77777777" w:rsidR="00B34F4E" w:rsidRDefault="00B34F4E" w:rsidP="00B34F4E">
            <w:pPr>
              <w:pStyle w:val="Dates"/>
              <w:spacing w:after="40"/>
            </w:pPr>
            <w:r w:rsidRPr="00002BD8">
              <w:t>9</w:t>
            </w:r>
          </w:p>
        </w:tc>
        <w:tc>
          <w:tcPr>
            <w:tcW w:w="714" w:type="pct"/>
          </w:tcPr>
          <w:p w14:paraId="7BD823C5" w14:textId="77777777" w:rsidR="00B34F4E" w:rsidRDefault="00B34F4E" w:rsidP="00B34F4E">
            <w:pPr>
              <w:pStyle w:val="Dates"/>
              <w:spacing w:after="40"/>
            </w:pPr>
            <w:r w:rsidRPr="00002BD8">
              <w:t>10</w:t>
            </w:r>
          </w:p>
        </w:tc>
        <w:tc>
          <w:tcPr>
            <w:tcW w:w="714" w:type="pct"/>
          </w:tcPr>
          <w:p w14:paraId="2DE139C6" w14:textId="77777777" w:rsidR="00B34F4E" w:rsidRDefault="00B34F4E" w:rsidP="00B34F4E">
            <w:pPr>
              <w:pStyle w:val="Dates"/>
              <w:spacing w:after="40"/>
            </w:pPr>
            <w:r w:rsidRPr="00002BD8">
              <w:t>11</w:t>
            </w:r>
          </w:p>
        </w:tc>
        <w:tc>
          <w:tcPr>
            <w:tcW w:w="714" w:type="pct"/>
          </w:tcPr>
          <w:p w14:paraId="3472287D" w14:textId="77777777" w:rsidR="00B34F4E" w:rsidRDefault="00B34F4E" w:rsidP="00B34F4E">
            <w:pPr>
              <w:pStyle w:val="Dates"/>
              <w:spacing w:after="40"/>
            </w:pPr>
            <w:r w:rsidRPr="00002BD8">
              <w:t>12</w:t>
            </w:r>
          </w:p>
        </w:tc>
        <w:tc>
          <w:tcPr>
            <w:tcW w:w="714" w:type="pct"/>
          </w:tcPr>
          <w:p w14:paraId="1A8808CC" w14:textId="77777777" w:rsidR="00B34F4E" w:rsidRDefault="00B34F4E" w:rsidP="00B34F4E">
            <w:pPr>
              <w:pStyle w:val="Dates"/>
              <w:spacing w:after="40"/>
            </w:pPr>
            <w:r w:rsidRPr="00002BD8">
              <w:t>13</w:t>
            </w:r>
          </w:p>
        </w:tc>
        <w:tc>
          <w:tcPr>
            <w:tcW w:w="714" w:type="pct"/>
          </w:tcPr>
          <w:p w14:paraId="6FC6353A" w14:textId="77777777" w:rsidR="00B34F4E" w:rsidRDefault="00B34F4E" w:rsidP="00B34F4E">
            <w:pPr>
              <w:pStyle w:val="Dates"/>
              <w:spacing w:after="40"/>
            </w:pPr>
            <w:r w:rsidRPr="00002BD8">
              <w:t>14</w:t>
            </w:r>
          </w:p>
        </w:tc>
      </w:tr>
      <w:tr w:rsidR="00B34F4E" w14:paraId="42791F69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4C0CD6C6" w14:textId="77777777" w:rsidR="002569FA" w:rsidRPr="001141B5" w:rsidRDefault="002569FA" w:rsidP="002569F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490E467F" w14:textId="534B7BAC" w:rsidR="00600350" w:rsidRDefault="00600350" w:rsidP="00E92BDB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Canossa Choir 11:00</w:t>
            </w:r>
          </w:p>
        </w:tc>
        <w:tc>
          <w:tcPr>
            <w:tcW w:w="714" w:type="pct"/>
          </w:tcPr>
          <w:p w14:paraId="43B34436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1210F724" w14:textId="77777777" w:rsidR="00B34F4E" w:rsidRDefault="00B34F4E" w:rsidP="00E92BDB">
            <w:pPr>
              <w:spacing w:before="40" w:after="40"/>
              <w:jc w:val="center"/>
            </w:pPr>
          </w:p>
          <w:p w14:paraId="22DFD2FF" w14:textId="77777777" w:rsidR="002B26B3" w:rsidRPr="00230D1E" w:rsidRDefault="002B26B3" w:rsidP="00E92BDB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11:00 rehearsal</w:t>
            </w:r>
          </w:p>
          <w:p w14:paraId="4F4CAFCC" w14:textId="7FAE4318" w:rsidR="002B26B3" w:rsidRDefault="002B26B3" w:rsidP="00E92BDB">
            <w:pPr>
              <w:spacing w:before="40" w:after="40"/>
              <w:jc w:val="center"/>
            </w:pPr>
            <w:r w:rsidRPr="00230D1E">
              <w:rPr>
                <w:b/>
                <w:bCs/>
              </w:rPr>
              <w:t>6:30 pm</w:t>
            </w:r>
          </w:p>
        </w:tc>
        <w:tc>
          <w:tcPr>
            <w:tcW w:w="714" w:type="pct"/>
          </w:tcPr>
          <w:p w14:paraId="572406EB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4C00F954" w14:textId="1C2A5671" w:rsidR="00B34F4E" w:rsidRDefault="004431DA" w:rsidP="004431DA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5C69EBA6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66821ADD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284D8F24" w14:textId="77777777" w:rsidR="00B34F4E" w:rsidRDefault="00B34F4E" w:rsidP="00B34F4E">
            <w:pPr>
              <w:spacing w:before="40" w:after="40"/>
            </w:pPr>
          </w:p>
        </w:tc>
      </w:tr>
      <w:tr w:rsidR="00B34F4E" w14:paraId="53139086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3BB6D5FD" w14:textId="77777777" w:rsidR="00B34F4E" w:rsidRDefault="00B34F4E" w:rsidP="00E92BDB">
            <w:pPr>
              <w:pStyle w:val="Dates"/>
              <w:spacing w:after="40"/>
            </w:pPr>
            <w:r>
              <w:t>15</w:t>
            </w:r>
          </w:p>
        </w:tc>
        <w:tc>
          <w:tcPr>
            <w:tcW w:w="714" w:type="pct"/>
          </w:tcPr>
          <w:p w14:paraId="703C1264" w14:textId="77777777" w:rsidR="00B34F4E" w:rsidRDefault="00B34F4E" w:rsidP="00B34F4E">
            <w:pPr>
              <w:pStyle w:val="Dates"/>
              <w:spacing w:after="40"/>
            </w:pPr>
            <w:r w:rsidRPr="00002BD8">
              <w:t>16</w:t>
            </w:r>
          </w:p>
        </w:tc>
        <w:tc>
          <w:tcPr>
            <w:tcW w:w="714" w:type="pct"/>
          </w:tcPr>
          <w:p w14:paraId="4B9A6B1B" w14:textId="77777777" w:rsidR="00B34F4E" w:rsidRDefault="00B34F4E" w:rsidP="00525F48">
            <w:pPr>
              <w:pStyle w:val="Dates"/>
              <w:spacing w:after="40"/>
            </w:pPr>
            <w:r w:rsidRPr="00002BD8">
              <w:t>17</w:t>
            </w:r>
          </w:p>
        </w:tc>
        <w:tc>
          <w:tcPr>
            <w:tcW w:w="714" w:type="pct"/>
          </w:tcPr>
          <w:p w14:paraId="7E0BD07C" w14:textId="77777777" w:rsidR="00B34F4E" w:rsidRDefault="00B34F4E" w:rsidP="00B34F4E">
            <w:pPr>
              <w:pStyle w:val="Dates"/>
              <w:spacing w:after="40"/>
            </w:pPr>
            <w:r w:rsidRPr="00002BD8">
              <w:t>18</w:t>
            </w:r>
          </w:p>
        </w:tc>
        <w:tc>
          <w:tcPr>
            <w:tcW w:w="714" w:type="pct"/>
          </w:tcPr>
          <w:p w14:paraId="264A118C" w14:textId="77777777" w:rsidR="00B34F4E" w:rsidRDefault="00B34F4E" w:rsidP="00B34F4E">
            <w:pPr>
              <w:pStyle w:val="Dates"/>
              <w:spacing w:after="40"/>
            </w:pPr>
            <w:r w:rsidRPr="00002BD8">
              <w:t>19</w:t>
            </w:r>
          </w:p>
        </w:tc>
        <w:tc>
          <w:tcPr>
            <w:tcW w:w="714" w:type="pct"/>
          </w:tcPr>
          <w:p w14:paraId="028FDBF0" w14:textId="77777777" w:rsidR="00B34F4E" w:rsidRDefault="00B34F4E" w:rsidP="00B34F4E">
            <w:pPr>
              <w:pStyle w:val="Dates"/>
              <w:spacing w:after="40"/>
            </w:pPr>
            <w:r w:rsidRPr="00002BD8">
              <w:t>20</w:t>
            </w:r>
          </w:p>
        </w:tc>
        <w:tc>
          <w:tcPr>
            <w:tcW w:w="714" w:type="pct"/>
          </w:tcPr>
          <w:p w14:paraId="63F542E1" w14:textId="77777777" w:rsidR="00B34F4E" w:rsidRDefault="00B34F4E" w:rsidP="00B34F4E">
            <w:pPr>
              <w:pStyle w:val="Dates"/>
              <w:spacing w:after="40"/>
            </w:pPr>
            <w:r w:rsidRPr="00002BD8">
              <w:t>21</w:t>
            </w:r>
          </w:p>
        </w:tc>
      </w:tr>
      <w:tr w:rsidR="00B34F4E" w14:paraId="6FEEE1EB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4FA9E16F" w14:textId="77777777" w:rsidR="002569FA" w:rsidRPr="001141B5" w:rsidRDefault="002569FA" w:rsidP="002569F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309C4CE8" w14:textId="69D57491" w:rsidR="00600350" w:rsidRPr="00230D1E" w:rsidRDefault="00600350" w:rsidP="00E92BDB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11:00 choir</w:t>
            </w:r>
          </w:p>
        </w:tc>
        <w:tc>
          <w:tcPr>
            <w:tcW w:w="714" w:type="pct"/>
          </w:tcPr>
          <w:p w14:paraId="773F2D28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DB43F4E" w14:textId="77777777" w:rsidR="00B34F4E" w:rsidRDefault="00B34F4E" w:rsidP="00E92BDB">
            <w:pPr>
              <w:spacing w:before="40" w:after="40"/>
              <w:jc w:val="center"/>
            </w:pPr>
          </w:p>
        </w:tc>
        <w:tc>
          <w:tcPr>
            <w:tcW w:w="714" w:type="pct"/>
          </w:tcPr>
          <w:p w14:paraId="044DC684" w14:textId="77777777" w:rsidR="004431DA" w:rsidRPr="001141B5" w:rsidRDefault="004431DA" w:rsidP="004431DA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color w:val="0070C0"/>
              </w:rPr>
              <w:t>9:00 Choir</w:t>
            </w:r>
          </w:p>
          <w:p w14:paraId="16ED8335" w14:textId="36C5702C" w:rsidR="00B34F4E" w:rsidRDefault="004431DA" w:rsidP="004431DA">
            <w:pPr>
              <w:spacing w:before="40" w:after="40"/>
              <w:jc w:val="center"/>
            </w:pPr>
            <w:r w:rsidRPr="001141B5">
              <w:rPr>
                <w:color w:val="0070C0"/>
              </w:rPr>
              <w:t>rehearsal</w:t>
            </w:r>
          </w:p>
        </w:tc>
        <w:tc>
          <w:tcPr>
            <w:tcW w:w="714" w:type="pct"/>
          </w:tcPr>
          <w:p w14:paraId="30CF4300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1A4A1A10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3B0CD3AA" w14:textId="77777777" w:rsidR="00160F3A" w:rsidRPr="00416332" w:rsidRDefault="00160F3A" w:rsidP="00160F3A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rehearsal</w:t>
            </w:r>
          </w:p>
          <w:p w14:paraId="27D6A118" w14:textId="7620F340" w:rsidR="00B34F4E" w:rsidRDefault="00160F3A" w:rsidP="00160F3A">
            <w:pPr>
              <w:spacing w:before="40" w:after="40"/>
              <w:jc w:val="center"/>
            </w:pPr>
            <w:r w:rsidRPr="00416332">
              <w:rPr>
                <w:color w:val="479249" w:themeColor="accent1"/>
              </w:rPr>
              <w:t>6:00 pm</w:t>
            </w:r>
          </w:p>
        </w:tc>
      </w:tr>
      <w:tr w:rsidR="00B34F4E" w14:paraId="3868065B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3A5DEA29" w14:textId="0F8ED4FF" w:rsidR="00B34F4E" w:rsidRPr="002569FA" w:rsidRDefault="00B34F4E" w:rsidP="00E92BDB">
            <w:pPr>
              <w:pStyle w:val="Dates"/>
              <w:spacing w:after="40"/>
              <w:rPr>
                <w:sz w:val="22"/>
                <w:szCs w:val="22"/>
              </w:rPr>
            </w:pPr>
            <w:r>
              <w:t>22</w:t>
            </w:r>
            <w:r w:rsidR="002569FA">
              <w:t xml:space="preserve"> </w:t>
            </w:r>
            <w:r w:rsidR="002569FA" w:rsidRPr="001141B5">
              <w:rPr>
                <w:color w:val="0070C0"/>
                <w:sz w:val="20"/>
                <w:szCs w:val="20"/>
              </w:rPr>
              <w:t>9:0</w:t>
            </w:r>
            <w:r w:rsidR="00270ABD" w:rsidRPr="001141B5">
              <w:rPr>
                <w:color w:val="0070C0"/>
                <w:sz w:val="20"/>
                <w:szCs w:val="20"/>
              </w:rPr>
              <w:t>0</w:t>
            </w:r>
            <w:r w:rsidR="002569FA" w:rsidRPr="001141B5">
              <w:rPr>
                <w:color w:val="0070C0"/>
                <w:sz w:val="20"/>
                <w:szCs w:val="20"/>
              </w:rPr>
              <w:t>choir</w:t>
            </w:r>
          </w:p>
        </w:tc>
        <w:tc>
          <w:tcPr>
            <w:tcW w:w="714" w:type="pct"/>
          </w:tcPr>
          <w:p w14:paraId="3FECEF0D" w14:textId="77777777" w:rsidR="00B34F4E" w:rsidRDefault="00B34F4E" w:rsidP="00B34F4E">
            <w:pPr>
              <w:pStyle w:val="Dates"/>
              <w:spacing w:after="40"/>
            </w:pPr>
            <w:r w:rsidRPr="00002BD8">
              <w:t>23</w:t>
            </w:r>
          </w:p>
        </w:tc>
        <w:tc>
          <w:tcPr>
            <w:tcW w:w="714" w:type="pct"/>
          </w:tcPr>
          <w:p w14:paraId="7F9B9C7C" w14:textId="77777777" w:rsidR="00B34F4E" w:rsidRDefault="00B34F4E" w:rsidP="00525F48">
            <w:pPr>
              <w:pStyle w:val="Dates"/>
              <w:spacing w:after="40"/>
            </w:pPr>
            <w:r w:rsidRPr="00002BD8">
              <w:t>24</w:t>
            </w:r>
          </w:p>
        </w:tc>
        <w:tc>
          <w:tcPr>
            <w:tcW w:w="714" w:type="pct"/>
          </w:tcPr>
          <w:p w14:paraId="0FCF4E4A" w14:textId="77777777" w:rsidR="00B34F4E" w:rsidRDefault="00B34F4E" w:rsidP="00B34F4E">
            <w:pPr>
              <w:pStyle w:val="Dates"/>
              <w:spacing w:after="40"/>
            </w:pPr>
            <w:r w:rsidRPr="00002BD8">
              <w:t>25</w:t>
            </w:r>
          </w:p>
        </w:tc>
        <w:tc>
          <w:tcPr>
            <w:tcW w:w="714" w:type="pct"/>
          </w:tcPr>
          <w:p w14:paraId="1EFB2F7F" w14:textId="77777777" w:rsidR="00B34F4E" w:rsidRDefault="00B34F4E" w:rsidP="00B34F4E">
            <w:pPr>
              <w:pStyle w:val="Dates"/>
              <w:spacing w:after="40"/>
            </w:pPr>
            <w:r w:rsidRPr="00002BD8">
              <w:t>26</w:t>
            </w:r>
          </w:p>
        </w:tc>
        <w:tc>
          <w:tcPr>
            <w:tcW w:w="714" w:type="pct"/>
          </w:tcPr>
          <w:p w14:paraId="2559E0F9" w14:textId="77777777" w:rsidR="00B34F4E" w:rsidRDefault="00B34F4E" w:rsidP="00B34F4E">
            <w:pPr>
              <w:pStyle w:val="Dates"/>
              <w:spacing w:after="40"/>
            </w:pPr>
            <w:r w:rsidRPr="00002BD8">
              <w:t>27</w:t>
            </w:r>
          </w:p>
        </w:tc>
        <w:tc>
          <w:tcPr>
            <w:tcW w:w="714" w:type="pct"/>
          </w:tcPr>
          <w:p w14:paraId="04186F07" w14:textId="77777777" w:rsidR="00B34F4E" w:rsidRDefault="00B34F4E" w:rsidP="00B34F4E">
            <w:pPr>
              <w:pStyle w:val="Dates"/>
              <w:spacing w:after="40"/>
            </w:pPr>
            <w:r w:rsidRPr="00002BD8">
              <w:t>28</w:t>
            </w:r>
          </w:p>
        </w:tc>
      </w:tr>
      <w:tr w:rsidR="00B34F4E" w14:paraId="63E1664E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35E76679" w14:textId="77777777" w:rsidR="00160F3A" w:rsidRPr="00416332" w:rsidRDefault="00160F3A" w:rsidP="00E92BDB">
            <w:pPr>
              <w:spacing w:before="40" w:after="40"/>
              <w:jc w:val="center"/>
              <w:rPr>
                <w:color w:val="479249" w:themeColor="accent1"/>
              </w:rPr>
            </w:pPr>
            <w:r w:rsidRPr="00416332">
              <w:rPr>
                <w:color w:val="479249" w:themeColor="accent1"/>
              </w:rPr>
              <w:t>Canossa Choir 11:00</w:t>
            </w:r>
          </w:p>
          <w:p w14:paraId="079E80FA" w14:textId="77777777" w:rsidR="00E729D7" w:rsidRPr="00274A36" w:rsidRDefault="00E729D7" w:rsidP="00E92BDB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color w:val="7030A0"/>
              </w:rPr>
            </w:pPr>
            <w:r w:rsidRPr="00274A36">
              <w:rPr>
                <w:rFonts w:ascii="Times New Roman" w:hAnsi="Times New Roman" w:cs="Times New Roman"/>
                <w:i/>
                <w:iCs/>
                <w:color w:val="7030A0"/>
              </w:rPr>
              <w:t>5:30 St. Cecilia</w:t>
            </w:r>
          </w:p>
          <w:p w14:paraId="09C8AE59" w14:textId="71E35D6E" w:rsidR="00E729D7" w:rsidRDefault="00E729D7" w:rsidP="00E92BDB">
            <w:pPr>
              <w:spacing w:before="40" w:after="40"/>
              <w:jc w:val="center"/>
            </w:pPr>
            <w:r w:rsidRPr="00274A36">
              <w:rPr>
                <w:rFonts w:ascii="Times New Roman" w:hAnsi="Times New Roman" w:cs="Times New Roman"/>
                <w:i/>
                <w:iCs/>
                <w:color w:val="7030A0"/>
              </w:rPr>
              <w:t>Eve of reflection</w:t>
            </w:r>
          </w:p>
        </w:tc>
        <w:tc>
          <w:tcPr>
            <w:tcW w:w="714" w:type="pct"/>
          </w:tcPr>
          <w:p w14:paraId="72D54546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5F1A658B" w14:textId="77777777" w:rsidR="00B34F4E" w:rsidRDefault="00B34F4E" w:rsidP="00E92BDB">
            <w:pPr>
              <w:spacing w:before="40" w:after="40"/>
              <w:jc w:val="center"/>
            </w:pPr>
          </w:p>
          <w:p w14:paraId="7DDB0537" w14:textId="7DCDFA31" w:rsidR="002B26B3" w:rsidRPr="00230D1E" w:rsidRDefault="002B26B3" w:rsidP="00E92BDB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11:00 rehearsal</w:t>
            </w:r>
          </w:p>
          <w:p w14:paraId="7ACF906D" w14:textId="56640A89" w:rsidR="002B26B3" w:rsidRDefault="002B26B3" w:rsidP="00E92BDB">
            <w:pPr>
              <w:spacing w:before="40" w:after="40"/>
              <w:jc w:val="center"/>
            </w:pPr>
            <w:r w:rsidRPr="00230D1E">
              <w:rPr>
                <w:b/>
                <w:bCs/>
              </w:rPr>
              <w:t>6:30 pm</w:t>
            </w:r>
          </w:p>
        </w:tc>
        <w:tc>
          <w:tcPr>
            <w:tcW w:w="714" w:type="pct"/>
          </w:tcPr>
          <w:p w14:paraId="66F40DB7" w14:textId="77777777" w:rsidR="00B34F4E" w:rsidRDefault="00B34F4E" w:rsidP="00D51528">
            <w:pPr>
              <w:spacing w:before="40" w:after="40"/>
              <w:jc w:val="center"/>
            </w:pPr>
          </w:p>
          <w:p w14:paraId="07E4AB80" w14:textId="7A9BCBA1" w:rsidR="00D51528" w:rsidRDefault="00D51528" w:rsidP="00D51528">
            <w:pPr>
              <w:spacing w:before="40" w:after="40"/>
              <w:jc w:val="center"/>
            </w:pPr>
            <w:r w:rsidRPr="005F6744">
              <w:rPr>
                <w:color w:val="0070C0"/>
              </w:rPr>
              <w:t>(No rehearsals)</w:t>
            </w:r>
          </w:p>
        </w:tc>
        <w:tc>
          <w:tcPr>
            <w:tcW w:w="714" w:type="pct"/>
          </w:tcPr>
          <w:p w14:paraId="6A93F163" w14:textId="625A36A9" w:rsidR="00B34F4E" w:rsidRPr="00274A36" w:rsidRDefault="00B33170" w:rsidP="00274A36">
            <w:pPr>
              <w:spacing w:before="40" w:after="40"/>
              <w:jc w:val="center"/>
              <w:rPr>
                <w:i/>
                <w:iCs/>
              </w:rPr>
            </w:pPr>
            <w:r w:rsidRPr="00B42498">
              <w:rPr>
                <w:i/>
                <w:iCs/>
                <w:color w:val="C64847" w:themeColor="accent6"/>
              </w:rPr>
              <w:t>10:00 am Thanksgiving Mass</w:t>
            </w:r>
          </w:p>
        </w:tc>
        <w:tc>
          <w:tcPr>
            <w:tcW w:w="714" w:type="pct"/>
          </w:tcPr>
          <w:p w14:paraId="48A06364" w14:textId="77777777" w:rsidR="00B34F4E" w:rsidRDefault="00B34F4E" w:rsidP="00B34F4E">
            <w:pPr>
              <w:spacing w:before="40" w:after="40"/>
            </w:pPr>
          </w:p>
        </w:tc>
        <w:tc>
          <w:tcPr>
            <w:tcW w:w="714" w:type="pct"/>
          </w:tcPr>
          <w:p w14:paraId="4C11D9E8" w14:textId="77777777" w:rsidR="00B34F4E" w:rsidRDefault="00B34F4E" w:rsidP="00B34F4E">
            <w:pPr>
              <w:spacing w:before="40" w:after="40"/>
            </w:pPr>
          </w:p>
        </w:tc>
      </w:tr>
      <w:tr w:rsidR="00B34F4E" w14:paraId="78AFD37D" w14:textId="77777777" w:rsidTr="00EE6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591EB40C" w14:textId="77777777" w:rsidR="00B34F4E" w:rsidRDefault="00B34F4E" w:rsidP="00B34F4E">
            <w:pPr>
              <w:pStyle w:val="Dates"/>
              <w:spacing w:after="40"/>
            </w:pPr>
            <w:r>
              <w:t>29</w:t>
            </w:r>
          </w:p>
        </w:tc>
        <w:tc>
          <w:tcPr>
            <w:tcW w:w="714" w:type="pct"/>
          </w:tcPr>
          <w:p w14:paraId="09EE17EA" w14:textId="77777777" w:rsidR="00B34F4E" w:rsidRDefault="00B34F4E" w:rsidP="00B34F4E">
            <w:pPr>
              <w:pStyle w:val="Dates"/>
              <w:spacing w:after="40"/>
            </w:pPr>
            <w:r w:rsidRPr="00002BD8">
              <w:t>30</w:t>
            </w:r>
          </w:p>
        </w:tc>
        <w:tc>
          <w:tcPr>
            <w:tcW w:w="714" w:type="pct"/>
          </w:tcPr>
          <w:p w14:paraId="0E182089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4EA4E7E8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27619BB4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69F1BDC" w14:textId="77777777" w:rsidR="00B34F4E" w:rsidRDefault="00B34F4E" w:rsidP="00B34F4E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00FCAE1A" w14:textId="77777777" w:rsidR="00B34F4E" w:rsidRDefault="00B34F4E" w:rsidP="00B34F4E">
            <w:pPr>
              <w:pStyle w:val="Dates"/>
              <w:spacing w:after="40"/>
            </w:pPr>
          </w:p>
        </w:tc>
      </w:tr>
      <w:tr w:rsidR="00AD0419" w14:paraId="063E70A9" w14:textId="77777777" w:rsidTr="00EE6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147AE996" w14:textId="77777777" w:rsidR="00AD0419" w:rsidRDefault="002B26B3" w:rsidP="00E92BDB">
            <w:pPr>
              <w:spacing w:before="40" w:after="40"/>
              <w:jc w:val="center"/>
              <w:rPr>
                <w:b/>
                <w:bCs/>
              </w:rPr>
            </w:pPr>
            <w:r w:rsidRPr="00230D1E">
              <w:rPr>
                <w:b/>
                <w:bCs/>
              </w:rPr>
              <w:t>1</w:t>
            </w:r>
            <w:r w:rsidRPr="00230D1E">
              <w:rPr>
                <w:b/>
                <w:bCs/>
                <w:vertAlign w:val="superscript"/>
              </w:rPr>
              <w:t>st</w:t>
            </w:r>
            <w:r w:rsidRPr="00230D1E">
              <w:rPr>
                <w:b/>
                <w:bCs/>
              </w:rPr>
              <w:t xml:space="preserve"> Sunday of Advent</w:t>
            </w:r>
          </w:p>
          <w:p w14:paraId="29C4EE3B" w14:textId="77777777" w:rsidR="00270ABD" w:rsidRPr="001141B5" w:rsidRDefault="00270ABD" w:rsidP="00270ABD">
            <w:pPr>
              <w:spacing w:before="40" w:after="40"/>
              <w:jc w:val="center"/>
              <w:rPr>
                <w:color w:val="0070C0"/>
              </w:rPr>
            </w:pPr>
            <w:r w:rsidRPr="001141B5">
              <w:rPr>
                <w:b/>
                <w:bCs/>
                <w:color w:val="0070C0"/>
              </w:rPr>
              <w:t>9:00 choir</w:t>
            </w:r>
          </w:p>
          <w:p w14:paraId="0C515D86" w14:textId="5A65AD08" w:rsidR="00600350" w:rsidRDefault="00600350" w:rsidP="00E92BDB">
            <w:pPr>
              <w:spacing w:before="40" w:after="40"/>
              <w:jc w:val="center"/>
            </w:pPr>
            <w:r w:rsidRPr="00230D1E">
              <w:rPr>
                <w:b/>
                <w:bCs/>
              </w:rPr>
              <w:t>11:00 choir</w:t>
            </w:r>
          </w:p>
        </w:tc>
        <w:tc>
          <w:tcPr>
            <w:tcW w:w="714" w:type="pct"/>
          </w:tcPr>
          <w:p w14:paraId="287D871E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72B54E88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30929FEF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040E564A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35110CC8" w14:textId="77777777" w:rsidR="00AD0419" w:rsidRDefault="00AD0419" w:rsidP="00AD0419">
            <w:pPr>
              <w:spacing w:before="40" w:after="40"/>
            </w:pPr>
          </w:p>
        </w:tc>
        <w:tc>
          <w:tcPr>
            <w:tcW w:w="714" w:type="pct"/>
          </w:tcPr>
          <w:p w14:paraId="6A241B76" w14:textId="77777777" w:rsidR="00AD0419" w:rsidRDefault="00AD0419" w:rsidP="00AD0419">
            <w:pPr>
              <w:spacing w:before="40" w:after="40"/>
            </w:pPr>
          </w:p>
        </w:tc>
      </w:tr>
    </w:tbl>
    <w:p w14:paraId="453BED41" w14:textId="77777777" w:rsidR="00EE6AF6" w:rsidRDefault="00EE6AF6" w:rsidP="00EE6AF6">
      <w:pPr>
        <w:pStyle w:val="NoSpacing"/>
      </w:pPr>
    </w:p>
    <w:p w14:paraId="1A68FCE8" w14:textId="77777777" w:rsidR="00EE6AF6" w:rsidRPr="00722D9E" w:rsidRDefault="00EE6AF6" w:rsidP="00754645">
      <w:pPr>
        <w:pStyle w:val="NoSpacing"/>
        <w:rPr>
          <w:sz w:val="2"/>
          <w:szCs w:val="2"/>
        </w:rPr>
      </w:pPr>
    </w:p>
    <w:sectPr w:rsidR="00EE6AF6" w:rsidRPr="00722D9E">
      <w:pgSz w:w="12240" w:h="15840"/>
      <w:pgMar w:top="864" w:right="1080" w:bottom="720" w:left="1080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4A884" w14:textId="77777777" w:rsidR="00D74837" w:rsidRDefault="00D74837">
      <w:pPr>
        <w:spacing w:before="0" w:after="0"/>
      </w:pPr>
      <w:r>
        <w:separator/>
      </w:r>
    </w:p>
  </w:endnote>
  <w:endnote w:type="continuationSeparator" w:id="0">
    <w:p w14:paraId="1E425E61" w14:textId="77777777" w:rsidR="00D74837" w:rsidRDefault="00D7483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D00F" w14:textId="77777777" w:rsidR="00D74837" w:rsidRDefault="00D74837">
      <w:pPr>
        <w:spacing w:before="0" w:after="0"/>
      </w:pPr>
      <w:r>
        <w:separator/>
      </w:r>
    </w:p>
  </w:footnote>
  <w:footnote w:type="continuationSeparator" w:id="0">
    <w:p w14:paraId="76A3ABC2" w14:textId="77777777" w:rsidR="00D74837" w:rsidRDefault="00D7483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WeekStart" w:val="2"/>
  </w:docVars>
  <w:rsids>
    <w:rsidRoot w:val="00091EB3"/>
    <w:rsid w:val="0001025C"/>
    <w:rsid w:val="00021BF0"/>
    <w:rsid w:val="000350B1"/>
    <w:rsid w:val="000411EE"/>
    <w:rsid w:val="00076C65"/>
    <w:rsid w:val="00091EB3"/>
    <w:rsid w:val="000B073E"/>
    <w:rsid w:val="000C0921"/>
    <w:rsid w:val="000C3BF5"/>
    <w:rsid w:val="000C649F"/>
    <w:rsid w:val="000D31DD"/>
    <w:rsid w:val="001141B5"/>
    <w:rsid w:val="001233B3"/>
    <w:rsid w:val="00127029"/>
    <w:rsid w:val="001348B6"/>
    <w:rsid w:val="00150A79"/>
    <w:rsid w:val="001516A3"/>
    <w:rsid w:val="001559D1"/>
    <w:rsid w:val="00160F3A"/>
    <w:rsid w:val="00174B61"/>
    <w:rsid w:val="001A2A80"/>
    <w:rsid w:val="001F5800"/>
    <w:rsid w:val="001F64D6"/>
    <w:rsid w:val="0021163E"/>
    <w:rsid w:val="00230D1E"/>
    <w:rsid w:val="00237C50"/>
    <w:rsid w:val="00243849"/>
    <w:rsid w:val="002569FA"/>
    <w:rsid w:val="00270ABD"/>
    <w:rsid w:val="00274A36"/>
    <w:rsid w:val="002B26B3"/>
    <w:rsid w:val="002B4ABC"/>
    <w:rsid w:val="002F3D0F"/>
    <w:rsid w:val="00322DB2"/>
    <w:rsid w:val="00344137"/>
    <w:rsid w:val="003679AA"/>
    <w:rsid w:val="003A4C04"/>
    <w:rsid w:val="003B3A71"/>
    <w:rsid w:val="003B6188"/>
    <w:rsid w:val="003C7EE9"/>
    <w:rsid w:val="003F247B"/>
    <w:rsid w:val="00401009"/>
    <w:rsid w:val="00416332"/>
    <w:rsid w:val="00417A4C"/>
    <w:rsid w:val="004263BC"/>
    <w:rsid w:val="004431DA"/>
    <w:rsid w:val="00467496"/>
    <w:rsid w:val="00471B33"/>
    <w:rsid w:val="0052129F"/>
    <w:rsid w:val="00525F48"/>
    <w:rsid w:val="00583339"/>
    <w:rsid w:val="00584DF2"/>
    <w:rsid w:val="005A7D29"/>
    <w:rsid w:val="005C1E19"/>
    <w:rsid w:val="005F6744"/>
    <w:rsid w:val="00600350"/>
    <w:rsid w:val="00604AA7"/>
    <w:rsid w:val="00640D1C"/>
    <w:rsid w:val="00643FF3"/>
    <w:rsid w:val="00656311"/>
    <w:rsid w:val="00661F8B"/>
    <w:rsid w:val="00670DE1"/>
    <w:rsid w:val="006B4E31"/>
    <w:rsid w:val="006C7B6D"/>
    <w:rsid w:val="0071381E"/>
    <w:rsid w:val="00722D9E"/>
    <w:rsid w:val="00731921"/>
    <w:rsid w:val="00754645"/>
    <w:rsid w:val="007716A3"/>
    <w:rsid w:val="007A02F9"/>
    <w:rsid w:val="007F6627"/>
    <w:rsid w:val="00853C72"/>
    <w:rsid w:val="00857973"/>
    <w:rsid w:val="00860423"/>
    <w:rsid w:val="00873034"/>
    <w:rsid w:val="00887362"/>
    <w:rsid w:val="00897AAD"/>
    <w:rsid w:val="008B27CD"/>
    <w:rsid w:val="008C4ABD"/>
    <w:rsid w:val="008C6BCA"/>
    <w:rsid w:val="00903794"/>
    <w:rsid w:val="00913D3B"/>
    <w:rsid w:val="00921F74"/>
    <w:rsid w:val="00930B5D"/>
    <w:rsid w:val="00940251"/>
    <w:rsid w:val="00971783"/>
    <w:rsid w:val="009722C6"/>
    <w:rsid w:val="009841F7"/>
    <w:rsid w:val="00A16E71"/>
    <w:rsid w:val="00A3282B"/>
    <w:rsid w:val="00A447B6"/>
    <w:rsid w:val="00A71BBC"/>
    <w:rsid w:val="00A73367"/>
    <w:rsid w:val="00A8683A"/>
    <w:rsid w:val="00AD0419"/>
    <w:rsid w:val="00AD42EE"/>
    <w:rsid w:val="00B16EDA"/>
    <w:rsid w:val="00B33170"/>
    <w:rsid w:val="00B34F4E"/>
    <w:rsid w:val="00B42498"/>
    <w:rsid w:val="00B81BD4"/>
    <w:rsid w:val="00B831EB"/>
    <w:rsid w:val="00BA1BC7"/>
    <w:rsid w:val="00BA6F9C"/>
    <w:rsid w:val="00BD5EA1"/>
    <w:rsid w:val="00C13056"/>
    <w:rsid w:val="00C2345D"/>
    <w:rsid w:val="00C64281"/>
    <w:rsid w:val="00C827F5"/>
    <w:rsid w:val="00C966B4"/>
    <w:rsid w:val="00CA4FF4"/>
    <w:rsid w:val="00CA6064"/>
    <w:rsid w:val="00CB6037"/>
    <w:rsid w:val="00CC07E8"/>
    <w:rsid w:val="00CE42B5"/>
    <w:rsid w:val="00D02337"/>
    <w:rsid w:val="00D2674F"/>
    <w:rsid w:val="00D51528"/>
    <w:rsid w:val="00D55E07"/>
    <w:rsid w:val="00D74837"/>
    <w:rsid w:val="00D8716B"/>
    <w:rsid w:val="00D97539"/>
    <w:rsid w:val="00DA6A4A"/>
    <w:rsid w:val="00DB0CD8"/>
    <w:rsid w:val="00DB4BD4"/>
    <w:rsid w:val="00DC4D4C"/>
    <w:rsid w:val="00DC71D4"/>
    <w:rsid w:val="00DF64FF"/>
    <w:rsid w:val="00E17A71"/>
    <w:rsid w:val="00E37FA6"/>
    <w:rsid w:val="00E71ABA"/>
    <w:rsid w:val="00E729D7"/>
    <w:rsid w:val="00E92BDB"/>
    <w:rsid w:val="00E9320C"/>
    <w:rsid w:val="00EE579E"/>
    <w:rsid w:val="00EE6AF6"/>
    <w:rsid w:val="00F25F96"/>
    <w:rsid w:val="00F25FE6"/>
    <w:rsid w:val="00F81CD1"/>
    <w:rsid w:val="00F84FF9"/>
    <w:rsid w:val="00F9428F"/>
    <w:rsid w:val="00FA19D6"/>
    <w:rsid w:val="00FB637E"/>
    <w:rsid w:val="305FF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BA84F7"/>
  <w15:docId w15:val="{CBD989DB-0AA3-41D7-AF06-91EFDFF7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49"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0" w:after="0"/>
      <w:jc w:val="center"/>
      <w:outlineLvl w:val="0"/>
    </w:pPr>
    <w:rPr>
      <w:rFonts w:asciiTheme="majorHAnsi" w:eastAsiaTheme="majorEastAsia" w:hAnsiTheme="majorHAnsi" w:cstheme="majorBidi"/>
      <w:bCs/>
      <w:color w:val="479249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s">
    <w:name w:val="Dates"/>
    <w:basedOn w:val="Normal"/>
    <w:uiPriority w:val="4"/>
    <w:qFormat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pPr>
      <w:spacing w:after="240"/>
      <w:jc w:val="center"/>
    </w:pPr>
    <w:rPr>
      <w:color w:val="356D36" w:themeColor="accent1" w:themeShade="BF"/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98"/>
    <w:semiHidden/>
    <w:pPr>
      <w:spacing w:before="0" w:after="0"/>
    </w:pPr>
  </w:style>
  <w:style w:type="paragraph" w:customStyle="1" w:styleId="Notes">
    <w:name w:val="Notes"/>
    <w:basedOn w:val="Normal"/>
    <w:uiPriority w:val="10"/>
    <w:qFormat/>
    <w:pPr>
      <w:spacing w:before="60" w:after="60" w:line="276" w:lineRule="auto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479249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849"/>
    <w:rPr>
      <w:rFonts w:asciiTheme="majorHAnsi" w:eastAsiaTheme="majorEastAsia" w:hAnsiTheme="majorHAnsi" w:cstheme="majorBidi"/>
      <w:b/>
      <w:bCs/>
      <w:szCs w:val="26"/>
    </w:rPr>
  </w:style>
  <w:style w:type="table" w:styleId="LightShading-Accent1">
    <w:name w:val="Light Shading Accent 1"/>
    <w:basedOn w:val="TableNormal"/>
    <w:uiPriority w:val="60"/>
    <w:pPr>
      <w:spacing w:before="0" w:after="0"/>
    </w:pPr>
    <w:rPr>
      <w:color w:val="356D36" w:themeColor="accent1" w:themeShade="BF"/>
    </w:rPr>
    <w:tblPr>
      <w:tblStyleRowBandSize w:val="1"/>
      <w:tblStyleColBandSize w:val="1"/>
      <w:tblBorders>
        <w:top w:val="single" w:sz="8" w:space="0" w:color="479249" w:themeColor="accent1"/>
        <w:bottom w:val="single" w:sz="8" w:space="0" w:color="47924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</w:style>
  <w:style w:type="table" w:customStyle="1" w:styleId="Calendar-Accent1">
    <w:name w:val="Calendar - Accent 1"/>
    <w:basedOn w:val="TableNormal"/>
    <w:uiPriority w:val="99"/>
    <w:pPr>
      <w:spacing w:before="0" w:after="0"/>
    </w:pPr>
    <w:tblPr>
      <w:tblStyleRowBandSize w:val="1"/>
      <w:tblBorders>
        <w:top w:val="single" w:sz="4" w:space="0" w:color="88C589" w:themeColor="accent1" w:themeTint="99"/>
        <w:left w:val="single" w:sz="4" w:space="0" w:color="88C589" w:themeColor="accent1" w:themeTint="99"/>
        <w:bottom w:val="single" w:sz="4" w:space="0" w:color="88C589" w:themeColor="accent1" w:themeTint="99"/>
        <w:right w:val="single" w:sz="4" w:space="0" w:color="88C589" w:themeColor="accent1" w:themeTint="99"/>
        <w:insideH w:val="single" w:sz="4" w:space="0" w:color="88C589" w:themeColor="accent1" w:themeTint="99"/>
        <w:insideV w:val="single" w:sz="4" w:space="0" w:color="88C589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8C589" w:themeColor="accent1" w:themeTint="99"/>
          <w:bottom w:val="nil"/>
          <w:right w:val="single" w:sz="4" w:space="0" w:color="88C589" w:themeColor="accent1" w:themeTint="99"/>
          <w:insideH w:val="nil"/>
          <w:insideV w:val="nil"/>
          <w:tl2br w:val="nil"/>
          <w:tr2bl w:val="nil"/>
        </w:tcBorders>
        <w:shd w:val="clear" w:color="auto" w:fill="479249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Month">
    <w:name w:val="Month"/>
    <w:basedOn w:val="DefaultParagraphFont"/>
    <w:uiPriority w:val="1"/>
    <w:qFormat/>
    <w:rPr>
      <w:b w:val="0"/>
      <w:color w:val="234924" w:themeColor="accent1" w:themeShade="80"/>
      <w:sz w:val="84"/>
    </w:rPr>
  </w:style>
  <w:style w:type="table" w:styleId="LightShading">
    <w:name w:val="Light Shading"/>
    <w:basedOn w:val="TableNormal"/>
    <w:uiPriority w:val="60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3849"/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3849"/>
  </w:style>
  <w:style w:type="paragraph" w:styleId="Title">
    <w:name w:val="Title"/>
    <w:basedOn w:val="Normal"/>
    <w:link w:val="TitleChar"/>
    <w:uiPriority w:val="10"/>
    <w:semiHidden/>
    <w:pPr>
      <w:spacing w:before="0" w:after="0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sic\AppData\Roaming\Microsoft\Templates\Family%20photo%20calendar%20(any%20year).dotx" TargetMode="External"/></Relationships>
</file>

<file path=word/theme/theme1.xml><?xml version="1.0" encoding="utf-8"?>
<a:theme xmlns:a="http://schemas.openxmlformats.org/drawingml/2006/main" name="Calendar">
  <a:themeElements>
    <a:clrScheme name="New Calendar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479249"/>
      </a:accent1>
      <a:accent2>
        <a:srgbClr val="3691AA"/>
      </a:accent2>
      <a:accent3>
        <a:srgbClr val="E66C7D"/>
      </a:accent3>
      <a:accent4>
        <a:srgbClr val="EEAB02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  <_ip_UnifiedCompliancePolicyUIAction xmlns="http://schemas.microsoft.com/sharepoint/v3" xsi:nil="true"/>
    <Image xmlns="71af3243-3dd4-4a8d-8c0d-dd76da1f02a5">
      <Url xsi:nil="true"/>
      <Description xsi:nil="true"/>
    </Image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</documentManagement>
</p:properties>
</file>

<file path=customXml/itemProps1.xml><?xml version="1.0" encoding="utf-8"?>
<ds:datastoreItem xmlns:ds="http://schemas.openxmlformats.org/officeDocument/2006/customXml" ds:itemID="{92C419DC-6786-4A55-8BB2-E8EC53DAF8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DDF7CC-74E5-4E5E-BC4F-898BEB1E9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D80EE-33A0-4F9D-8B9D-28D1836A2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6A016E-62A2-431F-A425-0DBE42992AAA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Family photo calendar (any year).dotx</Template>
  <TotalTime>6</TotalTime>
  <Pages>3</Pages>
  <Words>316</Words>
  <Characters>1299</Characters>
  <Application>Microsoft Office Word</Application>
  <DocSecurity>0</DocSecurity>
  <Lines>72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Music</dc:creator>
  <cp:keywords/>
  <cp:lastModifiedBy>Pam Hamann</cp:lastModifiedBy>
  <cp:revision>5</cp:revision>
  <cp:lastPrinted>2026-09-15T21:11:00Z</cp:lastPrinted>
  <dcterms:created xsi:type="dcterms:W3CDTF">2026-09-19T22:29:00Z</dcterms:created>
  <dcterms:modified xsi:type="dcterms:W3CDTF">2026-09-19T22:34:00Z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