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C6DDAD" w14:textId="77777777" w:rsidR="00F44D65" w:rsidRPr="0001083D" w:rsidRDefault="00F44D65" w:rsidP="00F44D65">
      <w:pPr>
        <w:pStyle w:val="Heading1"/>
        <w:pBdr>
          <w:bottom w:val="single" w:sz="24" w:space="0" w:color="5DC1EE"/>
        </w:pBdr>
        <w:spacing w:line="560" w:lineRule="atLeast"/>
        <w:rPr>
          <w:sz w:val="48"/>
          <w:szCs w:val="48"/>
        </w:rPr>
      </w:pPr>
      <w:bookmarkStart w:id="0" w:name="instructions"/>
      <w:bookmarkStart w:id="1" w:name="introduction"/>
      <w:bookmarkStart w:id="2" w:name="assignment-of-benefit-procedure-template"/>
      <w:r w:rsidRPr="0001083D">
        <w:rPr>
          <w:sz w:val="48"/>
          <w:szCs w:val="48"/>
        </w:rPr>
        <w:t>Assignment of Benefit Procedure Template</w:t>
      </w:r>
    </w:p>
    <w:p w14:paraId="7A32F815" w14:textId="77777777" w:rsidR="00F44D65" w:rsidRDefault="00F44D65" w:rsidP="00F44D65">
      <w:pPr>
        <w:pStyle w:val="Heading2"/>
        <w:rPr>
          <w:rFonts w:cstheme="minorBidi"/>
          <w:kern w:val="2"/>
          <w:lang w:eastAsia="zh-CN" w:bidi="th-TH"/>
          <w14:ligatures w14:val="standardContextual"/>
        </w:rPr>
      </w:pPr>
      <w:r>
        <w:rPr>
          <w:rFonts w:cstheme="minorBidi"/>
        </w:rPr>
        <w:t>Instructions</w:t>
      </w:r>
      <w:bookmarkEnd w:id="0"/>
    </w:p>
    <w:p w14:paraId="10642D5A" w14:textId="77777777" w:rsidR="00F44D65" w:rsidRPr="001A42D4" w:rsidRDefault="00F44D65" w:rsidP="00F44D65">
      <w:pPr>
        <w:pStyle w:val="BlockText"/>
        <w:shd w:val="clear" w:color="auto" w:fill="FFF2CC"/>
        <w:ind w:left="0" w:right="0"/>
        <w:rPr>
          <w:i/>
          <w:iCs/>
          <w:kern w:val="2"/>
          <w:szCs w:val="22"/>
          <w:lang w:val="en-AU" w:eastAsia="zh-CN" w:bidi="th-TH"/>
          <w14:ligatures w14:val="standardContextual"/>
        </w:rPr>
      </w:pPr>
      <w:r w:rsidRPr="001A42D4">
        <w:rPr>
          <w:i/>
          <w:iCs/>
        </w:rPr>
        <w:t>Use this template to identify the practice’s Assignment of Benefit workflows, choose fallback methods and document who obtains, checks and stores agreements.</w:t>
      </w:r>
    </w:p>
    <w:p w14:paraId="6E2C8293" w14:textId="77777777" w:rsidR="00F44D65" w:rsidRPr="001A42D4" w:rsidRDefault="00F44D65" w:rsidP="00F44D65">
      <w:pPr>
        <w:pStyle w:val="BlockText"/>
        <w:shd w:val="clear" w:color="auto" w:fill="FFF2CC"/>
        <w:ind w:left="0" w:right="0"/>
        <w:rPr>
          <w:i/>
          <w:iCs/>
          <w:kern w:val="2"/>
          <w:szCs w:val="22"/>
          <w:lang w:val="en-AU" w:eastAsia="zh-CN" w:bidi="th-TH"/>
          <w14:ligatures w14:val="standardContextual"/>
        </w:rPr>
      </w:pPr>
      <w:r w:rsidRPr="001A42D4">
        <w:rPr>
          <w:i/>
          <w:iCs/>
        </w:rPr>
        <w:t>Adapt this template to the practice’s business model, systems, service settings and patient population. Delete options, rows and action boxes that do not apply before approval.</w:t>
      </w:r>
    </w:p>
    <w:p w14:paraId="3C9A3A0A" w14:textId="77777777" w:rsidR="00F44D65" w:rsidRPr="001A42D4" w:rsidRDefault="00F44D65" w:rsidP="00F44D65">
      <w:pPr>
        <w:pStyle w:val="BlockText"/>
        <w:shd w:val="clear" w:color="auto" w:fill="FFF2CC"/>
        <w:ind w:left="0" w:right="0"/>
        <w:rPr>
          <w:i/>
          <w:iCs/>
          <w:kern w:val="2"/>
          <w:szCs w:val="22"/>
          <w:lang w:val="en-AU" w:eastAsia="zh-CN" w:bidi="th-TH"/>
          <w14:ligatures w14:val="standardContextual"/>
        </w:rPr>
      </w:pPr>
      <w:r w:rsidRPr="001A42D4">
        <w:rPr>
          <w:i/>
          <w:iCs/>
        </w:rPr>
        <w:t>Complete all square-bracket update fields. They are highlighted in</w:t>
      </w:r>
      <w:r>
        <w:rPr>
          <w:i/>
          <w:iCs/>
        </w:rPr>
        <w:t xml:space="preserve"> </w:t>
      </w:r>
      <w:r w:rsidRPr="00C82BC0">
        <w:rPr>
          <w:i/>
          <w:iCs/>
          <w:color w:val="EE0000"/>
        </w:rPr>
        <w:t>red</w:t>
      </w:r>
    </w:p>
    <w:p w14:paraId="03B15632" w14:textId="77777777" w:rsidR="00F44D65" w:rsidRPr="001A42D4" w:rsidRDefault="00F44D65" w:rsidP="00F44D65">
      <w:pPr>
        <w:pStyle w:val="BlockText"/>
        <w:shd w:val="clear" w:color="auto" w:fill="FFF2CC"/>
        <w:ind w:left="0" w:right="0"/>
        <w:rPr>
          <w:i/>
          <w:iCs/>
          <w:kern w:val="2"/>
          <w:szCs w:val="22"/>
          <w:lang w:val="en-AU" w:eastAsia="zh-CN" w:bidi="th-TH"/>
          <w14:ligatures w14:val="standardContextual"/>
        </w:rPr>
      </w:pPr>
      <w:bookmarkStart w:id="3" w:name="practice-details"/>
      <w:bookmarkEnd w:id="1"/>
      <w:r w:rsidRPr="001A42D4">
        <w:rPr>
          <w:i/>
          <w:iCs/>
        </w:rPr>
        <w:t>Examples are non-exhaustive. Practices may use other methods that meet current Assignment of Benefit requirements.</w:t>
      </w:r>
    </w:p>
    <w:p w14:paraId="4544775B" w14:textId="77777777" w:rsidR="00F44D65" w:rsidRDefault="00F44D65" w:rsidP="00F44D65">
      <w:pPr>
        <w:pStyle w:val="Heading2"/>
      </w:pPr>
      <w:r>
        <w:t>Introduction</w:t>
      </w:r>
    </w:p>
    <w:p w14:paraId="6EA3CAED" w14:textId="77777777" w:rsidR="00F44D65" w:rsidRDefault="00F44D65" w:rsidP="00F44D65">
      <w:pPr>
        <w:pStyle w:val="BodyText"/>
      </w:pPr>
      <w:r>
        <w:t>Assignment of Benefit is the patient’s, or another assignor’s, agreement to transfer their Medicare benefit to the provider as full payment for a bulk-billed service.</w:t>
      </w:r>
    </w:p>
    <w:p w14:paraId="1CACE361" w14:textId="77777777" w:rsidR="00F44D65" w:rsidRDefault="00F44D65" w:rsidP="00F44D65">
      <w:pPr>
        <w:pStyle w:val="BodyText"/>
      </w:pPr>
      <w:r>
        <w:t>From 1 July 2026, this agreement may be obtained before or after the service, electronically or on paper, provided the required information is captured and agreement is completed before the claim is lodged. The previous “patient unable to sign” claiming option is no longer accepted. Eligible patients may also enter an enduring agreement for covered GP services.</w:t>
      </w:r>
    </w:p>
    <w:p w14:paraId="2F9BCEB1" w14:textId="77777777" w:rsidR="00F44D65" w:rsidRPr="009643DB" w:rsidRDefault="00F44D65" w:rsidP="00F44D65">
      <w:pPr>
        <w:pStyle w:val="BlockText"/>
        <w:shd w:val="clear" w:color="auto" w:fill="FFF2CC"/>
        <w:ind w:left="0" w:right="0"/>
        <w:rPr>
          <w:lang w:val="en-AU"/>
        </w:rPr>
      </w:pPr>
      <w:r w:rsidRPr="0045658D">
        <w:rPr>
          <w:lang w:val="en-AU"/>
        </w:rPr>
        <w:t>During the transition period ending 30 June 2027, verbal assignment may also be used.</w:t>
      </w:r>
    </w:p>
    <w:p w14:paraId="07551699" w14:textId="77777777" w:rsidR="00F44D65" w:rsidRDefault="00F44D65" w:rsidP="00F44D65">
      <w:pPr>
        <w:pStyle w:val="Heading2"/>
      </w:pPr>
      <w:r>
        <w:t>Practice details</w:t>
      </w:r>
    </w:p>
    <w:tbl>
      <w:tblPr>
        <w:tblStyle w:val="TableGridLight"/>
        <w:tblW w:w="9409" w:type="dxa"/>
        <w:tblLook w:val="0020" w:firstRow="1" w:lastRow="0" w:firstColumn="0" w:lastColumn="0" w:noHBand="0" w:noVBand="0"/>
      </w:tblPr>
      <w:tblGrid>
        <w:gridCol w:w="4712"/>
        <w:gridCol w:w="4697"/>
      </w:tblGrid>
      <w:tr w:rsidR="00F44D65" w14:paraId="704F84F0" w14:textId="77777777" w:rsidTr="00014AE6">
        <w:trPr>
          <w:trHeight w:val="44"/>
        </w:trPr>
        <w:tc>
          <w:tcPr>
            <w:tcW w:w="0" w:type="auto"/>
            <w:tcBorders>
              <w:bottom w:val="single" w:sz="4" w:space="0" w:color="BFBFBF" w:themeColor="background1" w:themeShade="BF"/>
            </w:tcBorders>
            <w:shd w:val="clear" w:color="FFFFFF" w:fill="FFFFFF"/>
          </w:tcPr>
          <w:p w14:paraId="6650AB32" w14:textId="77777777" w:rsidR="00F44D65" w:rsidRPr="00840151" w:rsidRDefault="00F44D65" w:rsidP="00014AE6">
            <w:pPr>
              <w:pStyle w:val="Compact"/>
              <w:rPr>
                <w:b/>
                <w:bCs/>
              </w:rPr>
            </w:pPr>
            <w:r w:rsidRPr="00840151">
              <w:rPr>
                <w:b/>
                <w:bCs/>
              </w:rPr>
              <w:t>Field</w:t>
            </w:r>
          </w:p>
        </w:tc>
        <w:tc>
          <w:tcPr>
            <w:tcW w:w="0" w:type="auto"/>
            <w:tcBorders>
              <w:bottom w:val="single" w:sz="4" w:space="0" w:color="BFBFBF" w:themeColor="background1" w:themeShade="BF"/>
            </w:tcBorders>
            <w:shd w:val="clear" w:color="FFFFFF" w:fill="FFFFFF"/>
          </w:tcPr>
          <w:p w14:paraId="3FC47F2C" w14:textId="77777777" w:rsidR="00F44D65" w:rsidRPr="00840151" w:rsidRDefault="00F44D65" w:rsidP="00014AE6">
            <w:pPr>
              <w:pStyle w:val="Compact"/>
              <w:rPr>
                <w:b/>
                <w:bCs/>
              </w:rPr>
            </w:pPr>
            <w:r w:rsidRPr="00840151">
              <w:rPr>
                <w:b/>
                <w:bCs/>
              </w:rPr>
              <w:t>Practice details</w:t>
            </w:r>
          </w:p>
        </w:tc>
      </w:tr>
      <w:tr w:rsidR="00F44D65" w14:paraId="06BC507B" w14:textId="77777777" w:rsidTr="00014AE6">
        <w:trPr>
          <w:trHeight w:val="366"/>
        </w:trPr>
        <w:tc>
          <w:tcPr>
            <w:tcW w:w="0" w:type="auto"/>
            <w:tcBorders>
              <w:bottom w:val="single" w:sz="4" w:space="0" w:color="BFBFBF" w:themeColor="background1" w:themeShade="BF"/>
            </w:tcBorders>
            <w:shd w:val="clear" w:color="FFFFFF" w:fill="FFFFFF"/>
          </w:tcPr>
          <w:p w14:paraId="35ABCFBE" w14:textId="77777777" w:rsidR="00F44D65" w:rsidRDefault="00F44D65" w:rsidP="00014AE6">
            <w:pPr>
              <w:pStyle w:val="Compact"/>
            </w:pPr>
            <w:r>
              <w:t>Practice</w:t>
            </w:r>
          </w:p>
        </w:tc>
        <w:tc>
          <w:tcPr>
            <w:tcW w:w="0" w:type="auto"/>
            <w:tcBorders>
              <w:top w:val="single" w:sz="4" w:space="0" w:color="BFBFBF" w:themeColor="background1" w:themeShade="BF"/>
              <w:left w:val="nil"/>
              <w:bottom w:val="single" w:sz="8" w:space="0" w:color="BFBFBF"/>
              <w:right w:val="single" w:sz="8" w:space="0" w:color="BFBFBF"/>
            </w:tcBorders>
            <w:shd w:val="clear" w:color="auto" w:fill="FFFFFF" w:themeFill="background1"/>
            <w:tcMar>
              <w:top w:w="0" w:type="dxa"/>
              <w:left w:w="108" w:type="dxa"/>
              <w:bottom w:w="0" w:type="dxa"/>
              <w:right w:w="108" w:type="dxa"/>
            </w:tcMar>
          </w:tcPr>
          <w:p w14:paraId="1B4D7CE0" w14:textId="77777777" w:rsidR="00F44D65" w:rsidRPr="00A46FA9" w:rsidRDefault="00F44D65" w:rsidP="00014AE6">
            <w:pPr>
              <w:rPr>
                <w:i/>
                <w:iCs/>
                <w:color w:val="EE0000"/>
              </w:rPr>
            </w:pPr>
            <w:r w:rsidRPr="00D54339">
              <w:rPr>
                <w:i/>
                <w:iCs/>
                <w:color w:val="EE0000"/>
              </w:rPr>
              <w:t>[Practice name]</w:t>
            </w:r>
          </w:p>
        </w:tc>
      </w:tr>
      <w:tr w:rsidR="00F44D65" w14:paraId="62358ED8" w14:textId="77777777" w:rsidTr="00014AE6">
        <w:trPr>
          <w:trHeight w:val="375"/>
        </w:trPr>
        <w:tc>
          <w:tcPr>
            <w:tcW w:w="0" w:type="auto"/>
            <w:tcBorders>
              <w:bottom w:val="single" w:sz="4" w:space="0" w:color="BFBFBF" w:themeColor="background1" w:themeShade="BF"/>
            </w:tcBorders>
            <w:shd w:val="clear" w:color="FFFFFF" w:fill="FFFFFF"/>
          </w:tcPr>
          <w:p w14:paraId="01682D85" w14:textId="77777777" w:rsidR="00F44D65" w:rsidRDefault="00F44D65" w:rsidP="00014AE6">
            <w:pPr>
              <w:pStyle w:val="Compact"/>
            </w:pPr>
            <w:r>
              <w:t>Procedure owner</w:t>
            </w:r>
          </w:p>
        </w:tc>
        <w:tc>
          <w:tcPr>
            <w:tcW w:w="0" w:type="auto"/>
            <w:tcBorders>
              <w:top w:val="single" w:sz="8" w:space="0" w:color="BFBFBF"/>
              <w:left w:val="nil"/>
              <w:bottom w:val="single" w:sz="8" w:space="0" w:color="BFBFBF"/>
              <w:right w:val="single" w:sz="8" w:space="0" w:color="BFBFBF"/>
            </w:tcBorders>
            <w:shd w:val="clear" w:color="auto" w:fill="FFFFFF" w:themeFill="background1"/>
            <w:tcMar>
              <w:top w:w="0" w:type="dxa"/>
              <w:left w:w="108" w:type="dxa"/>
              <w:bottom w:w="0" w:type="dxa"/>
              <w:right w:w="108" w:type="dxa"/>
            </w:tcMar>
          </w:tcPr>
          <w:p w14:paraId="14A6E896" w14:textId="77777777" w:rsidR="00F44D65" w:rsidRPr="00A46FA9" w:rsidRDefault="00F44D65" w:rsidP="00014AE6">
            <w:pPr>
              <w:rPr>
                <w:i/>
                <w:iCs/>
                <w:color w:val="EE0000"/>
              </w:rPr>
            </w:pPr>
            <w:r w:rsidRPr="00D54339">
              <w:rPr>
                <w:i/>
                <w:iCs/>
                <w:color w:val="EE0000"/>
              </w:rPr>
              <w:t>[Practice manager / billing lead]</w:t>
            </w:r>
          </w:p>
        </w:tc>
      </w:tr>
      <w:tr w:rsidR="00F44D65" w14:paraId="46F95B0B" w14:textId="77777777" w:rsidTr="00014AE6">
        <w:trPr>
          <w:trHeight w:val="375"/>
        </w:trPr>
        <w:tc>
          <w:tcPr>
            <w:tcW w:w="0" w:type="auto"/>
            <w:tcBorders>
              <w:bottom w:val="single" w:sz="4" w:space="0" w:color="BFBFBF" w:themeColor="background1" w:themeShade="BF"/>
            </w:tcBorders>
            <w:shd w:val="clear" w:color="FFFFFF" w:fill="FFFFFF"/>
          </w:tcPr>
          <w:p w14:paraId="3BB5DD55" w14:textId="77777777" w:rsidR="00F44D65" w:rsidRDefault="00F44D65" w:rsidP="00014AE6">
            <w:pPr>
              <w:pStyle w:val="Compact"/>
            </w:pPr>
            <w:r>
              <w:t>Approved by</w:t>
            </w:r>
          </w:p>
        </w:tc>
        <w:tc>
          <w:tcPr>
            <w:tcW w:w="0" w:type="auto"/>
            <w:tcBorders>
              <w:top w:val="single" w:sz="8" w:space="0" w:color="BFBFBF"/>
              <w:left w:val="nil"/>
              <w:bottom w:val="single" w:sz="8" w:space="0" w:color="BFBFBF"/>
              <w:right w:val="single" w:sz="8" w:space="0" w:color="BFBFBF"/>
            </w:tcBorders>
            <w:shd w:val="clear" w:color="auto" w:fill="FFFFFF" w:themeFill="background1"/>
            <w:tcMar>
              <w:top w:w="0" w:type="dxa"/>
              <w:left w:w="108" w:type="dxa"/>
              <w:bottom w:w="0" w:type="dxa"/>
              <w:right w:w="108" w:type="dxa"/>
            </w:tcMar>
          </w:tcPr>
          <w:p w14:paraId="4AF8D467" w14:textId="77777777" w:rsidR="00F44D65" w:rsidRPr="00A46FA9" w:rsidRDefault="00F44D65" w:rsidP="00014AE6">
            <w:pPr>
              <w:rPr>
                <w:i/>
                <w:iCs/>
                <w:color w:val="EE0000"/>
              </w:rPr>
            </w:pPr>
            <w:r w:rsidRPr="00D54339">
              <w:rPr>
                <w:i/>
                <w:iCs/>
                <w:color w:val="EE0000"/>
              </w:rPr>
              <w:t>[Role or committee]</w:t>
            </w:r>
          </w:p>
        </w:tc>
      </w:tr>
      <w:tr w:rsidR="00F44D65" w14:paraId="21A6F333" w14:textId="77777777" w:rsidTr="00014AE6">
        <w:trPr>
          <w:trHeight w:val="375"/>
        </w:trPr>
        <w:tc>
          <w:tcPr>
            <w:tcW w:w="0" w:type="auto"/>
            <w:tcBorders>
              <w:bottom w:val="single" w:sz="4" w:space="0" w:color="BFBFBF" w:themeColor="background1" w:themeShade="BF"/>
            </w:tcBorders>
            <w:shd w:val="clear" w:color="FFFFFF" w:fill="FFFFFF"/>
          </w:tcPr>
          <w:p w14:paraId="672696DA" w14:textId="77777777" w:rsidR="00F44D65" w:rsidRDefault="00F44D65" w:rsidP="00014AE6">
            <w:pPr>
              <w:pStyle w:val="Compact"/>
            </w:pPr>
            <w:r>
              <w:t>Effective date</w:t>
            </w:r>
          </w:p>
        </w:tc>
        <w:tc>
          <w:tcPr>
            <w:tcW w:w="0" w:type="auto"/>
            <w:tcBorders>
              <w:top w:val="single" w:sz="8" w:space="0" w:color="BFBFBF"/>
              <w:left w:val="nil"/>
              <w:bottom w:val="single" w:sz="8" w:space="0" w:color="BFBFBF"/>
              <w:right w:val="single" w:sz="8" w:space="0" w:color="BFBFBF"/>
            </w:tcBorders>
            <w:shd w:val="clear" w:color="auto" w:fill="FFFFFF" w:themeFill="background1"/>
            <w:tcMar>
              <w:top w:w="0" w:type="dxa"/>
              <w:left w:w="108" w:type="dxa"/>
              <w:bottom w:w="0" w:type="dxa"/>
              <w:right w:w="108" w:type="dxa"/>
            </w:tcMar>
          </w:tcPr>
          <w:p w14:paraId="4E760B93" w14:textId="77777777" w:rsidR="00F44D65" w:rsidRPr="00A46FA9" w:rsidRDefault="00F44D65" w:rsidP="00014AE6">
            <w:pPr>
              <w:rPr>
                <w:i/>
                <w:iCs/>
                <w:color w:val="EE0000"/>
              </w:rPr>
            </w:pPr>
            <w:r w:rsidRPr="00D54339">
              <w:rPr>
                <w:i/>
                <w:iCs/>
                <w:color w:val="EE0000"/>
              </w:rPr>
              <w:t>[Date]</w:t>
            </w:r>
          </w:p>
        </w:tc>
      </w:tr>
      <w:tr w:rsidR="00F44D65" w14:paraId="5B25501C" w14:textId="77777777" w:rsidTr="00014AE6">
        <w:trPr>
          <w:trHeight w:val="366"/>
        </w:trPr>
        <w:tc>
          <w:tcPr>
            <w:tcW w:w="0" w:type="auto"/>
            <w:tcBorders>
              <w:bottom w:val="single" w:sz="4" w:space="0" w:color="BFBFBF" w:themeColor="background1" w:themeShade="BF"/>
            </w:tcBorders>
            <w:shd w:val="clear" w:color="FFFFFF" w:fill="FFFFFF"/>
          </w:tcPr>
          <w:p w14:paraId="1CCCBB7A" w14:textId="77777777" w:rsidR="00F44D65" w:rsidRDefault="00F44D65" w:rsidP="00014AE6">
            <w:pPr>
              <w:pStyle w:val="Compact"/>
            </w:pPr>
            <w:r>
              <w:t>Review date</w:t>
            </w:r>
          </w:p>
        </w:tc>
        <w:tc>
          <w:tcPr>
            <w:tcW w:w="0" w:type="auto"/>
            <w:tcBorders>
              <w:top w:val="single" w:sz="8" w:space="0" w:color="BFBFBF"/>
              <w:left w:val="nil"/>
              <w:bottom w:val="single" w:sz="8" w:space="0" w:color="BFBFBF"/>
              <w:right w:val="single" w:sz="8" w:space="0" w:color="BFBFBF"/>
            </w:tcBorders>
            <w:shd w:val="clear" w:color="auto" w:fill="FFFFFF" w:themeFill="background1"/>
            <w:tcMar>
              <w:top w:w="0" w:type="dxa"/>
              <w:left w:w="108" w:type="dxa"/>
              <w:bottom w:w="0" w:type="dxa"/>
              <w:right w:w="108" w:type="dxa"/>
            </w:tcMar>
          </w:tcPr>
          <w:p w14:paraId="754109E3" w14:textId="77777777" w:rsidR="00F44D65" w:rsidRPr="00A46FA9" w:rsidRDefault="00F44D65" w:rsidP="00014AE6">
            <w:pPr>
              <w:rPr>
                <w:i/>
                <w:iCs/>
                <w:color w:val="EE0000"/>
              </w:rPr>
            </w:pPr>
            <w:r w:rsidRPr="00D54339">
              <w:rPr>
                <w:i/>
                <w:iCs/>
                <w:color w:val="EE0000"/>
              </w:rPr>
              <w:t>[Date]</w:t>
            </w:r>
          </w:p>
        </w:tc>
      </w:tr>
      <w:tr w:rsidR="00F44D65" w14:paraId="054F9F46" w14:textId="77777777" w:rsidTr="00014AE6">
        <w:trPr>
          <w:trHeight w:val="375"/>
        </w:trPr>
        <w:tc>
          <w:tcPr>
            <w:tcW w:w="0" w:type="auto"/>
            <w:tcBorders>
              <w:bottom w:val="single" w:sz="4" w:space="0" w:color="BFBFBF" w:themeColor="background1" w:themeShade="BF"/>
            </w:tcBorders>
            <w:shd w:val="clear" w:color="FFFFFF" w:fill="FFFFFF"/>
          </w:tcPr>
          <w:p w14:paraId="417F2BBF" w14:textId="77777777" w:rsidR="00F44D65" w:rsidRDefault="00F44D65" w:rsidP="00014AE6">
            <w:pPr>
              <w:pStyle w:val="Compact"/>
            </w:pPr>
            <w:r>
              <w:t>Practice software</w:t>
            </w:r>
          </w:p>
        </w:tc>
        <w:tc>
          <w:tcPr>
            <w:tcW w:w="0" w:type="auto"/>
            <w:tcBorders>
              <w:top w:val="single" w:sz="8" w:space="0" w:color="BFBFBF"/>
              <w:left w:val="nil"/>
              <w:bottom w:val="single" w:sz="8" w:space="0" w:color="BFBFBF"/>
              <w:right w:val="single" w:sz="8" w:space="0" w:color="BFBFBF"/>
            </w:tcBorders>
            <w:shd w:val="clear" w:color="auto" w:fill="FFFFFF" w:themeFill="background1"/>
            <w:tcMar>
              <w:top w:w="0" w:type="dxa"/>
              <w:left w:w="108" w:type="dxa"/>
              <w:bottom w:w="0" w:type="dxa"/>
              <w:right w:w="108" w:type="dxa"/>
            </w:tcMar>
          </w:tcPr>
          <w:p w14:paraId="46BE159A" w14:textId="77777777" w:rsidR="00F44D65" w:rsidRPr="00A46FA9" w:rsidRDefault="00F44D65" w:rsidP="00014AE6">
            <w:pPr>
              <w:rPr>
                <w:i/>
                <w:iCs/>
                <w:color w:val="EE0000"/>
              </w:rPr>
            </w:pPr>
            <w:r w:rsidRPr="00D54339">
              <w:rPr>
                <w:i/>
                <w:iCs/>
                <w:color w:val="EE0000"/>
              </w:rPr>
              <w:t>[System]</w:t>
            </w:r>
          </w:p>
        </w:tc>
      </w:tr>
      <w:tr w:rsidR="00F44D65" w14:paraId="0987FA23" w14:textId="77777777" w:rsidTr="00014AE6">
        <w:trPr>
          <w:trHeight w:val="375"/>
        </w:trPr>
        <w:tc>
          <w:tcPr>
            <w:tcW w:w="0" w:type="auto"/>
            <w:tcBorders>
              <w:bottom w:val="single" w:sz="4" w:space="0" w:color="BFBFBF" w:themeColor="background1" w:themeShade="BF"/>
            </w:tcBorders>
            <w:shd w:val="clear" w:color="FFFFFF" w:fill="FFFFFF"/>
          </w:tcPr>
          <w:p w14:paraId="5A9DEA3D" w14:textId="77777777" w:rsidR="00F44D65" w:rsidRDefault="00F44D65" w:rsidP="00014AE6">
            <w:pPr>
              <w:pStyle w:val="Compact"/>
            </w:pPr>
            <w:r>
              <w:t>Claiming system</w:t>
            </w:r>
          </w:p>
        </w:tc>
        <w:tc>
          <w:tcPr>
            <w:tcW w:w="0" w:type="auto"/>
            <w:tcBorders>
              <w:top w:val="single" w:sz="8" w:space="0" w:color="BFBFBF"/>
              <w:left w:val="nil"/>
              <w:bottom w:val="single" w:sz="8" w:space="0" w:color="BFBFBF"/>
              <w:right w:val="single" w:sz="8" w:space="0" w:color="BFBFBF"/>
            </w:tcBorders>
            <w:shd w:val="clear" w:color="auto" w:fill="FFFFFF" w:themeFill="background1"/>
            <w:tcMar>
              <w:top w:w="0" w:type="dxa"/>
              <w:left w:w="108" w:type="dxa"/>
              <w:bottom w:w="0" w:type="dxa"/>
              <w:right w:w="108" w:type="dxa"/>
            </w:tcMar>
          </w:tcPr>
          <w:p w14:paraId="77300DA2" w14:textId="77777777" w:rsidR="00F44D65" w:rsidRPr="00A46FA9" w:rsidRDefault="00F44D65" w:rsidP="00014AE6">
            <w:pPr>
              <w:rPr>
                <w:i/>
                <w:iCs/>
                <w:color w:val="EE0000"/>
              </w:rPr>
            </w:pPr>
            <w:r w:rsidRPr="00D54339">
              <w:rPr>
                <w:i/>
                <w:iCs/>
                <w:color w:val="EE0000"/>
              </w:rPr>
              <w:t>[System]</w:t>
            </w:r>
          </w:p>
        </w:tc>
      </w:tr>
      <w:tr w:rsidR="00F44D65" w14:paraId="74DD6BDA" w14:textId="77777777" w:rsidTr="00014AE6">
        <w:trPr>
          <w:trHeight w:val="375"/>
        </w:trPr>
        <w:tc>
          <w:tcPr>
            <w:tcW w:w="0" w:type="auto"/>
            <w:tcBorders>
              <w:bottom w:val="single" w:sz="4" w:space="0" w:color="BFBFBF" w:themeColor="background1" w:themeShade="BF"/>
            </w:tcBorders>
            <w:shd w:val="clear" w:color="FFFFFF" w:fill="FFFFFF"/>
          </w:tcPr>
          <w:p w14:paraId="4093D4FA" w14:textId="77777777" w:rsidR="00F44D65" w:rsidRDefault="00F44D65" w:rsidP="00014AE6">
            <w:pPr>
              <w:pStyle w:val="Compact"/>
            </w:pPr>
            <w:r>
              <w:t>Patient engagement system</w:t>
            </w:r>
          </w:p>
        </w:tc>
        <w:tc>
          <w:tcPr>
            <w:tcW w:w="0" w:type="auto"/>
            <w:tcBorders>
              <w:top w:val="single" w:sz="8" w:space="0" w:color="BFBFBF"/>
              <w:left w:val="nil"/>
              <w:bottom w:val="single" w:sz="8" w:space="0" w:color="BFBFBF"/>
              <w:right w:val="single" w:sz="8" w:space="0" w:color="BFBFBF"/>
            </w:tcBorders>
            <w:shd w:val="clear" w:color="auto" w:fill="FFFFFF" w:themeFill="background1"/>
            <w:tcMar>
              <w:top w:w="0" w:type="dxa"/>
              <w:left w:w="108" w:type="dxa"/>
              <w:bottom w:w="0" w:type="dxa"/>
              <w:right w:w="108" w:type="dxa"/>
            </w:tcMar>
          </w:tcPr>
          <w:p w14:paraId="025E4082" w14:textId="77777777" w:rsidR="00F44D65" w:rsidRPr="00A46FA9" w:rsidRDefault="00F44D65" w:rsidP="00014AE6">
            <w:pPr>
              <w:rPr>
                <w:i/>
                <w:iCs/>
                <w:color w:val="EE0000"/>
              </w:rPr>
            </w:pPr>
            <w:r w:rsidRPr="00D54339">
              <w:rPr>
                <w:i/>
                <w:iCs/>
                <w:color w:val="EE0000"/>
              </w:rPr>
              <w:t>[System]</w:t>
            </w:r>
          </w:p>
        </w:tc>
      </w:tr>
      <w:tr w:rsidR="00F44D65" w14:paraId="517A75A7" w14:textId="77777777" w:rsidTr="00014AE6">
        <w:trPr>
          <w:trHeight w:val="366"/>
        </w:trPr>
        <w:tc>
          <w:tcPr>
            <w:tcW w:w="0" w:type="auto"/>
            <w:tcBorders>
              <w:bottom w:val="single" w:sz="4" w:space="0" w:color="BFBFBF" w:themeColor="background1" w:themeShade="BF"/>
            </w:tcBorders>
            <w:shd w:val="clear" w:color="FFFFFF" w:fill="FFFFFF"/>
          </w:tcPr>
          <w:p w14:paraId="6D7F85FA" w14:textId="77777777" w:rsidR="00F44D65" w:rsidRDefault="00F44D65" w:rsidP="00014AE6">
            <w:pPr>
              <w:pStyle w:val="Compact"/>
            </w:pPr>
            <w:r>
              <w:t>Assignment of Benefit record location</w:t>
            </w:r>
          </w:p>
        </w:tc>
        <w:tc>
          <w:tcPr>
            <w:tcW w:w="0" w:type="auto"/>
            <w:tcBorders>
              <w:top w:val="single" w:sz="8" w:space="0" w:color="BFBFBF"/>
              <w:left w:val="nil"/>
              <w:bottom w:val="single" w:sz="8" w:space="0" w:color="BFBFBF"/>
              <w:right w:val="single" w:sz="8" w:space="0" w:color="BFBFBF"/>
            </w:tcBorders>
            <w:shd w:val="clear" w:color="auto" w:fill="FFFFFF" w:themeFill="background1"/>
            <w:tcMar>
              <w:top w:w="0" w:type="dxa"/>
              <w:left w:w="108" w:type="dxa"/>
              <w:bottom w:w="0" w:type="dxa"/>
              <w:right w:w="108" w:type="dxa"/>
            </w:tcMar>
          </w:tcPr>
          <w:p w14:paraId="5043BB6F" w14:textId="77777777" w:rsidR="00F44D65" w:rsidRPr="00A46FA9" w:rsidRDefault="00F44D65" w:rsidP="00014AE6">
            <w:pPr>
              <w:rPr>
                <w:i/>
                <w:iCs/>
                <w:color w:val="EE0000"/>
              </w:rPr>
            </w:pPr>
            <w:r w:rsidRPr="00D54339">
              <w:rPr>
                <w:i/>
                <w:iCs/>
                <w:color w:val="EE0000"/>
              </w:rPr>
              <w:t>[System or location]</w:t>
            </w:r>
          </w:p>
        </w:tc>
      </w:tr>
      <w:tr w:rsidR="00F44D65" w14:paraId="2AA3FFCF" w14:textId="77777777" w:rsidTr="00014AE6">
        <w:trPr>
          <w:trHeight w:val="375"/>
        </w:trPr>
        <w:tc>
          <w:tcPr>
            <w:tcW w:w="0" w:type="auto"/>
            <w:shd w:val="clear" w:color="FFFFFF" w:fill="FFFFFF"/>
          </w:tcPr>
          <w:p w14:paraId="620069D3" w14:textId="77777777" w:rsidR="00F44D65" w:rsidRDefault="00F44D65" w:rsidP="00014AE6">
            <w:pPr>
              <w:pStyle w:val="Compact"/>
            </w:pPr>
            <w:r>
              <w:t>Escalation contact</w:t>
            </w:r>
          </w:p>
        </w:tc>
        <w:tc>
          <w:tcPr>
            <w:tcW w:w="0" w:type="auto"/>
            <w:tcBorders>
              <w:top w:val="single" w:sz="8" w:space="0" w:color="BFBFBF"/>
              <w:left w:val="nil"/>
              <w:bottom w:val="single" w:sz="8" w:space="0" w:color="BFBFBF"/>
              <w:right w:val="single" w:sz="8" w:space="0" w:color="BFBFBF"/>
            </w:tcBorders>
            <w:shd w:val="clear" w:color="auto" w:fill="FFFFFF" w:themeFill="background1"/>
            <w:tcMar>
              <w:top w:w="0" w:type="dxa"/>
              <w:left w:w="108" w:type="dxa"/>
              <w:bottom w:w="0" w:type="dxa"/>
              <w:right w:w="108" w:type="dxa"/>
            </w:tcMar>
          </w:tcPr>
          <w:p w14:paraId="44E89B8B" w14:textId="77777777" w:rsidR="00F44D65" w:rsidRPr="00A46FA9" w:rsidRDefault="00F44D65" w:rsidP="00014AE6">
            <w:pPr>
              <w:rPr>
                <w:i/>
                <w:iCs/>
                <w:color w:val="EE0000"/>
              </w:rPr>
            </w:pPr>
            <w:r w:rsidRPr="00D54339">
              <w:rPr>
                <w:i/>
                <w:iCs/>
                <w:color w:val="EE0000"/>
              </w:rPr>
              <w:t>[Name or role]</w:t>
            </w:r>
          </w:p>
        </w:tc>
      </w:tr>
    </w:tbl>
    <w:p w14:paraId="709979A5" w14:textId="77777777" w:rsidR="00F44D65" w:rsidRDefault="00F44D65" w:rsidP="00F44D65">
      <w:pPr>
        <w:pStyle w:val="Heading2"/>
        <w:numPr>
          <w:ilvl w:val="0"/>
          <w:numId w:val="16"/>
        </w:numPr>
        <w:spacing w:before="280" w:after="120" w:line="340" w:lineRule="atLeast"/>
      </w:pPr>
      <w:bookmarkStart w:id="4" w:name="purpose"/>
      <w:bookmarkEnd w:id="3"/>
      <w:r>
        <w:lastRenderedPageBreak/>
        <w:t>Purpose</w:t>
      </w:r>
    </w:p>
    <w:p w14:paraId="4ADC99CA" w14:textId="77777777" w:rsidR="00F44D65" w:rsidRDefault="00F44D65" w:rsidP="00F44D65">
      <w:pPr>
        <w:pStyle w:val="FirstParagraph"/>
      </w:pPr>
      <w:r>
        <w:t xml:space="preserve">This procedure describes how </w:t>
      </w:r>
      <w:r w:rsidRPr="00D21E64">
        <w:rPr>
          <w:i/>
          <w:color w:val="EE0000"/>
          <w:shd w:val="clear" w:color="auto" w:fill="FFFFFF"/>
        </w:rPr>
        <w:t>[practice name]</w:t>
      </w:r>
      <w:r w:rsidRPr="00D21E64">
        <w:rPr>
          <w:color w:val="EE0000"/>
        </w:rPr>
        <w:t xml:space="preserve"> </w:t>
      </w:r>
      <w:r>
        <w:t>obtains, checks, records and stores Assignment of Benefit agreements before submitting Medicare bulk-billed claims.</w:t>
      </w:r>
    </w:p>
    <w:p w14:paraId="0C04B520" w14:textId="77777777" w:rsidR="00F44D65" w:rsidRPr="00D21E64" w:rsidRDefault="00F44D65" w:rsidP="00F44D65">
      <w:pPr>
        <w:pStyle w:val="BodyText"/>
        <w:rPr>
          <w:b/>
          <w:bCs/>
        </w:rPr>
      </w:pPr>
      <w:r w:rsidRPr="00D21E64">
        <w:rPr>
          <w:b/>
          <w:bCs/>
        </w:rPr>
        <w:t>A bulk-billed claim must not be submitted unless a valid Assignment of Benefit agreement covers the service.</w:t>
      </w:r>
    </w:p>
    <w:p w14:paraId="2BA53ED4" w14:textId="77777777" w:rsidR="00F44D65" w:rsidRDefault="00F44D65" w:rsidP="00F44D65">
      <w:pPr>
        <w:pStyle w:val="Heading2"/>
      </w:pPr>
      <w:bookmarkStart w:id="5" w:name="practice-approach"/>
      <w:bookmarkEnd w:id="4"/>
      <w:r>
        <w:t>2. Practice approach</w:t>
      </w:r>
    </w:p>
    <w:p w14:paraId="7D681950" w14:textId="77777777" w:rsidR="00F44D65" w:rsidRPr="00F43E98" w:rsidRDefault="00F44D65" w:rsidP="00F44D65">
      <w:pPr>
        <w:pStyle w:val="BlockText"/>
        <w:shd w:val="clear" w:color="auto" w:fill="FFF2CC"/>
        <w:ind w:left="0" w:right="0"/>
        <w:rPr>
          <w:i/>
          <w:iCs/>
        </w:rPr>
      </w:pPr>
      <w:r w:rsidRPr="00F43E98">
        <w:rPr>
          <w:i/>
          <w:iCs/>
        </w:rPr>
        <w:t>Choose the practice’s usual episodic approach. A mixed approach may be used where different service types or workflows are better suited to pre-service or post-service assignment, including where the final practitioner or service may change.</w:t>
      </w:r>
    </w:p>
    <w:p w14:paraId="1DA00B26" w14:textId="77777777" w:rsidR="00F44D65" w:rsidRDefault="00F44D65" w:rsidP="00F44D65">
      <w:pPr>
        <w:pStyle w:val="BlockText"/>
        <w:shd w:val="clear" w:color="auto" w:fill="FFF2CC"/>
        <w:ind w:left="0" w:right="0"/>
      </w:pPr>
      <w:r w:rsidRPr="008C1916">
        <w:rPr>
          <w:i/>
          <w:iCs/>
        </w:rPr>
        <w:t>For example: pre-service assignment for booked appointments; post-service assignment for walk-ins or workflows where the practitioner or service frequently changes, or where the final service falls outside the agreed basic service description.</w:t>
      </w:r>
    </w:p>
    <w:p w14:paraId="1FD878AA" w14:textId="77777777" w:rsidR="00F44D65" w:rsidRDefault="00F44D65" w:rsidP="00F44D65">
      <w:pPr>
        <w:pStyle w:val="BodyText"/>
      </w:pPr>
      <w:r>
        <w:t>☐ Episodic pre-service assignment</w:t>
      </w:r>
      <w:r>
        <w:br/>
        <w:t>☐ Episodic post-service assignment</w:t>
      </w:r>
      <w:r>
        <w:br/>
        <w:t>☐ A mix of pre-service and post-service assignment</w:t>
      </w:r>
    </w:p>
    <w:p w14:paraId="4E99CCA7" w14:textId="77777777" w:rsidR="00F44D65" w:rsidRDefault="00F44D65" w:rsidP="00F44D65">
      <w:pPr>
        <w:pStyle w:val="BodyText"/>
      </w:pPr>
      <w:r>
        <w:t>Where a mixed approach is used:</w:t>
      </w:r>
    </w:p>
    <w:p w14:paraId="7D4CF3A9" w14:textId="77777777" w:rsidR="00F44D65" w:rsidRPr="00A46FA9" w:rsidRDefault="00F44D65" w:rsidP="00F44D65">
      <w:pPr>
        <w:pStyle w:val="BodyText"/>
        <w:rPr>
          <w:i/>
          <w:iCs/>
          <w:color w:val="EE0000"/>
        </w:rPr>
      </w:pPr>
      <w:r w:rsidRPr="00D54339">
        <w:rPr>
          <w:i/>
          <w:iCs/>
          <w:color w:val="EE0000"/>
          <w:shd w:val="clear" w:color="auto" w:fill="FFFFFF"/>
        </w:rPr>
        <w:t>[Describe when pre-service and post-service assignment apply.]</w:t>
      </w:r>
    </w:p>
    <w:p w14:paraId="0C2CA82A" w14:textId="77777777" w:rsidR="00F44D65" w:rsidRDefault="00F44D65" w:rsidP="00F44D65">
      <w:pPr>
        <w:pStyle w:val="BodyText"/>
      </w:pPr>
      <w:r>
        <w:t>The practice also uses:</w:t>
      </w:r>
    </w:p>
    <w:p w14:paraId="283BF9D9" w14:textId="77777777" w:rsidR="00F44D65" w:rsidRDefault="00F44D65" w:rsidP="00F44D65">
      <w:pPr>
        <w:pStyle w:val="BodyText"/>
      </w:pPr>
      <w:r>
        <w:t>☐ MyMedicare enduring assignment</w:t>
      </w:r>
      <w:r>
        <w:br/>
        <w:t>☐ Residential aged-care home enduring assignment</w:t>
      </w:r>
      <w:r>
        <w:br/>
        <w:t>☐ ACCHO or AMS enduring assignment</w:t>
      </w:r>
      <w:r>
        <w:br/>
        <w:t>☐ No enduring assignment</w:t>
      </w:r>
    </w:p>
    <w:p w14:paraId="1FECC237" w14:textId="77777777" w:rsidR="00F44D65" w:rsidRPr="004B5D2A" w:rsidRDefault="00F44D65" w:rsidP="00F44D65">
      <w:pPr>
        <w:pStyle w:val="Heading2"/>
        <w:numPr>
          <w:ilvl w:val="0"/>
          <w:numId w:val="20"/>
        </w:numPr>
        <w:spacing w:before="280" w:after="120" w:line="340" w:lineRule="atLeast"/>
        <w:rPr>
          <w:rFonts w:asciiTheme="minorHAnsi" w:hAnsiTheme="minorHAnsi"/>
        </w:rPr>
      </w:pPr>
      <w:bookmarkStart w:id="6" w:name="normal-workflows"/>
      <w:bookmarkEnd w:id="5"/>
      <w:r w:rsidRPr="004B5D2A">
        <w:rPr>
          <w:rFonts w:asciiTheme="minorHAnsi" w:hAnsiTheme="minorHAnsi"/>
        </w:rPr>
        <w:t>Normal workflows</w:t>
      </w:r>
    </w:p>
    <w:p w14:paraId="58E37D4A" w14:textId="77777777" w:rsidR="00F44D65" w:rsidRPr="004B5D2A" w:rsidRDefault="00F44D65" w:rsidP="00F44D65">
      <w:pPr>
        <w:pStyle w:val="BlockText"/>
        <w:numPr>
          <w:ilvl w:val="0"/>
          <w:numId w:val="18"/>
        </w:numPr>
        <w:shd w:val="clear" w:color="auto" w:fill="FFF2CC"/>
        <w:rPr>
          <w:rFonts w:asciiTheme="minorHAnsi" w:hAnsiTheme="minorHAnsi"/>
          <w:i/>
          <w:iCs/>
        </w:rPr>
      </w:pPr>
      <w:r w:rsidRPr="004B5D2A">
        <w:rPr>
          <w:rFonts w:asciiTheme="minorHAnsi" w:hAnsiTheme="minorHAnsi"/>
          <w:i/>
          <w:iCs/>
        </w:rPr>
        <w:t>Keep only the workflows used by the practice</w:t>
      </w:r>
    </w:p>
    <w:p w14:paraId="2A4A5A66" w14:textId="77777777" w:rsidR="00F44D65" w:rsidRPr="004B5D2A" w:rsidRDefault="00F44D65" w:rsidP="00F44D65">
      <w:pPr>
        <w:pStyle w:val="BlockText"/>
        <w:numPr>
          <w:ilvl w:val="0"/>
          <w:numId w:val="18"/>
        </w:numPr>
        <w:shd w:val="clear" w:color="auto" w:fill="FFF2CC"/>
        <w:rPr>
          <w:rFonts w:asciiTheme="minorHAnsi" w:hAnsiTheme="minorHAnsi"/>
          <w:i/>
          <w:iCs/>
        </w:rPr>
      </w:pPr>
      <w:r w:rsidRPr="004B5D2A">
        <w:rPr>
          <w:rFonts w:asciiTheme="minorHAnsi" w:hAnsiTheme="minorHAnsi"/>
          <w:i/>
          <w:iCs/>
        </w:rPr>
        <w:t>Retain telehealth as a separate workflow where the patient’s absence changes how agreement can be obtained.</w:t>
      </w:r>
    </w:p>
    <w:p w14:paraId="017ABEB8" w14:textId="77777777" w:rsidR="00F44D65" w:rsidRPr="004B5D2A" w:rsidRDefault="00F44D65" w:rsidP="00F44D65">
      <w:pPr>
        <w:pStyle w:val="BlockText"/>
        <w:numPr>
          <w:ilvl w:val="0"/>
          <w:numId w:val="18"/>
        </w:numPr>
        <w:shd w:val="clear" w:color="auto" w:fill="FFF2CC"/>
        <w:rPr>
          <w:rFonts w:asciiTheme="minorHAnsi" w:hAnsiTheme="minorHAnsi"/>
          <w:i/>
          <w:iCs/>
        </w:rPr>
      </w:pPr>
      <w:r w:rsidRPr="004B5D2A">
        <w:rPr>
          <w:rFonts w:asciiTheme="minorHAnsi" w:hAnsiTheme="minorHAnsi"/>
          <w:i/>
          <w:iCs/>
        </w:rPr>
        <w:t>In the fallback column, name the relevant fallback method rather than repeating the full process.</w:t>
      </w:r>
    </w:p>
    <w:p w14:paraId="5CF34D24" w14:textId="77777777" w:rsidR="00F44D65" w:rsidRPr="004B5D2A" w:rsidRDefault="00F44D65" w:rsidP="00F44D65">
      <w:pPr>
        <w:pStyle w:val="BlockText"/>
        <w:numPr>
          <w:ilvl w:val="0"/>
          <w:numId w:val="18"/>
        </w:numPr>
        <w:shd w:val="clear" w:color="auto" w:fill="FFF2CC"/>
        <w:rPr>
          <w:rFonts w:asciiTheme="minorHAnsi" w:hAnsiTheme="minorHAnsi"/>
          <w:i/>
          <w:iCs/>
        </w:rPr>
      </w:pPr>
      <w:r w:rsidRPr="004B5D2A">
        <w:rPr>
          <w:rFonts w:asciiTheme="minorHAnsi" w:eastAsia="Times New Roman" w:hAnsiTheme="minorHAnsi" w:cs="Segoe UI"/>
          <w:i/>
          <w:iCs/>
          <w:sz w:val="21"/>
          <w:szCs w:val="21"/>
          <w:lang w:val="en-AU" w:eastAsia="zh-CN" w:bidi="th-TH"/>
        </w:rPr>
        <w:t>Where MyMedicare enduring assignment is used, document who registers the agreement with Services Australia from 1 July 2027, who sends the required written notification within 24 hours after each claim, how the notification is sent, and where evidence of both registration and notification is retained.</w:t>
      </w:r>
    </w:p>
    <w:p w14:paraId="7CE35609" w14:textId="77777777" w:rsidR="00F44D65" w:rsidRPr="004B5D2A" w:rsidRDefault="00F44D65" w:rsidP="00F44D65">
      <w:pPr>
        <w:pStyle w:val="BlockText"/>
        <w:numPr>
          <w:ilvl w:val="0"/>
          <w:numId w:val="18"/>
        </w:numPr>
        <w:shd w:val="clear" w:color="auto" w:fill="FFF2CC"/>
        <w:rPr>
          <w:rFonts w:asciiTheme="minorHAnsi" w:hAnsiTheme="minorHAnsi"/>
          <w:i/>
          <w:iCs/>
        </w:rPr>
      </w:pPr>
      <w:r w:rsidRPr="004B5D2A">
        <w:rPr>
          <w:rFonts w:asciiTheme="minorHAnsi" w:hAnsiTheme="minorHAnsi"/>
          <w:i/>
          <w:iCs/>
        </w:rPr>
        <w:t>Use or adapt the current government enduring agreement template, or ensure the practice’s agreement contains the required information.</w:t>
      </w:r>
    </w:p>
    <w:p w14:paraId="38689B85" w14:textId="77777777" w:rsidR="00F44D65" w:rsidRPr="00D65C35" w:rsidRDefault="00F44D65" w:rsidP="00F44D65">
      <w:pPr>
        <w:pStyle w:val="BodyText"/>
        <w:rPr>
          <w:lang w:val="en-AU" w:eastAsia="zh-CN" w:bidi="th-TH"/>
        </w:rPr>
      </w:pPr>
    </w:p>
    <w:tbl>
      <w:tblPr>
        <w:tblStyle w:val="TableGridLight"/>
        <w:tblW w:w="4942" w:type="pct"/>
        <w:tblLayout w:type="fixed"/>
        <w:tblLook w:val="0020" w:firstRow="1" w:lastRow="0" w:firstColumn="0" w:lastColumn="0" w:noHBand="0" w:noVBand="0"/>
      </w:tblPr>
      <w:tblGrid>
        <w:gridCol w:w="1514"/>
        <w:gridCol w:w="1943"/>
        <w:gridCol w:w="2410"/>
        <w:gridCol w:w="1478"/>
        <w:gridCol w:w="1612"/>
      </w:tblGrid>
      <w:tr w:rsidR="00F44D65" w14:paraId="74065832" w14:textId="77777777" w:rsidTr="00014AE6">
        <w:tc>
          <w:tcPr>
            <w:tcW w:w="1597" w:type="dxa"/>
            <w:tcBorders>
              <w:bottom w:val="single" w:sz="4" w:space="0" w:color="BFBFBF" w:themeColor="background1" w:themeShade="BF"/>
            </w:tcBorders>
            <w:shd w:val="clear" w:color="FFFFFF" w:fill="FFFFFF"/>
          </w:tcPr>
          <w:p w14:paraId="202307B9" w14:textId="77777777" w:rsidR="00F44D65" w:rsidRPr="00667EA7" w:rsidRDefault="00F44D65" w:rsidP="00014AE6">
            <w:pPr>
              <w:pStyle w:val="Compact"/>
              <w:rPr>
                <w:b/>
                <w:bCs/>
              </w:rPr>
            </w:pPr>
            <w:r w:rsidRPr="00667EA7">
              <w:rPr>
                <w:b/>
                <w:bCs/>
              </w:rPr>
              <w:t>Workflow</w:t>
            </w:r>
          </w:p>
        </w:tc>
        <w:tc>
          <w:tcPr>
            <w:tcW w:w="2055" w:type="dxa"/>
            <w:tcBorders>
              <w:bottom w:val="single" w:sz="4" w:space="0" w:color="BFBFBF" w:themeColor="background1" w:themeShade="BF"/>
            </w:tcBorders>
            <w:shd w:val="clear" w:color="FFFFFF" w:fill="FFFFFF"/>
          </w:tcPr>
          <w:p w14:paraId="7AEC05D7" w14:textId="77777777" w:rsidR="00F44D65" w:rsidRPr="00667EA7" w:rsidRDefault="00F44D65" w:rsidP="00014AE6">
            <w:pPr>
              <w:pStyle w:val="Compact"/>
              <w:rPr>
                <w:b/>
                <w:bCs/>
              </w:rPr>
            </w:pPr>
            <w:r w:rsidRPr="00667EA7">
              <w:rPr>
                <w:b/>
                <w:bCs/>
              </w:rPr>
              <w:t>Primary method</w:t>
            </w:r>
          </w:p>
        </w:tc>
        <w:tc>
          <w:tcPr>
            <w:tcW w:w="2552" w:type="dxa"/>
            <w:tcBorders>
              <w:bottom w:val="single" w:sz="4" w:space="0" w:color="BFBFBF" w:themeColor="background1" w:themeShade="BF"/>
            </w:tcBorders>
            <w:shd w:val="clear" w:color="FFFFFF" w:fill="FFFFFF"/>
          </w:tcPr>
          <w:p w14:paraId="4BA90DCE" w14:textId="77777777" w:rsidR="00F44D65" w:rsidRPr="00667EA7" w:rsidRDefault="00F44D65" w:rsidP="00014AE6">
            <w:pPr>
              <w:pStyle w:val="Compact"/>
              <w:rPr>
                <w:b/>
                <w:bCs/>
              </w:rPr>
            </w:pPr>
            <w:r w:rsidRPr="00667EA7">
              <w:rPr>
                <w:b/>
                <w:bCs/>
              </w:rPr>
              <w:t>When obtained</w:t>
            </w:r>
          </w:p>
        </w:tc>
        <w:tc>
          <w:tcPr>
            <w:tcW w:w="1559" w:type="dxa"/>
            <w:tcBorders>
              <w:bottom w:val="single" w:sz="4" w:space="0" w:color="BFBFBF" w:themeColor="background1" w:themeShade="BF"/>
            </w:tcBorders>
            <w:shd w:val="clear" w:color="FFFFFF" w:fill="FFFFFF"/>
          </w:tcPr>
          <w:p w14:paraId="2F8365B0" w14:textId="77777777" w:rsidR="00F44D65" w:rsidRPr="00667EA7" w:rsidRDefault="00F44D65" w:rsidP="00014AE6">
            <w:pPr>
              <w:pStyle w:val="Compact"/>
              <w:rPr>
                <w:b/>
                <w:bCs/>
              </w:rPr>
            </w:pPr>
            <w:r w:rsidRPr="00667EA7">
              <w:rPr>
                <w:b/>
                <w:bCs/>
              </w:rPr>
              <w:t>Responsible role</w:t>
            </w:r>
          </w:p>
        </w:tc>
        <w:tc>
          <w:tcPr>
            <w:tcW w:w="1702" w:type="dxa"/>
            <w:tcBorders>
              <w:bottom w:val="single" w:sz="4" w:space="0" w:color="BFBFBF" w:themeColor="background1" w:themeShade="BF"/>
            </w:tcBorders>
            <w:shd w:val="clear" w:color="FFFFFF" w:fill="FFFFFF"/>
          </w:tcPr>
          <w:p w14:paraId="5EE0E036" w14:textId="77777777" w:rsidR="00F44D65" w:rsidRPr="00667EA7" w:rsidRDefault="00F44D65" w:rsidP="00014AE6">
            <w:pPr>
              <w:pStyle w:val="Compact"/>
              <w:rPr>
                <w:b/>
                <w:bCs/>
              </w:rPr>
            </w:pPr>
            <w:r w:rsidRPr="00667EA7">
              <w:rPr>
                <w:b/>
                <w:bCs/>
              </w:rPr>
              <w:t>Fallback</w:t>
            </w:r>
          </w:p>
        </w:tc>
      </w:tr>
      <w:tr w:rsidR="00F44D65" w14:paraId="52416E5A" w14:textId="77777777" w:rsidTr="00014AE6">
        <w:tc>
          <w:tcPr>
            <w:tcW w:w="1597" w:type="dxa"/>
            <w:tcBorders>
              <w:bottom w:val="single" w:sz="4" w:space="0" w:color="BFBFBF" w:themeColor="background1" w:themeShade="BF"/>
            </w:tcBorders>
            <w:shd w:val="clear" w:color="FFFFFF" w:fill="FFFFFF"/>
          </w:tcPr>
          <w:p w14:paraId="32727B8A" w14:textId="77777777" w:rsidR="00F44D65" w:rsidRDefault="00F44D65" w:rsidP="00014AE6">
            <w:pPr>
              <w:pStyle w:val="Compact"/>
            </w:pPr>
            <w:r>
              <w:t>Episodic pre-service</w:t>
            </w:r>
          </w:p>
        </w:tc>
        <w:tc>
          <w:tcPr>
            <w:tcW w:w="2055" w:type="dxa"/>
            <w:tcBorders>
              <w:bottom w:val="single" w:sz="4" w:space="0" w:color="BFBFBF" w:themeColor="background1" w:themeShade="BF"/>
            </w:tcBorders>
            <w:shd w:val="clear" w:color="FFFFFF" w:fill="FFFFFF"/>
          </w:tcPr>
          <w:p w14:paraId="6CFA1CE5" w14:textId="77777777" w:rsidR="00F44D65" w:rsidRPr="00862605" w:rsidRDefault="00F44D65" w:rsidP="00014AE6">
            <w:pPr>
              <w:pStyle w:val="Compact"/>
              <w:rPr>
                <w:color w:val="EE0000"/>
              </w:rPr>
            </w:pPr>
            <w:r w:rsidRPr="00D54339">
              <w:rPr>
                <w:i/>
                <w:color w:val="EE0000"/>
              </w:rPr>
              <w:t>[SMS / PMS / patient portal / tablet / paper / other]</w:t>
            </w:r>
          </w:p>
        </w:tc>
        <w:tc>
          <w:tcPr>
            <w:tcW w:w="2552" w:type="dxa"/>
            <w:tcBorders>
              <w:bottom w:val="single" w:sz="4" w:space="0" w:color="BFBFBF" w:themeColor="background1" w:themeShade="BF"/>
            </w:tcBorders>
            <w:shd w:val="clear" w:color="FFFFFF" w:fill="FFFFFF"/>
          </w:tcPr>
          <w:p w14:paraId="52336D22" w14:textId="77777777" w:rsidR="00F44D65" w:rsidRPr="00862605" w:rsidRDefault="00F44D65" w:rsidP="00014AE6">
            <w:pPr>
              <w:pStyle w:val="Compact"/>
              <w:rPr>
                <w:color w:val="EE0000"/>
              </w:rPr>
            </w:pPr>
            <w:r w:rsidRPr="00C82BC0">
              <w:rPr>
                <w:i/>
                <w:color w:val="EE0000"/>
              </w:rPr>
              <w:t>[Booking / before appointment / check-in]</w:t>
            </w:r>
          </w:p>
        </w:tc>
        <w:tc>
          <w:tcPr>
            <w:tcW w:w="1559" w:type="dxa"/>
            <w:tcBorders>
              <w:bottom w:val="single" w:sz="4" w:space="0" w:color="BFBFBF" w:themeColor="background1" w:themeShade="BF"/>
            </w:tcBorders>
            <w:shd w:val="clear" w:color="FFFFFF" w:fill="FFFFFF"/>
          </w:tcPr>
          <w:p w14:paraId="19EE9994" w14:textId="77777777" w:rsidR="00F44D65" w:rsidRPr="00862605" w:rsidRDefault="00F44D65" w:rsidP="00014AE6">
            <w:pPr>
              <w:pStyle w:val="Compact"/>
              <w:rPr>
                <w:color w:val="EE0000"/>
              </w:rPr>
            </w:pPr>
            <w:r w:rsidRPr="00C82BC0">
              <w:rPr>
                <w:i/>
                <w:color w:val="EE0000"/>
              </w:rPr>
              <w:t>[Role]</w:t>
            </w:r>
          </w:p>
        </w:tc>
        <w:tc>
          <w:tcPr>
            <w:tcW w:w="1702" w:type="dxa"/>
            <w:tcBorders>
              <w:bottom w:val="single" w:sz="4" w:space="0" w:color="BFBFBF" w:themeColor="background1" w:themeShade="BF"/>
            </w:tcBorders>
            <w:shd w:val="clear" w:color="FFFFFF" w:fill="FFFFFF"/>
          </w:tcPr>
          <w:p w14:paraId="71868FA4" w14:textId="77777777" w:rsidR="00F44D65" w:rsidRPr="00862605" w:rsidRDefault="00F44D65" w:rsidP="00014AE6">
            <w:pPr>
              <w:pStyle w:val="Compact"/>
              <w:rPr>
                <w:color w:val="EE0000"/>
              </w:rPr>
            </w:pPr>
            <w:r w:rsidRPr="00C82BC0">
              <w:rPr>
                <w:i/>
                <w:color w:val="EE0000"/>
              </w:rPr>
              <w:t>[Fallback method]</w:t>
            </w:r>
          </w:p>
        </w:tc>
      </w:tr>
      <w:tr w:rsidR="00F44D65" w14:paraId="639D4254" w14:textId="77777777" w:rsidTr="00014AE6">
        <w:tc>
          <w:tcPr>
            <w:tcW w:w="1597" w:type="dxa"/>
            <w:tcBorders>
              <w:bottom w:val="single" w:sz="4" w:space="0" w:color="BFBFBF" w:themeColor="background1" w:themeShade="BF"/>
            </w:tcBorders>
            <w:shd w:val="clear" w:color="FFFFFF" w:fill="FFFFFF"/>
          </w:tcPr>
          <w:p w14:paraId="33336290" w14:textId="77777777" w:rsidR="00F44D65" w:rsidRDefault="00F44D65" w:rsidP="00014AE6">
            <w:pPr>
              <w:pStyle w:val="Compact"/>
            </w:pPr>
            <w:r>
              <w:lastRenderedPageBreak/>
              <w:t>Episodic post-service</w:t>
            </w:r>
          </w:p>
        </w:tc>
        <w:tc>
          <w:tcPr>
            <w:tcW w:w="2055" w:type="dxa"/>
            <w:tcBorders>
              <w:bottom w:val="single" w:sz="4" w:space="0" w:color="BFBFBF" w:themeColor="background1" w:themeShade="BF"/>
            </w:tcBorders>
            <w:shd w:val="clear" w:color="FFFFFF" w:fill="FFFFFF"/>
          </w:tcPr>
          <w:p w14:paraId="55590F6B" w14:textId="77777777" w:rsidR="00F44D65" w:rsidRPr="00862605" w:rsidRDefault="00F44D65" w:rsidP="00014AE6">
            <w:pPr>
              <w:pStyle w:val="Compact"/>
              <w:rPr>
                <w:color w:val="EE0000"/>
              </w:rPr>
            </w:pPr>
            <w:r w:rsidRPr="00C82BC0">
              <w:rPr>
                <w:i/>
                <w:color w:val="EE0000"/>
              </w:rPr>
              <w:t>[PMS / Easyclaim / paper / patient platform / other]</w:t>
            </w:r>
          </w:p>
        </w:tc>
        <w:tc>
          <w:tcPr>
            <w:tcW w:w="2552" w:type="dxa"/>
            <w:tcBorders>
              <w:bottom w:val="single" w:sz="4" w:space="0" w:color="BFBFBF" w:themeColor="background1" w:themeShade="BF"/>
            </w:tcBorders>
            <w:shd w:val="clear" w:color="FFFFFF" w:fill="FFFFFF"/>
          </w:tcPr>
          <w:p w14:paraId="54B1654B" w14:textId="77777777" w:rsidR="00F44D65" w:rsidRPr="00862605" w:rsidRDefault="00F44D65" w:rsidP="00014AE6">
            <w:pPr>
              <w:pStyle w:val="Compact"/>
              <w:rPr>
                <w:color w:val="EE0000"/>
              </w:rPr>
            </w:pPr>
            <w:r w:rsidRPr="00C82BC0">
              <w:rPr>
                <w:i/>
                <w:color w:val="EE0000"/>
              </w:rPr>
              <w:t>[After consultation / before claim submission]</w:t>
            </w:r>
          </w:p>
        </w:tc>
        <w:tc>
          <w:tcPr>
            <w:tcW w:w="1559" w:type="dxa"/>
            <w:tcBorders>
              <w:bottom w:val="single" w:sz="4" w:space="0" w:color="BFBFBF" w:themeColor="background1" w:themeShade="BF"/>
            </w:tcBorders>
            <w:shd w:val="clear" w:color="FFFFFF" w:fill="FFFFFF"/>
          </w:tcPr>
          <w:p w14:paraId="3487DDE4" w14:textId="77777777" w:rsidR="00F44D65" w:rsidRPr="00862605" w:rsidRDefault="00F44D65" w:rsidP="00014AE6">
            <w:pPr>
              <w:pStyle w:val="Compact"/>
              <w:rPr>
                <w:color w:val="EE0000"/>
              </w:rPr>
            </w:pPr>
            <w:r w:rsidRPr="00C82BC0">
              <w:rPr>
                <w:i/>
                <w:color w:val="EE0000"/>
              </w:rPr>
              <w:t>[Role]</w:t>
            </w:r>
          </w:p>
        </w:tc>
        <w:tc>
          <w:tcPr>
            <w:tcW w:w="1702" w:type="dxa"/>
            <w:tcBorders>
              <w:bottom w:val="single" w:sz="4" w:space="0" w:color="BFBFBF" w:themeColor="background1" w:themeShade="BF"/>
            </w:tcBorders>
            <w:shd w:val="clear" w:color="FFFFFF" w:fill="FFFFFF"/>
          </w:tcPr>
          <w:p w14:paraId="5B584007" w14:textId="77777777" w:rsidR="00F44D65" w:rsidRPr="00862605" w:rsidRDefault="00F44D65" w:rsidP="00014AE6">
            <w:pPr>
              <w:pStyle w:val="Compact"/>
              <w:rPr>
                <w:color w:val="EE0000"/>
              </w:rPr>
            </w:pPr>
            <w:r w:rsidRPr="00C82BC0">
              <w:rPr>
                <w:i/>
                <w:color w:val="EE0000"/>
              </w:rPr>
              <w:t>[Fallback method]</w:t>
            </w:r>
          </w:p>
        </w:tc>
      </w:tr>
      <w:tr w:rsidR="00F44D65" w14:paraId="7381616D" w14:textId="77777777" w:rsidTr="00014AE6">
        <w:tc>
          <w:tcPr>
            <w:tcW w:w="1597" w:type="dxa"/>
            <w:tcBorders>
              <w:bottom w:val="single" w:sz="4" w:space="0" w:color="BFBFBF" w:themeColor="background1" w:themeShade="BF"/>
            </w:tcBorders>
            <w:shd w:val="clear" w:color="FFFFFF" w:fill="FFFFFF"/>
          </w:tcPr>
          <w:p w14:paraId="23067F09" w14:textId="77777777" w:rsidR="00F44D65" w:rsidRDefault="00F44D65" w:rsidP="00014AE6">
            <w:pPr>
              <w:pStyle w:val="Compact"/>
            </w:pPr>
            <w:r>
              <w:t>Telehealth</w:t>
            </w:r>
          </w:p>
        </w:tc>
        <w:tc>
          <w:tcPr>
            <w:tcW w:w="2055" w:type="dxa"/>
            <w:tcBorders>
              <w:bottom w:val="single" w:sz="4" w:space="0" w:color="BFBFBF" w:themeColor="background1" w:themeShade="BF"/>
            </w:tcBorders>
            <w:shd w:val="clear" w:color="FFFFFF" w:fill="FFFFFF"/>
          </w:tcPr>
          <w:p w14:paraId="4B445309" w14:textId="77777777" w:rsidR="00F44D65" w:rsidRPr="00862605" w:rsidRDefault="00F44D65" w:rsidP="00014AE6">
            <w:pPr>
              <w:pStyle w:val="Compact"/>
              <w:rPr>
                <w:color w:val="EE0000"/>
              </w:rPr>
            </w:pPr>
            <w:r w:rsidRPr="00C82BC0">
              <w:rPr>
                <w:i/>
                <w:color w:val="EE0000"/>
              </w:rPr>
              <w:t>[SMS / email / patient portal / enduring agreement / other]</w:t>
            </w:r>
          </w:p>
        </w:tc>
        <w:tc>
          <w:tcPr>
            <w:tcW w:w="2552" w:type="dxa"/>
            <w:tcBorders>
              <w:bottom w:val="single" w:sz="4" w:space="0" w:color="BFBFBF" w:themeColor="background1" w:themeShade="BF"/>
            </w:tcBorders>
            <w:shd w:val="clear" w:color="FFFFFF" w:fill="FFFFFF"/>
          </w:tcPr>
          <w:p w14:paraId="17326726" w14:textId="77777777" w:rsidR="00F44D65" w:rsidRPr="00862605" w:rsidRDefault="00F44D65" w:rsidP="00014AE6">
            <w:pPr>
              <w:pStyle w:val="Compact"/>
              <w:rPr>
                <w:color w:val="EE0000"/>
              </w:rPr>
            </w:pPr>
            <w:r w:rsidRPr="00C82BC0">
              <w:rPr>
                <w:i/>
                <w:color w:val="EE0000"/>
              </w:rPr>
              <w:t>[Before appointment / after consultation]</w:t>
            </w:r>
          </w:p>
        </w:tc>
        <w:tc>
          <w:tcPr>
            <w:tcW w:w="1559" w:type="dxa"/>
            <w:tcBorders>
              <w:bottom w:val="single" w:sz="4" w:space="0" w:color="BFBFBF" w:themeColor="background1" w:themeShade="BF"/>
            </w:tcBorders>
            <w:shd w:val="clear" w:color="FFFFFF" w:fill="FFFFFF"/>
          </w:tcPr>
          <w:p w14:paraId="03ABDF58" w14:textId="77777777" w:rsidR="00F44D65" w:rsidRPr="00862605" w:rsidRDefault="00F44D65" w:rsidP="00014AE6">
            <w:pPr>
              <w:pStyle w:val="Compact"/>
              <w:rPr>
                <w:color w:val="EE0000"/>
              </w:rPr>
            </w:pPr>
            <w:r w:rsidRPr="00C82BC0">
              <w:rPr>
                <w:i/>
                <w:color w:val="EE0000"/>
              </w:rPr>
              <w:t>[Role]</w:t>
            </w:r>
          </w:p>
        </w:tc>
        <w:tc>
          <w:tcPr>
            <w:tcW w:w="1702" w:type="dxa"/>
            <w:tcBorders>
              <w:bottom w:val="single" w:sz="4" w:space="0" w:color="BFBFBF" w:themeColor="background1" w:themeShade="BF"/>
            </w:tcBorders>
            <w:shd w:val="clear" w:color="FFFFFF" w:fill="FFFFFF"/>
          </w:tcPr>
          <w:p w14:paraId="73A3F1D5" w14:textId="77777777" w:rsidR="00F44D65" w:rsidRPr="00862605" w:rsidRDefault="00F44D65" w:rsidP="00014AE6">
            <w:pPr>
              <w:pStyle w:val="Compact"/>
              <w:rPr>
                <w:color w:val="EE0000"/>
              </w:rPr>
            </w:pPr>
            <w:r w:rsidRPr="00C82BC0">
              <w:rPr>
                <w:i/>
                <w:color w:val="EE0000"/>
              </w:rPr>
              <w:t>[Fallback method]</w:t>
            </w:r>
          </w:p>
        </w:tc>
      </w:tr>
      <w:tr w:rsidR="00F44D65" w14:paraId="0E3E2C20" w14:textId="77777777" w:rsidTr="00014AE6">
        <w:tc>
          <w:tcPr>
            <w:tcW w:w="1597" w:type="dxa"/>
            <w:tcBorders>
              <w:bottom w:val="single" w:sz="4" w:space="0" w:color="BFBFBF" w:themeColor="background1" w:themeShade="BF"/>
            </w:tcBorders>
            <w:shd w:val="clear" w:color="FFFFFF" w:fill="FFFFFF"/>
          </w:tcPr>
          <w:p w14:paraId="458385EA" w14:textId="77777777" w:rsidR="00F44D65" w:rsidRDefault="00F44D65" w:rsidP="00014AE6">
            <w:pPr>
              <w:pStyle w:val="Compact"/>
            </w:pPr>
            <w:r>
              <w:t>Home visit or outreach</w:t>
            </w:r>
          </w:p>
        </w:tc>
        <w:tc>
          <w:tcPr>
            <w:tcW w:w="2055" w:type="dxa"/>
            <w:tcBorders>
              <w:bottom w:val="single" w:sz="4" w:space="0" w:color="BFBFBF" w:themeColor="background1" w:themeShade="BF"/>
            </w:tcBorders>
            <w:shd w:val="clear" w:color="FFFFFF" w:fill="FFFFFF"/>
          </w:tcPr>
          <w:p w14:paraId="61B52A76" w14:textId="77777777" w:rsidR="00F44D65" w:rsidRPr="00862605" w:rsidRDefault="00F44D65" w:rsidP="00014AE6">
            <w:pPr>
              <w:pStyle w:val="Compact"/>
              <w:rPr>
                <w:color w:val="EE0000"/>
              </w:rPr>
            </w:pPr>
            <w:r w:rsidRPr="00C82BC0">
              <w:rPr>
                <w:i/>
                <w:color w:val="EE0000"/>
              </w:rPr>
              <w:t>[Electronic / practice device / paper / other]</w:t>
            </w:r>
          </w:p>
        </w:tc>
        <w:tc>
          <w:tcPr>
            <w:tcW w:w="2552" w:type="dxa"/>
            <w:tcBorders>
              <w:bottom w:val="single" w:sz="4" w:space="0" w:color="BFBFBF" w:themeColor="background1" w:themeShade="BF"/>
            </w:tcBorders>
            <w:shd w:val="clear" w:color="FFFFFF" w:fill="FFFFFF"/>
          </w:tcPr>
          <w:p w14:paraId="7E2AE381" w14:textId="77777777" w:rsidR="00F44D65" w:rsidRPr="00862605" w:rsidRDefault="00F44D65" w:rsidP="00014AE6">
            <w:pPr>
              <w:pStyle w:val="Compact"/>
              <w:rPr>
                <w:color w:val="EE0000"/>
              </w:rPr>
            </w:pPr>
            <w:r w:rsidRPr="00C82BC0">
              <w:rPr>
                <w:i/>
                <w:color w:val="EE0000"/>
              </w:rPr>
              <w:t>[When]</w:t>
            </w:r>
          </w:p>
        </w:tc>
        <w:tc>
          <w:tcPr>
            <w:tcW w:w="1559" w:type="dxa"/>
            <w:tcBorders>
              <w:bottom w:val="single" w:sz="4" w:space="0" w:color="BFBFBF" w:themeColor="background1" w:themeShade="BF"/>
            </w:tcBorders>
            <w:shd w:val="clear" w:color="FFFFFF" w:fill="FFFFFF"/>
          </w:tcPr>
          <w:p w14:paraId="4E66C89E" w14:textId="77777777" w:rsidR="00F44D65" w:rsidRPr="00862605" w:rsidRDefault="00F44D65" w:rsidP="00014AE6">
            <w:pPr>
              <w:pStyle w:val="Compact"/>
              <w:rPr>
                <w:color w:val="EE0000"/>
              </w:rPr>
            </w:pPr>
            <w:r w:rsidRPr="00C82BC0">
              <w:rPr>
                <w:i/>
                <w:color w:val="EE0000"/>
              </w:rPr>
              <w:t>[Role]</w:t>
            </w:r>
          </w:p>
        </w:tc>
        <w:tc>
          <w:tcPr>
            <w:tcW w:w="1702" w:type="dxa"/>
            <w:tcBorders>
              <w:bottom w:val="single" w:sz="4" w:space="0" w:color="BFBFBF" w:themeColor="background1" w:themeShade="BF"/>
            </w:tcBorders>
            <w:shd w:val="clear" w:color="FFFFFF" w:fill="FFFFFF"/>
          </w:tcPr>
          <w:p w14:paraId="582B3FDF" w14:textId="77777777" w:rsidR="00F44D65" w:rsidRPr="00862605" w:rsidRDefault="00F44D65" w:rsidP="00014AE6">
            <w:pPr>
              <w:pStyle w:val="Compact"/>
              <w:rPr>
                <w:color w:val="EE0000"/>
              </w:rPr>
            </w:pPr>
            <w:r w:rsidRPr="00C82BC0">
              <w:rPr>
                <w:i/>
                <w:color w:val="EE0000"/>
              </w:rPr>
              <w:t>[Fallback method]</w:t>
            </w:r>
          </w:p>
        </w:tc>
      </w:tr>
      <w:tr w:rsidR="00F44D65" w14:paraId="229AB1A5" w14:textId="77777777" w:rsidTr="00014AE6">
        <w:tc>
          <w:tcPr>
            <w:tcW w:w="1597" w:type="dxa"/>
            <w:tcBorders>
              <w:bottom w:val="single" w:sz="4" w:space="0" w:color="BFBFBF" w:themeColor="background1" w:themeShade="BF"/>
            </w:tcBorders>
            <w:shd w:val="clear" w:color="FFFFFF" w:fill="FFFFFF"/>
          </w:tcPr>
          <w:p w14:paraId="022F8080" w14:textId="77777777" w:rsidR="00F44D65" w:rsidRDefault="00F44D65" w:rsidP="00014AE6">
            <w:pPr>
              <w:pStyle w:val="Compact"/>
            </w:pPr>
            <w:r>
              <w:t>MyMedicare enduring</w:t>
            </w:r>
          </w:p>
        </w:tc>
        <w:tc>
          <w:tcPr>
            <w:tcW w:w="2055" w:type="dxa"/>
            <w:tcBorders>
              <w:bottom w:val="single" w:sz="4" w:space="0" w:color="BFBFBF" w:themeColor="background1" w:themeShade="BF"/>
            </w:tcBorders>
            <w:shd w:val="clear" w:color="FFFFFF" w:fill="FFFFFF"/>
          </w:tcPr>
          <w:p w14:paraId="73615CCE" w14:textId="77777777" w:rsidR="00F44D65" w:rsidRPr="00862605" w:rsidRDefault="00F44D65" w:rsidP="00014AE6">
            <w:pPr>
              <w:pStyle w:val="Compact"/>
              <w:rPr>
                <w:color w:val="EE0000"/>
              </w:rPr>
            </w:pPr>
            <w:r w:rsidRPr="00C82BC0">
              <w:rPr>
                <w:i/>
                <w:color w:val="EE0000"/>
              </w:rPr>
              <w:t>[Method]</w:t>
            </w:r>
          </w:p>
        </w:tc>
        <w:tc>
          <w:tcPr>
            <w:tcW w:w="2552" w:type="dxa"/>
            <w:tcBorders>
              <w:bottom w:val="single" w:sz="4" w:space="0" w:color="BFBFBF" w:themeColor="background1" w:themeShade="BF"/>
            </w:tcBorders>
            <w:shd w:val="clear" w:color="FFFFFF" w:fill="FFFFFF"/>
          </w:tcPr>
          <w:p w14:paraId="79322E6A" w14:textId="77777777" w:rsidR="00F44D65" w:rsidRPr="00862605" w:rsidRDefault="00F44D65" w:rsidP="00014AE6">
            <w:pPr>
              <w:pStyle w:val="Compact"/>
              <w:rPr>
                <w:color w:val="EE0000"/>
              </w:rPr>
            </w:pPr>
            <w:r w:rsidRPr="00C82BC0">
              <w:rPr>
                <w:i/>
                <w:color w:val="EE0000"/>
              </w:rPr>
              <w:t>[When established]</w:t>
            </w:r>
          </w:p>
        </w:tc>
        <w:tc>
          <w:tcPr>
            <w:tcW w:w="1559" w:type="dxa"/>
            <w:tcBorders>
              <w:bottom w:val="single" w:sz="4" w:space="0" w:color="BFBFBF" w:themeColor="background1" w:themeShade="BF"/>
            </w:tcBorders>
            <w:shd w:val="clear" w:color="FFFFFF" w:fill="FFFFFF"/>
          </w:tcPr>
          <w:p w14:paraId="152B98B7" w14:textId="77777777" w:rsidR="00F44D65" w:rsidRPr="00862605" w:rsidRDefault="00F44D65" w:rsidP="00014AE6">
            <w:pPr>
              <w:pStyle w:val="Compact"/>
              <w:rPr>
                <w:color w:val="EE0000"/>
              </w:rPr>
            </w:pPr>
            <w:r w:rsidRPr="00C82BC0">
              <w:rPr>
                <w:i/>
                <w:color w:val="EE0000"/>
              </w:rPr>
              <w:t>[Role]</w:t>
            </w:r>
          </w:p>
        </w:tc>
        <w:tc>
          <w:tcPr>
            <w:tcW w:w="1702" w:type="dxa"/>
            <w:tcBorders>
              <w:bottom w:val="single" w:sz="4" w:space="0" w:color="BFBFBF" w:themeColor="background1" w:themeShade="BF"/>
            </w:tcBorders>
            <w:shd w:val="clear" w:color="FFFFFF" w:fill="FFFFFF"/>
          </w:tcPr>
          <w:p w14:paraId="448E4FDD" w14:textId="77777777" w:rsidR="00F44D65" w:rsidRPr="00862605" w:rsidRDefault="00F44D65" w:rsidP="00014AE6">
            <w:pPr>
              <w:pStyle w:val="Compact"/>
              <w:rPr>
                <w:color w:val="EE0000"/>
              </w:rPr>
            </w:pPr>
            <w:r w:rsidRPr="00C82BC0">
              <w:rPr>
                <w:i/>
                <w:color w:val="EE0000"/>
              </w:rPr>
              <w:t>[Episodic assignment / other]</w:t>
            </w:r>
          </w:p>
        </w:tc>
      </w:tr>
      <w:tr w:rsidR="00F44D65" w14:paraId="61EB8CB3" w14:textId="77777777" w:rsidTr="00014AE6">
        <w:tc>
          <w:tcPr>
            <w:tcW w:w="1597" w:type="dxa"/>
            <w:tcBorders>
              <w:bottom w:val="single" w:sz="4" w:space="0" w:color="BFBFBF" w:themeColor="background1" w:themeShade="BF"/>
            </w:tcBorders>
            <w:shd w:val="clear" w:color="FFFFFF" w:fill="FFFFFF"/>
          </w:tcPr>
          <w:p w14:paraId="239DD10C" w14:textId="77777777" w:rsidR="00F44D65" w:rsidRDefault="00F44D65" w:rsidP="00014AE6">
            <w:pPr>
              <w:pStyle w:val="Compact"/>
            </w:pPr>
            <w:r>
              <w:t>Residential aged-care home enduring</w:t>
            </w:r>
          </w:p>
        </w:tc>
        <w:tc>
          <w:tcPr>
            <w:tcW w:w="2055" w:type="dxa"/>
            <w:tcBorders>
              <w:bottom w:val="single" w:sz="4" w:space="0" w:color="BFBFBF" w:themeColor="background1" w:themeShade="BF"/>
            </w:tcBorders>
            <w:shd w:val="clear" w:color="FFFFFF" w:fill="FFFFFF"/>
          </w:tcPr>
          <w:p w14:paraId="7869857C" w14:textId="77777777" w:rsidR="00F44D65" w:rsidRPr="00862605" w:rsidRDefault="00F44D65" w:rsidP="00014AE6">
            <w:pPr>
              <w:pStyle w:val="Compact"/>
              <w:rPr>
                <w:color w:val="EE0000"/>
              </w:rPr>
            </w:pPr>
            <w:r w:rsidRPr="00C82BC0">
              <w:rPr>
                <w:i/>
                <w:color w:val="EE0000"/>
              </w:rPr>
              <w:t>[Method]</w:t>
            </w:r>
          </w:p>
        </w:tc>
        <w:tc>
          <w:tcPr>
            <w:tcW w:w="2552" w:type="dxa"/>
            <w:tcBorders>
              <w:bottom w:val="single" w:sz="4" w:space="0" w:color="BFBFBF" w:themeColor="background1" w:themeShade="BF"/>
            </w:tcBorders>
            <w:shd w:val="clear" w:color="FFFFFF" w:fill="FFFFFF"/>
          </w:tcPr>
          <w:p w14:paraId="0332D4DF" w14:textId="77777777" w:rsidR="00F44D65" w:rsidRPr="00862605" w:rsidRDefault="00F44D65" w:rsidP="00014AE6">
            <w:pPr>
              <w:pStyle w:val="Compact"/>
              <w:rPr>
                <w:color w:val="EE0000"/>
              </w:rPr>
            </w:pPr>
            <w:r w:rsidRPr="00C82BC0">
              <w:rPr>
                <w:i/>
                <w:color w:val="EE0000"/>
              </w:rPr>
              <w:t>[When established]</w:t>
            </w:r>
          </w:p>
        </w:tc>
        <w:tc>
          <w:tcPr>
            <w:tcW w:w="1559" w:type="dxa"/>
            <w:tcBorders>
              <w:bottom w:val="single" w:sz="4" w:space="0" w:color="BFBFBF" w:themeColor="background1" w:themeShade="BF"/>
            </w:tcBorders>
            <w:shd w:val="clear" w:color="FFFFFF" w:fill="FFFFFF"/>
          </w:tcPr>
          <w:p w14:paraId="501D1500" w14:textId="77777777" w:rsidR="00F44D65" w:rsidRPr="00862605" w:rsidRDefault="00F44D65" w:rsidP="00014AE6">
            <w:pPr>
              <w:pStyle w:val="Compact"/>
              <w:rPr>
                <w:color w:val="EE0000"/>
              </w:rPr>
            </w:pPr>
            <w:r w:rsidRPr="00C82BC0">
              <w:rPr>
                <w:i/>
                <w:color w:val="EE0000"/>
              </w:rPr>
              <w:t>[Role]</w:t>
            </w:r>
          </w:p>
        </w:tc>
        <w:tc>
          <w:tcPr>
            <w:tcW w:w="1702" w:type="dxa"/>
            <w:tcBorders>
              <w:bottom w:val="single" w:sz="4" w:space="0" w:color="BFBFBF" w:themeColor="background1" w:themeShade="BF"/>
            </w:tcBorders>
            <w:shd w:val="clear" w:color="FFFFFF" w:fill="FFFFFF"/>
          </w:tcPr>
          <w:p w14:paraId="06BB7E5E" w14:textId="77777777" w:rsidR="00F44D65" w:rsidRPr="00862605" w:rsidRDefault="00F44D65" w:rsidP="00014AE6">
            <w:pPr>
              <w:pStyle w:val="Compact"/>
              <w:rPr>
                <w:color w:val="EE0000"/>
              </w:rPr>
            </w:pPr>
            <w:r w:rsidRPr="00C82BC0">
              <w:rPr>
                <w:i/>
                <w:color w:val="EE0000"/>
              </w:rPr>
              <w:t>[Episodic assignment / other]</w:t>
            </w:r>
          </w:p>
        </w:tc>
      </w:tr>
      <w:tr w:rsidR="00F44D65" w14:paraId="7E7CC8D8" w14:textId="77777777" w:rsidTr="00014AE6">
        <w:tc>
          <w:tcPr>
            <w:tcW w:w="1597" w:type="dxa"/>
            <w:tcBorders>
              <w:bottom w:val="single" w:sz="4" w:space="0" w:color="BFBFBF" w:themeColor="background1" w:themeShade="BF"/>
            </w:tcBorders>
            <w:shd w:val="clear" w:color="FFFFFF" w:fill="FFFFFF"/>
          </w:tcPr>
          <w:p w14:paraId="2481A3D8" w14:textId="77777777" w:rsidR="00F44D65" w:rsidRDefault="00F44D65" w:rsidP="00014AE6">
            <w:pPr>
              <w:pStyle w:val="Compact"/>
            </w:pPr>
            <w:r>
              <w:t>ACCHO or AMS enduring</w:t>
            </w:r>
          </w:p>
        </w:tc>
        <w:tc>
          <w:tcPr>
            <w:tcW w:w="2055" w:type="dxa"/>
            <w:tcBorders>
              <w:bottom w:val="single" w:sz="4" w:space="0" w:color="BFBFBF" w:themeColor="background1" w:themeShade="BF"/>
            </w:tcBorders>
            <w:shd w:val="clear" w:color="FFFFFF" w:fill="FFFFFF"/>
          </w:tcPr>
          <w:p w14:paraId="1C774FC4" w14:textId="77777777" w:rsidR="00F44D65" w:rsidRPr="00862605" w:rsidRDefault="00F44D65" w:rsidP="00014AE6">
            <w:pPr>
              <w:pStyle w:val="Compact"/>
              <w:rPr>
                <w:color w:val="EE0000"/>
              </w:rPr>
            </w:pPr>
            <w:r w:rsidRPr="00C82BC0">
              <w:rPr>
                <w:i/>
                <w:color w:val="EE0000"/>
              </w:rPr>
              <w:t>[Method]</w:t>
            </w:r>
          </w:p>
        </w:tc>
        <w:tc>
          <w:tcPr>
            <w:tcW w:w="2552" w:type="dxa"/>
            <w:tcBorders>
              <w:bottom w:val="single" w:sz="4" w:space="0" w:color="BFBFBF" w:themeColor="background1" w:themeShade="BF"/>
            </w:tcBorders>
            <w:shd w:val="clear" w:color="FFFFFF" w:fill="FFFFFF"/>
          </w:tcPr>
          <w:p w14:paraId="283BD1D2" w14:textId="77777777" w:rsidR="00F44D65" w:rsidRPr="00862605" w:rsidRDefault="00F44D65" w:rsidP="00014AE6">
            <w:pPr>
              <w:pStyle w:val="Compact"/>
              <w:rPr>
                <w:color w:val="EE0000"/>
              </w:rPr>
            </w:pPr>
            <w:r w:rsidRPr="00C82BC0">
              <w:rPr>
                <w:i/>
                <w:color w:val="EE0000"/>
              </w:rPr>
              <w:t>[When established]</w:t>
            </w:r>
          </w:p>
        </w:tc>
        <w:tc>
          <w:tcPr>
            <w:tcW w:w="1559" w:type="dxa"/>
            <w:tcBorders>
              <w:bottom w:val="single" w:sz="4" w:space="0" w:color="BFBFBF" w:themeColor="background1" w:themeShade="BF"/>
            </w:tcBorders>
            <w:shd w:val="clear" w:color="FFFFFF" w:fill="FFFFFF"/>
          </w:tcPr>
          <w:p w14:paraId="19ED20EF" w14:textId="77777777" w:rsidR="00F44D65" w:rsidRPr="00862605" w:rsidRDefault="00F44D65" w:rsidP="00014AE6">
            <w:pPr>
              <w:pStyle w:val="Compact"/>
              <w:rPr>
                <w:color w:val="EE0000"/>
              </w:rPr>
            </w:pPr>
            <w:r w:rsidRPr="00C82BC0">
              <w:rPr>
                <w:i/>
                <w:color w:val="EE0000"/>
              </w:rPr>
              <w:t>[Role]</w:t>
            </w:r>
          </w:p>
        </w:tc>
        <w:tc>
          <w:tcPr>
            <w:tcW w:w="1702" w:type="dxa"/>
            <w:tcBorders>
              <w:bottom w:val="single" w:sz="4" w:space="0" w:color="BFBFBF" w:themeColor="background1" w:themeShade="BF"/>
            </w:tcBorders>
            <w:shd w:val="clear" w:color="FFFFFF" w:fill="FFFFFF"/>
          </w:tcPr>
          <w:p w14:paraId="39153AC7" w14:textId="77777777" w:rsidR="00F44D65" w:rsidRPr="00862605" w:rsidRDefault="00F44D65" w:rsidP="00014AE6">
            <w:pPr>
              <w:pStyle w:val="Compact"/>
              <w:rPr>
                <w:color w:val="EE0000"/>
              </w:rPr>
            </w:pPr>
            <w:r w:rsidRPr="00C82BC0">
              <w:rPr>
                <w:i/>
                <w:color w:val="EE0000"/>
              </w:rPr>
              <w:t>[Episodic assignment / other]</w:t>
            </w:r>
          </w:p>
        </w:tc>
      </w:tr>
      <w:tr w:rsidR="00F44D65" w14:paraId="075F6707" w14:textId="77777777" w:rsidTr="00014AE6">
        <w:tc>
          <w:tcPr>
            <w:tcW w:w="1597" w:type="dxa"/>
            <w:shd w:val="clear" w:color="FFFFFF" w:fill="FFFFFF"/>
          </w:tcPr>
          <w:p w14:paraId="1431FD88" w14:textId="77777777" w:rsidR="00F44D65" w:rsidRDefault="00F44D65" w:rsidP="00014AE6">
            <w:pPr>
              <w:pStyle w:val="Compact"/>
            </w:pPr>
            <w:r>
              <w:t>Other local workflow</w:t>
            </w:r>
          </w:p>
        </w:tc>
        <w:tc>
          <w:tcPr>
            <w:tcW w:w="2055" w:type="dxa"/>
            <w:shd w:val="clear" w:color="FFFFFF" w:fill="FFFFFF"/>
          </w:tcPr>
          <w:p w14:paraId="5CD81602" w14:textId="77777777" w:rsidR="00F44D65" w:rsidRPr="00862605" w:rsidRDefault="00F44D65" w:rsidP="00014AE6">
            <w:pPr>
              <w:pStyle w:val="Compact"/>
              <w:rPr>
                <w:color w:val="EE0000"/>
              </w:rPr>
            </w:pPr>
            <w:r w:rsidRPr="00C82BC0">
              <w:rPr>
                <w:i/>
                <w:color w:val="EE0000"/>
              </w:rPr>
              <w:t>[Method]</w:t>
            </w:r>
          </w:p>
        </w:tc>
        <w:tc>
          <w:tcPr>
            <w:tcW w:w="2552" w:type="dxa"/>
            <w:shd w:val="clear" w:color="FFFFFF" w:fill="FFFFFF"/>
          </w:tcPr>
          <w:p w14:paraId="68D12F21" w14:textId="77777777" w:rsidR="00F44D65" w:rsidRPr="00862605" w:rsidRDefault="00F44D65" w:rsidP="00014AE6">
            <w:pPr>
              <w:pStyle w:val="Compact"/>
              <w:rPr>
                <w:color w:val="EE0000"/>
              </w:rPr>
            </w:pPr>
            <w:r w:rsidRPr="00C82BC0">
              <w:rPr>
                <w:i/>
                <w:color w:val="EE0000"/>
              </w:rPr>
              <w:t>[When]</w:t>
            </w:r>
          </w:p>
        </w:tc>
        <w:tc>
          <w:tcPr>
            <w:tcW w:w="1559" w:type="dxa"/>
            <w:shd w:val="clear" w:color="FFFFFF" w:fill="FFFFFF"/>
          </w:tcPr>
          <w:p w14:paraId="3C09EE1D" w14:textId="77777777" w:rsidR="00F44D65" w:rsidRPr="00862605" w:rsidRDefault="00F44D65" w:rsidP="00014AE6">
            <w:pPr>
              <w:pStyle w:val="Compact"/>
              <w:rPr>
                <w:color w:val="EE0000"/>
              </w:rPr>
            </w:pPr>
            <w:r w:rsidRPr="00C82BC0">
              <w:rPr>
                <w:i/>
                <w:color w:val="EE0000"/>
              </w:rPr>
              <w:t>[Role]</w:t>
            </w:r>
          </w:p>
        </w:tc>
        <w:tc>
          <w:tcPr>
            <w:tcW w:w="1702" w:type="dxa"/>
            <w:shd w:val="clear" w:color="FFFFFF" w:fill="FFFFFF"/>
          </w:tcPr>
          <w:p w14:paraId="6400A24E" w14:textId="77777777" w:rsidR="00F44D65" w:rsidRPr="00862605" w:rsidRDefault="00F44D65" w:rsidP="00014AE6">
            <w:pPr>
              <w:pStyle w:val="Compact"/>
              <w:rPr>
                <w:color w:val="EE0000"/>
              </w:rPr>
            </w:pPr>
            <w:r w:rsidRPr="00C82BC0">
              <w:rPr>
                <w:i/>
                <w:color w:val="EE0000"/>
              </w:rPr>
              <w:t>[Fallback method]</w:t>
            </w:r>
          </w:p>
        </w:tc>
      </w:tr>
    </w:tbl>
    <w:p w14:paraId="72001F1A" w14:textId="77777777" w:rsidR="00F44D65" w:rsidRDefault="00F44D65" w:rsidP="00F44D65">
      <w:pPr>
        <w:pStyle w:val="Heading2"/>
        <w:numPr>
          <w:ilvl w:val="0"/>
          <w:numId w:val="20"/>
        </w:numPr>
        <w:spacing w:before="280" w:after="120" w:line="340" w:lineRule="atLeast"/>
      </w:pPr>
      <w:bookmarkStart w:id="7" w:name="available-fallback-methods"/>
      <w:bookmarkEnd w:id="6"/>
      <w:r>
        <w:t>Fallback Workflow</w:t>
      </w:r>
    </w:p>
    <w:p w14:paraId="09B6250E" w14:textId="77777777" w:rsidR="00F44D65" w:rsidRPr="001A42D4" w:rsidRDefault="00F44D65" w:rsidP="00F44D65">
      <w:pPr>
        <w:pStyle w:val="BlockText"/>
        <w:numPr>
          <w:ilvl w:val="0"/>
          <w:numId w:val="17"/>
        </w:numPr>
        <w:shd w:val="clear" w:color="auto" w:fill="FFF2CC"/>
        <w:ind w:right="0"/>
        <w:rPr>
          <w:i/>
          <w:iCs/>
          <w:kern w:val="2"/>
          <w:szCs w:val="22"/>
          <w:lang w:val="en-AU" w:eastAsia="zh-CN" w:bidi="th-TH"/>
        </w:rPr>
      </w:pPr>
      <w:r w:rsidRPr="001A42D4">
        <w:rPr>
          <w:i/>
          <w:iCs/>
        </w:rPr>
        <w:t>Keep only fallback methods available to the practice. Add any other approved local methods.</w:t>
      </w:r>
    </w:p>
    <w:p w14:paraId="2BB84043" w14:textId="77777777" w:rsidR="00F44D65" w:rsidRPr="00AA4B8B" w:rsidRDefault="00F44D65" w:rsidP="00F44D65">
      <w:pPr>
        <w:pStyle w:val="BlockText"/>
        <w:numPr>
          <w:ilvl w:val="0"/>
          <w:numId w:val="17"/>
        </w:numPr>
        <w:shd w:val="clear" w:color="auto" w:fill="FFF2CC"/>
        <w:ind w:right="0"/>
        <w:rPr>
          <w:i/>
          <w:iCs/>
          <w:kern w:val="2"/>
          <w:szCs w:val="22"/>
          <w:lang w:val="en-AU" w:eastAsia="zh-CN" w:bidi="th-TH"/>
        </w:rPr>
      </w:pPr>
      <w:r w:rsidRPr="001A42D4">
        <w:rPr>
          <w:i/>
          <w:iCs/>
        </w:rPr>
        <w:t>Check that fallback options work for patients without a mobile phone, patients who cannot use an SMS link, patients with limited digital literacy, patients needing an accessible method and patients receiving care away from the practice.</w:t>
      </w:r>
    </w:p>
    <w:p w14:paraId="56860A54" w14:textId="77777777" w:rsidR="00F44D65" w:rsidRPr="00AA4B8B" w:rsidRDefault="00F44D65" w:rsidP="00F44D65">
      <w:pPr>
        <w:pStyle w:val="BodyText"/>
        <w:rPr>
          <w:lang w:val="en-AU" w:eastAsia="zh-CN" w:bidi="th-TH"/>
        </w:rPr>
      </w:pPr>
    </w:p>
    <w:tbl>
      <w:tblPr>
        <w:tblStyle w:val="TableGrid"/>
        <w:tblW w:w="5217" w:type="pct"/>
        <w:tblLayout w:type="fixed"/>
        <w:tblLook w:val="0020" w:firstRow="1" w:lastRow="0" w:firstColumn="0" w:lastColumn="0" w:noHBand="0" w:noVBand="0"/>
      </w:tblPr>
      <w:tblGrid>
        <w:gridCol w:w="2790"/>
        <w:gridCol w:w="6665"/>
      </w:tblGrid>
      <w:tr w:rsidR="00F44D65" w14:paraId="5B21CA8B" w14:textId="77777777" w:rsidTr="00014AE6">
        <w:trPr>
          <w:trHeight w:val="301"/>
        </w:trPr>
        <w:tc>
          <w:tcPr>
            <w:tcW w:w="2943" w:type="dxa"/>
            <w:tcBorders>
              <w:bottom w:val="single" w:sz="4" w:space="0" w:color="auto"/>
            </w:tcBorders>
            <w:shd w:val="clear" w:color="FFFFFF" w:fill="FFFFFF"/>
          </w:tcPr>
          <w:p w14:paraId="6F4716FF" w14:textId="77777777" w:rsidR="00F44D65" w:rsidRPr="001A42D4" w:rsidRDefault="00F44D65" w:rsidP="00014AE6">
            <w:pPr>
              <w:pStyle w:val="Compact"/>
              <w:rPr>
                <w:b/>
                <w:bCs/>
              </w:rPr>
            </w:pPr>
            <w:r w:rsidRPr="001A42D4">
              <w:rPr>
                <w:b/>
                <w:bCs/>
              </w:rPr>
              <w:t>Fallback method</w:t>
            </w:r>
          </w:p>
        </w:tc>
        <w:tc>
          <w:tcPr>
            <w:tcW w:w="7049" w:type="dxa"/>
            <w:tcBorders>
              <w:bottom w:val="single" w:sz="4" w:space="0" w:color="auto"/>
            </w:tcBorders>
            <w:shd w:val="clear" w:color="FFFFFF" w:fill="FFFFFF"/>
          </w:tcPr>
          <w:p w14:paraId="154A36B7" w14:textId="77777777" w:rsidR="00F44D65" w:rsidRPr="001A42D4" w:rsidRDefault="00F44D65" w:rsidP="00014AE6">
            <w:pPr>
              <w:pStyle w:val="Compact"/>
              <w:rPr>
                <w:b/>
                <w:bCs/>
              </w:rPr>
            </w:pPr>
            <w:r w:rsidRPr="001A42D4">
              <w:rPr>
                <w:b/>
                <w:bCs/>
              </w:rPr>
              <w:t>Local process</w:t>
            </w:r>
          </w:p>
        </w:tc>
      </w:tr>
      <w:tr w:rsidR="00F44D65" w14:paraId="3140FB74" w14:textId="77777777" w:rsidTr="00014AE6">
        <w:trPr>
          <w:trHeight w:val="531"/>
        </w:trPr>
        <w:tc>
          <w:tcPr>
            <w:tcW w:w="2943" w:type="dxa"/>
            <w:tcBorders>
              <w:bottom w:val="single" w:sz="4" w:space="0" w:color="auto"/>
            </w:tcBorders>
            <w:shd w:val="clear" w:color="FFFFFF" w:fill="FFFFFF"/>
          </w:tcPr>
          <w:p w14:paraId="3A641BF3" w14:textId="77777777" w:rsidR="00F44D65" w:rsidRDefault="00F44D65" w:rsidP="00014AE6">
            <w:pPr>
              <w:pStyle w:val="Compact"/>
            </w:pPr>
            <w:r>
              <w:t>Practice device</w:t>
            </w:r>
          </w:p>
        </w:tc>
        <w:tc>
          <w:tcPr>
            <w:tcW w:w="7049" w:type="dxa"/>
            <w:tcBorders>
              <w:bottom w:val="single" w:sz="4" w:space="0" w:color="auto"/>
            </w:tcBorders>
            <w:shd w:val="clear" w:color="FFFFFF" w:fill="FFFFFF"/>
          </w:tcPr>
          <w:p w14:paraId="2D9110DF" w14:textId="77777777" w:rsidR="00F44D65" w:rsidRDefault="00F44D65" w:rsidP="00014AE6">
            <w:pPr>
              <w:pStyle w:val="Compact"/>
            </w:pPr>
            <w:r>
              <w:t xml:space="preserve">The patient completes the agreement using </w:t>
            </w:r>
            <w:r w:rsidRPr="00C82BC0">
              <w:rPr>
                <w:i/>
                <w:color w:val="EE0000"/>
                <w:shd w:val="clear" w:color="auto" w:fill="FFFFFF"/>
              </w:rPr>
              <w:t>[tablet / kiosk / reception device]</w:t>
            </w:r>
            <w:r w:rsidRPr="00A46FA9">
              <w:rPr>
                <w:color w:val="EE0000"/>
              </w:rPr>
              <w:t>.</w:t>
            </w:r>
          </w:p>
        </w:tc>
      </w:tr>
      <w:tr w:rsidR="00F44D65" w14:paraId="2E5CBF1F" w14:textId="77777777" w:rsidTr="00014AE6">
        <w:trPr>
          <w:trHeight w:val="373"/>
        </w:trPr>
        <w:tc>
          <w:tcPr>
            <w:tcW w:w="2943" w:type="dxa"/>
            <w:tcBorders>
              <w:bottom w:val="single" w:sz="4" w:space="0" w:color="auto"/>
            </w:tcBorders>
            <w:shd w:val="clear" w:color="FFFFFF" w:fill="FFFFFF"/>
          </w:tcPr>
          <w:p w14:paraId="24FB4CB6" w14:textId="77777777" w:rsidR="00F44D65" w:rsidRDefault="00F44D65" w:rsidP="00014AE6">
            <w:pPr>
              <w:pStyle w:val="Compact"/>
            </w:pPr>
            <w:r>
              <w:t>Paper agreement</w:t>
            </w:r>
          </w:p>
        </w:tc>
        <w:tc>
          <w:tcPr>
            <w:tcW w:w="7049" w:type="dxa"/>
            <w:tcBorders>
              <w:bottom w:val="single" w:sz="4" w:space="0" w:color="auto"/>
            </w:tcBorders>
            <w:shd w:val="clear" w:color="FFFFFF" w:fill="FFFFFF"/>
          </w:tcPr>
          <w:p w14:paraId="57BAA51A" w14:textId="77777777" w:rsidR="00F44D65" w:rsidRDefault="00F44D65" w:rsidP="00014AE6">
            <w:pPr>
              <w:pStyle w:val="Compact"/>
            </w:pPr>
            <w:r w:rsidRPr="00B763B3">
              <w:t xml:space="preserve">Staff provide a paper agreement for the assignor to sign. </w:t>
            </w:r>
          </w:p>
        </w:tc>
      </w:tr>
      <w:tr w:rsidR="00F44D65" w14:paraId="6CE6BD2C" w14:textId="77777777" w:rsidTr="00014AE6">
        <w:trPr>
          <w:trHeight w:val="531"/>
        </w:trPr>
        <w:tc>
          <w:tcPr>
            <w:tcW w:w="2943" w:type="dxa"/>
            <w:tcBorders>
              <w:bottom w:val="single" w:sz="4" w:space="0" w:color="auto"/>
            </w:tcBorders>
            <w:shd w:val="clear" w:color="FFFFFF" w:fill="FFFFFF"/>
          </w:tcPr>
          <w:p w14:paraId="371CD896" w14:textId="77777777" w:rsidR="00F44D65" w:rsidRDefault="00F44D65" w:rsidP="00014AE6">
            <w:pPr>
              <w:pStyle w:val="Compact"/>
            </w:pPr>
            <w:r>
              <w:t>Easyclaim or claiming terminal</w:t>
            </w:r>
          </w:p>
        </w:tc>
        <w:tc>
          <w:tcPr>
            <w:tcW w:w="7049" w:type="dxa"/>
            <w:tcBorders>
              <w:bottom w:val="single" w:sz="4" w:space="0" w:color="auto"/>
            </w:tcBorders>
            <w:shd w:val="clear" w:color="FFFFFF" w:fill="FFFFFF"/>
          </w:tcPr>
          <w:p w14:paraId="68ADC18A" w14:textId="77777777" w:rsidR="00F44D65" w:rsidRDefault="00F44D65" w:rsidP="00014AE6">
            <w:pPr>
              <w:pStyle w:val="Compact"/>
            </w:pPr>
            <w:r>
              <w:t xml:space="preserve">The patient completes the assignment using </w:t>
            </w:r>
            <w:r w:rsidRPr="00C82BC0">
              <w:rPr>
                <w:i/>
                <w:color w:val="EE0000"/>
                <w:shd w:val="clear" w:color="auto" w:fill="FFFFFF"/>
              </w:rPr>
              <w:t>[system or terminal]</w:t>
            </w:r>
            <w:r w:rsidRPr="00A46FA9">
              <w:rPr>
                <w:color w:val="EE0000"/>
              </w:rPr>
              <w:t>.</w:t>
            </w:r>
          </w:p>
        </w:tc>
      </w:tr>
      <w:tr w:rsidR="00F44D65" w14:paraId="76180DE6" w14:textId="77777777" w:rsidTr="00014AE6">
        <w:trPr>
          <w:trHeight w:val="539"/>
        </w:trPr>
        <w:tc>
          <w:tcPr>
            <w:tcW w:w="2943" w:type="dxa"/>
            <w:tcBorders>
              <w:bottom w:val="single" w:sz="4" w:space="0" w:color="auto"/>
            </w:tcBorders>
            <w:shd w:val="clear" w:color="FFFFFF" w:fill="FFFFFF"/>
          </w:tcPr>
          <w:p w14:paraId="6AF42C5B" w14:textId="77777777" w:rsidR="00F44D65" w:rsidRDefault="00F44D65" w:rsidP="00014AE6">
            <w:pPr>
              <w:pStyle w:val="Compact"/>
            </w:pPr>
            <w:r>
              <w:t>Assisted digital process</w:t>
            </w:r>
          </w:p>
        </w:tc>
        <w:tc>
          <w:tcPr>
            <w:tcW w:w="7049" w:type="dxa"/>
            <w:tcBorders>
              <w:bottom w:val="single" w:sz="4" w:space="0" w:color="auto"/>
            </w:tcBorders>
            <w:shd w:val="clear" w:color="FFFFFF" w:fill="FFFFFF"/>
          </w:tcPr>
          <w:p w14:paraId="34568423" w14:textId="77777777" w:rsidR="00F44D65" w:rsidRDefault="00F44D65" w:rsidP="00014AE6">
            <w:pPr>
              <w:pStyle w:val="Compact"/>
            </w:pPr>
            <w:r>
              <w:t xml:space="preserve">Staff assist the patient to use </w:t>
            </w:r>
            <w:r w:rsidRPr="00C82BC0">
              <w:rPr>
                <w:i/>
                <w:color w:val="EE0000"/>
                <w:shd w:val="clear" w:color="auto" w:fill="FFFFFF"/>
              </w:rPr>
              <w:t>[method]</w:t>
            </w:r>
            <w:r>
              <w:t xml:space="preserve"> without accepting the agreement on the patient’s behalf.</w:t>
            </w:r>
          </w:p>
        </w:tc>
      </w:tr>
      <w:tr w:rsidR="00F44D65" w14:paraId="2ADC0E06" w14:textId="77777777" w:rsidTr="00014AE6">
        <w:trPr>
          <w:trHeight w:val="531"/>
        </w:trPr>
        <w:tc>
          <w:tcPr>
            <w:tcW w:w="2943" w:type="dxa"/>
            <w:tcBorders>
              <w:bottom w:val="single" w:sz="4" w:space="0" w:color="auto"/>
            </w:tcBorders>
            <w:shd w:val="clear" w:color="FFFFFF" w:fill="FFFFFF"/>
          </w:tcPr>
          <w:p w14:paraId="13DA32EF" w14:textId="77777777" w:rsidR="00F44D65" w:rsidRDefault="00F44D65" w:rsidP="00014AE6">
            <w:pPr>
              <w:pStyle w:val="Compact"/>
            </w:pPr>
            <w:r>
              <w:t>Alternative electronic method</w:t>
            </w:r>
          </w:p>
        </w:tc>
        <w:tc>
          <w:tcPr>
            <w:tcW w:w="7049" w:type="dxa"/>
            <w:tcBorders>
              <w:bottom w:val="single" w:sz="4" w:space="0" w:color="auto"/>
            </w:tcBorders>
            <w:shd w:val="clear" w:color="FFFFFF" w:fill="FFFFFF"/>
          </w:tcPr>
          <w:p w14:paraId="34E0B066" w14:textId="77777777" w:rsidR="00F44D65" w:rsidRDefault="00F44D65" w:rsidP="00014AE6">
            <w:pPr>
              <w:pStyle w:val="Compact"/>
            </w:pPr>
            <w:r w:rsidRPr="00153A7E">
              <w:t xml:space="preserve">The agreement is sent and accepted using </w:t>
            </w:r>
            <w:r w:rsidRPr="00153A7E">
              <w:rPr>
                <w:i/>
                <w:iCs/>
                <w:color w:val="EE0000"/>
              </w:rPr>
              <w:t xml:space="preserve">[email response / patient portal / other electronic process] </w:t>
            </w:r>
            <w:r w:rsidRPr="00153A7E">
              <w:t>instead of the normal method.</w:t>
            </w:r>
          </w:p>
        </w:tc>
      </w:tr>
      <w:tr w:rsidR="00F44D65" w14:paraId="139B24E5" w14:textId="77777777" w:rsidTr="00014AE6">
        <w:trPr>
          <w:trHeight w:val="768"/>
        </w:trPr>
        <w:tc>
          <w:tcPr>
            <w:tcW w:w="2943" w:type="dxa"/>
            <w:tcBorders>
              <w:bottom w:val="single" w:sz="4" w:space="0" w:color="auto"/>
            </w:tcBorders>
            <w:shd w:val="clear" w:color="FFFFFF" w:fill="FFFFFF"/>
          </w:tcPr>
          <w:p w14:paraId="5712D545" w14:textId="77777777" w:rsidR="00F44D65" w:rsidRDefault="00F44D65" w:rsidP="00014AE6">
            <w:pPr>
              <w:pStyle w:val="Compact"/>
            </w:pPr>
            <w:r>
              <w:t>Episodic assignment</w:t>
            </w:r>
          </w:p>
        </w:tc>
        <w:tc>
          <w:tcPr>
            <w:tcW w:w="7049" w:type="dxa"/>
            <w:tcBorders>
              <w:bottom w:val="single" w:sz="4" w:space="0" w:color="auto"/>
            </w:tcBorders>
            <w:shd w:val="clear" w:color="FFFFFF" w:fill="FFFFFF"/>
          </w:tcPr>
          <w:p w14:paraId="088C90C9" w14:textId="77777777" w:rsidR="00F44D65" w:rsidRDefault="00F44D65" w:rsidP="00014AE6">
            <w:pPr>
              <w:pStyle w:val="Compact"/>
            </w:pPr>
            <w:r>
              <w:t xml:space="preserve">Where an enduring agreement does not apply, staff use </w:t>
            </w:r>
            <w:r w:rsidRPr="00C82BC0">
              <w:rPr>
                <w:i/>
                <w:color w:val="EE0000"/>
                <w:shd w:val="clear" w:color="auto" w:fill="FFFFFF"/>
              </w:rPr>
              <w:t>[pre-service / post-service]</w:t>
            </w:r>
            <w:r>
              <w:t xml:space="preserve"> episodic assignment.</w:t>
            </w:r>
          </w:p>
        </w:tc>
      </w:tr>
      <w:tr w:rsidR="00F44D65" w14:paraId="375F2692" w14:textId="77777777" w:rsidTr="00014AE6">
        <w:trPr>
          <w:trHeight w:val="768"/>
        </w:trPr>
        <w:tc>
          <w:tcPr>
            <w:tcW w:w="2943" w:type="dxa"/>
            <w:tcBorders>
              <w:bottom w:val="single" w:sz="4" w:space="0" w:color="auto"/>
            </w:tcBorders>
            <w:shd w:val="clear" w:color="FFFFFF" w:fill="FFFFFF"/>
          </w:tcPr>
          <w:p w14:paraId="41E32FAC" w14:textId="77777777" w:rsidR="00F44D65" w:rsidRDefault="00F44D65" w:rsidP="00014AE6">
            <w:pPr>
              <w:pStyle w:val="Compact"/>
            </w:pPr>
            <w:r>
              <w:t>Transitional verbal process</w:t>
            </w:r>
          </w:p>
        </w:tc>
        <w:tc>
          <w:tcPr>
            <w:tcW w:w="7049" w:type="dxa"/>
            <w:tcBorders>
              <w:bottom w:val="single" w:sz="4" w:space="0" w:color="auto"/>
            </w:tcBorders>
            <w:shd w:val="clear" w:color="FFFFFF" w:fill="FFFFFF"/>
          </w:tcPr>
          <w:p w14:paraId="43A8A217" w14:textId="77777777" w:rsidR="00F44D65" w:rsidRDefault="00F44D65" w:rsidP="00014AE6">
            <w:pPr>
              <w:pStyle w:val="Compact"/>
            </w:pPr>
            <w:r>
              <w:t xml:space="preserve">Staff follow </w:t>
            </w:r>
            <w:r w:rsidRPr="00C82BC0">
              <w:rPr>
                <w:i/>
                <w:color w:val="EE0000"/>
                <w:shd w:val="clear" w:color="auto" w:fill="FFFFFF"/>
              </w:rPr>
              <w:t>[local verbal assignment process]</w:t>
            </w:r>
            <w:r>
              <w:t xml:space="preserve"> where this is permitted under current requirements.</w:t>
            </w:r>
          </w:p>
        </w:tc>
      </w:tr>
      <w:tr w:rsidR="00F44D65" w14:paraId="4DC4D05D" w14:textId="77777777" w:rsidTr="00014AE6">
        <w:trPr>
          <w:trHeight w:val="768"/>
        </w:trPr>
        <w:tc>
          <w:tcPr>
            <w:tcW w:w="2943" w:type="dxa"/>
            <w:tcBorders>
              <w:bottom w:val="single" w:sz="4" w:space="0" w:color="auto"/>
            </w:tcBorders>
            <w:shd w:val="clear" w:color="FFFFFF" w:fill="FFFFFF"/>
          </w:tcPr>
          <w:p w14:paraId="58577D30" w14:textId="77777777" w:rsidR="00F44D65" w:rsidRDefault="00F44D65" w:rsidP="00014AE6">
            <w:pPr>
              <w:pStyle w:val="Compact"/>
            </w:pPr>
          </w:p>
          <w:p w14:paraId="2F6A8596" w14:textId="77777777" w:rsidR="00F44D65" w:rsidRDefault="00F44D65" w:rsidP="00014AE6">
            <w:pPr>
              <w:pStyle w:val="Compact"/>
            </w:pPr>
          </w:p>
        </w:tc>
        <w:tc>
          <w:tcPr>
            <w:tcW w:w="7049" w:type="dxa"/>
            <w:tcBorders>
              <w:bottom w:val="single" w:sz="4" w:space="0" w:color="auto"/>
            </w:tcBorders>
            <w:shd w:val="clear" w:color="FFFFFF" w:fill="FFFFFF"/>
          </w:tcPr>
          <w:p w14:paraId="24939B98" w14:textId="77777777" w:rsidR="00F44D65" w:rsidRDefault="00F44D65" w:rsidP="00014AE6">
            <w:pPr>
              <w:pStyle w:val="Compact"/>
            </w:pPr>
          </w:p>
        </w:tc>
      </w:tr>
      <w:tr w:rsidR="00F44D65" w14:paraId="53D61E1F" w14:textId="77777777" w:rsidTr="00014AE6">
        <w:trPr>
          <w:trHeight w:val="539"/>
        </w:trPr>
        <w:tc>
          <w:tcPr>
            <w:tcW w:w="2943" w:type="dxa"/>
            <w:tcBorders>
              <w:bottom w:val="single" w:sz="4" w:space="0" w:color="auto"/>
            </w:tcBorders>
            <w:shd w:val="clear" w:color="FFFFFF" w:fill="FFFFFF"/>
          </w:tcPr>
          <w:p w14:paraId="127A57D4" w14:textId="77777777" w:rsidR="00F44D65" w:rsidRDefault="00F44D65" w:rsidP="00014AE6">
            <w:pPr>
              <w:pStyle w:val="Compact"/>
            </w:pPr>
            <w:r>
              <w:lastRenderedPageBreak/>
              <w:t>Hold claim</w:t>
            </w:r>
          </w:p>
        </w:tc>
        <w:tc>
          <w:tcPr>
            <w:tcW w:w="7049" w:type="dxa"/>
            <w:tcBorders>
              <w:bottom w:val="single" w:sz="4" w:space="0" w:color="auto"/>
            </w:tcBorders>
            <w:shd w:val="clear" w:color="FFFFFF" w:fill="FFFFFF"/>
          </w:tcPr>
          <w:p w14:paraId="7A8823E6" w14:textId="77777777" w:rsidR="00F44D65" w:rsidRDefault="00F44D65" w:rsidP="00014AE6">
            <w:pPr>
              <w:pStyle w:val="Compact"/>
            </w:pPr>
            <w:r>
              <w:t xml:space="preserve">The claim is placed in </w:t>
            </w:r>
            <w:r w:rsidRPr="00C82BC0">
              <w:rPr>
                <w:i/>
                <w:color w:val="EE0000"/>
                <w:shd w:val="clear" w:color="auto" w:fill="FFFFFF"/>
              </w:rPr>
              <w:t>[work queue or register]</w:t>
            </w:r>
            <w:r>
              <w:t xml:space="preserve"> and referred to </w:t>
            </w:r>
            <w:r w:rsidRPr="00C82BC0">
              <w:rPr>
                <w:i/>
                <w:color w:val="EE0000"/>
                <w:shd w:val="clear" w:color="auto" w:fill="FFFFFF"/>
              </w:rPr>
              <w:t>[role]</w:t>
            </w:r>
            <w:r w:rsidRPr="00C82BC0">
              <w:rPr>
                <w:i/>
                <w:color w:val="EE0000"/>
              </w:rPr>
              <w:t>.</w:t>
            </w:r>
          </w:p>
        </w:tc>
      </w:tr>
      <w:tr w:rsidR="00F44D65" w14:paraId="01E29245" w14:textId="77777777" w:rsidTr="00014AE6">
        <w:trPr>
          <w:trHeight w:val="293"/>
        </w:trPr>
        <w:tc>
          <w:tcPr>
            <w:tcW w:w="2943" w:type="dxa"/>
            <w:shd w:val="clear" w:color="FFFFFF" w:fill="FFFFFF"/>
          </w:tcPr>
          <w:p w14:paraId="584E76EF" w14:textId="77777777" w:rsidR="00F44D65" w:rsidRDefault="00F44D65" w:rsidP="00014AE6">
            <w:pPr>
              <w:pStyle w:val="Compact"/>
            </w:pPr>
            <w:r>
              <w:t>Other fallback</w:t>
            </w:r>
          </w:p>
        </w:tc>
        <w:tc>
          <w:tcPr>
            <w:tcW w:w="7049" w:type="dxa"/>
            <w:shd w:val="clear" w:color="FFFFFF" w:fill="FFFFFF"/>
          </w:tcPr>
          <w:p w14:paraId="55358956" w14:textId="77777777" w:rsidR="00F44D65" w:rsidRPr="00A46FA9" w:rsidRDefault="00F44D65" w:rsidP="00014AE6">
            <w:pPr>
              <w:pStyle w:val="Compact"/>
              <w:rPr>
                <w:color w:val="EE0000"/>
              </w:rPr>
            </w:pPr>
            <w:r w:rsidRPr="00C82BC0">
              <w:rPr>
                <w:i/>
                <w:color w:val="EE0000"/>
              </w:rPr>
              <w:t>[Describe the method.]</w:t>
            </w:r>
          </w:p>
        </w:tc>
      </w:tr>
    </w:tbl>
    <w:p w14:paraId="6C12155D" w14:textId="77777777" w:rsidR="00F44D65" w:rsidRPr="00012931" w:rsidRDefault="00F44D65" w:rsidP="00F44D65">
      <w:bookmarkStart w:id="8" w:name="before-submitting-a-claim"/>
      <w:bookmarkEnd w:id="7"/>
      <w:r>
        <w:br/>
      </w:r>
      <w:r w:rsidRPr="00012931">
        <w:t xml:space="preserve">Where MyMedicare enduring assignment is used, </w:t>
      </w:r>
      <w:r w:rsidRPr="00012931">
        <w:rPr>
          <w:i/>
          <w:iCs/>
          <w:color w:val="EE0000"/>
        </w:rPr>
        <w:t>[role or system]</w:t>
      </w:r>
      <w:r w:rsidRPr="00012931">
        <w:t xml:space="preserve"> sends the assignor written notification within 24 hours of each claim using the agreed method. Evidence of the notification is retained in </w:t>
      </w:r>
      <w:r w:rsidRPr="00012931">
        <w:rPr>
          <w:i/>
          <w:iCs/>
          <w:color w:val="EE0000"/>
        </w:rPr>
        <w:t>[location].</w:t>
      </w:r>
    </w:p>
    <w:p w14:paraId="0CCA88C0" w14:textId="77777777" w:rsidR="00F44D65" w:rsidRDefault="00F44D65" w:rsidP="00F44D65">
      <w:pPr>
        <w:pStyle w:val="Heading2"/>
        <w:numPr>
          <w:ilvl w:val="0"/>
          <w:numId w:val="20"/>
        </w:numPr>
        <w:spacing w:before="280" w:after="120" w:line="340" w:lineRule="atLeast"/>
      </w:pPr>
      <w:r>
        <w:t>Before submitting a claim</w:t>
      </w:r>
    </w:p>
    <w:p w14:paraId="50ECF0CF" w14:textId="77777777" w:rsidR="00F44D65" w:rsidRDefault="00F44D65" w:rsidP="00F44D65">
      <w:pPr>
        <w:pStyle w:val="BlockText"/>
        <w:shd w:val="clear" w:color="auto" w:fill="FFF2CC"/>
        <w:ind w:left="0"/>
        <w:rPr>
          <w:rFonts w:ascii="Segoe UI" w:eastAsia="Times New Roman" w:hAnsi="Segoe UI" w:cs="Segoe UI"/>
          <w:sz w:val="21"/>
          <w:szCs w:val="21"/>
          <w:lang w:val="en-AU" w:eastAsia="zh-CN" w:bidi="th-TH"/>
        </w:rPr>
      </w:pPr>
      <w:r w:rsidRPr="00A846FB">
        <w:rPr>
          <w:i/>
          <w:iCs/>
        </w:rPr>
        <w:t>Confirm</w:t>
      </w:r>
      <w:r>
        <w:rPr>
          <w:i/>
          <w:iCs/>
        </w:rPr>
        <w:t xml:space="preserve"> how the practice detects changes to the practitioner, date or service</w:t>
      </w:r>
      <w:r>
        <w:rPr>
          <w:rFonts w:ascii="Segoe UI" w:eastAsia="Times New Roman" w:hAnsi="Segoe UI" w:cs="Segoe UI"/>
          <w:sz w:val="21"/>
          <w:szCs w:val="21"/>
          <w:lang w:val="en-AU" w:eastAsia="zh-CN" w:bidi="th-TH"/>
        </w:rPr>
        <w:t>.</w:t>
      </w:r>
    </w:p>
    <w:p w14:paraId="2CDF24D8" w14:textId="77777777" w:rsidR="00F44D65" w:rsidRPr="00AF53C0" w:rsidRDefault="00F44D65" w:rsidP="00F44D65">
      <w:pPr>
        <w:pStyle w:val="BlockText"/>
        <w:shd w:val="clear" w:color="auto" w:fill="FFF2CC"/>
        <w:ind w:left="0"/>
        <w:rPr>
          <w:i/>
          <w:iCs/>
          <w:lang w:val="en-AU"/>
        </w:rPr>
      </w:pPr>
      <w:r w:rsidRPr="00AF53C0">
        <w:rPr>
          <w:i/>
          <w:iCs/>
          <w:lang w:val="en-AU"/>
        </w:rPr>
        <w:t xml:space="preserve">For manual or practice-designed agreements, confirm that all information required under section 65C or 65CB of the </w:t>
      </w:r>
      <w:hyperlink r:id="rId11" w:tgtFrame="_blank" w:history="1">
        <w:r w:rsidRPr="00AF53C0">
          <w:rPr>
            <w:rStyle w:val="Hyperlink"/>
            <w:iCs/>
            <w:lang w:val="en-AU"/>
          </w:rPr>
          <w:t>Health Insurance Regulations 2018</w:t>
        </w:r>
      </w:hyperlink>
      <w:r w:rsidRPr="00AF53C0">
        <w:rPr>
          <w:i/>
          <w:iCs/>
          <w:lang w:val="en-AU"/>
        </w:rPr>
        <w:t>, as applicable, is recorded.</w:t>
      </w:r>
    </w:p>
    <w:p w14:paraId="07953EAD" w14:textId="77777777" w:rsidR="00F44D65" w:rsidRPr="00AF53C0" w:rsidRDefault="00F44D65" w:rsidP="00F44D65">
      <w:pPr>
        <w:pStyle w:val="BlockText"/>
        <w:shd w:val="clear" w:color="auto" w:fill="FFF2CC"/>
        <w:ind w:left="0"/>
        <w:rPr>
          <w:i/>
          <w:iCs/>
          <w:lang w:val="en-AU"/>
        </w:rPr>
      </w:pPr>
      <w:r w:rsidRPr="00AF53C0">
        <w:rPr>
          <w:i/>
          <w:iCs/>
          <w:lang w:val="en-AU"/>
        </w:rPr>
        <w:t>At a minimum:</w:t>
      </w:r>
    </w:p>
    <w:p w14:paraId="03921BEA" w14:textId="77777777" w:rsidR="00F44D65" w:rsidRPr="00AF53C0" w:rsidRDefault="00F44D65" w:rsidP="00F44D65">
      <w:pPr>
        <w:pStyle w:val="BlockText"/>
        <w:numPr>
          <w:ilvl w:val="0"/>
          <w:numId w:val="24"/>
        </w:numPr>
        <w:shd w:val="clear" w:color="auto" w:fill="FFF2CC"/>
        <w:tabs>
          <w:tab w:val="num" w:pos="240"/>
        </w:tabs>
        <w:ind w:left="360"/>
        <w:rPr>
          <w:i/>
          <w:iCs/>
          <w:lang w:val="en-AU"/>
        </w:rPr>
      </w:pPr>
      <w:r w:rsidRPr="00AF53C0">
        <w:rPr>
          <w:i/>
          <w:iCs/>
          <w:lang w:val="en-AU"/>
        </w:rPr>
        <w:t>For episodic agreements, include the required patient, assignor, practitioner, service, date and acceptance information.</w:t>
      </w:r>
    </w:p>
    <w:p w14:paraId="174581CE" w14:textId="77777777" w:rsidR="00F44D65" w:rsidRPr="00AF53C0" w:rsidRDefault="00F44D65" w:rsidP="00F44D65">
      <w:pPr>
        <w:pStyle w:val="BlockText"/>
        <w:numPr>
          <w:ilvl w:val="0"/>
          <w:numId w:val="24"/>
        </w:numPr>
        <w:shd w:val="clear" w:color="auto" w:fill="FFF2CC"/>
        <w:tabs>
          <w:tab w:val="num" w:pos="240"/>
        </w:tabs>
        <w:ind w:left="360"/>
        <w:rPr>
          <w:i/>
          <w:iCs/>
          <w:lang w:val="en-AU"/>
        </w:rPr>
      </w:pPr>
      <w:r w:rsidRPr="00AF53C0">
        <w:rPr>
          <w:i/>
          <w:iCs/>
          <w:lang w:val="en-AU"/>
        </w:rPr>
        <w:t>For enduring agreements, include the required patient, assignor, practitioner or practice, covered services, acceptance, notification and termination information.</w:t>
      </w:r>
    </w:p>
    <w:p w14:paraId="60916C3D" w14:textId="77777777" w:rsidR="00F44D65" w:rsidRPr="00AF53C0" w:rsidRDefault="00F44D65" w:rsidP="00F44D65">
      <w:pPr>
        <w:pStyle w:val="BlockText"/>
        <w:numPr>
          <w:ilvl w:val="0"/>
          <w:numId w:val="24"/>
        </w:numPr>
        <w:shd w:val="clear" w:color="auto" w:fill="FFF2CC"/>
        <w:tabs>
          <w:tab w:val="num" w:pos="240"/>
        </w:tabs>
        <w:ind w:left="360"/>
        <w:rPr>
          <w:i/>
          <w:iCs/>
          <w:lang w:val="en-AU"/>
        </w:rPr>
      </w:pPr>
      <w:r w:rsidRPr="00AF53C0">
        <w:rPr>
          <w:i/>
          <w:iCs/>
          <w:lang w:val="en-AU"/>
        </w:rPr>
        <w:t>Include any additional responsible-person, patient-declaration or registration information when the relevant circumstances apply.</w:t>
      </w:r>
    </w:p>
    <w:p w14:paraId="45F24709" w14:textId="77777777" w:rsidR="00F44D65" w:rsidRPr="00506F11" w:rsidRDefault="00F44D65" w:rsidP="00F44D65">
      <w:pPr>
        <w:pStyle w:val="BlockText"/>
        <w:shd w:val="clear" w:color="auto" w:fill="FFF2CC"/>
        <w:ind w:left="0"/>
        <w:rPr>
          <w:i/>
          <w:iCs/>
          <w:lang w:val="en-AU"/>
        </w:rPr>
      </w:pPr>
      <w:r w:rsidRPr="00506F11">
        <w:rPr>
          <w:i/>
          <w:iCs/>
          <w:lang w:val="en-AU"/>
        </w:rPr>
        <w:t xml:space="preserve">Refer to the </w:t>
      </w:r>
      <w:hyperlink r:id="rId12" w:tgtFrame="_blank" w:history="1">
        <w:r w:rsidRPr="00506F11">
          <w:rPr>
            <w:rStyle w:val="Hyperlink"/>
            <w:iCs/>
            <w:lang w:val="en-AU"/>
          </w:rPr>
          <w:t>Assignment of Medicare Benefits for Bulk Billing: Frequently Asked Questions</w:t>
        </w:r>
      </w:hyperlink>
      <w:r w:rsidRPr="00506F11">
        <w:rPr>
          <w:i/>
          <w:iCs/>
          <w:lang w:val="en-AU"/>
        </w:rPr>
        <w:t xml:space="preserve"> for further information.</w:t>
      </w:r>
    </w:p>
    <w:p w14:paraId="7A9C0D2A" w14:textId="77777777" w:rsidR="00F44D65" w:rsidRDefault="00F44D65" w:rsidP="00F44D65">
      <w:pPr>
        <w:pStyle w:val="BodyText"/>
      </w:pPr>
      <w:r>
        <w:t>Before lodging a bulk-billed claim, confirm that the Assignment of Benefit agreement:</w:t>
      </w:r>
    </w:p>
    <w:p w14:paraId="4FB20FD9" w14:textId="77777777" w:rsidR="00F44D65" w:rsidRDefault="00F44D65" w:rsidP="00F44D65">
      <w:pPr>
        <w:pStyle w:val="BodyText"/>
        <w:numPr>
          <w:ilvl w:val="0"/>
          <w:numId w:val="19"/>
        </w:numPr>
      </w:pPr>
      <w:r>
        <w:t>contains all information required for the applicable assignment type</w:t>
      </w:r>
    </w:p>
    <w:p w14:paraId="7D16E0F4" w14:textId="77777777" w:rsidR="00F44D65" w:rsidRDefault="00F44D65" w:rsidP="00F44D65">
      <w:pPr>
        <w:pStyle w:val="BodyText"/>
        <w:numPr>
          <w:ilvl w:val="0"/>
          <w:numId w:val="19"/>
        </w:numPr>
      </w:pPr>
      <w:r>
        <w:t>has been accepted by the appropriate assignor</w:t>
      </w:r>
    </w:p>
    <w:p w14:paraId="71C0EAC5" w14:textId="77777777" w:rsidR="00F44D65" w:rsidRDefault="00F44D65" w:rsidP="00F44D65">
      <w:pPr>
        <w:pStyle w:val="BodyText"/>
        <w:numPr>
          <w:ilvl w:val="0"/>
          <w:numId w:val="19"/>
        </w:numPr>
      </w:pPr>
      <w:r>
        <w:t>covers the correct patient and rendering practitioner</w:t>
      </w:r>
    </w:p>
    <w:p w14:paraId="10FB8AC5" w14:textId="77777777" w:rsidR="00F44D65" w:rsidRDefault="00F44D65" w:rsidP="00F44D65">
      <w:pPr>
        <w:pStyle w:val="BodyText"/>
        <w:numPr>
          <w:ilvl w:val="0"/>
          <w:numId w:val="19"/>
        </w:numPr>
      </w:pPr>
      <w:r>
        <w:t>covers the date and service</w:t>
      </w:r>
    </w:p>
    <w:p w14:paraId="1D075D25" w14:textId="77777777" w:rsidR="00F44D65" w:rsidRPr="009315F2" w:rsidRDefault="00F44D65" w:rsidP="00F44D65">
      <w:pPr>
        <w:pStyle w:val="BodyText"/>
        <w:rPr>
          <w:lang w:val="en-AU"/>
        </w:rPr>
      </w:pPr>
      <w:r w:rsidRPr="009315F2">
        <w:rPr>
          <w:lang w:val="en-AU"/>
        </w:rPr>
        <w:t>Also confirm the following, as applicable:</w:t>
      </w:r>
    </w:p>
    <w:p w14:paraId="3E8D030C" w14:textId="77777777" w:rsidR="00F44D65" w:rsidRPr="009315F2" w:rsidRDefault="00F44D65" w:rsidP="00F44D65">
      <w:pPr>
        <w:pStyle w:val="BodyText"/>
        <w:numPr>
          <w:ilvl w:val="0"/>
          <w:numId w:val="21"/>
        </w:numPr>
        <w:rPr>
          <w:lang w:val="en-AU"/>
        </w:rPr>
      </w:pPr>
      <w:r w:rsidRPr="009315F2">
        <w:rPr>
          <w:lang w:val="en-AU"/>
        </w:rPr>
        <w:t>For a pre-service agreement, confirm that the service delivered is covered by the basic service description.</w:t>
      </w:r>
    </w:p>
    <w:p w14:paraId="42BABC73" w14:textId="77777777" w:rsidR="00F44D65" w:rsidRPr="009315F2" w:rsidRDefault="00F44D65" w:rsidP="00F44D65">
      <w:pPr>
        <w:pStyle w:val="BodyText"/>
        <w:numPr>
          <w:ilvl w:val="0"/>
          <w:numId w:val="21"/>
        </w:numPr>
        <w:rPr>
          <w:lang w:val="en-AU"/>
        </w:rPr>
      </w:pPr>
      <w:r w:rsidRPr="009315F2">
        <w:rPr>
          <w:lang w:val="en-AU"/>
        </w:rPr>
        <w:t>For a post-service agreement, confirm that the agreement contains the MBS item or items claimed.</w:t>
      </w:r>
    </w:p>
    <w:p w14:paraId="10DC607F" w14:textId="77777777" w:rsidR="00F44D65" w:rsidRPr="009315F2" w:rsidRDefault="00F44D65" w:rsidP="00F44D65">
      <w:pPr>
        <w:pStyle w:val="BodyText"/>
        <w:numPr>
          <w:ilvl w:val="0"/>
          <w:numId w:val="21"/>
        </w:numPr>
        <w:rPr>
          <w:lang w:val="en-AU"/>
        </w:rPr>
      </w:pPr>
      <w:r w:rsidRPr="009315F2">
        <w:rPr>
          <w:lang w:val="en-AU"/>
        </w:rPr>
        <w:t>For an enduring agreement, confirm that the agreement remains in effect and that the service is within its agreed scope.</w:t>
      </w:r>
    </w:p>
    <w:p w14:paraId="716E9E02" w14:textId="77777777" w:rsidR="00F44D65" w:rsidRPr="009315F2" w:rsidRDefault="00F44D65" w:rsidP="00F44D65">
      <w:pPr>
        <w:pStyle w:val="BodyText"/>
        <w:rPr>
          <w:lang w:val="en-AU"/>
        </w:rPr>
      </w:pPr>
      <w:r w:rsidRPr="009315F2">
        <w:rPr>
          <w:lang w:val="en-AU"/>
        </w:rPr>
        <w:t>If a change to the practitioner, date or service means that an episodic agreement no longer covers the claim, obtain a new pre-service agreement or a post-service agreement before lodging the claim.</w:t>
      </w:r>
    </w:p>
    <w:p w14:paraId="3BB0A392" w14:textId="77777777" w:rsidR="00F44D65" w:rsidRPr="009315F2" w:rsidRDefault="00F44D65" w:rsidP="00F44D65">
      <w:pPr>
        <w:pStyle w:val="BodyText"/>
        <w:rPr>
          <w:lang w:val="en-AU"/>
        </w:rPr>
      </w:pPr>
      <w:r w:rsidRPr="009315F2">
        <w:rPr>
          <w:lang w:val="en-AU"/>
        </w:rPr>
        <w:t>All services within the agreed scope of an enduring agreement must be bulk billed while the agreement remains in effect. If the scope needs to change, end the existing agreement and enter into a new agreement.</w:t>
      </w:r>
    </w:p>
    <w:p w14:paraId="027FE0CC" w14:textId="77777777" w:rsidR="00F44D65" w:rsidRPr="009315F2" w:rsidRDefault="00F44D65" w:rsidP="00F44D65">
      <w:pPr>
        <w:pStyle w:val="BodyText"/>
        <w:rPr>
          <w:lang w:val="en-AU"/>
        </w:rPr>
      </w:pPr>
      <w:r w:rsidRPr="009315F2">
        <w:rPr>
          <w:lang w:val="en-AU"/>
        </w:rPr>
        <w:t>Where a health practitioner gives notice terminating an enduring agreement, the termination takes effect two days after the notice is given.</w:t>
      </w:r>
    </w:p>
    <w:p w14:paraId="7EDFB3E5" w14:textId="77777777" w:rsidR="00F44D65" w:rsidRPr="008C77AB" w:rsidRDefault="00F44D65" w:rsidP="00F44D65">
      <w:pPr>
        <w:pStyle w:val="BodyText"/>
        <w:rPr>
          <w:color w:val="EE0000"/>
          <w:lang w:val="en-AU"/>
        </w:rPr>
      </w:pPr>
      <w:r w:rsidRPr="009315F2">
        <w:rPr>
          <w:lang w:val="en-AU"/>
        </w:rPr>
        <w:lastRenderedPageBreak/>
        <w:t>If the agreement is missing, incomplete, refused, unclear or does not cover the claim, hold the claim and refer it to</w:t>
      </w:r>
      <w:r>
        <w:rPr>
          <w:lang w:val="en-AU"/>
        </w:rPr>
        <w:t xml:space="preserve"> </w:t>
      </w:r>
      <w:r w:rsidRPr="00C82BC0">
        <w:rPr>
          <w:i/>
          <w:color w:val="EE0000"/>
        </w:rPr>
        <w:t>[role].</w:t>
      </w:r>
    </w:p>
    <w:p w14:paraId="67054477" w14:textId="77777777" w:rsidR="00F44D65" w:rsidRDefault="00F44D65" w:rsidP="00F44D65">
      <w:pPr>
        <w:pStyle w:val="Heading2"/>
        <w:numPr>
          <w:ilvl w:val="0"/>
          <w:numId w:val="20"/>
        </w:numPr>
        <w:spacing w:before="280" w:after="120" w:line="340" w:lineRule="atLeast"/>
      </w:pPr>
      <w:bookmarkStart w:id="9" w:name="assignor"/>
      <w:bookmarkEnd w:id="8"/>
      <w:r>
        <w:t>Assignor</w:t>
      </w:r>
    </w:p>
    <w:p w14:paraId="502065C4" w14:textId="77777777" w:rsidR="00F44D65" w:rsidRDefault="00F44D65" w:rsidP="00F44D65">
      <w:pPr>
        <w:pStyle w:val="BlockText"/>
        <w:shd w:val="clear" w:color="auto" w:fill="FFF2CC"/>
        <w:ind w:left="0"/>
        <w:rPr>
          <w:i/>
          <w:iCs/>
        </w:rPr>
      </w:pPr>
      <w:r w:rsidRPr="001A42D4">
        <w:rPr>
          <w:i/>
          <w:iCs/>
        </w:rPr>
        <w:t>Document how the practice manages children, patients who may lack capacity and situations where someone else is responsible for the medical expense.</w:t>
      </w:r>
      <w:r>
        <w:rPr>
          <w:i/>
          <w:iCs/>
        </w:rPr>
        <w:t xml:space="preserve">     </w:t>
      </w:r>
    </w:p>
    <w:p w14:paraId="05ECF68F" w14:textId="77777777" w:rsidR="00F44D65" w:rsidRDefault="00F44D65" w:rsidP="00F44D65">
      <w:pPr>
        <w:pStyle w:val="BlockText"/>
        <w:shd w:val="clear" w:color="auto" w:fill="FFF2CC"/>
        <w:ind w:left="0"/>
        <w:rPr>
          <w:i/>
          <w:iCs/>
          <w:lang w:val="en-AU"/>
        </w:rPr>
      </w:pPr>
      <w:r w:rsidRPr="00A870B2">
        <w:rPr>
          <w:i/>
          <w:iCs/>
          <w:lang w:val="en-AU"/>
        </w:rPr>
        <w:t xml:space="preserve">For an enduring agreement covering services provided to another person, confirm that the assignor meets the definition of a responsible person under subsection 65CA(3) of the Health Insurance Regulations 2018. </w:t>
      </w:r>
    </w:p>
    <w:p w14:paraId="6EBB8411" w14:textId="77777777" w:rsidR="00F44D65" w:rsidRPr="00A870B2" w:rsidRDefault="00F44D65" w:rsidP="00F44D65">
      <w:pPr>
        <w:pStyle w:val="BlockText"/>
        <w:shd w:val="clear" w:color="auto" w:fill="FFF2CC"/>
        <w:ind w:left="0"/>
        <w:rPr>
          <w:i/>
          <w:iCs/>
          <w:lang w:val="en-AU"/>
        </w:rPr>
      </w:pPr>
      <w:r w:rsidRPr="00A870B2">
        <w:rPr>
          <w:i/>
          <w:iCs/>
          <w:lang w:val="en-AU"/>
        </w:rPr>
        <w:t>A responsible person may be a parent, stepparent, foster parent, spouse, de facto partner, guardian, an eligible relative who lives with the patient, or a person exercising an enduring power of attorney for the patient’s health decisions.</w:t>
      </w:r>
    </w:p>
    <w:p w14:paraId="2AC68241" w14:textId="77777777" w:rsidR="00F44D65" w:rsidRPr="008C77AB" w:rsidRDefault="00F44D65" w:rsidP="00F44D65">
      <w:pPr>
        <w:pStyle w:val="BodyText"/>
        <w:rPr>
          <w:lang w:val="en-AU"/>
        </w:rPr>
      </w:pPr>
      <w:r w:rsidRPr="008C77AB">
        <w:rPr>
          <w:lang w:val="en-AU"/>
        </w:rPr>
        <w:t>The assignor is the person who would otherwise incur the medical expense and be entitled to the Medicare benefit. The patient will usually be the assignor.</w:t>
      </w:r>
    </w:p>
    <w:p w14:paraId="1C7FB7AE" w14:textId="77777777" w:rsidR="00F44D65" w:rsidRPr="008C77AB" w:rsidRDefault="00F44D65" w:rsidP="00F44D65">
      <w:pPr>
        <w:pStyle w:val="BodyText"/>
        <w:rPr>
          <w:lang w:val="en-AU"/>
        </w:rPr>
      </w:pPr>
      <w:r w:rsidRPr="008C77AB">
        <w:rPr>
          <w:lang w:val="en-AU"/>
        </w:rPr>
        <w:t>The rendering practitioner, practice staff and residential aged-care home staff must not assign the patient’s benefit solely because of their professional or employment role. Staff may assist the assignor to complete an agreement but must not sign or accept it on the assignor’s behalf.</w:t>
      </w:r>
    </w:p>
    <w:p w14:paraId="6AB64D4C" w14:textId="77777777" w:rsidR="00F44D65" w:rsidRPr="008C77AB" w:rsidRDefault="00F44D65" w:rsidP="00F44D65">
      <w:pPr>
        <w:pStyle w:val="BodyText"/>
        <w:rPr>
          <w:lang w:val="en-AU"/>
        </w:rPr>
      </w:pPr>
      <w:r w:rsidRPr="008C77AB">
        <w:rPr>
          <w:lang w:val="en-AU"/>
        </w:rPr>
        <w:t>Where another person assigns the benefit, staff must:</w:t>
      </w:r>
    </w:p>
    <w:p w14:paraId="6EC05A90" w14:textId="77777777" w:rsidR="00F44D65" w:rsidRPr="008C77AB" w:rsidRDefault="00F44D65" w:rsidP="00F44D65">
      <w:pPr>
        <w:pStyle w:val="BodyText"/>
        <w:numPr>
          <w:ilvl w:val="0"/>
          <w:numId w:val="22"/>
        </w:numPr>
        <w:rPr>
          <w:lang w:val="en-AU"/>
        </w:rPr>
      </w:pPr>
      <w:r w:rsidRPr="008C77AB">
        <w:rPr>
          <w:lang w:val="en-AU"/>
        </w:rPr>
        <w:t>confirm that the person is entitled to assign the benefit</w:t>
      </w:r>
    </w:p>
    <w:p w14:paraId="645F2D1D" w14:textId="77777777" w:rsidR="00F44D65" w:rsidRPr="008C77AB" w:rsidRDefault="00F44D65" w:rsidP="00F44D65">
      <w:pPr>
        <w:pStyle w:val="BodyText"/>
        <w:numPr>
          <w:ilvl w:val="0"/>
          <w:numId w:val="22"/>
        </w:numPr>
        <w:rPr>
          <w:lang w:val="en-AU"/>
        </w:rPr>
      </w:pPr>
      <w:r w:rsidRPr="008C77AB">
        <w:rPr>
          <w:lang w:val="en-AU"/>
        </w:rPr>
        <w:t>for an enduring agreement, confirm that the person is an appropriate responsible person</w:t>
      </w:r>
    </w:p>
    <w:p w14:paraId="32529378" w14:textId="77777777" w:rsidR="00F44D65" w:rsidRPr="008C77AB" w:rsidRDefault="00F44D65" w:rsidP="00F44D65">
      <w:pPr>
        <w:pStyle w:val="BodyText"/>
        <w:numPr>
          <w:ilvl w:val="0"/>
          <w:numId w:val="22"/>
        </w:numPr>
        <w:rPr>
          <w:lang w:val="en-AU"/>
        </w:rPr>
      </w:pPr>
      <w:r w:rsidRPr="008C77AB">
        <w:rPr>
          <w:lang w:val="en-AU"/>
        </w:rPr>
        <w:t>complete the assignor information required for the applicable episodic or enduring agreement</w:t>
      </w:r>
    </w:p>
    <w:p w14:paraId="24F02595" w14:textId="77777777" w:rsidR="00F44D65" w:rsidRPr="008C77AB" w:rsidRDefault="00F44D65" w:rsidP="00F44D65">
      <w:pPr>
        <w:pStyle w:val="BodyText"/>
        <w:numPr>
          <w:ilvl w:val="0"/>
          <w:numId w:val="22"/>
        </w:numPr>
        <w:rPr>
          <w:lang w:val="en-AU"/>
        </w:rPr>
      </w:pPr>
      <w:r w:rsidRPr="008C77AB">
        <w:rPr>
          <w:lang w:val="en-AU"/>
        </w:rPr>
        <w:t>obtain any declaration required from the patient.</w:t>
      </w:r>
    </w:p>
    <w:p w14:paraId="2BDE8771" w14:textId="77777777" w:rsidR="00F44D65" w:rsidRPr="008C77AB" w:rsidRDefault="00F44D65" w:rsidP="00F44D65">
      <w:pPr>
        <w:pStyle w:val="BodyText"/>
        <w:rPr>
          <w:lang w:val="en-AU"/>
        </w:rPr>
      </w:pPr>
      <w:r w:rsidRPr="008C77AB">
        <w:rPr>
          <w:lang w:val="en-AU"/>
        </w:rPr>
        <w:t xml:space="preserve">Hold the claim and refer it to </w:t>
      </w:r>
      <w:r w:rsidRPr="008C77AB">
        <w:rPr>
          <w:i/>
          <w:iCs/>
          <w:color w:val="EE0000"/>
          <w:lang w:val="en-AU"/>
        </w:rPr>
        <w:t>[role]</w:t>
      </w:r>
      <w:r w:rsidRPr="008C77AB">
        <w:rPr>
          <w:color w:val="EE0000"/>
          <w:lang w:val="en-AU"/>
        </w:rPr>
        <w:t xml:space="preserve"> </w:t>
      </w:r>
      <w:r w:rsidRPr="008C77AB">
        <w:rPr>
          <w:lang w:val="en-AU"/>
        </w:rPr>
        <w:t>if:</w:t>
      </w:r>
    </w:p>
    <w:p w14:paraId="12FECA61" w14:textId="77777777" w:rsidR="00F44D65" w:rsidRPr="008C77AB" w:rsidRDefault="00F44D65" w:rsidP="00F44D65">
      <w:pPr>
        <w:pStyle w:val="BodyText"/>
        <w:numPr>
          <w:ilvl w:val="0"/>
          <w:numId w:val="23"/>
        </w:numPr>
        <w:rPr>
          <w:lang w:val="en-AU"/>
        </w:rPr>
      </w:pPr>
      <w:r w:rsidRPr="008C77AB">
        <w:rPr>
          <w:lang w:val="en-AU"/>
        </w:rPr>
        <w:t>the appropriate assignor is unclear</w:t>
      </w:r>
    </w:p>
    <w:p w14:paraId="53A693EC" w14:textId="77777777" w:rsidR="00F44D65" w:rsidRPr="008C77AB" w:rsidRDefault="00F44D65" w:rsidP="00F44D65">
      <w:pPr>
        <w:pStyle w:val="BodyText"/>
        <w:numPr>
          <w:ilvl w:val="0"/>
          <w:numId w:val="23"/>
        </w:numPr>
        <w:rPr>
          <w:lang w:val="en-AU"/>
        </w:rPr>
      </w:pPr>
      <w:r w:rsidRPr="008C77AB">
        <w:rPr>
          <w:lang w:val="en-AU"/>
        </w:rPr>
        <w:t>the patient’s capacity or the assignor’s authority is uncertain</w:t>
      </w:r>
    </w:p>
    <w:p w14:paraId="3885B6C7" w14:textId="77777777" w:rsidR="00F44D65" w:rsidRPr="008C77AB" w:rsidRDefault="00F44D65" w:rsidP="00F44D65">
      <w:pPr>
        <w:pStyle w:val="BodyText"/>
        <w:numPr>
          <w:ilvl w:val="0"/>
          <w:numId w:val="23"/>
        </w:numPr>
        <w:rPr>
          <w:lang w:val="en-AU"/>
        </w:rPr>
      </w:pPr>
      <w:r w:rsidRPr="008C77AB">
        <w:rPr>
          <w:lang w:val="en-AU"/>
        </w:rPr>
        <w:t>a required patient declaration has not been obtained</w:t>
      </w:r>
    </w:p>
    <w:p w14:paraId="7CC1B54C" w14:textId="77777777" w:rsidR="00F44D65" w:rsidRDefault="00F44D65" w:rsidP="00F44D65">
      <w:pPr>
        <w:pStyle w:val="BodyText"/>
        <w:numPr>
          <w:ilvl w:val="0"/>
          <w:numId w:val="23"/>
        </w:numPr>
        <w:rPr>
          <w:lang w:val="en-AU"/>
        </w:rPr>
      </w:pPr>
      <w:r w:rsidRPr="008C77AB">
        <w:rPr>
          <w:lang w:val="en-AU"/>
        </w:rPr>
        <w:t>sharing service information may raise a privacy concern.</w:t>
      </w:r>
    </w:p>
    <w:p w14:paraId="2E552FFA" w14:textId="77777777" w:rsidR="00F44D65" w:rsidRDefault="00F44D65" w:rsidP="00F44D65">
      <w:pPr>
        <w:pStyle w:val="BodyText"/>
        <w:rPr>
          <w:lang w:val="en-AU"/>
        </w:rPr>
      </w:pPr>
    </w:p>
    <w:p w14:paraId="151E5DF8" w14:textId="77777777" w:rsidR="00F44D65" w:rsidRDefault="00F44D65" w:rsidP="00F44D65">
      <w:pPr>
        <w:pStyle w:val="BodyText"/>
        <w:rPr>
          <w:lang w:val="en-AU"/>
        </w:rPr>
      </w:pPr>
    </w:p>
    <w:p w14:paraId="4907A5E5" w14:textId="77777777" w:rsidR="00F44D65" w:rsidRDefault="00F44D65" w:rsidP="00F44D65">
      <w:pPr>
        <w:pStyle w:val="BodyText"/>
        <w:rPr>
          <w:lang w:val="en-AU"/>
        </w:rPr>
      </w:pPr>
    </w:p>
    <w:p w14:paraId="457421E0" w14:textId="77777777" w:rsidR="00F44D65" w:rsidRPr="008C77AB" w:rsidRDefault="00F44D65" w:rsidP="00F44D65">
      <w:pPr>
        <w:pStyle w:val="BodyText"/>
        <w:rPr>
          <w:lang w:val="en-AU"/>
        </w:rPr>
      </w:pPr>
    </w:p>
    <w:p w14:paraId="1344667E" w14:textId="77777777" w:rsidR="00F44D65" w:rsidRDefault="00F44D65" w:rsidP="00F44D65">
      <w:pPr>
        <w:pStyle w:val="Heading2"/>
        <w:numPr>
          <w:ilvl w:val="0"/>
          <w:numId w:val="20"/>
        </w:numPr>
        <w:spacing w:before="280" w:after="120" w:line="340" w:lineRule="atLeast"/>
      </w:pPr>
      <w:bookmarkStart w:id="10" w:name="records-and-held-claims"/>
      <w:bookmarkEnd w:id="9"/>
      <w:r>
        <w:t>Records and held claims</w:t>
      </w:r>
    </w:p>
    <w:p w14:paraId="421CBAA1" w14:textId="77777777" w:rsidR="00F44D65" w:rsidRPr="001A42D4" w:rsidRDefault="00F44D65" w:rsidP="00F44D65">
      <w:pPr>
        <w:pStyle w:val="BlockText"/>
        <w:shd w:val="clear" w:color="auto" w:fill="FFF2CC"/>
        <w:ind w:left="0" w:right="0"/>
        <w:rPr>
          <w:i/>
          <w:iCs/>
          <w:kern w:val="2"/>
          <w:szCs w:val="22"/>
          <w:lang w:val="en-AU" w:eastAsia="zh-CN" w:bidi="th-TH"/>
        </w:rPr>
      </w:pPr>
      <w:r>
        <w:rPr>
          <w:i/>
          <w:iCs/>
        </w:rPr>
        <w:t xml:space="preserve">Most </w:t>
      </w:r>
      <w:r w:rsidRPr="00D54339">
        <w:rPr>
          <w:i/>
          <w:iCs/>
        </w:rPr>
        <w:t>practices will use their practice management or clinical software as the primary record. Where centralised or external billing is used, confirm how the billing team checks that the agreement has been completed and can retrieve the record if required.</w:t>
      </w:r>
    </w:p>
    <w:p w14:paraId="63307792" w14:textId="77777777" w:rsidR="00F44D65" w:rsidRDefault="00F44D65" w:rsidP="00F44D65">
      <w:pPr>
        <w:pStyle w:val="BodyText"/>
      </w:pPr>
      <w:r>
        <w:lastRenderedPageBreak/>
        <w:t xml:space="preserve">Assignment of Benefit records are stored in </w:t>
      </w:r>
      <w:r w:rsidRPr="00C82BC0">
        <w:rPr>
          <w:i/>
          <w:color w:val="EE0000"/>
        </w:rPr>
        <w:t>[practice software / patient record location]</w:t>
      </w:r>
      <w:r>
        <w:t xml:space="preserve"> and retained for </w:t>
      </w:r>
      <w:r w:rsidRPr="00D21E64">
        <w:rPr>
          <w:i/>
          <w:iCs/>
          <w:color w:val="EE0000"/>
        </w:rPr>
        <w:t>[period (minimum 2 year</w:t>
      </w:r>
      <w:r>
        <w:rPr>
          <w:i/>
          <w:iCs/>
          <w:color w:val="EE0000"/>
        </w:rPr>
        <w:t>s)</w:t>
      </w:r>
      <w:r w:rsidRPr="00D21E64">
        <w:rPr>
          <w:i/>
          <w:iCs/>
          <w:color w:val="EE0000"/>
        </w:rPr>
        <w:t>]</w:t>
      </w:r>
      <w:r>
        <w:rPr>
          <w:color w:val="EE0000"/>
        </w:rPr>
        <w:t xml:space="preserve"> </w:t>
      </w:r>
      <w:r>
        <w:t>from the date the claim is made.</w:t>
      </w:r>
    </w:p>
    <w:p w14:paraId="55680802" w14:textId="77777777" w:rsidR="00F44D65" w:rsidRDefault="00F44D65" w:rsidP="00F44D65">
      <w:pPr>
        <w:pStyle w:val="BodyText"/>
        <w:rPr>
          <w:i/>
          <w:color w:val="EE0000"/>
        </w:rPr>
      </w:pPr>
      <w:r>
        <w:t xml:space="preserve">Where a paper agreement is used, it is stored securely until it is uploaded to the patient record by </w:t>
      </w:r>
      <w:r w:rsidRPr="00C82BC0">
        <w:rPr>
          <w:i/>
          <w:color w:val="EE0000"/>
        </w:rPr>
        <w:t>[role]</w:t>
      </w:r>
      <w:r>
        <w:t xml:space="preserve"> within </w:t>
      </w:r>
      <w:r w:rsidRPr="00C82BC0">
        <w:rPr>
          <w:i/>
          <w:color w:val="EE0000"/>
        </w:rPr>
        <w:t>[timeframe].</w:t>
      </w:r>
    </w:p>
    <w:p w14:paraId="13082B1E" w14:textId="77777777" w:rsidR="00F44D65" w:rsidRDefault="00F44D65" w:rsidP="00F44D65">
      <w:pPr>
        <w:pStyle w:val="BodyText"/>
      </w:pPr>
      <w:r w:rsidRPr="00F5790D">
        <w:t xml:space="preserve">Incomplete or unresolved claims are placed in </w:t>
      </w:r>
      <w:r w:rsidRPr="00F5790D">
        <w:rPr>
          <w:i/>
          <w:iCs/>
          <w:color w:val="EE0000"/>
        </w:rPr>
        <w:t>[billing work queue / report / task list]</w:t>
      </w:r>
      <w:r w:rsidRPr="00F5790D">
        <w:t xml:space="preserve"> and reviewed every </w:t>
      </w:r>
      <w:r w:rsidRPr="00F5790D">
        <w:rPr>
          <w:i/>
          <w:iCs/>
          <w:color w:val="EE0000"/>
        </w:rPr>
        <w:t>[day / week]</w:t>
      </w:r>
      <w:r w:rsidRPr="00F5790D">
        <w:t xml:space="preserve"> by </w:t>
      </w:r>
      <w:r w:rsidRPr="00F5790D">
        <w:rPr>
          <w:i/>
          <w:iCs/>
          <w:color w:val="EE0000"/>
        </w:rPr>
        <w:t>[role].</w:t>
      </w:r>
    </w:p>
    <w:p w14:paraId="3B6AD113" w14:textId="77777777" w:rsidR="00F44D65" w:rsidRPr="007F7031" w:rsidRDefault="00F44D65" w:rsidP="00F44D65">
      <w:pPr>
        <w:pStyle w:val="BodyText"/>
        <w:rPr>
          <w:iCs/>
        </w:rPr>
      </w:pPr>
      <w:r w:rsidRPr="00AA4964">
        <w:rPr>
          <w:iCs/>
        </w:rPr>
        <w:t xml:space="preserve">A copy of the completed agreement </w:t>
      </w:r>
      <w:r>
        <w:rPr>
          <w:iCs/>
        </w:rPr>
        <w:t xml:space="preserve">must be </w:t>
      </w:r>
      <w:r w:rsidRPr="00AA4964">
        <w:rPr>
          <w:iCs/>
        </w:rPr>
        <w:t>provided to the patient if requested.</w:t>
      </w:r>
    </w:p>
    <w:p w14:paraId="0BE3A211" w14:textId="77777777" w:rsidR="00F44D65" w:rsidRDefault="00F44D65" w:rsidP="00F44D65">
      <w:pPr>
        <w:pStyle w:val="Heading2"/>
        <w:numPr>
          <w:ilvl w:val="0"/>
          <w:numId w:val="20"/>
        </w:numPr>
        <w:spacing w:before="280" w:after="120" w:line="340" w:lineRule="atLeast"/>
      </w:pPr>
      <w:bookmarkStart w:id="11" w:name="responsibilities-and-review"/>
      <w:bookmarkEnd w:id="10"/>
      <w:r>
        <w:t>Review</w:t>
      </w:r>
    </w:p>
    <w:p w14:paraId="36CD29B0" w14:textId="77777777" w:rsidR="00F44D65" w:rsidRDefault="00F44D65" w:rsidP="00F44D65">
      <w:pPr>
        <w:pStyle w:val="BlockText"/>
        <w:shd w:val="clear" w:color="auto" w:fill="FFF2CC"/>
        <w:ind w:left="0" w:right="0"/>
        <w:rPr>
          <w:i/>
          <w:iCs/>
        </w:rPr>
      </w:pPr>
      <w:r w:rsidRPr="006B696F">
        <w:rPr>
          <w:i/>
          <w:iCs/>
        </w:rPr>
        <w:t>Verbal agreement is a temporary fallback. Staff must explain how the assignor signature field will be completed, confirm the assignor agrees, enter “assignor verbally agreed” in the signature field, retain the completed agreement and send it electronically to the patient. This process does not apply to DVA-funded services. Delete this note or update the procedure when the transitional arrangement ends.</w:t>
      </w:r>
    </w:p>
    <w:p w14:paraId="77C511A9" w14:textId="77777777" w:rsidR="00F44D65" w:rsidRPr="001A42D4" w:rsidRDefault="00F44D65" w:rsidP="00F44D65">
      <w:pPr>
        <w:pStyle w:val="BodyText"/>
      </w:pPr>
      <w:r>
        <w:t xml:space="preserve">This procedure is reviewed every </w:t>
      </w:r>
      <w:r w:rsidRPr="00C82BC0">
        <w:rPr>
          <w:i/>
          <w:color w:val="EE0000"/>
          <w:shd w:val="clear" w:color="auto" w:fill="FFFFFF"/>
        </w:rPr>
        <w:t>[frequency]</w:t>
      </w:r>
      <w:r>
        <w:t>, when Assignment of Benefit requirements or practice systems change, when a new service or billing model is introduced, and following a complaint, disputed claim or audit issue.</w:t>
      </w:r>
      <w:bookmarkEnd w:id="2"/>
      <w:bookmarkEnd w:id="11"/>
    </w:p>
    <w:p w14:paraId="26E4F783" w14:textId="77777777" w:rsidR="00754E0A" w:rsidRDefault="00754E0A" w:rsidP="000D0BDA"/>
    <w:p w14:paraId="38F82831" w14:textId="77777777" w:rsidR="00754E0A" w:rsidRPr="000D0BDA" w:rsidRDefault="00754E0A" w:rsidP="000D0BDA">
      <w:pPr>
        <w:rPr>
          <w:lang w:val="en-US"/>
        </w:rPr>
      </w:pPr>
    </w:p>
    <w:sectPr w:rsidR="00754E0A" w:rsidRPr="000D0BDA" w:rsidSect="00A1538F">
      <w:headerReference w:type="first" r:id="rId13"/>
      <w:footerReference w:type="first" r:id="rId14"/>
      <w:pgSz w:w="11906" w:h="16838"/>
      <w:pgMar w:top="1276" w:right="1274" w:bottom="1440" w:left="1560" w:header="708" w:footer="51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941D9E" w14:textId="77777777" w:rsidR="00076882" w:rsidRDefault="00076882" w:rsidP="003A5F95">
      <w:pPr>
        <w:spacing w:after="0"/>
      </w:pPr>
      <w:r>
        <w:separator/>
      </w:r>
    </w:p>
  </w:endnote>
  <w:endnote w:type="continuationSeparator" w:id="0">
    <w:p w14:paraId="6FDD991E" w14:textId="77777777" w:rsidR="00076882" w:rsidRDefault="00076882" w:rsidP="003A5F9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584AA" w14:textId="77777777" w:rsidR="00716F9E" w:rsidRPr="00467B1D" w:rsidRDefault="00D86098" w:rsidP="008653F0">
    <w:pPr>
      <w:pStyle w:val="Footer"/>
      <w:jc w:val="center"/>
      <w:rPr>
        <w:sz w:val="16"/>
        <w:szCs w:val="16"/>
      </w:rPr>
    </w:pPr>
    <w:r>
      <w:rPr>
        <w:noProof/>
        <w:sz w:val="16"/>
        <w:szCs w:val="16"/>
        <w:lang w:eastAsia="en-AU"/>
      </w:rPr>
      <mc:AlternateContent>
        <mc:Choice Requires="wps">
          <w:drawing>
            <wp:anchor distT="0" distB="0" distL="114300" distR="114300" simplePos="0" relativeHeight="251660288" behindDoc="0" locked="0" layoutInCell="1" allowOverlap="1" wp14:anchorId="2D67C0E2" wp14:editId="005F6F7A">
              <wp:simplePos x="0" y="0"/>
              <wp:positionH relativeFrom="column">
                <wp:posOffset>-939165</wp:posOffset>
              </wp:positionH>
              <wp:positionV relativeFrom="paragraph">
                <wp:posOffset>-300990</wp:posOffset>
              </wp:positionV>
              <wp:extent cx="7430135" cy="459740"/>
              <wp:effectExtent l="0" t="0" r="0" b="0"/>
              <wp:wrapNone/>
              <wp:docPr id="2" name="Text Box 2"/>
              <wp:cNvGraphicFramePr/>
              <a:graphic xmlns:a="http://schemas.openxmlformats.org/drawingml/2006/main">
                <a:graphicData uri="http://schemas.microsoft.com/office/word/2010/wordprocessingShape">
                  <wps:wsp>
                    <wps:cNvSpPr txBox="1"/>
                    <wps:spPr>
                      <a:xfrm>
                        <a:off x="0" y="0"/>
                        <a:ext cx="7430135" cy="459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1BFD60C" w14:textId="77777777" w:rsidR="00D86098" w:rsidRPr="00735F53" w:rsidRDefault="00D86098" w:rsidP="00D86098">
                          <w:pPr>
                            <w:pStyle w:val="Footer"/>
                            <w:jc w:val="center"/>
                            <w:rPr>
                              <w:rFonts w:cs="Segoe UI"/>
                              <w:color w:val="003E6A" w:themeColor="text2"/>
                              <w:sz w:val="20"/>
                              <w:szCs w:val="20"/>
                            </w:rPr>
                          </w:pPr>
                          <w:r w:rsidRPr="00735F53">
                            <w:rPr>
                              <w:rFonts w:cs="Segoe UI"/>
                              <w:color w:val="003E6A" w:themeColor="text2"/>
                              <w:sz w:val="20"/>
                              <w:szCs w:val="20"/>
                            </w:rPr>
                            <w:t>South Eastern Melbourne PHN Limited, 1</w:t>
                          </w:r>
                          <w:r w:rsidR="00754E0A">
                            <w:rPr>
                              <w:rFonts w:cs="Segoe UI"/>
                              <w:color w:val="003E6A" w:themeColor="text2"/>
                              <w:sz w:val="20"/>
                              <w:szCs w:val="20"/>
                            </w:rPr>
                            <w:t>5</w:t>
                          </w:r>
                          <w:r w:rsidRPr="00735F53">
                            <w:rPr>
                              <w:rFonts w:cs="Segoe UI"/>
                              <w:color w:val="003E6A" w:themeColor="text2"/>
                              <w:sz w:val="20"/>
                              <w:szCs w:val="20"/>
                            </w:rPr>
                            <w:t xml:space="preserve"> Corporate Drive, Heatherton VIC  3202</w:t>
                          </w:r>
                        </w:p>
                        <w:p w14:paraId="578340AE" w14:textId="77777777" w:rsidR="00D86098" w:rsidRPr="00735F53" w:rsidRDefault="00D86098" w:rsidP="00D86098">
                          <w:pPr>
                            <w:pStyle w:val="Footer"/>
                            <w:jc w:val="center"/>
                            <w:rPr>
                              <w:rFonts w:cs="Segoe UI"/>
                              <w:color w:val="003E6A" w:themeColor="text2"/>
                              <w:sz w:val="20"/>
                              <w:szCs w:val="20"/>
                            </w:rPr>
                          </w:pPr>
                          <w:r w:rsidRPr="00735F53">
                            <w:rPr>
                              <w:rFonts w:cs="Segoe UI"/>
                              <w:b/>
                              <w:color w:val="003E6A" w:themeColor="text2"/>
                              <w:sz w:val="20"/>
                              <w:szCs w:val="20"/>
                            </w:rPr>
                            <w:t>T:</w:t>
                          </w:r>
                          <w:r w:rsidRPr="00735F53">
                            <w:rPr>
                              <w:rFonts w:cs="Segoe UI"/>
                              <w:color w:val="003E6A" w:themeColor="text2"/>
                              <w:sz w:val="20"/>
                              <w:szCs w:val="20"/>
                            </w:rPr>
                            <w:t xml:space="preserve"> 1300 331 981 </w:t>
                          </w:r>
                          <w:r w:rsidRPr="00735F53">
                            <w:rPr>
                              <w:rFonts w:cs="Segoe UI"/>
                              <w:b/>
                              <w:color w:val="003E6A" w:themeColor="text2"/>
                              <w:sz w:val="20"/>
                              <w:szCs w:val="20"/>
                            </w:rPr>
                            <w:t>T:</w:t>
                          </w:r>
                          <w:r w:rsidRPr="00735F53">
                            <w:rPr>
                              <w:rFonts w:cs="Segoe UI"/>
                              <w:color w:val="003E6A" w:themeColor="text2"/>
                              <w:sz w:val="20"/>
                              <w:szCs w:val="20"/>
                            </w:rPr>
                            <w:t xml:space="preserve"> 03 8514 4400</w:t>
                          </w:r>
                          <w:r w:rsidRPr="00735F53">
                            <w:rPr>
                              <w:rFonts w:cs="Segoe UI"/>
                              <w:b/>
                              <w:color w:val="003E6A" w:themeColor="text2"/>
                              <w:sz w:val="20"/>
                              <w:szCs w:val="20"/>
                            </w:rPr>
                            <w:t xml:space="preserve"> F:</w:t>
                          </w:r>
                          <w:r w:rsidRPr="00735F53">
                            <w:rPr>
                              <w:rFonts w:cs="Segoe UI"/>
                              <w:color w:val="003E6A" w:themeColor="text2"/>
                              <w:sz w:val="20"/>
                              <w:szCs w:val="20"/>
                            </w:rPr>
                            <w:t xml:space="preserve"> 03 8514 4499 ABN 65 603 858 751</w:t>
                          </w:r>
                        </w:p>
                        <w:p w14:paraId="6155477F" w14:textId="77777777" w:rsidR="00D86098" w:rsidRDefault="00D8609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67C0E2" id="_x0000_t202" coordsize="21600,21600" o:spt="202" path="m,l,21600r21600,l21600,xe">
              <v:stroke joinstyle="miter"/>
              <v:path gradientshapeok="t" o:connecttype="rect"/>
            </v:shapetype>
            <v:shape id="Text Box 2" o:spid="_x0000_s1026" type="#_x0000_t202" style="position:absolute;left:0;text-align:left;margin-left:-73.95pt;margin-top:-23.7pt;width:585.05pt;height:36.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" filled="f" stroked="f">
              <v:textbox>
                <w:txbxContent>
                  <w:p w14:paraId="21BFD60C" w14:textId="77777777" w:rsidR="00D86098" w:rsidRPr="00735F53" w:rsidRDefault="00D86098" w:rsidP="00D86098">
                    <w:pPr>
                      <w:pStyle w:val="Footer"/>
                      <w:jc w:val="center"/>
                      <w:rPr>
                        <w:rFonts w:cs="Segoe UI"/>
                        <w:color w:val="003E6A" w:themeColor="text2"/>
                        <w:sz w:val="20"/>
                        <w:szCs w:val="20"/>
                      </w:rPr>
                    </w:pPr>
                    <w:r w:rsidRPr="00735F53">
                      <w:rPr>
                        <w:rFonts w:cs="Segoe UI"/>
                        <w:color w:val="003E6A" w:themeColor="text2"/>
                        <w:sz w:val="20"/>
                        <w:szCs w:val="20"/>
                      </w:rPr>
                      <w:t>South Eastern Melbourne PHN Limited, 1</w:t>
                    </w:r>
                    <w:r w:rsidR="00754E0A">
                      <w:rPr>
                        <w:rFonts w:cs="Segoe UI"/>
                        <w:color w:val="003E6A" w:themeColor="text2"/>
                        <w:sz w:val="20"/>
                        <w:szCs w:val="20"/>
                      </w:rPr>
                      <w:t>5</w:t>
                    </w:r>
                    <w:r w:rsidRPr="00735F53">
                      <w:rPr>
                        <w:rFonts w:cs="Segoe UI"/>
                        <w:color w:val="003E6A" w:themeColor="text2"/>
                        <w:sz w:val="20"/>
                        <w:szCs w:val="20"/>
                      </w:rPr>
                      <w:t xml:space="preserve"> Corporate Drive, Heatherton VIC  3202</w:t>
                    </w:r>
                  </w:p>
                  <w:p w14:paraId="578340AE" w14:textId="77777777" w:rsidR="00D86098" w:rsidRPr="00735F53" w:rsidRDefault="00D86098" w:rsidP="00D86098">
                    <w:pPr>
                      <w:pStyle w:val="Footer"/>
                      <w:jc w:val="center"/>
                      <w:rPr>
                        <w:rFonts w:cs="Segoe UI"/>
                        <w:color w:val="003E6A" w:themeColor="text2"/>
                        <w:sz w:val="20"/>
                        <w:szCs w:val="20"/>
                      </w:rPr>
                    </w:pPr>
                    <w:r w:rsidRPr="00735F53">
                      <w:rPr>
                        <w:rFonts w:cs="Segoe UI"/>
                        <w:b/>
                        <w:color w:val="003E6A" w:themeColor="text2"/>
                        <w:sz w:val="20"/>
                        <w:szCs w:val="20"/>
                      </w:rPr>
                      <w:t>T:</w:t>
                    </w:r>
                    <w:r w:rsidRPr="00735F53">
                      <w:rPr>
                        <w:rFonts w:cs="Segoe UI"/>
                        <w:color w:val="003E6A" w:themeColor="text2"/>
                        <w:sz w:val="20"/>
                        <w:szCs w:val="20"/>
                      </w:rPr>
                      <w:t xml:space="preserve"> 1300 331 981 </w:t>
                    </w:r>
                    <w:r w:rsidRPr="00735F53">
                      <w:rPr>
                        <w:rFonts w:cs="Segoe UI"/>
                        <w:b/>
                        <w:color w:val="003E6A" w:themeColor="text2"/>
                        <w:sz w:val="20"/>
                        <w:szCs w:val="20"/>
                      </w:rPr>
                      <w:t>T:</w:t>
                    </w:r>
                    <w:r w:rsidRPr="00735F53">
                      <w:rPr>
                        <w:rFonts w:cs="Segoe UI"/>
                        <w:color w:val="003E6A" w:themeColor="text2"/>
                        <w:sz w:val="20"/>
                        <w:szCs w:val="20"/>
                      </w:rPr>
                      <w:t xml:space="preserve"> 03 8514 4400</w:t>
                    </w:r>
                    <w:r w:rsidRPr="00735F53">
                      <w:rPr>
                        <w:rFonts w:cs="Segoe UI"/>
                        <w:b/>
                        <w:color w:val="003E6A" w:themeColor="text2"/>
                        <w:sz w:val="20"/>
                        <w:szCs w:val="20"/>
                      </w:rPr>
                      <w:t xml:space="preserve"> F:</w:t>
                    </w:r>
                    <w:r w:rsidRPr="00735F53">
                      <w:rPr>
                        <w:rFonts w:cs="Segoe UI"/>
                        <w:color w:val="003E6A" w:themeColor="text2"/>
                        <w:sz w:val="20"/>
                        <w:szCs w:val="20"/>
                      </w:rPr>
                      <w:t xml:space="preserve"> 03 8514 4499 ABN 65 603 858 751</w:t>
                    </w:r>
                  </w:p>
                  <w:p w14:paraId="6155477F" w14:textId="77777777" w:rsidR="00D86098" w:rsidRDefault="00D86098"/>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AAB945" w14:textId="77777777" w:rsidR="00076882" w:rsidRDefault="00076882" w:rsidP="003A5F95">
      <w:pPr>
        <w:spacing w:after="0"/>
      </w:pPr>
      <w:r>
        <w:separator/>
      </w:r>
    </w:p>
  </w:footnote>
  <w:footnote w:type="continuationSeparator" w:id="0">
    <w:p w14:paraId="7165EB9F" w14:textId="77777777" w:rsidR="00076882" w:rsidRDefault="00076882" w:rsidP="003A5F9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CA595" w14:textId="77777777" w:rsidR="00A1538F" w:rsidRDefault="00A1538F">
    <w:pPr>
      <w:pStyle w:val="Header"/>
    </w:pPr>
  </w:p>
  <w:p w14:paraId="62693166" w14:textId="77777777" w:rsidR="00A1538F" w:rsidRDefault="00A1538F">
    <w:pPr>
      <w:pStyle w:val="Header"/>
    </w:pPr>
  </w:p>
  <w:p w14:paraId="789901F3" w14:textId="77777777" w:rsidR="00A1538F" w:rsidRDefault="00A1538F">
    <w:pPr>
      <w:pStyle w:val="Header"/>
    </w:pPr>
  </w:p>
  <w:p w14:paraId="20ECB6B3" w14:textId="77777777" w:rsidR="00A1538F" w:rsidRDefault="00A1538F">
    <w:pPr>
      <w:pStyle w:val="Header"/>
    </w:pPr>
  </w:p>
  <w:p w14:paraId="3429A867" w14:textId="77777777" w:rsidR="00A1538F" w:rsidRDefault="00A1538F">
    <w:pPr>
      <w:pStyle w:val="Header"/>
    </w:pPr>
  </w:p>
  <w:p w14:paraId="3D2E33D0" w14:textId="77777777" w:rsidR="00716F9E" w:rsidRDefault="00D86098">
    <w:pPr>
      <w:pStyle w:val="Header"/>
    </w:pPr>
    <w:r>
      <w:rPr>
        <w:noProof/>
        <w:lang w:eastAsia="en-AU"/>
      </w:rPr>
      <w:drawing>
        <wp:anchor distT="0" distB="0" distL="114300" distR="114300" simplePos="0" relativeHeight="251659264" behindDoc="1" locked="0" layoutInCell="1" allowOverlap="1" wp14:anchorId="6F0EA257" wp14:editId="08EAA9B5">
          <wp:simplePos x="0" y="0"/>
          <wp:positionH relativeFrom="page">
            <wp:posOffset>-169333</wp:posOffset>
          </wp:positionH>
          <wp:positionV relativeFrom="page">
            <wp:posOffset>0</wp:posOffset>
          </wp:positionV>
          <wp:extent cx="7768009" cy="10727997"/>
          <wp:effectExtent l="0" t="0" r="444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tender.png"/>
                  <pic:cNvPicPr/>
                </pic:nvPicPr>
                <pic:blipFill>
                  <a:blip r:embed="rId1">
                    <a:extLst>
                      <a:ext uri="{28A0092B-C50C-407E-A947-70E740481C1C}">
                        <a14:useLocalDpi xmlns:a14="http://schemas.microsoft.com/office/drawing/2010/main" val="0"/>
                      </a:ext>
                    </a:extLst>
                  </a:blip>
                  <a:stretch>
                    <a:fillRect/>
                  </a:stretch>
                </pic:blipFill>
                <pic:spPr>
                  <a:xfrm>
                    <a:off x="0" y="0"/>
                    <a:ext cx="7768009" cy="10727997"/>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DB388B2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A53146"/>
    <w:multiLevelType w:val="hybridMultilevel"/>
    <w:tmpl w:val="F59622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CC63857"/>
    <w:multiLevelType w:val="hybridMultilevel"/>
    <w:tmpl w:val="2AE4DCDA"/>
    <w:lvl w:ilvl="0" w:tplc="26A4E3A0">
      <w:numFmt w:val="bullet"/>
      <w:lvlText w:val="•"/>
      <w:lvlJc w:val="left"/>
      <w:pPr>
        <w:ind w:left="720" w:hanging="360"/>
      </w:pPr>
      <w:rPr>
        <w:rFonts w:ascii="Arial" w:eastAsia="Arial" w:hAnsi="Arial" w:cs="Aria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F0C58A5"/>
    <w:multiLevelType w:val="hybridMultilevel"/>
    <w:tmpl w:val="8730CCB8"/>
    <w:lvl w:ilvl="0" w:tplc="0C09000F">
      <w:start w:val="3"/>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 w15:restartNumberingAfterBreak="0">
    <w:nsid w:val="20E247A2"/>
    <w:multiLevelType w:val="hybridMultilevel"/>
    <w:tmpl w:val="CAFA5306"/>
    <w:lvl w:ilvl="0" w:tplc="26A4E3A0">
      <w:numFmt w:val="bullet"/>
      <w:lvlText w:val="•"/>
      <w:lvlJc w:val="left"/>
      <w:pPr>
        <w:ind w:left="720" w:hanging="360"/>
      </w:pPr>
      <w:rPr>
        <w:rFonts w:ascii="Arial" w:eastAsia="Arial"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21434D74"/>
    <w:multiLevelType w:val="hybridMultilevel"/>
    <w:tmpl w:val="45D09762"/>
    <w:lvl w:ilvl="0" w:tplc="26A4E3A0">
      <w:numFmt w:val="bullet"/>
      <w:lvlText w:val="•"/>
      <w:lvlJc w:val="left"/>
      <w:pPr>
        <w:ind w:left="1080" w:hanging="360"/>
      </w:pPr>
      <w:rPr>
        <w:rFonts w:ascii="Arial" w:eastAsia="Arial"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6" w15:restartNumberingAfterBreak="0">
    <w:nsid w:val="25B3798A"/>
    <w:multiLevelType w:val="hybridMultilevel"/>
    <w:tmpl w:val="E5DCB33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61354AC"/>
    <w:multiLevelType w:val="hybridMultilevel"/>
    <w:tmpl w:val="0D0AA1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9AC681C"/>
    <w:multiLevelType w:val="hybridMultilevel"/>
    <w:tmpl w:val="2754351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 w15:restartNumberingAfterBreak="0">
    <w:nsid w:val="324F438C"/>
    <w:multiLevelType w:val="hybridMultilevel"/>
    <w:tmpl w:val="10980BE0"/>
    <w:lvl w:ilvl="0" w:tplc="26A4E3A0">
      <w:numFmt w:val="bullet"/>
      <w:lvlText w:val="•"/>
      <w:lvlJc w:val="left"/>
      <w:pPr>
        <w:ind w:left="720" w:hanging="360"/>
      </w:pPr>
      <w:rPr>
        <w:rFonts w:ascii="Arial" w:eastAsia="Arial"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B3F1B57"/>
    <w:multiLevelType w:val="hybridMultilevel"/>
    <w:tmpl w:val="FF2AB99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 w15:restartNumberingAfterBreak="0">
    <w:nsid w:val="3E4A5B29"/>
    <w:multiLevelType w:val="hybridMultilevel"/>
    <w:tmpl w:val="120CC29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2" w15:restartNumberingAfterBreak="0">
    <w:nsid w:val="440416E6"/>
    <w:multiLevelType w:val="hybridMultilevel"/>
    <w:tmpl w:val="3A74EF2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44537A06"/>
    <w:multiLevelType w:val="hybridMultilevel"/>
    <w:tmpl w:val="27FA277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96914BA"/>
    <w:multiLevelType w:val="multilevel"/>
    <w:tmpl w:val="9EE8B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60C52BF"/>
    <w:multiLevelType w:val="hybridMultilevel"/>
    <w:tmpl w:val="502630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A3611D9"/>
    <w:multiLevelType w:val="hybridMultilevel"/>
    <w:tmpl w:val="D95050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FB323D0"/>
    <w:multiLevelType w:val="multilevel"/>
    <w:tmpl w:val="3CD4E68E"/>
    <w:lvl w:ilvl="0">
      <w:start w:val="1"/>
      <w:numFmt w:val="bullet"/>
      <w:lvlText w:val=""/>
      <w:lvlJc w:val="left"/>
      <w:pPr>
        <w:tabs>
          <w:tab w:val="num" w:pos="840"/>
        </w:tabs>
        <w:ind w:left="840" w:hanging="360"/>
      </w:pPr>
      <w:rPr>
        <w:rFonts w:ascii="Symbol" w:hAnsi="Symbol" w:hint="default"/>
        <w:sz w:val="20"/>
      </w:rPr>
    </w:lvl>
    <w:lvl w:ilvl="1" w:tentative="1">
      <w:start w:val="1"/>
      <w:numFmt w:val="bullet"/>
      <w:lvlText w:val="o"/>
      <w:lvlJc w:val="left"/>
      <w:pPr>
        <w:tabs>
          <w:tab w:val="num" w:pos="1560"/>
        </w:tabs>
        <w:ind w:left="1560" w:hanging="360"/>
      </w:pPr>
      <w:rPr>
        <w:rFonts w:ascii="Courier New" w:hAnsi="Courier New" w:hint="default"/>
        <w:sz w:val="20"/>
      </w:rPr>
    </w:lvl>
    <w:lvl w:ilvl="2" w:tentative="1">
      <w:start w:val="1"/>
      <w:numFmt w:val="bullet"/>
      <w:lvlText w:val=""/>
      <w:lvlJc w:val="left"/>
      <w:pPr>
        <w:tabs>
          <w:tab w:val="num" w:pos="2280"/>
        </w:tabs>
        <w:ind w:left="2280" w:hanging="360"/>
      </w:pPr>
      <w:rPr>
        <w:rFonts w:ascii="Wingdings" w:hAnsi="Wingdings" w:hint="default"/>
        <w:sz w:val="20"/>
      </w:rPr>
    </w:lvl>
    <w:lvl w:ilvl="3" w:tentative="1">
      <w:start w:val="1"/>
      <w:numFmt w:val="bullet"/>
      <w:lvlText w:val=""/>
      <w:lvlJc w:val="left"/>
      <w:pPr>
        <w:tabs>
          <w:tab w:val="num" w:pos="3000"/>
        </w:tabs>
        <w:ind w:left="3000" w:hanging="360"/>
      </w:pPr>
      <w:rPr>
        <w:rFonts w:ascii="Wingdings" w:hAnsi="Wingdings" w:hint="default"/>
        <w:sz w:val="20"/>
      </w:rPr>
    </w:lvl>
    <w:lvl w:ilvl="4" w:tentative="1">
      <w:start w:val="1"/>
      <w:numFmt w:val="bullet"/>
      <w:lvlText w:val=""/>
      <w:lvlJc w:val="left"/>
      <w:pPr>
        <w:tabs>
          <w:tab w:val="num" w:pos="3720"/>
        </w:tabs>
        <w:ind w:left="3720" w:hanging="360"/>
      </w:pPr>
      <w:rPr>
        <w:rFonts w:ascii="Wingdings" w:hAnsi="Wingdings" w:hint="default"/>
        <w:sz w:val="20"/>
      </w:rPr>
    </w:lvl>
    <w:lvl w:ilvl="5" w:tentative="1">
      <w:start w:val="1"/>
      <w:numFmt w:val="bullet"/>
      <w:lvlText w:val=""/>
      <w:lvlJc w:val="left"/>
      <w:pPr>
        <w:tabs>
          <w:tab w:val="num" w:pos="4440"/>
        </w:tabs>
        <w:ind w:left="4440" w:hanging="360"/>
      </w:pPr>
      <w:rPr>
        <w:rFonts w:ascii="Wingdings" w:hAnsi="Wingdings" w:hint="default"/>
        <w:sz w:val="20"/>
      </w:rPr>
    </w:lvl>
    <w:lvl w:ilvl="6" w:tentative="1">
      <w:start w:val="1"/>
      <w:numFmt w:val="bullet"/>
      <w:lvlText w:val=""/>
      <w:lvlJc w:val="left"/>
      <w:pPr>
        <w:tabs>
          <w:tab w:val="num" w:pos="5160"/>
        </w:tabs>
        <w:ind w:left="5160" w:hanging="360"/>
      </w:pPr>
      <w:rPr>
        <w:rFonts w:ascii="Wingdings" w:hAnsi="Wingdings" w:hint="default"/>
        <w:sz w:val="20"/>
      </w:rPr>
    </w:lvl>
    <w:lvl w:ilvl="7" w:tentative="1">
      <w:start w:val="1"/>
      <w:numFmt w:val="bullet"/>
      <w:lvlText w:val=""/>
      <w:lvlJc w:val="left"/>
      <w:pPr>
        <w:tabs>
          <w:tab w:val="num" w:pos="5880"/>
        </w:tabs>
        <w:ind w:left="5880" w:hanging="360"/>
      </w:pPr>
      <w:rPr>
        <w:rFonts w:ascii="Wingdings" w:hAnsi="Wingdings" w:hint="default"/>
        <w:sz w:val="20"/>
      </w:rPr>
    </w:lvl>
    <w:lvl w:ilvl="8" w:tentative="1">
      <w:start w:val="1"/>
      <w:numFmt w:val="bullet"/>
      <w:lvlText w:val=""/>
      <w:lvlJc w:val="left"/>
      <w:pPr>
        <w:tabs>
          <w:tab w:val="num" w:pos="6600"/>
        </w:tabs>
        <w:ind w:left="6600" w:hanging="360"/>
      </w:pPr>
      <w:rPr>
        <w:rFonts w:ascii="Wingdings" w:hAnsi="Wingdings" w:hint="default"/>
        <w:sz w:val="20"/>
      </w:rPr>
    </w:lvl>
  </w:abstractNum>
  <w:abstractNum w:abstractNumId="18" w15:restartNumberingAfterBreak="0">
    <w:nsid w:val="6A406106"/>
    <w:multiLevelType w:val="multilevel"/>
    <w:tmpl w:val="F13C1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B020082"/>
    <w:multiLevelType w:val="multilevel"/>
    <w:tmpl w:val="37F06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CAA74AF"/>
    <w:multiLevelType w:val="hybridMultilevel"/>
    <w:tmpl w:val="66C8A0B4"/>
    <w:lvl w:ilvl="0" w:tplc="26A4E3A0">
      <w:numFmt w:val="bullet"/>
      <w:lvlText w:val="•"/>
      <w:lvlJc w:val="left"/>
      <w:pPr>
        <w:ind w:left="720" w:hanging="360"/>
      </w:pPr>
      <w:rPr>
        <w:rFonts w:ascii="Arial" w:eastAsia="Arial"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70A81C5D"/>
    <w:multiLevelType w:val="hybridMultilevel"/>
    <w:tmpl w:val="800CDB1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72DD565F"/>
    <w:multiLevelType w:val="hybridMultilevel"/>
    <w:tmpl w:val="791215B6"/>
    <w:lvl w:ilvl="0" w:tplc="26A4E3A0">
      <w:numFmt w:val="bullet"/>
      <w:lvlText w:val="•"/>
      <w:lvlJc w:val="left"/>
      <w:pPr>
        <w:ind w:left="720" w:hanging="360"/>
      </w:pPr>
      <w:rPr>
        <w:rFonts w:ascii="Arial" w:eastAsia="Arial"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7D172320"/>
    <w:multiLevelType w:val="hybridMultilevel"/>
    <w:tmpl w:val="664E20C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956566326">
    <w:abstractNumId w:val="5"/>
  </w:num>
  <w:num w:numId="2" w16cid:durableId="192807053">
    <w:abstractNumId w:val="20"/>
  </w:num>
  <w:num w:numId="3" w16cid:durableId="1966085440">
    <w:abstractNumId w:val="22"/>
  </w:num>
  <w:num w:numId="4" w16cid:durableId="1176379236">
    <w:abstractNumId w:val="4"/>
  </w:num>
  <w:num w:numId="5" w16cid:durableId="148789167">
    <w:abstractNumId w:val="2"/>
  </w:num>
  <w:num w:numId="6" w16cid:durableId="1035887546">
    <w:abstractNumId w:val="9"/>
  </w:num>
  <w:num w:numId="7" w16cid:durableId="1598175809">
    <w:abstractNumId w:val="12"/>
  </w:num>
  <w:num w:numId="8" w16cid:durableId="2042167619">
    <w:abstractNumId w:val="1"/>
  </w:num>
  <w:num w:numId="9" w16cid:durableId="280193378">
    <w:abstractNumId w:val="16"/>
  </w:num>
  <w:num w:numId="10" w16cid:durableId="1667250229">
    <w:abstractNumId w:val="6"/>
  </w:num>
  <w:num w:numId="11" w16cid:durableId="1909226751">
    <w:abstractNumId w:val="13"/>
  </w:num>
  <w:num w:numId="12" w16cid:durableId="1484857969">
    <w:abstractNumId w:val="7"/>
  </w:num>
  <w:num w:numId="13" w16cid:durableId="967008191">
    <w:abstractNumId w:val="23"/>
  </w:num>
  <w:num w:numId="14" w16cid:durableId="2120635562">
    <w:abstractNumId w:val="21"/>
  </w:num>
  <w:num w:numId="15" w16cid:durableId="1877808381">
    <w:abstractNumId w:val="0"/>
  </w:num>
  <w:num w:numId="16" w16cid:durableId="199124511">
    <w:abstractNumId w:val="11"/>
  </w:num>
  <w:num w:numId="17" w16cid:durableId="1221403914">
    <w:abstractNumId w:val="10"/>
  </w:num>
  <w:num w:numId="18" w16cid:durableId="2067023233">
    <w:abstractNumId w:val="8"/>
  </w:num>
  <w:num w:numId="19" w16cid:durableId="1040782625">
    <w:abstractNumId w:val="15"/>
  </w:num>
  <w:num w:numId="20" w16cid:durableId="2038042315">
    <w:abstractNumId w:val="3"/>
  </w:num>
  <w:num w:numId="21" w16cid:durableId="842208792">
    <w:abstractNumId w:val="19"/>
  </w:num>
  <w:num w:numId="22" w16cid:durableId="1516113416">
    <w:abstractNumId w:val="14"/>
  </w:num>
  <w:num w:numId="23" w16cid:durableId="1033655584">
    <w:abstractNumId w:val="18"/>
  </w:num>
  <w:num w:numId="24" w16cid:durableId="1287201004">
    <w:abstractNumId w:val="1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E0A"/>
    <w:rsid w:val="000151F9"/>
    <w:rsid w:val="00055B04"/>
    <w:rsid w:val="00057DA1"/>
    <w:rsid w:val="00076882"/>
    <w:rsid w:val="000831B0"/>
    <w:rsid w:val="00092DD1"/>
    <w:rsid w:val="00093677"/>
    <w:rsid w:val="0009562F"/>
    <w:rsid w:val="00096CD0"/>
    <w:rsid w:val="000A108A"/>
    <w:rsid w:val="000B0ED2"/>
    <w:rsid w:val="000B4377"/>
    <w:rsid w:val="000C12DB"/>
    <w:rsid w:val="000D0BDA"/>
    <w:rsid w:val="000D365D"/>
    <w:rsid w:val="000D5086"/>
    <w:rsid w:val="000D5781"/>
    <w:rsid w:val="000E27A6"/>
    <w:rsid w:val="000E66BF"/>
    <w:rsid w:val="000F43BA"/>
    <w:rsid w:val="001040BC"/>
    <w:rsid w:val="0012150A"/>
    <w:rsid w:val="001264F8"/>
    <w:rsid w:val="001407DF"/>
    <w:rsid w:val="00142725"/>
    <w:rsid w:val="00144D78"/>
    <w:rsid w:val="0014682F"/>
    <w:rsid w:val="001604E4"/>
    <w:rsid w:val="00183E79"/>
    <w:rsid w:val="001C12B9"/>
    <w:rsid w:val="00205E0B"/>
    <w:rsid w:val="002179F7"/>
    <w:rsid w:val="00223147"/>
    <w:rsid w:val="00232FF1"/>
    <w:rsid w:val="00262C7E"/>
    <w:rsid w:val="00281D79"/>
    <w:rsid w:val="00284644"/>
    <w:rsid w:val="002C4EB5"/>
    <w:rsid w:val="002E21A6"/>
    <w:rsid w:val="002F35FE"/>
    <w:rsid w:val="002F448C"/>
    <w:rsid w:val="00317FF3"/>
    <w:rsid w:val="003228E1"/>
    <w:rsid w:val="00337373"/>
    <w:rsid w:val="003540C9"/>
    <w:rsid w:val="00394FDF"/>
    <w:rsid w:val="003A15E8"/>
    <w:rsid w:val="003A5F95"/>
    <w:rsid w:val="003C092D"/>
    <w:rsid w:val="003D417A"/>
    <w:rsid w:val="003F063C"/>
    <w:rsid w:val="0042105F"/>
    <w:rsid w:val="00432C07"/>
    <w:rsid w:val="00453B24"/>
    <w:rsid w:val="00460AE0"/>
    <w:rsid w:val="0046686D"/>
    <w:rsid w:val="00467B1D"/>
    <w:rsid w:val="004B3C3C"/>
    <w:rsid w:val="004B3EF6"/>
    <w:rsid w:val="004D0A78"/>
    <w:rsid w:val="004D2727"/>
    <w:rsid w:val="004D60C7"/>
    <w:rsid w:val="004E1D98"/>
    <w:rsid w:val="004E57B0"/>
    <w:rsid w:val="004F505E"/>
    <w:rsid w:val="004F6464"/>
    <w:rsid w:val="005345DD"/>
    <w:rsid w:val="00544BA5"/>
    <w:rsid w:val="00546E4E"/>
    <w:rsid w:val="00552139"/>
    <w:rsid w:val="00553453"/>
    <w:rsid w:val="00570591"/>
    <w:rsid w:val="00593D2A"/>
    <w:rsid w:val="00595416"/>
    <w:rsid w:val="0059708A"/>
    <w:rsid w:val="005A2016"/>
    <w:rsid w:val="00612638"/>
    <w:rsid w:val="006200B0"/>
    <w:rsid w:val="00643258"/>
    <w:rsid w:val="0066427B"/>
    <w:rsid w:val="00670C59"/>
    <w:rsid w:val="00680F60"/>
    <w:rsid w:val="00697B50"/>
    <w:rsid w:val="006A3163"/>
    <w:rsid w:val="006A3A85"/>
    <w:rsid w:val="006B4047"/>
    <w:rsid w:val="006B5FBA"/>
    <w:rsid w:val="006B6FAF"/>
    <w:rsid w:val="006D0D08"/>
    <w:rsid w:val="006D7CAE"/>
    <w:rsid w:val="006E14BC"/>
    <w:rsid w:val="00706D98"/>
    <w:rsid w:val="00715335"/>
    <w:rsid w:val="00716F9E"/>
    <w:rsid w:val="00724AD0"/>
    <w:rsid w:val="00733F3B"/>
    <w:rsid w:val="00740C2B"/>
    <w:rsid w:val="00743575"/>
    <w:rsid w:val="00743B7C"/>
    <w:rsid w:val="00744807"/>
    <w:rsid w:val="00753135"/>
    <w:rsid w:val="00753C49"/>
    <w:rsid w:val="0075439B"/>
    <w:rsid w:val="00754E0A"/>
    <w:rsid w:val="00776548"/>
    <w:rsid w:val="00786AA8"/>
    <w:rsid w:val="00793104"/>
    <w:rsid w:val="00796398"/>
    <w:rsid w:val="007971C7"/>
    <w:rsid w:val="007A1D96"/>
    <w:rsid w:val="007D4C40"/>
    <w:rsid w:val="007D5071"/>
    <w:rsid w:val="007E1D51"/>
    <w:rsid w:val="007E24C1"/>
    <w:rsid w:val="007F0DF0"/>
    <w:rsid w:val="007F61A7"/>
    <w:rsid w:val="008017C3"/>
    <w:rsid w:val="00802A1E"/>
    <w:rsid w:val="00802E24"/>
    <w:rsid w:val="0081406B"/>
    <w:rsid w:val="008157AB"/>
    <w:rsid w:val="00825B5A"/>
    <w:rsid w:val="008438F8"/>
    <w:rsid w:val="00851B5F"/>
    <w:rsid w:val="008653F0"/>
    <w:rsid w:val="008841F4"/>
    <w:rsid w:val="008A1F6C"/>
    <w:rsid w:val="008A2792"/>
    <w:rsid w:val="008A2A3E"/>
    <w:rsid w:val="008A2B4F"/>
    <w:rsid w:val="008A4834"/>
    <w:rsid w:val="008B317E"/>
    <w:rsid w:val="008B7538"/>
    <w:rsid w:val="008D0303"/>
    <w:rsid w:val="008D074B"/>
    <w:rsid w:val="008D5D3C"/>
    <w:rsid w:val="008E413B"/>
    <w:rsid w:val="008F3DD3"/>
    <w:rsid w:val="0091528F"/>
    <w:rsid w:val="00923B24"/>
    <w:rsid w:val="00936C88"/>
    <w:rsid w:val="00973E20"/>
    <w:rsid w:val="009C7A1E"/>
    <w:rsid w:val="009E0ACC"/>
    <w:rsid w:val="009E1D66"/>
    <w:rsid w:val="009E46D3"/>
    <w:rsid w:val="009F2F8D"/>
    <w:rsid w:val="009F37E3"/>
    <w:rsid w:val="00A05940"/>
    <w:rsid w:val="00A13242"/>
    <w:rsid w:val="00A1538F"/>
    <w:rsid w:val="00A437C0"/>
    <w:rsid w:val="00A6334D"/>
    <w:rsid w:val="00A66FE8"/>
    <w:rsid w:val="00A80842"/>
    <w:rsid w:val="00A90667"/>
    <w:rsid w:val="00AA1B1E"/>
    <w:rsid w:val="00AA616D"/>
    <w:rsid w:val="00AC3445"/>
    <w:rsid w:val="00B26C39"/>
    <w:rsid w:val="00B34DCE"/>
    <w:rsid w:val="00B4239E"/>
    <w:rsid w:val="00B5531C"/>
    <w:rsid w:val="00B674D4"/>
    <w:rsid w:val="00B708D9"/>
    <w:rsid w:val="00B73586"/>
    <w:rsid w:val="00B81EE8"/>
    <w:rsid w:val="00B848F8"/>
    <w:rsid w:val="00BB4DE9"/>
    <w:rsid w:val="00BD7AF5"/>
    <w:rsid w:val="00BD7BDE"/>
    <w:rsid w:val="00BE13BC"/>
    <w:rsid w:val="00C17FE5"/>
    <w:rsid w:val="00C43F9F"/>
    <w:rsid w:val="00C53C0E"/>
    <w:rsid w:val="00C5664F"/>
    <w:rsid w:val="00C571F2"/>
    <w:rsid w:val="00C613D4"/>
    <w:rsid w:val="00C761BC"/>
    <w:rsid w:val="00C905AC"/>
    <w:rsid w:val="00CA552A"/>
    <w:rsid w:val="00CB2438"/>
    <w:rsid w:val="00CD0A59"/>
    <w:rsid w:val="00CD4B70"/>
    <w:rsid w:val="00CE1ECE"/>
    <w:rsid w:val="00CE2E13"/>
    <w:rsid w:val="00CF74CD"/>
    <w:rsid w:val="00D24AB9"/>
    <w:rsid w:val="00D33F68"/>
    <w:rsid w:val="00D4442B"/>
    <w:rsid w:val="00D54052"/>
    <w:rsid w:val="00D65C51"/>
    <w:rsid w:val="00D7000C"/>
    <w:rsid w:val="00D83601"/>
    <w:rsid w:val="00D849B8"/>
    <w:rsid w:val="00D86098"/>
    <w:rsid w:val="00DA01E0"/>
    <w:rsid w:val="00DD5FED"/>
    <w:rsid w:val="00DD678D"/>
    <w:rsid w:val="00DE626D"/>
    <w:rsid w:val="00DE6417"/>
    <w:rsid w:val="00DF631C"/>
    <w:rsid w:val="00DF7F8E"/>
    <w:rsid w:val="00E12516"/>
    <w:rsid w:val="00E23377"/>
    <w:rsid w:val="00E26626"/>
    <w:rsid w:val="00E46F63"/>
    <w:rsid w:val="00E47548"/>
    <w:rsid w:val="00E54FB6"/>
    <w:rsid w:val="00E6626B"/>
    <w:rsid w:val="00E955C5"/>
    <w:rsid w:val="00EA607C"/>
    <w:rsid w:val="00EA6754"/>
    <w:rsid w:val="00EB34AE"/>
    <w:rsid w:val="00EE48C5"/>
    <w:rsid w:val="00EF2411"/>
    <w:rsid w:val="00EF42E1"/>
    <w:rsid w:val="00EF461B"/>
    <w:rsid w:val="00F00659"/>
    <w:rsid w:val="00F059C4"/>
    <w:rsid w:val="00F10FF4"/>
    <w:rsid w:val="00F33851"/>
    <w:rsid w:val="00F44D65"/>
    <w:rsid w:val="00F46D17"/>
    <w:rsid w:val="00F5604D"/>
    <w:rsid w:val="00F621A1"/>
    <w:rsid w:val="00F85244"/>
    <w:rsid w:val="00F90D35"/>
    <w:rsid w:val="00FA1109"/>
    <w:rsid w:val="00FA1919"/>
    <w:rsid w:val="00FB13F3"/>
    <w:rsid w:val="00FD37CF"/>
    <w:rsid w:val="00FE2EE6"/>
    <w:rsid w:val="00FE509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E74A9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098"/>
    <w:pPr>
      <w:spacing w:after="120"/>
    </w:pPr>
    <w:rPr>
      <w:rFonts w:ascii="Segoe UI" w:hAnsi="Segoe UI"/>
      <w:sz w:val="22"/>
      <w:szCs w:val="22"/>
      <w:lang w:eastAsia="en-US"/>
    </w:rPr>
  </w:style>
  <w:style w:type="paragraph" w:styleId="Heading1">
    <w:name w:val="heading 1"/>
    <w:basedOn w:val="Normal"/>
    <w:next w:val="Normal"/>
    <w:link w:val="Heading1Char"/>
    <w:uiPriority w:val="9"/>
    <w:qFormat/>
    <w:rsid w:val="00743575"/>
    <w:pPr>
      <w:keepNext/>
      <w:keepLines/>
      <w:spacing w:before="240"/>
      <w:outlineLvl w:val="0"/>
    </w:pPr>
    <w:rPr>
      <w:rFonts w:eastAsiaTheme="majorEastAsia" w:cstheme="majorBidi"/>
      <w:color w:val="00ABEC" w:themeColor="text1"/>
      <w:sz w:val="32"/>
      <w:szCs w:val="32"/>
    </w:rPr>
  </w:style>
  <w:style w:type="paragraph" w:styleId="Heading2">
    <w:name w:val="heading 2"/>
    <w:basedOn w:val="Normal"/>
    <w:next w:val="Normal"/>
    <w:link w:val="Heading2Char"/>
    <w:uiPriority w:val="9"/>
    <w:unhideWhenUsed/>
    <w:qFormat/>
    <w:rsid w:val="00743575"/>
    <w:pPr>
      <w:keepNext/>
      <w:keepLines/>
      <w:spacing w:before="40" w:after="0"/>
      <w:outlineLvl w:val="1"/>
    </w:pPr>
    <w:rPr>
      <w:rFonts w:eastAsiaTheme="majorEastAsia" w:cstheme="majorBidi"/>
      <w:b/>
      <w:color w:val="00ABEC" w:themeColor="text1"/>
      <w:sz w:val="26"/>
      <w:szCs w:val="26"/>
    </w:rPr>
  </w:style>
  <w:style w:type="paragraph" w:styleId="Heading3">
    <w:name w:val="heading 3"/>
    <w:basedOn w:val="Normal"/>
    <w:next w:val="Normal"/>
    <w:link w:val="Heading3Char"/>
    <w:uiPriority w:val="9"/>
    <w:unhideWhenUsed/>
    <w:qFormat/>
    <w:rsid w:val="000151F9"/>
    <w:pPr>
      <w:keepNext/>
      <w:keepLines/>
      <w:spacing w:before="40" w:after="0"/>
      <w:outlineLvl w:val="2"/>
    </w:pPr>
    <w:rPr>
      <w:rFonts w:eastAsiaTheme="majorEastAsia" w:cstheme="majorBidi"/>
      <w:color w:val="00ABEC" w:themeColor="text1"/>
      <w:sz w:val="24"/>
      <w:szCs w:val="24"/>
    </w:rPr>
  </w:style>
  <w:style w:type="paragraph" w:styleId="Heading4">
    <w:name w:val="heading 4"/>
    <w:basedOn w:val="Normal"/>
    <w:next w:val="Normal"/>
    <w:link w:val="Heading4Char"/>
    <w:uiPriority w:val="9"/>
    <w:semiHidden/>
    <w:unhideWhenUsed/>
    <w:qFormat/>
    <w:rsid w:val="006B6FAF"/>
    <w:pPr>
      <w:keepNext/>
      <w:keepLines/>
      <w:spacing w:before="40" w:after="0"/>
      <w:outlineLvl w:val="3"/>
    </w:pPr>
    <w:rPr>
      <w:rFonts w:eastAsiaTheme="majorEastAsia" w:cstheme="majorBidi"/>
      <w:i/>
      <w:iCs/>
      <w:color w:val="007FB0"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51B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51B5F"/>
    <w:pPr>
      <w:spacing w:after="0"/>
    </w:pPr>
    <w:rPr>
      <w:rFonts w:ascii="Tahoma" w:hAnsi="Tahoma" w:cs="Tahoma"/>
      <w:sz w:val="16"/>
      <w:szCs w:val="16"/>
    </w:rPr>
  </w:style>
  <w:style w:type="character" w:customStyle="1" w:styleId="BalloonTextChar">
    <w:name w:val="Balloon Text Char"/>
    <w:link w:val="BalloonText"/>
    <w:uiPriority w:val="99"/>
    <w:semiHidden/>
    <w:rsid w:val="00851B5F"/>
    <w:rPr>
      <w:rFonts w:ascii="Tahoma" w:hAnsi="Tahoma" w:cs="Tahoma"/>
      <w:sz w:val="16"/>
      <w:szCs w:val="16"/>
    </w:rPr>
  </w:style>
  <w:style w:type="paragraph" w:customStyle="1" w:styleId="Default">
    <w:name w:val="Default"/>
    <w:rsid w:val="006B6FAF"/>
    <w:pPr>
      <w:autoSpaceDE w:val="0"/>
      <w:autoSpaceDN w:val="0"/>
      <w:adjustRightInd w:val="0"/>
    </w:pPr>
    <w:rPr>
      <w:rFonts w:ascii="Segoe UI" w:hAnsi="Segoe UI" w:cs="Arial"/>
      <w:color w:val="000000"/>
      <w:sz w:val="24"/>
      <w:szCs w:val="24"/>
      <w:lang w:eastAsia="en-US"/>
    </w:rPr>
  </w:style>
  <w:style w:type="paragraph" w:styleId="Header">
    <w:name w:val="header"/>
    <w:basedOn w:val="Normal"/>
    <w:link w:val="HeaderChar"/>
    <w:uiPriority w:val="99"/>
    <w:unhideWhenUsed/>
    <w:rsid w:val="003A5F95"/>
    <w:pPr>
      <w:tabs>
        <w:tab w:val="center" w:pos="4513"/>
        <w:tab w:val="right" w:pos="9026"/>
      </w:tabs>
      <w:spacing w:after="0"/>
    </w:pPr>
  </w:style>
  <w:style w:type="character" w:customStyle="1" w:styleId="HeaderChar">
    <w:name w:val="Header Char"/>
    <w:basedOn w:val="DefaultParagraphFont"/>
    <w:link w:val="Header"/>
    <w:uiPriority w:val="99"/>
    <w:rsid w:val="003A5F95"/>
  </w:style>
  <w:style w:type="paragraph" w:styleId="Footer">
    <w:name w:val="footer"/>
    <w:basedOn w:val="Normal"/>
    <w:link w:val="FooterChar"/>
    <w:uiPriority w:val="99"/>
    <w:unhideWhenUsed/>
    <w:rsid w:val="003A5F95"/>
    <w:pPr>
      <w:tabs>
        <w:tab w:val="center" w:pos="4513"/>
        <w:tab w:val="right" w:pos="9026"/>
      </w:tabs>
      <w:spacing w:after="0"/>
    </w:pPr>
  </w:style>
  <w:style w:type="character" w:customStyle="1" w:styleId="FooterChar">
    <w:name w:val="Footer Char"/>
    <w:basedOn w:val="DefaultParagraphFont"/>
    <w:link w:val="Footer"/>
    <w:uiPriority w:val="99"/>
    <w:rsid w:val="003A5F95"/>
  </w:style>
  <w:style w:type="paragraph" w:styleId="ListParagraph">
    <w:name w:val="List Paragraph"/>
    <w:basedOn w:val="Normal"/>
    <w:link w:val="ListParagraphChar"/>
    <w:qFormat/>
    <w:rsid w:val="00E23377"/>
    <w:pPr>
      <w:spacing w:line="288" w:lineRule="auto"/>
      <w:ind w:left="720"/>
      <w:contextualSpacing/>
    </w:pPr>
    <w:rPr>
      <w:rFonts w:eastAsia="Arial"/>
      <w:szCs w:val="24"/>
    </w:rPr>
  </w:style>
  <w:style w:type="paragraph" w:customStyle="1" w:styleId="Pa0">
    <w:name w:val="Pa0"/>
    <w:basedOn w:val="Default"/>
    <w:next w:val="Default"/>
    <w:uiPriority w:val="99"/>
    <w:rsid w:val="006B6FAF"/>
    <w:pPr>
      <w:spacing w:line="141" w:lineRule="atLeast"/>
    </w:pPr>
    <w:rPr>
      <w:rFonts w:cs="Times New Roman"/>
      <w:color w:val="auto"/>
      <w:lang w:val="en-US"/>
    </w:rPr>
  </w:style>
  <w:style w:type="paragraph" w:customStyle="1" w:styleId="Pa2">
    <w:name w:val="Pa2"/>
    <w:basedOn w:val="Default"/>
    <w:next w:val="Default"/>
    <w:uiPriority w:val="99"/>
    <w:rsid w:val="006B6FAF"/>
    <w:pPr>
      <w:spacing w:line="141" w:lineRule="atLeast"/>
    </w:pPr>
    <w:rPr>
      <w:rFonts w:cs="Times New Roman"/>
      <w:color w:val="auto"/>
      <w:lang w:val="en-US"/>
    </w:rPr>
  </w:style>
  <w:style w:type="character" w:styleId="Hyperlink">
    <w:name w:val="Hyperlink"/>
    <w:rsid w:val="006B6FAF"/>
    <w:rPr>
      <w:rFonts w:ascii="Segoe UI" w:hAnsi="Segoe UI"/>
      <w:color w:val="0000FF"/>
      <w:u w:val="single"/>
    </w:rPr>
  </w:style>
  <w:style w:type="character" w:styleId="PageNumber">
    <w:name w:val="page number"/>
    <w:rsid w:val="006B6FAF"/>
    <w:rPr>
      <w:rFonts w:ascii="Segoe UI" w:hAnsi="Segoe UI"/>
      <w:sz w:val="16"/>
    </w:rPr>
  </w:style>
  <w:style w:type="character" w:customStyle="1" w:styleId="ListParagraphChar">
    <w:name w:val="List Paragraph Char"/>
    <w:link w:val="ListParagraph"/>
    <w:locked/>
    <w:rsid w:val="00E23377"/>
    <w:rPr>
      <w:rFonts w:ascii="Arial" w:eastAsia="Arial" w:hAnsi="Arial"/>
      <w:sz w:val="22"/>
      <w:szCs w:val="24"/>
      <w:lang w:eastAsia="en-US"/>
    </w:rPr>
  </w:style>
  <w:style w:type="paragraph" w:styleId="Title">
    <w:name w:val="Title"/>
    <w:basedOn w:val="Normal"/>
    <w:next w:val="Normal"/>
    <w:link w:val="TitleChar"/>
    <w:uiPriority w:val="10"/>
    <w:qFormat/>
    <w:rsid w:val="00CF74CD"/>
    <w:pPr>
      <w:spacing w:after="240"/>
      <w:contextualSpacing/>
    </w:pPr>
    <w:rPr>
      <w:rFonts w:eastAsiaTheme="majorEastAsia" w:cstheme="majorBidi"/>
      <w:b/>
      <w:color w:val="003D69"/>
      <w:spacing w:val="-10"/>
      <w:kern w:val="28"/>
      <w:sz w:val="52"/>
      <w:szCs w:val="56"/>
    </w:rPr>
  </w:style>
  <w:style w:type="character" w:customStyle="1" w:styleId="TitleChar">
    <w:name w:val="Title Char"/>
    <w:basedOn w:val="DefaultParagraphFont"/>
    <w:link w:val="Title"/>
    <w:uiPriority w:val="10"/>
    <w:rsid w:val="00CF74CD"/>
    <w:rPr>
      <w:rFonts w:ascii="Trebuchet MS" w:eastAsiaTheme="majorEastAsia" w:hAnsi="Trebuchet MS" w:cstheme="majorBidi"/>
      <w:b/>
      <w:color w:val="003D69"/>
      <w:spacing w:val="-10"/>
      <w:kern w:val="28"/>
      <w:sz w:val="52"/>
      <w:szCs w:val="56"/>
      <w:lang w:eastAsia="en-US"/>
    </w:rPr>
  </w:style>
  <w:style w:type="character" w:customStyle="1" w:styleId="Heading1Char">
    <w:name w:val="Heading 1 Char"/>
    <w:basedOn w:val="DefaultParagraphFont"/>
    <w:link w:val="Heading1"/>
    <w:uiPriority w:val="9"/>
    <w:rsid w:val="00743575"/>
    <w:rPr>
      <w:rFonts w:ascii="Trebuchet MS" w:eastAsiaTheme="majorEastAsia" w:hAnsi="Trebuchet MS" w:cstheme="majorBidi"/>
      <w:color w:val="00ABEC" w:themeColor="text1"/>
      <w:sz w:val="32"/>
      <w:szCs w:val="32"/>
      <w:lang w:eastAsia="en-US"/>
    </w:rPr>
  </w:style>
  <w:style w:type="character" w:customStyle="1" w:styleId="Heading2Char">
    <w:name w:val="Heading 2 Char"/>
    <w:basedOn w:val="DefaultParagraphFont"/>
    <w:link w:val="Heading2"/>
    <w:uiPriority w:val="9"/>
    <w:rsid w:val="00743575"/>
    <w:rPr>
      <w:rFonts w:ascii="Trebuchet MS" w:eastAsiaTheme="majorEastAsia" w:hAnsi="Trebuchet MS" w:cstheme="majorBidi"/>
      <w:b/>
      <w:color w:val="00ABEC" w:themeColor="text1"/>
      <w:sz w:val="26"/>
      <w:szCs w:val="26"/>
      <w:lang w:eastAsia="en-US"/>
    </w:rPr>
  </w:style>
  <w:style w:type="paragraph" w:styleId="NormalWeb">
    <w:name w:val="Normal (Web)"/>
    <w:basedOn w:val="Normal"/>
    <w:uiPriority w:val="99"/>
    <w:semiHidden/>
    <w:unhideWhenUsed/>
    <w:rsid w:val="007971C7"/>
    <w:pPr>
      <w:spacing w:before="100" w:beforeAutospacing="1" w:after="100" w:afterAutospacing="1"/>
    </w:pPr>
    <w:rPr>
      <w:rFonts w:ascii="Times New Roman" w:eastAsiaTheme="minorEastAsia" w:hAnsi="Times New Roman"/>
      <w:sz w:val="24"/>
      <w:szCs w:val="24"/>
      <w:lang w:eastAsia="en-AU"/>
    </w:rPr>
  </w:style>
  <w:style w:type="character" w:customStyle="1" w:styleId="Heading3Char">
    <w:name w:val="Heading 3 Char"/>
    <w:basedOn w:val="DefaultParagraphFont"/>
    <w:link w:val="Heading3"/>
    <w:uiPriority w:val="9"/>
    <w:rsid w:val="000151F9"/>
    <w:rPr>
      <w:rFonts w:ascii="Trebuchet MS" w:eastAsiaTheme="majorEastAsia" w:hAnsi="Trebuchet MS" w:cstheme="majorBidi"/>
      <w:color w:val="00ABEC" w:themeColor="text1"/>
      <w:sz w:val="24"/>
      <w:szCs w:val="24"/>
      <w:lang w:eastAsia="en-US"/>
    </w:rPr>
  </w:style>
  <w:style w:type="character" w:styleId="IntenseEmphasis">
    <w:name w:val="Intense Emphasis"/>
    <w:basedOn w:val="DefaultParagraphFont"/>
    <w:uiPriority w:val="21"/>
    <w:qFormat/>
    <w:rsid w:val="006B6FAF"/>
    <w:rPr>
      <w:rFonts w:ascii="Segoe UI" w:hAnsi="Segoe UI"/>
      <w:i/>
      <w:iCs/>
      <w:color w:val="00ABEC" w:themeColor="text1"/>
    </w:rPr>
  </w:style>
  <w:style w:type="paragraph" w:styleId="IntenseQuote">
    <w:name w:val="Intense Quote"/>
    <w:basedOn w:val="Normal"/>
    <w:next w:val="Normal"/>
    <w:link w:val="IntenseQuoteChar"/>
    <w:uiPriority w:val="30"/>
    <w:qFormat/>
    <w:rsid w:val="003C092D"/>
    <w:pPr>
      <w:pBdr>
        <w:top w:val="single" w:sz="4" w:space="10" w:color="00ABEC" w:themeColor="text1"/>
        <w:bottom w:val="single" w:sz="4" w:space="10" w:color="00ABEC" w:themeColor="text1"/>
      </w:pBdr>
      <w:spacing w:before="360" w:after="360"/>
      <w:ind w:left="864" w:right="864"/>
      <w:jc w:val="center"/>
    </w:pPr>
    <w:rPr>
      <w:i/>
      <w:iCs/>
      <w:color w:val="00ABEC" w:themeColor="text1"/>
    </w:rPr>
  </w:style>
  <w:style w:type="character" w:customStyle="1" w:styleId="IntenseQuoteChar">
    <w:name w:val="Intense Quote Char"/>
    <w:basedOn w:val="DefaultParagraphFont"/>
    <w:link w:val="IntenseQuote"/>
    <w:uiPriority w:val="30"/>
    <w:rsid w:val="003C092D"/>
    <w:rPr>
      <w:rFonts w:ascii="Arial" w:hAnsi="Arial"/>
      <w:i/>
      <w:iCs/>
      <w:color w:val="00ABEC" w:themeColor="text1"/>
      <w:sz w:val="22"/>
      <w:szCs w:val="22"/>
      <w:lang w:eastAsia="en-US"/>
    </w:rPr>
  </w:style>
  <w:style w:type="paragraph" w:customStyle="1" w:styleId="Singlelinespace">
    <w:name w:val="Single line space"/>
    <w:basedOn w:val="Normal"/>
    <w:next w:val="Normal"/>
    <w:qFormat/>
    <w:rsid w:val="0059708A"/>
    <w:pPr>
      <w:spacing w:after="240"/>
      <w:contextualSpacing/>
    </w:pPr>
  </w:style>
  <w:style w:type="character" w:styleId="PlaceholderText">
    <w:name w:val="Placeholder Text"/>
    <w:basedOn w:val="DefaultParagraphFont"/>
    <w:uiPriority w:val="99"/>
    <w:semiHidden/>
    <w:rsid w:val="00F85244"/>
    <w:rPr>
      <w:color w:val="808080"/>
    </w:rPr>
  </w:style>
  <w:style w:type="character" w:customStyle="1" w:styleId="Heading4Char">
    <w:name w:val="Heading 4 Char"/>
    <w:basedOn w:val="DefaultParagraphFont"/>
    <w:link w:val="Heading4"/>
    <w:uiPriority w:val="9"/>
    <w:semiHidden/>
    <w:rsid w:val="006B6FAF"/>
    <w:rPr>
      <w:rFonts w:ascii="Segoe UI" w:eastAsiaTheme="majorEastAsia" w:hAnsi="Segoe UI" w:cstheme="majorBidi"/>
      <w:i/>
      <w:iCs/>
      <w:color w:val="007FB0" w:themeColor="accent1" w:themeShade="BF"/>
      <w:sz w:val="22"/>
      <w:szCs w:val="22"/>
      <w:lang w:eastAsia="en-US"/>
    </w:rPr>
  </w:style>
  <w:style w:type="paragraph" w:styleId="Subtitle">
    <w:name w:val="Subtitle"/>
    <w:basedOn w:val="Normal"/>
    <w:next w:val="Normal"/>
    <w:link w:val="SubtitleChar"/>
    <w:uiPriority w:val="11"/>
    <w:qFormat/>
    <w:rsid w:val="006B6FAF"/>
    <w:pPr>
      <w:numPr>
        <w:ilvl w:val="1"/>
      </w:numPr>
      <w:spacing w:after="160"/>
    </w:pPr>
    <w:rPr>
      <w:rFonts w:eastAsiaTheme="minorEastAsia" w:cstheme="minorBidi"/>
      <w:color w:val="4DCDFF" w:themeColor="text1" w:themeTint="A5"/>
      <w:spacing w:val="15"/>
    </w:rPr>
  </w:style>
  <w:style w:type="character" w:customStyle="1" w:styleId="SubtitleChar">
    <w:name w:val="Subtitle Char"/>
    <w:basedOn w:val="DefaultParagraphFont"/>
    <w:link w:val="Subtitle"/>
    <w:uiPriority w:val="11"/>
    <w:rsid w:val="006B6FAF"/>
    <w:rPr>
      <w:rFonts w:ascii="Segoe UI" w:eastAsiaTheme="minorEastAsia" w:hAnsi="Segoe UI" w:cstheme="minorBidi"/>
      <w:color w:val="4DCDFF" w:themeColor="text1" w:themeTint="A5"/>
      <w:spacing w:val="15"/>
      <w:sz w:val="22"/>
      <w:szCs w:val="22"/>
      <w:lang w:eastAsia="en-US"/>
    </w:rPr>
  </w:style>
  <w:style w:type="character" w:styleId="SubtleEmphasis">
    <w:name w:val="Subtle Emphasis"/>
    <w:basedOn w:val="DefaultParagraphFont"/>
    <w:uiPriority w:val="19"/>
    <w:qFormat/>
    <w:rsid w:val="006B6FAF"/>
    <w:rPr>
      <w:rFonts w:ascii="Segoe UI" w:hAnsi="Segoe UI"/>
      <w:i/>
      <w:iCs/>
      <w:color w:val="31C5FF" w:themeColor="text1" w:themeTint="BF"/>
    </w:rPr>
  </w:style>
  <w:style w:type="character" w:styleId="Emphasis">
    <w:name w:val="Emphasis"/>
    <w:basedOn w:val="DefaultParagraphFont"/>
    <w:uiPriority w:val="20"/>
    <w:qFormat/>
    <w:rsid w:val="006B6FAF"/>
    <w:rPr>
      <w:rFonts w:ascii="Segoe UI" w:hAnsi="Segoe UI"/>
      <w:i/>
      <w:iCs/>
    </w:rPr>
  </w:style>
  <w:style w:type="character" w:styleId="Strong">
    <w:name w:val="Strong"/>
    <w:basedOn w:val="DefaultParagraphFont"/>
    <w:uiPriority w:val="22"/>
    <w:qFormat/>
    <w:rsid w:val="006B6FAF"/>
    <w:rPr>
      <w:rFonts w:ascii="Segoe UI" w:hAnsi="Segoe UI"/>
      <w:b/>
      <w:bCs/>
    </w:rPr>
  </w:style>
  <w:style w:type="paragraph" w:styleId="Quote">
    <w:name w:val="Quote"/>
    <w:basedOn w:val="Normal"/>
    <w:next w:val="Normal"/>
    <w:link w:val="QuoteChar"/>
    <w:uiPriority w:val="29"/>
    <w:qFormat/>
    <w:rsid w:val="006B6FAF"/>
    <w:pPr>
      <w:spacing w:before="200" w:after="160"/>
      <w:ind w:left="864" w:right="864"/>
      <w:jc w:val="center"/>
    </w:pPr>
    <w:rPr>
      <w:i/>
      <w:iCs/>
      <w:color w:val="31C5FF" w:themeColor="text1" w:themeTint="BF"/>
    </w:rPr>
  </w:style>
  <w:style w:type="character" w:customStyle="1" w:styleId="QuoteChar">
    <w:name w:val="Quote Char"/>
    <w:basedOn w:val="DefaultParagraphFont"/>
    <w:link w:val="Quote"/>
    <w:uiPriority w:val="29"/>
    <w:rsid w:val="006B6FAF"/>
    <w:rPr>
      <w:rFonts w:ascii="Segoe UI" w:hAnsi="Segoe UI"/>
      <w:i/>
      <w:iCs/>
      <w:color w:val="31C5FF" w:themeColor="text1" w:themeTint="BF"/>
      <w:sz w:val="22"/>
      <w:szCs w:val="22"/>
      <w:lang w:eastAsia="en-US"/>
    </w:rPr>
  </w:style>
  <w:style w:type="character" w:styleId="SubtleReference">
    <w:name w:val="Subtle Reference"/>
    <w:basedOn w:val="DefaultParagraphFont"/>
    <w:uiPriority w:val="31"/>
    <w:qFormat/>
    <w:rsid w:val="006B6FAF"/>
    <w:rPr>
      <w:rFonts w:ascii="Segoe UI" w:hAnsi="Segoe UI"/>
      <w:smallCaps/>
      <w:color w:val="4DCDFF" w:themeColor="text1" w:themeTint="A5"/>
    </w:rPr>
  </w:style>
  <w:style w:type="character" w:styleId="IntenseReference">
    <w:name w:val="Intense Reference"/>
    <w:basedOn w:val="DefaultParagraphFont"/>
    <w:uiPriority w:val="32"/>
    <w:qFormat/>
    <w:rsid w:val="006B6FAF"/>
    <w:rPr>
      <w:rFonts w:ascii="Segoe UI" w:hAnsi="Segoe UI"/>
      <w:b/>
      <w:bCs/>
      <w:smallCaps/>
      <w:color w:val="00ABEC" w:themeColor="accent1"/>
      <w:spacing w:val="5"/>
    </w:rPr>
  </w:style>
  <w:style w:type="character" w:styleId="BookTitle">
    <w:name w:val="Book Title"/>
    <w:basedOn w:val="DefaultParagraphFont"/>
    <w:uiPriority w:val="33"/>
    <w:qFormat/>
    <w:rsid w:val="006B6FAF"/>
    <w:rPr>
      <w:rFonts w:ascii="Segoe UI" w:hAnsi="Segoe UI"/>
      <w:b/>
      <w:bCs/>
      <w:i/>
      <w:iCs/>
      <w:spacing w:val="5"/>
    </w:rPr>
  </w:style>
  <w:style w:type="paragraph" w:styleId="BodyText">
    <w:name w:val="Body Text"/>
    <w:basedOn w:val="Normal"/>
    <w:link w:val="BodyTextChar"/>
    <w:uiPriority w:val="99"/>
    <w:qFormat/>
    <w:rsid w:val="00F44D65"/>
    <w:pPr>
      <w:spacing w:before="180" w:after="180" w:line="260" w:lineRule="atLeast"/>
    </w:pPr>
    <w:rPr>
      <w:rFonts w:ascii="Calibri" w:eastAsiaTheme="minorHAnsi" w:hAnsi="Calibri" w:cs="Calibri"/>
      <w:color w:val="000000"/>
      <w:szCs w:val="24"/>
      <w:lang w:val="en-US"/>
    </w:rPr>
  </w:style>
  <w:style w:type="character" w:customStyle="1" w:styleId="BodyTextChar">
    <w:name w:val="Body Text Char"/>
    <w:basedOn w:val="DefaultParagraphFont"/>
    <w:link w:val="BodyText"/>
    <w:uiPriority w:val="99"/>
    <w:rsid w:val="00F44D65"/>
    <w:rPr>
      <w:rFonts w:eastAsiaTheme="minorHAnsi" w:cs="Calibri"/>
      <w:color w:val="000000"/>
      <w:sz w:val="22"/>
      <w:szCs w:val="24"/>
      <w:lang w:val="en-US" w:eastAsia="en-US"/>
    </w:rPr>
  </w:style>
  <w:style w:type="paragraph" w:customStyle="1" w:styleId="FirstParagraph">
    <w:name w:val="First Paragraph"/>
    <w:basedOn w:val="BodyText"/>
    <w:next w:val="BodyText"/>
    <w:qFormat/>
    <w:rsid w:val="00F44D65"/>
  </w:style>
  <w:style w:type="paragraph" w:customStyle="1" w:styleId="Compact">
    <w:name w:val="Compact"/>
    <w:basedOn w:val="BodyText"/>
    <w:qFormat/>
    <w:rsid w:val="00F44D65"/>
    <w:pPr>
      <w:spacing w:before="40" w:after="40" w:line="240" w:lineRule="atLeast"/>
    </w:pPr>
    <w:rPr>
      <w:sz w:val="20"/>
    </w:rPr>
  </w:style>
  <w:style w:type="paragraph" w:styleId="BlockText">
    <w:name w:val="Block Text"/>
    <w:basedOn w:val="BodyText"/>
    <w:next w:val="BodyText"/>
    <w:uiPriority w:val="99"/>
    <w:unhideWhenUsed/>
    <w:qFormat/>
    <w:rsid w:val="00F44D65"/>
    <w:pPr>
      <w:spacing w:before="100" w:after="100"/>
      <w:ind w:left="480" w:right="480"/>
    </w:pPr>
  </w:style>
  <w:style w:type="table" w:styleId="TableGridLight">
    <w:name w:val="Grid Table Light"/>
    <w:basedOn w:val="TableNormal"/>
    <w:rsid w:val="00F44D65"/>
    <w:rPr>
      <w:rFonts w:asciiTheme="minorHAnsi" w:eastAsiaTheme="minorHAnsi" w:hAnsiTheme="minorHAnsi" w:cstheme="minorBidi"/>
      <w:sz w:val="24"/>
      <w:szCs w:val="24"/>
      <w:lang w:val="en-US"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185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health.gov.au/resources/publications/assignment-of-medicare-benefits-for-bulk-billing-frequently-asked-questions?language=en"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egislation.gov.au/F2018L01365/latest"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SEMPHN Colours 1">
      <a:dk1>
        <a:srgbClr val="00ABEC"/>
      </a:dk1>
      <a:lt1>
        <a:srgbClr val="FFFFFF"/>
      </a:lt1>
      <a:dk2>
        <a:srgbClr val="003E6A"/>
      </a:dk2>
      <a:lt2>
        <a:srgbClr val="6C6E71"/>
      </a:lt2>
      <a:accent1>
        <a:srgbClr val="00ABEC"/>
      </a:accent1>
      <a:accent2>
        <a:srgbClr val="FC6402"/>
      </a:accent2>
      <a:accent3>
        <a:srgbClr val="6C6E71"/>
      </a:accent3>
      <a:accent4>
        <a:srgbClr val="FF9D21"/>
      </a:accent4>
      <a:accent5>
        <a:srgbClr val="3ABEB6"/>
      </a:accent5>
      <a:accent6>
        <a:srgbClr val="0F6CB5"/>
      </a:accent6>
      <a:hlink>
        <a:srgbClr val="0563C1"/>
      </a:hlink>
      <a:folHlink>
        <a:srgbClr val="00ABEC"/>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E6F5D52D6CE1242803C92844ED65DE6" ma:contentTypeVersion="3" ma:contentTypeDescription="Create a new document." ma:contentTypeScope="" ma:versionID="149c44a58f0401f32a22a344c4e8d20f">
  <xsd:schema xmlns:xsd="http://www.w3.org/2001/XMLSchema" xmlns:xs="http://www.w3.org/2001/XMLSchema" xmlns:p="http://schemas.microsoft.com/office/2006/metadata/properties" xmlns:ns2="5195886d-a161-4c56-bc5f-122aa4c0b2fd" targetNamespace="http://schemas.microsoft.com/office/2006/metadata/properties" ma:root="true" ma:fieldsID="083c34def1f4d6e6a7f6e49dc87ce51d" ns2:_="">
    <xsd:import namespace="5195886d-a161-4c56-bc5f-122aa4c0b2fd"/>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95886d-a161-4c56-bc5f-122aa4c0b2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15961E-9217-4A48-9F7F-A068AE39B5C9}">
  <ds:schemaRefs>
    <ds:schemaRef ds:uri="http://schemas.microsoft.com/sharepoint/v3/contenttype/forms"/>
  </ds:schemaRefs>
</ds:datastoreItem>
</file>

<file path=customXml/itemProps2.xml><?xml version="1.0" encoding="utf-8"?>
<ds:datastoreItem xmlns:ds="http://schemas.openxmlformats.org/officeDocument/2006/customXml" ds:itemID="{1C5BD6F2-D171-479B-B160-C28F30B1717B}">
  <ds:schemaRefs>
    <ds:schemaRef ds:uri="http://schemas.openxmlformats.org/officeDocument/2006/bibliography"/>
  </ds:schemaRefs>
</ds:datastoreItem>
</file>

<file path=customXml/itemProps3.xml><?xml version="1.0" encoding="utf-8"?>
<ds:datastoreItem xmlns:ds="http://schemas.openxmlformats.org/officeDocument/2006/customXml" ds:itemID="{FE67A8E7-C995-4951-81A1-B20B8611B53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ADF6160-848F-49FF-B905-211BD4FE97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95886d-a161-4c56-bc5f-122aa4c0b2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Assignment%20of%20Benefit%20Procedure%20Template%20</Template>
  <TotalTime>4</TotalTime>
  <Pages>6</Pages>
  <Words>1701</Words>
  <Characters>9698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South Eastern Melbourne PHN</Company>
  <LinksUpToDate>false</LinksUpToDate>
  <CharactersWithSpaces>11377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SEMPHN Letter Template</dc:title>
  <dc:subject/>
  <dc:creator>Charlie Truong</dc:creator>
  <cp:keywords/>
  <cp:lastModifiedBy>Tallia Herbert</cp:lastModifiedBy>
  <cp:revision>2</cp:revision>
  <cp:lastPrinted>2017-08-02T23:52:00Z</cp:lastPrinted>
  <dcterms:created xsi:type="dcterms:W3CDTF">2026-09-30T05:23:00Z</dcterms:created>
  <dcterms:modified xsi:type="dcterms:W3CDTF">2026-09-30T05:23:00Z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0x0101006E6F5D52D6CE1242803C92844ED65DE6</vt:lpwstr>
  </property>
  <property fmtid="{D5CDD505-2E9C-101B-9397-08002B2CF9AE}" pid="3" name="TaxKeyword">
    <vt:lpwstr/>
  </property>
  <property fmtid="{D5CDD505-2E9C-101B-9397-08002B2CF9AE}" pid="4" name="Order">
    <vt:r8>940900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Directorate">
    <vt:lpwstr>4;#Corporate Services|6e9f44b1-fdfe-4fe1-85fc-afff0a7c8ac6</vt:lpwstr>
  </property>
  <property fmtid="{D5CDD505-2E9C-101B-9397-08002B2CF9AE}" pid="12" name="FunctionArea">
    <vt:lpwstr>33;#Information Technology|3053c22d-362e-4915-8ef4-eb0bd540159b</vt:lpwstr>
  </property>
  <property fmtid="{D5CDD505-2E9C-101B-9397-08002B2CF9AE}" pid="13" name="DocumentType">
    <vt:lpwstr>11;#Template|4e50f248-1ad9-47f8-a259-dfabe8d165dc</vt:lpwstr>
  </property>
  <property fmtid="{D5CDD505-2E9C-101B-9397-08002B2CF9AE}" pid="14" name="Approve AD Group">
    <vt:lpwstr>51;#SPO-Docs-Approvers|b1bc4962-0ff8-4246-9099-3d6efab70249</vt:lpwstr>
  </property>
  <property fmtid="{D5CDD505-2E9C-101B-9397-08002B2CF9AE}" pid="15" name="MediaServiceImageTags">
    <vt:lpwstr/>
  </property>
  <property fmtid="{D5CDD505-2E9C-101B-9397-08002B2CF9AE}" pid="16" name="Approve_x0020_AD_x0020_Group">
    <vt:lpwstr>51;#SPO-Docs-Approvers|b1bc4962-0ff8-4246-9099-3d6efab70249</vt:lpwstr>
  </property>
</Properties>
</file>