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932E1" w14:textId="77777777" w:rsidR="0090042B" w:rsidRDefault="0090042B" w:rsidP="0090042B">
      <w:pPr>
        <w:pStyle w:val="Minicrib"/>
      </w:pPr>
      <w:r>
        <w:rPr>
          <w:sz w:val="24"/>
        </w:rPr>
        <w:tab/>
        <w:t xml:space="preserve">            </w:t>
      </w:r>
      <w:r>
        <w:rPr>
          <w:sz w:val="24"/>
        </w:rPr>
        <w:tab/>
        <w:t xml:space="preserve"> </w:t>
      </w:r>
      <w:r>
        <w:rPr>
          <w:noProof/>
        </w:rPr>
        <w:drawing>
          <wp:inline distT="0" distB="0" distL="0" distR="0" wp14:anchorId="61AF0235" wp14:editId="11F49C53">
            <wp:extent cx="1333500" cy="647700"/>
            <wp:effectExtent l="0" t="0" r="0" b="0"/>
            <wp:docPr id="6" name="Picture 6" descr="RSCDS LOGO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CDS LOGO Bla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1AE8B" w14:textId="79002774" w:rsidR="0090042B" w:rsidRPr="007307B6" w:rsidRDefault="0090042B" w:rsidP="0090042B">
      <w:pPr>
        <w:pStyle w:val="Minicrib"/>
        <w:rPr>
          <w:sz w:val="28"/>
          <w:szCs w:val="28"/>
        </w:rPr>
      </w:pPr>
      <w:r w:rsidRPr="00B81F1B">
        <w:rPr>
          <w:rFonts w:ascii="Comic Sans MS" w:hAnsi="Comic Sans MS"/>
          <w:b w:val="0"/>
          <w:sz w:val="28"/>
          <w:szCs w:val="28"/>
        </w:rPr>
        <w:t>Crib Sheet --- Day School Dance</w:t>
      </w:r>
      <w:r w:rsidRPr="00F24FA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                        </w:t>
      </w:r>
      <w:r w:rsidRPr="00CD19BD">
        <w:rPr>
          <w:sz w:val="32"/>
          <w:szCs w:val="32"/>
        </w:rPr>
        <w:t>Ayr Branch</w:t>
      </w:r>
    </w:p>
    <w:p w14:paraId="48E1C4F1" w14:textId="47D6CB87" w:rsidR="0090042B" w:rsidRDefault="0090042B" w:rsidP="0090042B">
      <w:pPr>
        <w:pStyle w:val="Minicrib"/>
        <w:rPr>
          <w:rFonts w:ascii="Comic Sans MS" w:hAnsi="Comic Sans MS"/>
          <w:b w:val="0"/>
          <w:sz w:val="28"/>
          <w:szCs w:val="28"/>
        </w:rPr>
      </w:pPr>
      <w:r>
        <w:rPr>
          <w:sz w:val="32"/>
          <w:szCs w:val="32"/>
        </w:rPr>
        <w:tab/>
        <w:t xml:space="preserve">                                   </w:t>
      </w:r>
      <w:r w:rsidRPr="00B81F1B">
        <w:rPr>
          <w:rFonts w:ascii="Comic Sans MS" w:hAnsi="Comic Sans MS"/>
          <w:b w:val="0"/>
          <w:sz w:val="28"/>
          <w:szCs w:val="28"/>
        </w:rPr>
        <w:t xml:space="preserve">Saturday </w:t>
      </w:r>
      <w:r>
        <w:rPr>
          <w:rFonts w:ascii="Comic Sans MS" w:hAnsi="Comic Sans MS"/>
          <w:b w:val="0"/>
          <w:sz w:val="28"/>
          <w:szCs w:val="28"/>
        </w:rPr>
        <w:t>26th September 2026</w:t>
      </w:r>
    </w:p>
    <w:p w14:paraId="13791535" w14:textId="77777777" w:rsidR="00651EF0" w:rsidRDefault="00651EF0">
      <w:pPr>
        <w:rPr>
          <w:rFonts w:ascii="Comic Sans MS" w:hAnsi="Comic Sans MS"/>
          <w:sz w:val="28"/>
          <w:szCs w:val="28"/>
        </w:rPr>
      </w:pPr>
    </w:p>
    <w:p w14:paraId="5EFF4C00" w14:textId="77777777" w:rsidR="0007716D" w:rsidRDefault="0007716D">
      <w:pPr>
        <w:rPr>
          <w:rFonts w:ascii="Comic Sans MS" w:hAnsi="Comic Sans MS"/>
          <w:sz w:val="28"/>
          <w:szCs w:val="28"/>
        </w:rPr>
      </w:pPr>
    </w:p>
    <w:p w14:paraId="6F5AA677" w14:textId="77777777" w:rsidR="0090042B" w:rsidRDefault="0090042B">
      <w:pPr>
        <w:pStyle w:val="DanceBody"/>
        <w:rPr>
          <w:rFonts w:hint="eastAsia"/>
          <w:sz w:val="20"/>
          <w:szCs w:val="20"/>
        </w:rPr>
      </w:pPr>
    </w:p>
    <w:p w14:paraId="55F81897" w14:textId="2A9BB009" w:rsidR="00AA36C7" w:rsidRDefault="00AA36C7">
      <w:pPr>
        <w:pStyle w:val="DanceBody"/>
        <w:rPr>
          <w:rFonts w:hint="eastAsia"/>
          <w:sz w:val="20"/>
          <w:szCs w:val="20"/>
        </w:rPr>
      </w:pPr>
      <w:r>
        <w:rPr>
          <w:noProof/>
        </w:rPr>
        <w:drawing>
          <wp:inline distT="0" distB="0" distL="0" distR="0" wp14:anchorId="72C5954F" wp14:editId="20FDFBA6">
            <wp:extent cx="2964815" cy="1280795"/>
            <wp:effectExtent l="0" t="0" r="0" b="0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3" t="-8" r="-3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128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B3854">
        <w:rPr>
          <w:sz w:val="20"/>
          <w:szCs w:val="20"/>
        </w:rPr>
        <w:t xml:space="preserve">                          </w:t>
      </w:r>
      <w:r w:rsidR="00D05828">
        <w:rPr>
          <w:noProof/>
        </w:rPr>
        <w:drawing>
          <wp:inline distT="0" distB="0" distL="0" distR="0" wp14:anchorId="31BD2176" wp14:editId="3FB97DB0">
            <wp:extent cx="2806120" cy="742950"/>
            <wp:effectExtent l="0" t="0" r="0" b="0"/>
            <wp:docPr id="8" name="Picture 8" descr="The Duchess Tree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Duchess Tree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391" cy="74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2B42D" w14:textId="77777777" w:rsidR="0007716D" w:rsidRPr="00651EF0" w:rsidRDefault="0007716D" w:rsidP="00651EF0">
      <w:pPr>
        <w:pStyle w:val="DanceBody"/>
        <w:keepLines/>
        <w:rPr>
          <w:rFonts w:ascii="Arial" w:hAnsi="Arial"/>
          <w:sz w:val="20"/>
          <w:szCs w:val="20"/>
        </w:rPr>
      </w:pPr>
    </w:p>
    <w:p w14:paraId="5D2F5B56" w14:textId="6D49CBC3" w:rsidR="004A526F" w:rsidRDefault="00AA36C7">
      <w:pPr>
        <w:pStyle w:val="DanceBody"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3188FF92" wp14:editId="0B8920C2">
            <wp:extent cx="2906983" cy="1257300"/>
            <wp:effectExtent l="0" t="0" r="8255" b="0"/>
            <wp:docPr id="3" name="Picture 3" descr="Peat Fire Flame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at Fire Flame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223" cy="1264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3854">
        <w:rPr>
          <w:rFonts w:ascii="Arial" w:hAnsi="Arial"/>
          <w:sz w:val="20"/>
          <w:szCs w:val="20"/>
        </w:rPr>
        <w:t xml:space="preserve">                         </w:t>
      </w:r>
      <w:r w:rsidR="00D05828">
        <w:rPr>
          <w:noProof/>
        </w:rPr>
        <w:drawing>
          <wp:inline distT="0" distB="0" distL="0" distR="0" wp14:anchorId="431AE097" wp14:editId="6B4EC7DB">
            <wp:extent cx="2806065" cy="1213651"/>
            <wp:effectExtent l="0" t="0" r="0" b="5715"/>
            <wp:docPr id="9" name="Picture 9" descr="The Lass From Stonehaven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Lass From Stonehaven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67" cy="1223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E735D" w14:textId="77777777" w:rsidR="00AA36C7" w:rsidRPr="00651EF0" w:rsidRDefault="00AA36C7">
      <w:pPr>
        <w:pStyle w:val="DanceBody"/>
        <w:rPr>
          <w:rFonts w:ascii="Arial" w:hAnsi="Arial"/>
          <w:sz w:val="20"/>
          <w:szCs w:val="20"/>
        </w:rPr>
      </w:pPr>
    </w:p>
    <w:p w14:paraId="41C7650F" w14:textId="32377391" w:rsidR="00AA36C7" w:rsidRDefault="00AA36C7">
      <w:pPr>
        <w:pStyle w:val="DanceBody"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67277073" wp14:editId="6F11D041">
            <wp:extent cx="2828925" cy="2162662"/>
            <wp:effectExtent l="0" t="0" r="0" b="9525"/>
            <wp:docPr id="4" name="Picture 4" descr="Canadian Landscape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nadian Landscape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529" cy="216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3854">
        <w:rPr>
          <w:rFonts w:ascii="Arial" w:hAnsi="Arial"/>
          <w:sz w:val="20"/>
          <w:szCs w:val="20"/>
        </w:rPr>
        <w:t xml:space="preserve">                            </w:t>
      </w:r>
      <w:r w:rsidR="00D05828">
        <w:rPr>
          <w:noProof/>
        </w:rPr>
        <w:drawing>
          <wp:inline distT="0" distB="0" distL="0" distR="0" wp14:anchorId="145943C4" wp14:editId="3F89719F">
            <wp:extent cx="2762250" cy="833906"/>
            <wp:effectExtent l="0" t="0" r="0" b="4445"/>
            <wp:docPr id="10" name="Picture 10" descr="Farewell To Balfour Road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arewell To Balfour Road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820" cy="84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E740C" w14:textId="648CE52C" w:rsidR="004A526F" w:rsidRDefault="00D05828">
      <w:pPr>
        <w:pStyle w:val="DanceBody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  <w:r>
        <w:rPr>
          <w:rFonts w:ascii="Arial" w:hAnsi="Arial"/>
          <w:color w:val="000000"/>
          <w:sz w:val="20"/>
          <w:szCs w:val="20"/>
        </w:rPr>
        <w:tab/>
      </w:r>
    </w:p>
    <w:p w14:paraId="668CED44" w14:textId="6C80531F" w:rsidR="00AA36C7" w:rsidRDefault="00AA36C7">
      <w:pPr>
        <w:pStyle w:val="DanceBody"/>
        <w:rPr>
          <w:rFonts w:ascii="Arial" w:hAnsi="Arial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42BEF4F4" wp14:editId="19888F1E">
            <wp:extent cx="2828925" cy="1224589"/>
            <wp:effectExtent l="0" t="0" r="0" b="0"/>
            <wp:docPr id="5" name="Picture 5" descr="Neil M Grant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eil M Grant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127" cy="1229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3854">
        <w:rPr>
          <w:rFonts w:ascii="Arial" w:hAnsi="Arial"/>
          <w:color w:val="000000"/>
          <w:sz w:val="20"/>
          <w:szCs w:val="20"/>
        </w:rPr>
        <w:t xml:space="preserve">                            </w:t>
      </w:r>
    </w:p>
    <w:p w14:paraId="2537F55C" w14:textId="77777777" w:rsidR="0007716D" w:rsidRPr="00651EF0" w:rsidRDefault="0007716D">
      <w:pPr>
        <w:pStyle w:val="DanceBody"/>
        <w:rPr>
          <w:rFonts w:ascii="Arial" w:hAnsi="Arial"/>
          <w:color w:val="000000"/>
          <w:sz w:val="20"/>
          <w:szCs w:val="20"/>
        </w:rPr>
      </w:pPr>
    </w:p>
    <w:p w14:paraId="7FD3AADB" w14:textId="4AE0EED6" w:rsidR="001C4FA6" w:rsidRDefault="00D05828" w:rsidP="001C4FA6">
      <w:pPr>
        <w:pStyle w:val="Minicrib"/>
        <w:keepNext/>
        <w:keepLines/>
        <w:rPr>
          <w:rFonts w:ascii="Comic Sans MS" w:hAnsi="Comic Sans MS"/>
          <w:sz w:val="20"/>
        </w:rPr>
      </w:pPr>
      <w:r w:rsidRPr="00421A90">
        <w:rPr>
          <w:noProof/>
          <w:sz w:val="20"/>
        </w:rPr>
        <w:drawing>
          <wp:inline distT="0" distB="0" distL="0" distR="0" wp14:anchorId="442016FD" wp14:editId="79493539">
            <wp:extent cx="2819400" cy="746531"/>
            <wp:effectExtent l="0" t="0" r="0" b="0"/>
            <wp:docPr id="18" name="Picture 18" descr="The Irish Rover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Irish Rover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038" cy="75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0"/>
        </w:rPr>
        <w:t xml:space="preserve">                  </w:t>
      </w:r>
    </w:p>
    <w:p w14:paraId="025EED27" w14:textId="5FEAD089" w:rsidR="00AA36C7" w:rsidRDefault="00AA36C7" w:rsidP="001C4FA6">
      <w:pPr>
        <w:pStyle w:val="Minicrib"/>
        <w:keepNext/>
        <w:keepLines/>
        <w:rPr>
          <w:rFonts w:ascii="Comic Sans MS" w:hAnsi="Comic Sans MS"/>
          <w:sz w:val="20"/>
        </w:rPr>
      </w:pPr>
    </w:p>
    <w:p w14:paraId="5F27DF59" w14:textId="77777777" w:rsidR="00651EF0" w:rsidRDefault="00651EF0" w:rsidP="00651EF0">
      <w:pPr>
        <w:pStyle w:val="DanceBody"/>
        <w:keepLines/>
        <w:rPr>
          <w:rFonts w:asciiTheme="minorHAnsi" w:hAnsiTheme="minorHAnsi" w:cstheme="minorHAnsi"/>
          <w:sz w:val="20"/>
          <w:szCs w:val="20"/>
        </w:rPr>
      </w:pPr>
    </w:p>
    <w:p w14:paraId="72DC3647" w14:textId="720BDA56" w:rsidR="00651EF0" w:rsidRDefault="00651EF0" w:rsidP="00651EF0">
      <w:pPr>
        <w:pStyle w:val="DanceBody"/>
        <w:keepLines/>
        <w:rPr>
          <w:rFonts w:asciiTheme="minorHAnsi" w:hAnsiTheme="minorHAnsi" w:cstheme="minorHAnsi"/>
          <w:sz w:val="20"/>
          <w:szCs w:val="20"/>
        </w:rPr>
      </w:pPr>
    </w:p>
    <w:p w14:paraId="005E2C4C" w14:textId="77777777" w:rsidR="00651EF0" w:rsidRDefault="00651EF0" w:rsidP="00651EF0">
      <w:pPr>
        <w:pStyle w:val="DanceBody"/>
        <w:keepLines/>
        <w:rPr>
          <w:rFonts w:asciiTheme="minorHAnsi" w:hAnsiTheme="minorHAnsi" w:cstheme="minorHAnsi"/>
          <w:sz w:val="20"/>
          <w:szCs w:val="20"/>
        </w:rPr>
      </w:pPr>
    </w:p>
    <w:p w14:paraId="70CFFFF4" w14:textId="0A5C37ED" w:rsidR="00D77C01" w:rsidRPr="00D05828" w:rsidRDefault="007B6040" w:rsidP="00D05828">
      <w:pPr>
        <w:pStyle w:val="BodyText"/>
        <w:tabs>
          <w:tab w:val="left" w:pos="720"/>
          <w:tab w:val="left" w:pos="1077"/>
          <w:tab w:val="left" w:pos="1440"/>
          <w:tab w:val="left" w:pos="1797"/>
          <w:tab w:val="left" w:pos="4411"/>
        </w:tabs>
        <w:rPr>
          <w:rFonts w:ascii="Arial" w:hAnsi="Arial"/>
          <w:color w:val="000000"/>
          <w:sz w:val="20"/>
          <w:szCs w:val="20"/>
        </w:rPr>
      </w:pPr>
      <w:r w:rsidRPr="00651EF0">
        <w:rPr>
          <w:rFonts w:ascii="Arial" w:hAnsi="Arial"/>
          <w:color w:val="000000"/>
          <w:sz w:val="20"/>
          <w:szCs w:val="20"/>
        </w:rPr>
        <w:t xml:space="preserve">                     </w:t>
      </w:r>
    </w:p>
    <w:p w14:paraId="59B03F5A" w14:textId="77777777" w:rsidR="00651EF0" w:rsidRPr="0090042B" w:rsidRDefault="00651EF0">
      <w:pPr>
        <w:rPr>
          <w:rFonts w:ascii="Arial" w:hAnsi="Arial"/>
          <w:sz w:val="20"/>
          <w:szCs w:val="20"/>
        </w:rPr>
      </w:pPr>
    </w:p>
    <w:p w14:paraId="322D2387" w14:textId="7EF39E37" w:rsidR="00D77C01" w:rsidRDefault="0007716D">
      <w:pPr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630999B1" wp14:editId="025A02EE">
            <wp:extent cx="2708780" cy="1171575"/>
            <wp:effectExtent l="0" t="0" r="0" b="0"/>
            <wp:docPr id="11" name="Picture 11" descr="Festival Fling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estival Fling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13" cy="117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FB823" w14:textId="77777777" w:rsidR="0007716D" w:rsidRPr="0090042B" w:rsidRDefault="0007716D">
      <w:pPr>
        <w:rPr>
          <w:rFonts w:ascii="Arial" w:hAnsi="Arial"/>
          <w:sz w:val="20"/>
          <w:szCs w:val="20"/>
        </w:rPr>
      </w:pPr>
    </w:p>
    <w:p w14:paraId="5A1799B2" w14:textId="53CDC507" w:rsidR="0007716D" w:rsidRDefault="0007716D" w:rsidP="00E51757">
      <w:pPr>
        <w:pStyle w:val="DanceBody"/>
        <w:rPr>
          <w:rFonts w:ascii="Arial" w:hAnsi="Arial"/>
          <w:sz w:val="20"/>
        </w:rPr>
      </w:pPr>
      <w:r>
        <w:rPr>
          <w:noProof/>
        </w:rPr>
        <w:drawing>
          <wp:inline distT="0" distB="0" distL="0" distR="0" wp14:anchorId="180C7968" wp14:editId="6639B389">
            <wp:extent cx="2699142" cy="714375"/>
            <wp:effectExtent l="0" t="0" r="6350" b="0"/>
            <wp:docPr id="12" name="Picture 12" descr="Mark And Susie's Jig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rk And Susie's Jig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188" cy="722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A4506" w14:textId="77777777" w:rsidR="00651EF0" w:rsidRPr="0090042B" w:rsidRDefault="00651EF0">
      <w:pPr>
        <w:rPr>
          <w:rFonts w:ascii="Arial" w:hAnsi="Arial"/>
          <w:color w:val="000000"/>
          <w:sz w:val="20"/>
          <w:szCs w:val="20"/>
        </w:rPr>
      </w:pPr>
    </w:p>
    <w:p w14:paraId="1ADF8F73" w14:textId="26283B74" w:rsidR="0007716D" w:rsidRPr="0090042B" w:rsidRDefault="0007716D">
      <w:pPr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1B21CBD3" wp14:editId="0F25CF80">
            <wp:extent cx="2708780" cy="1171575"/>
            <wp:effectExtent l="0" t="0" r="0" b="0"/>
            <wp:docPr id="13" name="Picture 13" descr="St Columba's Strathspey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 Columba's Strathspey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011" cy="118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05848" w14:textId="77777777" w:rsidR="00651EF0" w:rsidRDefault="00651EF0">
      <w:pPr>
        <w:pStyle w:val="DanceBody"/>
        <w:keepLines/>
        <w:rPr>
          <w:rFonts w:ascii="Arial" w:hAnsi="Arial"/>
          <w:sz w:val="20"/>
          <w:szCs w:val="20"/>
        </w:rPr>
      </w:pPr>
    </w:p>
    <w:p w14:paraId="3175C7CE" w14:textId="3AAD9E2A" w:rsidR="00651EF0" w:rsidRDefault="0007716D">
      <w:pPr>
        <w:pStyle w:val="DanceBody"/>
        <w:keepLines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17732F9D" wp14:editId="38AA235D">
            <wp:extent cx="2699140" cy="714375"/>
            <wp:effectExtent l="0" t="0" r="6350" b="0"/>
            <wp:docPr id="14" name="Picture 14" descr="Mrs MacLeod (Of Raasay)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rs MacLeod (Of Raasay)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85" cy="719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0A3C7" w14:textId="77777777" w:rsidR="0007716D" w:rsidRDefault="0007716D">
      <w:pPr>
        <w:pStyle w:val="DanceBody"/>
        <w:keepLines/>
        <w:rPr>
          <w:rFonts w:ascii="Arial" w:hAnsi="Arial"/>
          <w:sz w:val="20"/>
          <w:szCs w:val="20"/>
        </w:rPr>
      </w:pPr>
    </w:p>
    <w:p w14:paraId="181EBDF4" w14:textId="6E6A0132" w:rsidR="0007716D" w:rsidRPr="0090042B" w:rsidRDefault="0007716D">
      <w:pPr>
        <w:pStyle w:val="DanceBody"/>
        <w:keepLines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73BCC6E8" wp14:editId="7C1B18E0">
            <wp:extent cx="2662219" cy="704850"/>
            <wp:effectExtent l="0" t="0" r="5080" b="0"/>
            <wp:docPr id="15" name="Picture 15" descr="Mrs Stewart's Jig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rs Stewart's Jig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947" cy="71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8F4AE" w14:textId="77777777" w:rsidR="00D05828" w:rsidRDefault="00D05828">
      <w:pPr>
        <w:pStyle w:val="DanceBody"/>
        <w:rPr>
          <w:rFonts w:ascii="Arial" w:hAnsi="Arial"/>
          <w:sz w:val="20"/>
          <w:szCs w:val="20"/>
        </w:rPr>
      </w:pPr>
    </w:p>
    <w:p w14:paraId="0DEC2F1A" w14:textId="15CF8750" w:rsidR="00066119" w:rsidRPr="0090042B" w:rsidRDefault="0007716D">
      <w:pPr>
        <w:pStyle w:val="DanceBody"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782B6759" wp14:editId="6CCC6F26">
            <wp:extent cx="2664736" cy="1152525"/>
            <wp:effectExtent l="0" t="0" r="2540" b="0"/>
            <wp:docPr id="16" name="Picture 16" descr="The Orchards Of Co. Armagh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The Orchards Of Co. Armagh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855" cy="116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D28CD" w14:textId="77777777" w:rsidR="002B2A2E" w:rsidRPr="0090042B" w:rsidRDefault="002B2A2E">
      <w:pPr>
        <w:pStyle w:val="DanceBody"/>
        <w:rPr>
          <w:rFonts w:ascii="Arial" w:hAnsi="Arial"/>
          <w:sz w:val="20"/>
          <w:szCs w:val="20"/>
        </w:rPr>
      </w:pPr>
    </w:p>
    <w:p w14:paraId="2C769CAB" w14:textId="0AB373F5" w:rsidR="00066119" w:rsidRDefault="0007716D">
      <w:pPr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1E21B528" wp14:editId="094D6899">
            <wp:extent cx="2690802" cy="1162050"/>
            <wp:effectExtent l="0" t="0" r="0" b="0"/>
            <wp:docPr id="17" name="Picture 17" descr="The Waternish Tangle Keith Rose'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he Waternish Tangle Keith Rose's Diagra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64" cy="117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4CA17" w14:textId="77777777" w:rsidR="0007716D" w:rsidRPr="0090042B" w:rsidRDefault="0007716D">
      <w:pPr>
        <w:rPr>
          <w:rFonts w:ascii="Arial" w:hAnsi="Arial"/>
          <w:sz w:val="20"/>
          <w:szCs w:val="20"/>
        </w:rPr>
      </w:pPr>
    </w:p>
    <w:p w14:paraId="78E0847B" w14:textId="5586C235" w:rsidR="00D77C01" w:rsidRDefault="00D05828">
      <w:pPr>
        <w:pStyle w:val="DanceBody"/>
        <w:keepLines/>
        <w:rPr>
          <w:rFonts w:hint="eastAsia"/>
          <w:sz w:val="20"/>
          <w:szCs w:val="20"/>
        </w:rPr>
      </w:pPr>
      <w:r>
        <w:rPr>
          <w:noProof/>
          <w:sz w:val="18"/>
          <w:szCs w:val="18"/>
          <w:lang w:eastAsia="en-GB"/>
        </w:rPr>
        <w:drawing>
          <wp:inline distT="0" distB="0" distL="0" distR="0" wp14:anchorId="2DD5434C" wp14:editId="69837E7E">
            <wp:extent cx="2699672" cy="1171575"/>
            <wp:effectExtent l="0" t="0" r="5715" b="0"/>
            <wp:docPr id="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-3" t="-8" r="-3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915" cy="1176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3EB453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5CB94B09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1E1E7A60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268E06DA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51162DB0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6B0F0518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478291A3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3897FB90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7963CBAB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22E19E82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15FE51F8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577D40BD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7F149D97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63FBC7D0" w14:textId="77777777" w:rsidR="00AA36C7" w:rsidRDefault="00AA36C7">
      <w:pPr>
        <w:pStyle w:val="DanceBody"/>
        <w:keepLines/>
        <w:rPr>
          <w:rFonts w:hint="eastAsia"/>
          <w:sz w:val="20"/>
          <w:szCs w:val="20"/>
        </w:rPr>
      </w:pPr>
    </w:p>
    <w:p w14:paraId="1367435D" w14:textId="77777777" w:rsidR="00AA36C7" w:rsidRDefault="00AA36C7" w:rsidP="00AA36C7">
      <w:pPr>
        <w:pStyle w:val="DanceBody"/>
        <w:keepLines/>
        <w:rPr>
          <w:rFonts w:hint="eastAsia"/>
          <w:sz w:val="18"/>
          <w:szCs w:val="18"/>
        </w:rPr>
      </w:pPr>
    </w:p>
    <w:p w14:paraId="7B90117C" w14:textId="48D9C87C" w:rsidR="00AA36C7" w:rsidRDefault="00AA36C7" w:rsidP="00AA36C7">
      <w:pPr>
        <w:pStyle w:val="DanceBody"/>
        <w:keepLines/>
        <w:rPr>
          <w:rFonts w:hint="eastAsia"/>
        </w:rPr>
      </w:pPr>
    </w:p>
    <w:p w14:paraId="2D081D3D" w14:textId="77777777" w:rsidR="00AA36C7" w:rsidRDefault="00AA36C7" w:rsidP="00AA36C7">
      <w:pPr>
        <w:rPr>
          <w:rFonts w:ascii="Arial" w:hAnsi="Arial"/>
          <w:sz w:val="20"/>
        </w:rPr>
      </w:pPr>
    </w:p>
    <w:p w14:paraId="2B56879A" w14:textId="7EE79B5F" w:rsidR="00AA36C7" w:rsidRDefault="00AA36C7" w:rsidP="00AA36C7">
      <w:pPr>
        <w:pStyle w:val="DanceBody"/>
        <w:rPr>
          <w:rFonts w:ascii="Arial" w:hAnsi="Arial"/>
          <w:sz w:val="20"/>
        </w:rPr>
      </w:pPr>
    </w:p>
    <w:p w14:paraId="79C44AC7" w14:textId="6CA890D8" w:rsidR="00AA36C7" w:rsidRDefault="00AA36C7" w:rsidP="00AA36C7">
      <w:pPr>
        <w:pStyle w:val="DanceBody"/>
        <w:rPr>
          <w:rFonts w:ascii="Arial" w:hAnsi="Arial"/>
          <w:color w:val="000000"/>
          <w:sz w:val="20"/>
        </w:rPr>
      </w:pPr>
    </w:p>
    <w:p w14:paraId="7A75A32F" w14:textId="77777777" w:rsidR="00AA36C7" w:rsidRDefault="00AA36C7" w:rsidP="00AA36C7">
      <w:pPr>
        <w:pStyle w:val="DanceBody"/>
        <w:rPr>
          <w:rFonts w:ascii="Arial" w:hAnsi="Arial"/>
          <w:color w:val="000000"/>
          <w:sz w:val="20"/>
        </w:rPr>
      </w:pPr>
    </w:p>
    <w:p w14:paraId="6611255A" w14:textId="2D5D9EF9" w:rsidR="00AA36C7" w:rsidRDefault="00AA36C7" w:rsidP="00AA36C7">
      <w:pPr>
        <w:pStyle w:val="Minicrib"/>
        <w:keepNext/>
        <w:keepLines/>
        <w:rPr>
          <w:rFonts w:ascii="Comic Sans MS" w:hAnsi="Comic Sans MS"/>
          <w:sz w:val="20"/>
        </w:rPr>
      </w:pPr>
    </w:p>
    <w:p w14:paraId="3AD2E129" w14:textId="77777777" w:rsidR="00AA36C7" w:rsidRDefault="00AA36C7" w:rsidP="00AA36C7">
      <w:pPr>
        <w:pStyle w:val="BodyText"/>
        <w:tabs>
          <w:tab w:val="right" w:pos="10206"/>
        </w:tabs>
        <w:rPr>
          <w:rFonts w:hint="eastAsia"/>
          <w:color w:val="FF0000"/>
          <w:sz w:val="18"/>
          <w:szCs w:val="18"/>
        </w:rPr>
      </w:pPr>
    </w:p>
    <w:p w14:paraId="332E8B4D" w14:textId="07F7EBA1" w:rsidR="00AA36C7" w:rsidRDefault="00AA36C7" w:rsidP="00AA36C7">
      <w:pPr>
        <w:pStyle w:val="DanceBody"/>
        <w:rPr>
          <w:rFonts w:ascii="Arial" w:hAnsi="Arial"/>
          <w:color w:val="000000"/>
          <w:sz w:val="20"/>
        </w:rPr>
      </w:pPr>
    </w:p>
    <w:p w14:paraId="1BA2E164" w14:textId="77777777" w:rsidR="00AA36C7" w:rsidRDefault="00AA36C7" w:rsidP="00AA36C7">
      <w:pPr>
        <w:pStyle w:val="DanceBody"/>
        <w:rPr>
          <w:rFonts w:ascii="Arial" w:hAnsi="Arial"/>
          <w:i/>
          <w:sz w:val="18"/>
          <w:szCs w:val="18"/>
        </w:rPr>
      </w:pPr>
    </w:p>
    <w:p w14:paraId="2D827853" w14:textId="77777777" w:rsidR="00AA36C7" w:rsidRDefault="00AA36C7" w:rsidP="00AA36C7">
      <w:pPr>
        <w:rPr>
          <w:rFonts w:ascii="Arial" w:hAnsi="Arial"/>
          <w:sz w:val="20"/>
          <w:szCs w:val="20"/>
        </w:rPr>
      </w:pPr>
    </w:p>
    <w:p w14:paraId="014EC3A6" w14:textId="7A648FF5" w:rsidR="00AA36C7" w:rsidRDefault="00AA36C7" w:rsidP="00AA36C7">
      <w:pPr>
        <w:rPr>
          <w:rFonts w:ascii="Arial" w:hAnsi="Arial"/>
          <w:sz w:val="20"/>
          <w:szCs w:val="20"/>
        </w:rPr>
      </w:pPr>
    </w:p>
    <w:p w14:paraId="45B47352" w14:textId="77777777" w:rsidR="00AA36C7" w:rsidRDefault="00AA36C7" w:rsidP="00AA36C7">
      <w:pPr>
        <w:rPr>
          <w:rFonts w:ascii="Arial" w:hAnsi="Arial"/>
          <w:szCs w:val="16"/>
        </w:rPr>
      </w:pPr>
    </w:p>
    <w:p w14:paraId="638B4E2D" w14:textId="5A47DADB" w:rsidR="00AA36C7" w:rsidRDefault="00AA36C7" w:rsidP="00AA36C7">
      <w:pPr>
        <w:pStyle w:val="DanceBody"/>
        <w:rPr>
          <w:rFonts w:hint="eastAsia"/>
          <w:lang w:eastAsia="en-GB"/>
        </w:rPr>
      </w:pPr>
    </w:p>
    <w:p w14:paraId="7242F65A" w14:textId="77777777" w:rsidR="00AA36C7" w:rsidRDefault="00AA36C7" w:rsidP="00AA36C7">
      <w:pPr>
        <w:rPr>
          <w:rFonts w:ascii="Arial" w:hAnsi="Arial"/>
          <w:sz w:val="20"/>
        </w:rPr>
      </w:pPr>
    </w:p>
    <w:p w14:paraId="323903C8" w14:textId="3FFA6B51" w:rsidR="00AA36C7" w:rsidRDefault="00AA36C7" w:rsidP="00AA36C7">
      <w:pPr>
        <w:pStyle w:val="DanceBody"/>
        <w:keepLines/>
        <w:rPr>
          <w:rFonts w:ascii="Arial" w:hAnsi="Arial"/>
          <w:sz w:val="20"/>
          <w:szCs w:val="20"/>
        </w:rPr>
      </w:pPr>
    </w:p>
    <w:p w14:paraId="5052ED51" w14:textId="77777777" w:rsidR="00AA36C7" w:rsidRDefault="00AA36C7" w:rsidP="00AA36C7">
      <w:pPr>
        <w:pStyle w:val="Minicrib"/>
        <w:rPr>
          <w:sz w:val="20"/>
        </w:rPr>
      </w:pPr>
    </w:p>
    <w:p w14:paraId="69C04D86" w14:textId="77777777" w:rsidR="00AA36C7" w:rsidRDefault="00AA36C7" w:rsidP="00AA36C7">
      <w:pPr>
        <w:pStyle w:val="DanceBody"/>
        <w:keepLines/>
        <w:rPr>
          <w:rFonts w:ascii="Arial" w:hAnsi="Arial"/>
          <w:sz w:val="20"/>
          <w:szCs w:val="20"/>
        </w:rPr>
      </w:pPr>
    </w:p>
    <w:p w14:paraId="116AF8E8" w14:textId="38E86356" w:rsidR="00AA36C7" w:rsidRDefault="00AA36C7" w:rsidP="00AA36C7">
      <w:pPr>
        <w:pStyle w:val="DanceBody"/>
        <w:keepLines/>
        <w:rPr>
          <w:rFonts w:ascii="Arial" w:hAnsi="Arial"/>
          <w:sz w:val="20"/>
          <w:szCs w:val="20"/>
        </w:rPr>
      </w:pPr>
    </w:p>
    <w:p w14:paraId="4FDB8CFC" w14:textId="77777777" w:rsidR="00AA36C7" w:rsidRDefault="00AA36C7" w:rsidP="00AA36C7">
      <w:pPr>
        <w:pStyle w:val="DanceBody"/>
        <w:rPr>
          <w:rFonts w:hint="eastAsia"/>
          <w:sz w:val="18"/>
          <w:szCs w:val="18"/>
        </w:rPr>
      </w:pPr>
    </w:p>
    <w:p w14:paraId="34BC7BEF" w14:textId="77777777" w:rsidR="00AA36C7" w:rsidRDefault="00AA36C7" w:rsidP="00AA36C7">
      <w:pPr>
        <w:pStyle w:val="DanceBody"/>
        <w:rPr>
          <w:rFonts w:hint="eastAsia"/>
          <w:sz w:val="18"/>
          <w:szCs w:val="18"/>
        </w:rPr>
      </w:pPr>
    </w:p>
    <w:p w14:paraId="117FBC7E" w14:textId="3D4E64FC" w:rsidR="00AA36C7" w:rsidRDefault="00AA36C7" w:rsidP="00AA36C7">
      <w:pPr>
        <w:pStyle w:val="DanceBody"/>
        <w:rPr>
          <w:rFonts w:ascii="Arial" w:hAnsi="Arial"/>
          <w:sz w:val="20"/>
          <w:szCs w:val="20"/>
        </w:rPr>
      </w:pPr>
    </w:p>
    <w:p w14:paraId="6C6EDCFA" w14:textId="77777777" w:rsidR="00AA36C7" w:rsidRDefault="00AA36C7" w:rsidP="00AA36C7">
      <w:pPr>
        <w:rPr>
          <w:rFonts w:ascii="Arial" w:hAnsi="Arial"/>
          <w:sz w:val="20"/>
          <w:szCs w:val="20"/>
        </w:rPr>
      </w:pPr>
    </w:p>
    <w:p w14:paraId="74204D4A" w14:textId="77777777" w:rsidR="00AA36C7" w:rsidRDefault="00AA36C7" w:rsidP="00AA36C7">
      <w:pPr>
        <w:rPr>
          <w:rFonts w:ascii="Arial" w:hAnsi="Arial"/>
          <w:sz w:val="20"/>
          <w:szCs w:val="20"/>
        </w:rPr>
      </w:pPr>
    </w:p>
    <w:sectPr w:rsidR="00AA36C7">
      <w:pgSz w:w="11906" w:h="16838"/>
      <w:pgMar w:top="567" w:right="567" w:bottom="567" w:left="567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032E3"/>
    <w:multiLevelType w:val="multilevel"/>
    <w:tmpl w:val="D8A007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B786185"/>
    <w:multiLevelType w:val="multilevel"/>
    <w:tmpl w:val="F5A2E35A"/>
    <w:lvl w:ilvl="0">
      <w:start w:val="13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6"/>
      <w:numFmt w:val="decimal"/>
      <w:lvlText w:val="%1-%2"/>
      <w:lvlJc w:val="left"/>
      <w:pPr>
        <w:tabs>
          <w:tab w:val="num" w:pos="720"/>
        </w:tabs>
        <w:ind w:left="720" w:hanging="720"/>
      </w:pPr>
    </w:lvl>
    <w:lvl w:ilvl="2">
      <w:start w:val="1"/>
      <w:numFmt w:val="upperLetter"/>
      <w:lvlText w:val="%1-%2.%3"/>
      <w:lvlJc w:val="left"/>
      <w:pPr>
        <w:tabs>
          <w:tab w:val="num" w:pos="720"/>
        </w:tabs>
        <w:ind w:left="720" w:hanging="720"/>
      </w:pPr>
    </w:lvl>
    <w:lvl w:ilvl="3">
      <w:start w:val="1"/>
      <w:numFmt w:val="upperLetter"/>
      <w:lvlText w:val="%1-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upperLetter"/>
      <w:lvlText w:val="%1-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</w:lvl>
  </w:abstractNum>
  <w:num w:numId="1" w16cid:durableId="1164397096">
    <w:abstractNumId w:val="1"/>
  </w:num>
  <w:num w:numId="2" w16cid:durableId="602616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C01"/>
    <w:rsid w:val="00066119"/>
    <w:rsid w:val="0007716D"/>
    <w:rsid w:val="001C4FA6"/>
    <w:rsid w:val="002320CE"/>
    <w:rsid w:val="00296229"/>
    <w:rsid w:val="002B2A2E"/>
    <w:rsid w:val="003C436F"/>
    <w:rsid w:val="00425F96"/>
    <w:rsid w:val="004A526F"/>
    <w:rsid w:val="004C3859"/>
    <w:rsid w:val="005904FF"/>
    <w:rsid w:val="005F40B4"/>
    <w:rsid w:val="00651EF0"/>
    <w:rsid w:val="006735D6"/>
    <w:rsid w:val="006B3854"/>
    <w:rsid w:val="00782A33"/>
    <w:rsid w:val="007B6040"/>
    <w:rsid w:val="0090042B"/>
    <w:rsid w:val="009D1DDE"/>
    <w:rsid w:val="00A5268D"/>
    <w:rsid w:val="00AA36C7"/>
    <w:rsid w:val="00C067B9"/>
    <w:rsid w:val="00C26118"/>
    <w:rsid w:val="00D05828"/>
    <w:rsid w:val="00D77C01"/>
    <w:rsid w:val="00D929FE"/>
    <w:rsid w:val="00E269DC"/>
    <w:rsid w:val="00E51757"/>
    <w:rsid w:val="00EB58D8"/>
    <w:rsid w:val="00EB5E35"/>
    <w:rsid w:val="00EF5AB0"/>
    <w:rsid w:val="00F0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4B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en-GB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character" w:customStyle="1" w:styleId="WW8Num3z0">
    <w:name w:val="WW8Num3z0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DanceBody">
    <w:name w:val="DanceBody"/>
    <w:basedOn w:val="Normal"/>
    <w:link w:val="DanceBodyChar"/>
    <w:qFormat/>
    <w:pPr>
      <w:tabs>
        <w:tab w:val="left" w:pos="720"/>
        <w:tab w:val="left" w:pos="1077"/>
        <w:tab w:val="left" w:pos="1440"/>
        <w:tab w:val="left" w:pos="1797"/>
        <w:tab w:val="left" w:pos="4411"/>
        <w:tab w:val="left" w:pos="6379"/>
      </w:tabs>
    </w:pPr>
  </w:style>
  <w:style w:type="paragraph" w:customStyle="1" w:styleId="Minicrib">
    <w:name w:val="Minicrib"/>
    <w:link w:val="MinicribChar"/>
    <w:qFormat/>
    <w:pPr>
      <w:tabs>
        <w:tab w:val="right" w:pos="10926"/>
      </w:tabs>
      <w:ind w:left="720" w:hanging="720"/>
    </w:pPr>
    <w:rPr>
      <w:rFonts w:ascii="Arial" w:eastAsia="Times New Roman" w:hAnsi="Arial"/>
      <w:b/>
      <w:sz w:val="16"/>
      <w:szCs w:val="20"/>
      <w:lang w:eastAsia="en-GB" w:bidi="ar-SA"/>
    </w:rPr>
  </w:style>
  <w:style w:type="numbering" w:customStyle="1" w:styleId="WW8Num3">
    <w:name w:val="WW8Num3"/>
    <w:qFormat/>
  </w:style>
  <w:style w:type="character" w:customStyle="1" w:styleId="MinicribChar">
    <w:name w:val="Minicrib Char"/>
    <w:link w:val="Minicrib"/>
    <w:qFormat/>
    <w:rsid w:val="005904FF"/>
    <w:rPr>
      <w:rFonts w:ascii="Arial" w:eastAsia="Times New Roman" w:hAnsi="Arial"/>
      <w:b/>
      <w:sz w:val="16"/>
      <w:szCs w:val="20"/>
      <w:lang w:eastAsia="en-GB" w:bidi="ar-SA"/>
    </w:rPr>
  </w:style>
  <w:style w:type="character" w:customStyle="1" w:styleId="DanceBodyChar">
    <w:name w:val="DanceBody Char"/>
    <w:link w:val="DanceBody"/>
    <w:qFormat/>
    <w:rsid w:val="00590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DIAGRAMS ~ DAY SCHOOL DANCE 2026</Template>
  <TotalTime>4</TotalTime>
  <Pages>3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2026-06-29T11:11:00Z</dcterms:created>
  <dcterms:modified xsi:type="dcterms:W3CDTF">2026-06-29T11:11:00Z</dcterms:modified>
  <dc:language>en-GB</dc:language>
</cp:coreProperties>
</file>