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7F" w:rsidRDefault="00D71767" w:rsidP="00BF4B9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ge">
              <wp:posOffset>516467</wp:posOffset>
            </wp:positionV>
            <wp:extent cx="8966200" cy="6731000"/>
            <wp:effectExtent l="25400" t="0" r="0" b="0"/>
            <wp:wrapNone/>
            <wp:docPr id="6" name="Picture 6" descr="hannahsgift certificate 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ahsgift certificate frame.jpg"/>
                    <pic:cNvPicPr/>
                  </pic:nvPicPr>
                  <pic:blipFill>
                    <a:blip r:embed="rId6"/>
                    <a:srcRect l="7637" t="8395" r="7447" b="9136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E2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685800</wp:posOffset>
                </wp:positionH>
                <wp:positionV relativeFrom="margin">
                  <wp:posOffset>2286000</wp:posOffset>
                </wp:positionV>
                <wp:extent cx="7772400" cy="448564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48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767" w:rsidRPr="003E1B08" w:rsidRDefault="00D71767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</w:pPr>
                            <w:r w:rsidRPr="003E1B08"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AWARDED TO</w:t>
                            </w:r>
                          </w:p>
                          <w:p w:rsidR="00D71767" w:rsidRPr="00BE02C6" w:rsidRDefault="00D71767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48"/>
                              </w:rPr>
                            </w:pPr>
                            <w:r w:rsidRPr="00BE02C6">
                              <w:rPr>
                                <w:rFonts w:ascii="Bk Avenir Book" w:hAnsi="Bk Avenir Book"/>
                                <w:color w:val="26688C"/>
                                <w:sz w:val="48"/>
                              </w:rPr>
                              <w:t>Type Name Here</w:t>
                            </w:r>
                          </w:p>
                          <w:p w:rsidR="00694861" w:rsidRDefault="00D71767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</w:pPr>
                            <w:r w:rsidRPr="00BE02C6"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in honor of her bible study completion and pledge memorization</w:t>
                            </w:r>
                          </w:p>
                          <w:p w:rsidR="00694861" w:rsidRPr="00694861" w:rsidRDefault="00694861" w:rsidP="00EE2F32">
                            <w:pPr>
                              <w:spacing w:after="60"/>
                              <w:jc w:val="center"/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 xml:space="preserve">at </w:t>
                            </w:r>
                            <w:r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[Prison Name, City, State]</w:t>
                            </w:r>
                          </w:p>
                          <w:p w:rsidR="00AF7E23" w:rsidRPr="00AF7E23" w:rsidRDefault="00694861" w:rsidP="00AF7E23">
                            <w:pPr>
                              <w:spacing w:after="12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8"/>
                              </w:rPr>
                            </w:pPr>
                            <w:r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[Month, date, year]</w:t>
                            </w:r>
                            <w:bookmarkStart w:id="0" w:name="_GoBack"/>
                            <w:bookmarkEnd w:id="0"/>
                          </w:p>
                          <w:p w:rsidR="00D71767" w:rsidRPr="00DB247E" w:rsidRDefault="00AF7E23" w:rsidP="00DB247E">
                            <w:pPr>
                              <w:spacing w:after="120"/>
                              <w:jc w:val="center"/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K</w:t>
                            </w:r>
                            <w:r w:rsidR="00D71767" w:rsidRPr="00DB247E"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ey verse</w:t>
                            </w:r>
                          </w:p>
                          <w:p w:rsidR="00D71767" w:rsidRDefault="00D71767" w:rsidP="00DB247E">
                            <w:pPr>
                              <w:spacing w:after="120" w:line="240" w:lineRule="atLeast"/>
                              <w:jc w:val="center"/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</w:pPr>
                            <w:r w:rsidRPr="00DB247E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For this child I prayed, and the LORD has granted me my petition that I made to Him.</w:t>
                            </w:r>
                            <w:r w:rsidRPr="00DB247E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  <w:t>Therefore, I have lent him to the LORD. As long as he</w:t>
                            </w:r>
                            <w:r w:rsidR="0069486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lives, he is lent to the LORD </w:t>
                            </w:r>
                            <w:r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  <w:t>(1 Samuel 1:27-28)</w:t>
                            </w:r>
                            <w:r w:rsidR="00694861"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  <w:t>.</w:t>
                            </w:r>
                          </w:p>
                          <w:p w:rsidR="00D71767" w:rsidRPr="00DB247E" w:rsidRDefault="00AF7E23" w:rsidP="009379A1">
                            <w:pPr>
                              <w:spacing w:before="240" w:after="120"/>
                              <w:jc w:val="center"/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P</w:t>
                            </w:r>
                            <w:r w:rsidR="00D71767" w:rsidRPr="00DB247E"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ledge</w:t>
                            </w:r>
                          </w:p>
                          <w:p w:rsidR="00D71767" w:rsidRDefault="00D71767" w:rsidP="00AF7E23">
                            <w:pPr>
                              <w:spacing w:after="120" w:line="240" w:lineRule="atLeast"/>
                              <w:jc w:val="center"/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</w:pP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As a </w:t>
                            </w:r>
                            <w:r w:rsidRPr="009379A1">
                              <w:rPr>
                                <w:rFonts w:ascii="H Avenir Heavy" w:hAnsi="H Avenir Heavy"/>
                                <w:color w:val="26688C"/>
                                <w:sz w:val="20"/>
                              </w:rPr>
                              <w:t>Hannah’s Gift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mom, I acknowledge that my children are a gift from God.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  <w:t xml:space="preserve">I take hold of the call and responsibility as a 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mother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and I seek God’s guidance on how to 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  <w:t xml:space="preserve">best parent my child. 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I am growing into a wise and strong woman of faith and my greatest d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sire 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is to leav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behind a spiritual legacy carried on b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y my children to their children.</w:t>
                            </w:r>
                            <w:r w:rsidR="00AF7E23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May my family p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rove </w:t>
                            </w:r>
                            <w:r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to be a tower of strength built on the firm foundation I am laying in the power of Christ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.</w:t>
                            </w:r>
                          </w:p>
                          <w:p w:rsidR="00D71767" w:rsidRDefault="00D71767" w:rsidP="00BE02C6">
                            <w:pPr>
                              <w:spacing w:before="480" w:line="240" w:lineRule="atLeast"/>
                              <w:jc w:val="center"/>
                            </w:pP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D71767" w:rsidRPr="00BE02C6" w:rsidRDefault="00D71767" w:rsidP="00BE02C6">
                            <w:pPr>
                              <w:tabs>
                                <w:tab w:val="center" w:pos="3960"/>
                                <w:tab w:val="center" w:pos="9504"/>
                              </w:tabs>
                              <w:spacing w:line="240" w:lineRule="atLeast"/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</w:pPr>
                            <w:r w:rsidRPr="00BE02C6"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  <w:tab/>
                              <w:t>mentor signature</w:t>
                            </w:r>
                            <w:r w:rsidRPr="00BE02C6"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4pt;margin-top:180pt;width:612pt;height:3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" filled="f" stroked="f">
                <v:textbox inset="0,0,0,0">
                  <w:txbxContent>
                    <w:p w:rsidR="00D71767" w:rsidRPr="003E1B08" w:rsidRDefault="00D71767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</w:pPr>
                      <w:r w:rsidRPr="003E1B08"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AWARDED TO</w:t>
                      </w:r>
                    </w:p>
                    <w:p w:rsidR="00D71767" w:rsidRPr="00BE02C6" w:rsidRDefault="00D71767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48"/>
                        </w:rPr>
                      </w:pPr>
                      <w:r w:rsidRPr="00BE02C6">
                        <w:rPr>
                          <w:rFonts w:ascii="Bk Avenir Book" w:hAnsi="Bk Avenir Book"/>
                          <w:color w:val="26688C"/>
                          <w:sz w:val="48"/>
                        </w:rPr>
                        <w:t>Type Name Here</w:t>
                      </w:r>
                    </w:p>
                    <w:p w:rsidR="00694861" w:rsidRDefault="00D71767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</w:pPr>
                      <w:r w:rsidRPr="00BE02C6"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in honor of her bible study completion and pledge memorization</w:t>
                      </w:r>
                    </w:p>
                    <w:p w:rsidR="00694861" w:rsidRPr="00694861" w:rsidRDefault="00694861" w:rsidP="00EE2F32">
                      <w:pPr>
                        <w:spacing w:after="60"/>
                        <w:jc w:val="center"/>
                        <w:rPr>
                          <w:rFonts w:ascii="Bk Avenir Book" w:hAnsi="Bk Avenir Book"/>
                          <w:color w:val="26688C"/>
                          <w:sz w:val="28"/>
                        </w:rPr>
                      </w:pPr>
                      <w:r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 xml:space="preserve">at </w:t>
                      </w:r>
                      <w:r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[Prison Name, City, State]</w:t>
                      </w:r>
                    </w:p>
                    <w:p w:rsidR="00AF7E23" w:rsidRPr="00AF7E23" w:rsidRDefault="00694861" w:rsidP="00AF7E23">
                      <w:pPr>
                        <w:spacing w:after="12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8"/>
                        </w:rPr>
                      </w:pPr>
                      <w:r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[Month, date, year]</w:t>
                      </w:r>
                      <w:bookmarkStart w:id="1" w:name="_GoBack"/>
                      <w:bookmarkEnd w:id="1"/>
                    </w:p>
                    <w:p w:rsidR="00D71767" w:rsidRPr="00DB247E" w:rsidRDefault="00AF7E23" w:rsidP="00DB247E">
                      <w:pPr>
                        <w:spacing w:after="120"/>
                        <w:jc w:val="center"/>
                        <w:rPr>
                          <w:rFonts w:ascii="Bk Avenir Book" w:hAnsi="Bk Avenir Book"/>
                          <w:color w:val="80C5D6"/>
                          <w:sz w:val="32"/>
                        </w:rPr>
                      </w:pPr>
                      <w:r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K</w:t>
                      </w:r>
                      <w:r w:rsidR="00D71767" w:rsidRPr="00DB247E"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ey verse</w:t>
                      </w:r>
                    </w:p>
                    <w:p w:rsidR="00D71767" w:rsidRDefault="00D71767" w:rsidP="00DB247E">
                      <w:pPr>
                        <w:spacing w:after="120" w:line="240" w:lineRule="atLeast"/>
                        <w:jc w:val="center"/>
                        <w:rPr>
                          <w:rFonts w:ascii="Bk Avenir Book" w:hAnsi="Bk Avenir Book"/>
                          <w:color w:val="26688C"/>
                          <w:sz w:val="20"/>
                        </w:rPr>
                      </w:pPr>
                      <w:r w:rsidRPr="00DB247E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For this child I prayed, and the LORD has granted me my petition that I made to Him.</w:t>
                      </w:r>
                      <w:r w:rsidRPr="00DB247E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  <w:t>Therefore, I have lent him to the LORD. As long as he</w:t>
                      </w:r>
                      <w:r w:rsidR="0069486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lives, he is lent to the LORD </w:t>
                      </w:r>
                      <w:r>
                        <w:rPr>
                          <w:rFonts w:ascii="Bk Avenir Book" w:hAnsi="Bk Avenir Book"/>
                          <w:color w:val="26688C"/>
                          <w:sz w:val="20"/>
                        </w:rPr>
                        <w:t>(1 Samuel 1:27-28)</w:t>
                      </w:r>
                      <w:r w:rsidR="00694861">
                        <w:rPr>
                          <w:rFonts w:ascii="Bk Avenir Book" w:hAnsi="Bk Avenir Book"/>
                          <w:color w:val="26688C"/>
                          <w:sz w:val="20"/>
                        </w:rPr>
                        <w:t>.</w:t>
                      </w:r>
                    </w:p>
                    <w:p w:rsidR="00D71767" w:rsidRPr="00DB247E" w:rsidRDefault="00AF7E23" w:rsidP="009379A1">
                      <w:pPr>
                        <w:spacing w:before="240" w:after="120"/>
                        <w:jc w:val="center"/>
                        <w:rPr>
                          <w:rFonts w:ascii="Bk Avenir Book" w:hAnsi="Bk Avenir Book"/>
                          <w:color w:val="80C5D6"/>
                          <w:sz w:val="32"/>
                        </w:rPr>
                      </w:pPr>
                      <w:r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P</w:t>
                      </w:r>
                      <w:r w:rsidR="00D71767" w:rsidRPr="00DB247E"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ledge</w:t>
                      </w:r>
                    </w:p>
                    <w:p w:rsidR="00D71767" w:rsidRDefault="00D71767" w:rsidP="00AF7E23">
                      <w:pPr>
                        <w:spacing w:after="120" w:line="240" w:lineRule="atLeast"/>
                        <w:jc w:val="center"/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</w:pP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As a </w:t>
                      </w:r>
                      <w:r w:rsidRPr="009379A1">
                        <w:rPr>
                          <w:rFonts w:ascii="H Avenir Heavy" w:hAnsi="H Avenir Heavy"/>
                          <w:color w:val="26688C"/>
                          <w:sz w:val="20"/>
                        </w:rPr>
                        <w:t>Hannah’s Gift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mom, I acknowledge that my children are a gift from God.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  <w:t xml:space="preserve">I take hold of the call and responsibility as a 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mother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and I seek God’s guidance on how to 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  <w:t xml:space="preserve">best parent my child. 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I am growing into a wise and strong woman of faith and my greatest d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sire 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is to leav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behind a spiritual legacy carried on b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y my children to their children.</w:t>
                      </w:r>
                      <w:r w:rsidR="00AF7E23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May my family p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rove </w:t>
                      </w:r>
                      <w:r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to be a tower of strength built on the firm foundation I am laying in the power of Christ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.</w:t>
                      </w:r>
                    </w:p>
                    <w:p w:rsidR="00D71767" w:rsidRDefault="00D71767" w:rsidP="00BE02C6">
                      <w:pPr>
                        <w:spacing w:before="480" w:line="240" w:lineRule="atLeast"/>
                        <w:jc w:val="center"/>
                      </w:pP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______________________________________________________________________________________________</w:t>
                      </w:r>
                    </w:p>
                    <w:p w:rsidR="00D71767" w:rsidRPr="00BE02C6" w:rsidRDefault="00D71767" w:rsidP="00BE02C6">
                      <w:pPr>
                        <w:tabs>
                          <w:tab w:val="center" w:pos="3960"/>
                          <w:tab w:val="center" w:pos="9504"/>
                        </w:tabs>
                        <w:spacing w:line="240" w:lineRule="atLeast"/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</w:pPr>
                      <w:r w:rsidRPr="00BE02C6"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  <w:tab/>
                        <w:t>mentor signature</w:t>
                      </w:r>
                      <w:r w:rsidRPr="00BE02C6"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  <w:tab/>
                        <w:t>date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F7E23"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59264" behindDoc="0" locked="1" layoutInCell="1" allowOverlap="1">
                <wp:simplePos x="0" y="0"/>
                <wp:positionH relativeFrom="column">
                  <wp:posOffset>685800</wp:posOffset>
                </wp:positionH>
                <wp:positionV relativeFrom="margin">
                  <wp:posOffset>685800</wp:posOffset>
                </wp:positionV>
                <wp:extent cx="7772400" cy="457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F7B" w:rsidRPr="00DE1F7B" w:rsidRDefault="00221457" w:rsidP="00AF7E23">
                            <w:pPr>
                              <w:spacing w:after="60"/>
                              <w:jc w:val="center"/>
                              <w:rPr>
                                <w:rFonts w:ascii="Bk Avenir Book" w:hAnsi="Bk Avenir Book"/>
                                <w:color w:val="215773"/>
                              </w:rPr>
                            </w:pPr>
                            <w:r w:rsidRPr="00DE1F7B">
                              <w:rPr>
                                <w:rFonts w:ascii="Bk Avenir Book" w:hAnsi="Bk Avenir Book"/>
                                <w:color w:val="215773"/>
                              </w:rPr>
                              <w:t>Lifeline</w:t>
                            </w:r>
                            <w:r w:rsidR="00AF7E23">
                              <w:rPr>
                                <w:rFonts w:ascii="Bk Avenir Book" w:hAnsi="Bk Avenir Book"/>
                                <w:color w:val="215773"/>
                              </w:rPr>
                              <w:t xml:space="preserve"> Global Ministries</w:t>
                            </w:r>
                            <w:r w:rsidRPr="00DE1F7B">
                              <w:rPr>
                                <w:rFonts w:ascii="Bk Avenir Book" w:hAnsi="Bk Avenir Book"/>
                                <w:color w:val="215773"/>
                                <w:vertAlign w:val="superscript"/>
                              </w:rPr>
                              <w:t>®</w:t>
                            </w:r>
                          </w:p>
                          <w:p w:rsidR="00D71767" w:rsidRPr="00AF4A0A" w:rsidRDefault="00D71767" w:rsidP="00DA7F7F">
                            <w:pPr>
                              <w:jc w:val="center"/>
                              <w:rPr>
                                <w:rFonts w:ascii="Bk Avenir Book" w:hAnsi="Bk Avenir Book"/>
                                <w:color w:val="215773"/>
                                <w:sz w:val="28"/>
                              </w:rPr>
                            </w:pPr>
                            <w:r w:rsidRPr="00AF4A0A">
                              <w:rPr>
                                <w:rFonts w:ascii="Bk Avenir Book" w:hAnsi="Bk Avenir Book"/>
                                <w:color w:val="215773"/>
                                <w:sz w:val="28"/>
                              </w:rPr>
                              <w:t>HANNAH’S GIFT</w:t>
                            </w:r>
                            <w:r w:rsidR="00221457" w:rsidRPr="00221457">
                              <w:rPr>
                                <w:rFonts w:ascii="Bk Avenir Book" w:hAnsi="Bk Avenir Book"/>
                                <w:color w:val="215773"/>
                                <w:sz w:val="28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4pt;margin-top:54pt;width:612pt;height:3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" filled="f" stroked="f">
                <v:textbox inset="0,0,0,0">
                  <w:txbxContent>
                    <w:p w:rsidR="00DE1F7B" w:rsidRPr="00DE1F7B" w:rsidRDefault="00221457" w:rsidP="00AF7E23">
                      <w:pPr>
                        <w:spacing w:after="60"/>
                        <w:jc w:val="center"/>
                        <w:rPr>
                          <w:rFonts w:ascii="Bk Avenir Book" w:hAnsi="Bk Avenir Book"/>
                          <w:color w:val="215773"/>
                        </w:rPr>
                      </w:pPr>
                      <w:r w:rsidRPr="00DE1F7B">
                        <w:rPr>
                          <w:rFonts w:ascii="Bk Avenir Book" w:hAnsi="Bk Avenir Book"/>
                          <w:color w:val="215773"/>
                        </w:rPr>
                        <w:t>Lifeline</w:t>
                      </w:r>
                      <w:r w:rsidR="00AF7E23">
                        <w:rPr>
                          <w:rFonts w:ascii="Bk Avenir Book" w:hAnsi="Bk Avenir Book"/>
                          <w:color w:val="215773"/>
                        </w:rPr>
                        <w:t xml:space="preserve"> Global Ministries</w:t>
                      </w:r>
                      <w:r w:rsidRPr="00DE1F7B">
                        <w:rPr>
                          <w:rFonts w:ascii="Bk Avenir Book" w:hAnsi="Bk Avenir Book"/>
                          <w:color w:val="215773"/>
                          <w:vertAlign w:val="superscript"/>
                        </w:rPr>
                        <w:t>®</w:t>
                      </w:r>
                    </w:p>
                    <w:p w:rsidR="00D71767" w:rsidRPr="00AF4A0A" w:rsidRDefault="00D71767" w:rsidP="00DA7F7F">
                      <w:pPr>
                        <w:jc w:val="center"/>
                        <w:rPr>
                          <w:rFonts w:ascii="Bk Avenir Book" w:hAnsi="Bk Avenir Book"/>
                          <w:color w:val="215773"/>
                          <w:sz w:val="28"/>
                        </w:rPr>
                      </w:pPr>
                      <w:r w:rsidRPr="00AF4A0A">
                        <w:rPr>
                          <w:rFonts w:ascii="Bk Avenir Book" w:hAnsi="Bk Avenir Book"/>
                          <w:color w:val="215773"/>
                          <w:sz w:val="28"/>
                        </w:rPr>
                        <w:t>HANNAH’S GIFT</w:t>
                      </w:r>
                      <w:r w:rsidR="00221457" w:rsidRPr="00221457">
                        <w:rPr>
                          <w:rFonts w:ascii="Bk Avenir Book" w:hAnsi="Bk Avenir Book"/>
                          <w:color w:val="215773"/>
                          <w:sz w:val="28"/>
                          <w:vertAlign w:val="superscript"/>
                        </w:rPr>
                        <w:t>™</w:t>
                      </w:r>
                    </w:p>
                  </w:txbxContent>
                </v:textbox>
                <w10:wrap type="through" anchory="margin"/>
                <w10:anchorlock/>
              </v:shape>
            </w:pict>
          </mc:Fallback>
        </mc:AlternateContent>
      </w:r>
    </w:p>
    <w:sectPr w:rsidR="00DA7F7F" w:rsidSect="00BF4B96">
      <w:pgSz w:w="15840" w:h="12240" w:orient="landscape"/>
      <w:pgMar w:top="720" w:right="81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Bk Avenir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BkO Avenir BookOblique">
    <w:altName w:val="Calibri"/>
    <w:charset w:val="00"/>
    <w:family w:val="auto"/>
    <w:pitch w:val="variable"/>
    <w:sig w:usb0="00000003" w:usb1="00000000" w:usb2="00000000" w:usb3="00000000" w:csb0="00000001" w:csb1="00000000"/>
  </w:font>
  <w:font w:name="H Avenir Heavy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23"/>
    <w:rsid w:val="000019D1"/>
    <w:rsid w:val="0012573D"/>
    <w:rsid w:val="00221457"/>
    <w:rsid w:val="00252072"/>
    <w:rsid w:val="002C1C58"/>
    <w:rsid w:val="003E1B08"/>
    <w:rsid w:val="00445E9C"/>
    <w:rsid w:val="004723B3"/>
    <w:rsid w:val="005363F4"/>
    <w:rsid w:val="00694861"/>
    <w:rsid w:val="0092650E"/>
    <w:rsid w:val="009379A1"/>
    <w:rsid w:val="00AF4A0A"/>
    <w:rsid w:val="00AF7E23"/>
    <w:rsid w:val="00B41458"/>
    <w:rsid w:val="00BE02C6"/>
    <w:rsid w:val="00BF4B96"/>
    <w:rsid w:val="00CF079E"/>
    <w:rsid w:val="00D1534C"/>
    <w:rsid w:val="00D71767"/>
    <w:rsid w:val="00DA7F7F"/>
    <w:rsid w:val="00DB247E"/>
    <w:rsid w:val="00DE1F7B"/>
    <w:rsid w:val="00EE2F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lieve18ptsubheading">
    <w:name w:val="believe 18 pt subheading"/>
    <w:basedOn w:val="Normal"/>
    <w:qFormat/>
    <w:rsid w:val="009B7270"/>
    <w:pPr>
      <w:spacing w:before="120" w:after="120" w:line="720" w:lineRule="exact"/>
      <w:jc w:val="center"/>
    </w:pPr>
    <w:rPr>
      <w:rFonts w:ascii="Helvetica Neue Light" w:hAnsi="Helvetica Neue Light"/>
      <w:sz w:val="36"/>
    </w:rPr>
  </w:style>
  <w:style w:type="paragraph" w:customStyle="1" w:styleId="believe11ptbody">
    <w:name w:val="believe 11 pt body"/>
    <w:basedOn w:val="Normal"/>
    <w:qFormat/>
    <w:rsid w:val="00264595"/>
    <w:pPr>
      <w:spacing w:after="120" w:line="280" w:lineRule="exact"/>
    </w:pPr>
    <w:rPr>
      <w:sz w:val="22"/>
    </w:rPr>
  </w:style>
  <w:style w:type="paragraph" w:customStyle="1" w:styleId="believe14ptsubheading">
    <w:name w:val="believe 14 pt subheading"/>
    <w:basedOn w:val="believe18ptsubheading"/>
    <w:qFormat/>
    <w:rsid w:val="00264595"/>
    <w:pPr>
      <w:jc w:val="left"/>
    </w:pPr>
    <w:rPr>
      <w:sz w:val="28"/>
    </w:rPr>
  </w:style>
  <w:style w:type="paragraph" w:customStyle="1" w:styleId="13ptbulletlist">
    <w:name w:val="13 pt bullet list"/>
    <w:basedOn w:val="Normal"/>
    <w:qFormat/>
    <w:rsid w:val="009B7270"/>
    <w:pPr>
      <w:spacing w:after="240" w:line="360" w:lineRule="exact"/>
      <w:ind w:left="216" w:hanging="216"/>
    </w:pPr>
    <w:rPr>
      <w:sz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lieve18ptsubheading">
    <w:name w:val="believe 18 pt subheading"/>
    <w:basedOn w:val="Normal"/>
    <w:qFormat/>
    <w:rsid w:val="009B7270"/>
    <w:pPr>
      <w:spacing w:before="120" w:after="120" w:line="720" w:lineRule="exact"/>
      <w:jc w:val="center"/>
    </w:pPr>
    <w:rPr>
      <w:rFonts w:ascii="Helvetica Neue Light" w:hAnsi="Helvetica Neue Light"/>
      <w:sz w:val="36"/>
    </w:rPr>
  </w:style>
  <w:style w:type="paragraph" w:customStyle="1" w:styleId="believe11ptbody">
    <w:name w:val="believe 11 pt body"/>
    <w:basedOn w:val="Normal"/>
    <w:qFormat/>
    <w:rsid w:val="00264595"/>
    <w:pPr>
      <w:spacing w:after="120" w:line="280" w:lineRule="exact"/>
    </w:pPr>
    <w:rPr>
      <w:sz w:val="22"/>
    </w:rPr>
  </w:style>
  <w:style w:type="paragraph" w:customStyle="1" w:styleId="believe14ptsubheading">
    <w:name w:val="believe 14 pt subheading"/>
    <w:basedOn w:val="believe18ptsubheading"/>
    <w:qFormat/>
    <w:rsid w:val="00264595"/>
    <w:pPr>
      <w:jc w:val="left"/>
    </w:pPr>
    <w:rPr>
      <w:sz w:val="28"/>
    </w:rPr>
  </w:style>
  <w:style w:type="paragraph" w:customStyle="1" w:styleId="13ptbulletlist">
    <w:name w:val="13 pt bullet list"/>
    <w:basedOn w:val="Normal"/>
    <w:qFormat/>
    <w:rsid w:val="009B7270"/>
    <w:pPr>
      <w:spacing w:after="240" w:line="360" w:lineRule="exact"/>
      <w:ind w:left="216" w:hanging="216"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Users:johnwalton:Documents:2019%20WORK%20Documents:Lifeline%202019:Certificates:Web%20Store%20Documents%20and%20Thumbnails:English:Lifeline%20Global%20Hannahs%20Gift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D608FF-2EDD-E846-BE00-17F44C32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Lifeline Global Hannahs Gift Certificate.dotx</Template>
  <TotalTime>5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Walton</dc:creator>
  <cp:keywords/>
  <cp:lastModifiedBy>John Walton</cp:lastModifiedBy>
  <cp:revision>1</cp:revision>
  <dcterms:created xsi:type="dcterms:W3CDTF">2019-10-23T17:15:00Z</dcterms:created>
  <dcterms:modified xsi:type="dcterms:W3CDTF">2019-10-23T17:20:00Z</dcterms:modified>
</cp:coreProperties>
</file>