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2C51" w:rsidRPr="00583539" w:rsidRDefault="006C348A" w:rsidP="00E464E4">
      <w:pPr>
        <w:jc w:val="center"/>
        <w:rPr>
          <w:rFonts w:ascii="Arial" w:hAnsi="Arial" w:cs="Arial"/>
          <w:sz w:val="24"/>
          <w:szCs w:val="24"/>
        </w:rPr>
      </w:pPr>
      <w:r w:rsidRPr="00583539">
        <w:rPr>
          <w:rFonts w:ascii="Arial" w:hAnsi="Arial" w:cs="Arial"/>
          <w:noProof/>
          <w:sz w:val="24"/>
          <w:szCs w:val="24"/>
          <w:lang w:eastAsia="sl-SI"/>
        </w:rPr>
        <w:drawing>
          <wp:inline distT="0" distB="0" distL="0" distR="0" wp14:anchorId="406F909B" wp14:editId="130B6E91">
            <wp:extent cx="4324350" cy="981075"/>
            <wp:effectExtent l="0" t="0" r="0" b="9525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4350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5896" w:rsidRDefault="008D5896" w:rsidP="008D58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PRIPOROČILNI SEZNAM ZA BRALNO ZNAČKO ZA 8. RAZRED V ŠOLSKEM LETU 2026/27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3"/>
        <w:gridCol w:w="5141"/>
        <w:gridCol w:w="1658"/>
      </w:tblGrid>
      <w:tr w:rsidR="008D5896" w:rsidTr="008D5896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896" w:rsidRDefault="008D5896">
            <w:pPr>
              <w:spacing w:line="256" w:lineRule="auto"/>
              <w:rPr>
                <w:rFonts w:ascii="Arial" w:hAnsi="Arial" w:cs="Arial"/>
                <w:b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ascii="Arial" w:hAnsi="Arial" w:cs="Arial"/>
                <w:b/>
                <w:sz w:val="20"/>
                <w:szCs w:val="20"/>
              </w:rPr>
              <w:t>AVTOR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896" w:rsidRDefault="008D5896">
            <w:pPr>
              <w:spacing w:line="256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NASLOV KNJIGE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896" w:rsidRDefault="008D5896">
            <w:pPr>
              <w:spacing w:line="256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POSTAVITEV</w:t>
            </w:r>
          </w:p>
        </w:tc>
      </w:tr>
      <w:tr w:rsidR="008D5896" w:rsidTr="008D5896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896" w:rsidRDefault="008D5896">
            <w:pPr>
              <w:spacing w:line="256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Creech</w:t>
            </w:r>
            <w:proofErr w:type="spellEnd"/>
            <w:r>
              <w:rPr>
                <w:rFonts w:ascii="Arial" w:hAnsi="Arial" w:cs="Arial"/>
              </w:rPr>
              <w:t>, S.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896" w:rsidRDefault="008D5896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PUSTOLOVKA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896" w:rsidRDefault="008D5896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M1-C</w:t>
            </w:r>
          </w:p>
        </w:tc>
      </w:tr>
      <w:tr w:rsidR="008D5896" w:rsidTr="008D5896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896" w:rsidRDefault="008D5896">
            <w:pPr>
              <w:spacing w:line="256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Crossan</w:t>
            </w:r>
            <w:proofErr w:type="spellEnd"/>
            <w:r>
              <w:rPr>
                <w:rFonts w:ascii="Arial" w:hAnsi="Arial" w:cs="Arial"/>
              </w:rPr>
              <w:t>, S.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896" w:rsidRDefault="008D5896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ZAVETJE VODE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896" w:rsidRDefault="008D5896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M1-C</w:t>
            </w:r>
          </w:p>
        </w:tc>
      </w:tr>
      <w:tr w:rsidR="008D5896" w:rsidTr="008D5896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896" w:rsidRDefault="008D5896">
            <w:pPr>
              <w:spacing w:line="256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Dowd</w:t>
            </w:r>
            <w:proofErr w:type="spellEnd"/>
            <w:r>
              <w:rPr>
                <w:rFonts w:ascii="Arial" w:hAnsi="Arial" w:cs="Arial"/>
              </w:rPr>
              <w:t>, S.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896" w:rsidRDefault="008D5896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CESTA UTEHE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896" w:rsidRDefault="008D5896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M1-D</w:t>
            </w:r>
          </w:p>
        </w:tc>
      </w:tr>
      <w:tr w:rsidR="008D5896" w:rsidTr="008D5896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896" w:rsidRDefault="008D5896">
            <w:pPr>
              <w:spacing w:line="256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Hager</w:t>
            </w:r>
            <w:proofErr w:type="spellEnd"/>
            <w:r>
              <w:rPr>
                <w:rFonts w:ascii="Arial" w:hAnsi="Arial" w:cs="Arial"/>
              </w:rPr>
              <w:t>, M.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896" w:rsidRDefault="008D5896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PESEM ZA KITOVO POT DOMOV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896" w:rsidRDefault="008D5896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M1-H</w:t>
            </w:r>
          </w:p>
        </w:tc>
      </w:tr>
      <w:tr w:rsidR="008D5896" w:rsidTr="008D5896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896" w:rsidRDefault="008D5896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Hill, D.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896" w:rsidRDefault="008D5896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BRATOVA VOJNA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896" w:rsidRDefault="008D5896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M1-H</w:t>
            </w:r>
          </w:p>
        </w:tc>
      </w:tr>
      <w:tr w:rsidR="008D5896" w:rsidTr="008D5896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896" w:rsidRDefault="008D5896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Hrvatin, A.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896" w:rsidRDefault="008D5896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LEPE PUNCE LEPO BRUHAJO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896" w:rsidRDefault="008D5896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M1-H</w:t>
            </w:r>
          </w:p>
        </w:tc>
      </w:tr>
      <w:tr w:rsidR="008D5896" w:rsidTr="008D5896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896" w:rsidRDefault="008D5896">
            <w:pPr>
              <w:spacing w:line="256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Hawking</w:t>
            </w:r>
            <w:proofErr w:type="spellEnd"/>
            <w:r>
              <w:rPr>
                <w:rFonts w:ascii="Arial" w:hAnsi="Arial" w:cs="Arial"/>
              </w:rPr>
              <w:t>, L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896" w:rsidRDefault="008D5896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JURE IN ZAKLADI VESOLJA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896" w:rsidRDefault="008D5896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P1-H</w:t>
            </w:r>
          </w:p>
        </w:tc>
      </w:tr>
      <w:tr w:rsidR="008D5896" w:rsidTr="008D5896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896" w:rsidRDefault="008D5896">
            <w:pPr>
              <w:spacing w:line="256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Jonsberg</w:t>
            </w:r>
            <w:proofErr w:type="spellEnd"/>
            <w:r>
              <w:rPr>
                <w:rFonts w:ascii="Arial" w:hAnsi="Arial" w:cs="Arial"/>
              </w:rPr>
              <w:t>, B.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896" w:rsidRDefault="008D5896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UJEMI ME, ČE PADEM</w:t>
            </w:r>
            <w:r w:rsidR="0078780C">
              <w:rPr>
                <w:rFonts w:ascii="Arial" w:hAnsi="Arial" w:cs="Arial"/>
              </w:rPr>
              <w:t xml:space="preserve"> ali</w:t>
            </w:r>
            <w:r w:rsidR="00D40CE8">
              <w:rPr>
                <w:rFonts w:ascii="Arial" w:hAnsi="Arial" w:cs="Arial"/>
              </w:rPr>
              <w:t xml:space="preserve"> MOJE ŽIVLJENJE KOT ABECEDA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896" w:rsidRDefault="008D5896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M1-J</w:t>
            </w:r>
          </w:p>
        </w:tc>
      </w:tr>
      <w:tr w:rsidR="008D5896" w:rsidTr="008D5896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896" w:rsidRDefault="008D5896">
            <w:pPr>
              <w:spacing w:line="256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Karlovšek</w:t>
            </w:r>
            <w:proofErr w:type="spellEnd"/>
            <w:r>
              <w:rPr>
                <w:rFonts w:ascii="Arial" w:hAnsi="Arial" w:cs="Arial"/>
              </w:rPr>
              <w:t>, I.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896" w:rsidRDefault="008D5896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PETA OSEBNA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896" w:rsidRDefault="008D5896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M1-K</w:t>
            </w:r>
          </w:p>
        </w:tc>
      </w:tr>
      <w:tr w:rsidR="008D5896" w:rsidTr="008D5896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896" w:rsidRDefault="008D5896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Konc </w:t>
            </w:r>
            <w:proofErr w:type="spellStart"/>
            <w:r>
              <w:rPr>
                <w:rFonts w:ascii="Arial" w:hAnsi="Arial" w:cs="Arial"/>
              </w:rPr>
              <w:t>L</w:t>
            </w:r>
            <w:r>
              <w:rPr>
                <w:rFonts w:ascii="Arial" w:hAnsi="Arial" w:cs="Arial"/>
              </w:rPr>
              <w:t>orenzutti</w:t>
            </w:r>
            <w:proofErr w:type="spellEnd"/>
            <w:r>
              <w:rPr>
                <w:rFonts w:ascii="Arial" w:hAnsi="Arial" w:cs="Arial"/>
              </w:rPr>
              <w:t>., N.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896" w:rsidRDefault="00D40CE8" w:rsidP="00D40CE8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AVTOBUS OB TREH ali </w:t>
            </w:r>
            <w:r w:rsidR="008D5896">
              <w:rPr>
                <w:rFonts w:ascii="Arial" w:hAnsi="Arial" w:cs="Arial"/>
              </w:rPr>
              <w:t xml:space="preserve">GREMO MI </w:t>
            </w:r>
            <w:r>
              <w:rPr>
                <w:rFonts w:ascii="Arial" w:hAnsi="Arial" w:cs="Arial"/>
              </w:rPr>
              <w:t>V TRI KRASNE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896" w:rsidRDefault="008D5896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M1-K</w:t>
            </w:r>
          </w:p>
        </w:tc>
      </w:tr>
      <w:tr w:rsidR="008D5896" w:rsidTr="008D5896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896" w:rsidRDefault="008D5896">
            <w:pPr>
              <w:spacing w:line="256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Lystad</w:t>
            </w:r>
            <w:proofErr w:type="spellEnd"/>
            <w:r>
              <w:rPr>
                <w:rFonts w:ascii="Arial" w:hAnsi="Arial" w:cs="Arial"/>
              </w:rPr>
              <w:t>, M.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896" w:rsidRDefault="008D5896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FEJK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896" w:rsidRDefault="008D5896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M1-L</w:t>
            </w:r>
          </w:p>
        </w:tc>
      </w:tr>
      <w:tr w:rsidR="0078780C" w:rsidTr="008D5896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80C" w:rsidRDefault="0078780C">
            <w:pPr>
              <w:spacing w:line="256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Martel</w:t>
            </w:r>
            <w:proofErr w:type="spellEnd"/>
            <w:r>
              <w:rPr>
                <w:rFonts w:ascii="Arial" w:hAnsi="Arial" w:cs="Arial"/>
              </w:rPr>
              <w:t>, Y.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80C" w:rsidRDefault="0078780C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PIJEVO ŽIVLJENJE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80C" w:rsidRDefault="0078780C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 - M</w:t>
            </w:r>
          </w:p>
        </w:tc>
      </w:tr>
      <w:tr w:rsidR="008D5896" w:rsidTr="008D5896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896" w:rsidRDefault="008D5896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Mastnak, T.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896" w:rsidRDefault="008D5896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ALTERNATIVNI UKREP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896" w:rsidRDefault="008D5896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M1-M</w:t>
            </w:r>
          </w:p>
        </w:tc>
      </w:tr>
      <w:tr w:rsidR="008D5896" w:rsidTr="008D5896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896" w:rsidRDefault="008D5896">
            <w:pPr>
              <w:spacing w:line="256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Moderndorfer</w:t>
            </w:r>
            <w:proofErr w:type="spellEnd"/>
            <w:r>
              <w:rPr>
                <w:rFonts w:ascii="Arial" w:hAnsi="Arial" w:cs="Arial"/>
              </w:rPr>
              <w:t>, V.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896" w:rsidRDefault="008D5896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SONČNICA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896" w:rsidRDefault="008D5896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M1-M</w:t>
            </w:r>
          </w:p>
        </w:tc>
      </w:tr>
      <w:tr w:rsidR="008D5896" w:rsidTr="008D5896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896" w:rsidRDefault="008D5896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Queneau, R.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896" w:rsidRDefault="008D5896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CICA V METROJU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896" w:rsidRDefault="008D5896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M1-Q</w:t>
            </w:r>
          </w:p>
        </w:tc>
      </w:tr>
      <w:tr w:rsidR="008D5896" w:rsidTr="008D5896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896" w:rsidRDefault="008D5896">
            <w:pPr>
              <w:spacing w:line="256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Rainfield</w:t>
            </w:r>
            <w:proofErr w:type="spellEnd"/>
            <w:r>
              <w:rPr>
                <w:rFonts w:ascii="Arial" w:hAnsi="Arial" w:cs="Arial"/>
              </w:rPr>
              <w:t>, C.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896" w:rsidRDefault="008D5896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BRAZGOTINE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896" w:rsidRDefault="008D5896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M1-R</w:t>
            </w:r>
          </w:p>
        </w:tc>
      </w:tr>
      <w:tr w:rsidR="008D5896" w:rsidTr="008D5896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896" w:rsidRDefault="008D5896">
            <w:pPr>
              <w:spacing w:line="256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Rowling</w:t>
            </w:r>
            <w:proofErr w:type="spellEnd"/>
            <w:r>
              <w:rPr>
                <w:rFonts w:ascii="Arial" w:hAnsi="Arial" w:cs="Arial"/>
              </w:rPr>
              <w:t>, J.</w:t>
            </w:r>
            <w:r w:rsidR="004D6B50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K.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896" w:rsidRDefault="008D5896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QUIDDITCH SKOZI STOLETJA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896" w:rsidRDefault="008D5896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P2-R</w:t>
            </w:r>
          </w:p>
        </w:tc>
      </w:tr>
      <w:tr w:rsidR="008D5896" w:rsidTr="008D5896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896" w:rsidRDefault="008D5896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Skubic, A.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896" w:rsidRDefault="008D5896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LAHKO BI UMRL NA TEM KAVČU Z MANO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896" w:rsidRDefault="008D5896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M2-S</w:t>
            </w:r>
          </w:p>
        </w:tc>
      </w:tr>
      <w:tr w:rsidR="004D6B50" w:rsidTr="008D5896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B50" w:rsidRDefault="004D6B50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Sokolov, C.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B50" w:rsidRDefault="004D6B50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VSAK S SVOJEGA PLANETA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B50" w:rsidRDefault="004D6B50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 - S</w:t>
            </w:r>
          </w:p>
        </w:tc>
      </w:tr>
      <w:tr w:rsidR="008D5896" w:rsidTr="008D5896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896" w:rsidRDefault="008D5896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Strnad, J.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896" w:rsidRDefault="008D5896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KRIČEČE STOPNIŠČE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896" w:rsidRDefault="008D5896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M2-S</w:t>
            </w:r>
          </w:p>
        </w:tc>
      </w:tr>
      <w:tr w:rsidR="008D5896" w:rsidTr="008D5896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896" w:rsidRDefault="008D5896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Van </w:t>
            </w:r>
            <w:proofErr w:type="spellStart"/>
            <w:r>
              <w:rPr>
                <w:rFonts w:ascii="Arial" w:hAnsi="Arial" w:cs="Arial"/>
              </w:rPr>
              <w:t>Tol</w:t>
            </w:r>
            <w:proofErr w:type="spellEnd"/>
            <w:r>
              <w:rPr>
                <w:rFonts w:ascii="Arial" w:hAnsi="Arial" w:cs="Arial"/>
              </w:rPr>
              <w:t>, A.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896" w:rsidRDefault="008D5896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VIRALNI POSNETEK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896" w:rsidRDefault="008D5896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M2-V</w:t>
            </w:r>
          </w:p>
        </w:tc>
      </w:tr>
      <w:tr w:rsidR="008D5896" w:rsidTr="008D5896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896" w:rsidRDefault="008D5896" w:rsidP="008D5896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Vidmar, J., Pu</w:t>
            </w:r>
            <w:r>
              <w:rPr>
                <w:rFonts w:ascii="Arial" w:hAnsi="Arial" w:cs="Arial"/>
              </w:rPr>
              <w:t>lko</w:t>
            </w:r>
            <w:r>
              <w:rPr>
                <w:rFonts w:ascii="Arial" w:hAnsi="Arial" w:cs="Arial"/>
              </w:rPr>
              <w:t>, B.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896" w:rsidRDefault="008D5896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OTROCI SVETA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896" w:rsidRDefault="008D5896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M2-V</w:t>
            </w:r>
          </w:p>
        </w:tc>
      </w:tr>
      <w:tr w:rsidR="008D5896" w:rsidTr="008D5896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896" w:rsidRDefault="008D5896">
            <w:pPr>
              <w:spacing w:line="256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Woltz</w:t>
            </w:r>
            <w:proofErr w:type="spellEnd"/>
            <w:r>
              <w:rPr>
                <w:rFonts w:ascii="Arial" w:hAnsi="Arial" w:cs="Arial"/>
              </w:rPr>
              <w:t>, A.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896" w:rsidRDefault="008D5896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PREDOR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896" w:rsidRDefault="008D5896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M2-W</w:t>
            </w:r>
          </w:p>
        </w:tc>
      </w:tr>
      <w:tr w:rsidR="008D5896" w:rsidTr="008D5896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896" w:rsidRDefault="008D5896">
            <w:pPr>
              <w:spacing w:line="256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Yoon</w:t>
            </w:r>
            <w:proofErr w:type="spellEnd"/>
            <w:r>
              <w:rPr>
                <w:rFonts w:ascii="Arial" w:hAnsi="Arial" w:cs="Arial"/>
              </w:rPr>
              <w:t>, N.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896" w:rsidRDefault="008D5896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VSE, VSE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896" w:rsidRDefault="008D5896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M2-Y</w:t>
            </w:r>
          </w:p>
        </w:tc>
      </w:tr>
    </w:tbl>
    <w:p w:rsidR="008D5896" w:rsidRDefault="008D5896" w:rsidP="008D5896">
      <w:pPr>
        <w:rPr>
          <w:rFonts w:ascii="Arial" w:hAnsi="Arial" w:cs="Arial"/>
          <w:b/>
        </w:rPr>
      </w:pPr>
    </w:p>
    <w:p w:rsidR="008D5896" w:rsidRPr="008D5896" w:rsidRDefault="00713539" w:rsidP="008D5896">
      <w:pPr>
        <w:rPr>
          <w:rFonts w:ascii="Arial" w:eastAsia="Times New Roman" w:hAnsi="Arial" w:cs="Arial"/>
          <w:b/>
          <w:sz w:val="20"/>
          <w:szCs w:val="20"/>
          <w:lang w:eastAsia="sl-SI"/>
        </w:rPr>
      </w:pPr>
      <w:r>
        <w:rPr>
          <w:rFonts w:ascii="Arial" w:hAnsi="Arial" w:cs="Arial"/>
          <w:b/>
          <w:sz w:val="20"/>
          <w:szCs w:val="20"/>
        </w:rPr>
        <w:t>POEZIJA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08"/>
        <w:gridCol w:w="5220"/>
        <w:gridCol w:w="1634"/>
      </w:tblGrid>
      <w:tr w:rsidR="008D5896" w:rsidTr="008D5896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896" w:rsidRDefault="008D5896">
            <w:pPr>
              <w:spacing w:line="256" w:lineRule="auto"/>
              <w:rPr>
                <w:rFonts w:ascii="Arial" w:hAnsi="Arial" w:cs="Arial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896" w:rsidRDefault="008D5896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KOMADI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896" w:rsidRDefault="008D5896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C3/82-1-O/K</w:t>
            </w:r>
          </w:p>
        </w:tc>
      </w:tr>
      <w:tr w:rsidR="008D5896" w:rsidTr="008D5896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896" w:rsidRDefault="008D5896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Matič, L.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896" w:rsidRDefault="008D5896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MALA VEŠČA LUČKA in drugi žužki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896" w:rsidRDefault="008D5896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C3/82-1-M</w:t>
            </w:r>
          </w:p>
        </w:tc>
      </w:tr>
      <w:tr w:rsidR="008D5896" w:rsidTr="008D5896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896" w:rsidRDefault="008D5896">
            <w:pPr>
              <w:spacing w:line="256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Moderndorfer</w:t>
            </w:r>
            <w:proofErr w:type="spellEnd"/>
            <w:r>
              <w:rPr>
                <w:rFonts w:ascii="Arial" w:hAnsi="Arial" w:cs="Arial"/>
              </w:rPr>
              <w:t>, V.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896" w:rsidRDefault="008D5896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ROMEO IN JULIJA IZ SOSEDNJE ULICE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896" w:rsidRDefault="008D5896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C3/82-1-M</w:t>
            </w:r>
          </w:p>
        </w:tc>
      </w:tr>
      <w:tr w:rsidR="008D5896" w:rsidTr="008D5896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896" w:rsidRDefault="008D5896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Rozman, A.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896" w:rsidRDefault="008D5896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PESMI IZ GALERIJE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896" w:rsidRDefault="008D5896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C3/82-1-O/R</w:t>
            </w:r>
          </w:p>
        </w:tc>
      </w:tr>
    </w:tbl>
    <w:p w:rsidR="008D5896" w:rsidRDefault="008D5896" w:rsidP="008D5896">
      <w:pPr>
        <w:rPr>
          <w:rFonts w:ascii="Arial" w:hAnsi="Arial" w:cs="Arial"/>
          <w:b/>
          <w:sz w:val="20"/>
          <w:szCs w:val="20"/>
        </w:rPr>
      </w:pPr>
    </w:p>
    <w:p w:rsidR="008D5896" w:rsidRPr="008D5896" w:rsidRDefault="00713539" w:rsidP="008D5896">
      <w:pPr>
        <w:rPr>
          <w:rFonts w:ascii="Arial" w:eastAsia="Times New Roman" w:hAnsi="Arial" w:cs="Arial"/>
          <w:b/>
          <w:sz w:val="20"/>
          <w:szCs w:val="20"/>
          <w:lang w:eastAsia="sl-SI"/>
        </w:rPr>
      </w:pPr>
      <w:r>
        <w:rPr>
          <w:rFonts w:ascii="Arial" w:hAnsi="Arial" w:cs="Arial"/>
          <w:b/>
          <w:sz w:val="20"/>
          <w:szCs w:val="20"/>
        </w:rPr>
        <w:t>POUČNA LITERATURA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94"/>
        <w:gridCol w:w="5240"/>
        <w:gridCol w:w="1628"/>
      </w:tblGrid>
      <w:tr w:rsidR="008D5896" w:rsidTr="008D5896"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896" w:rsidRDefault="008D5896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Dolenc, S.</w:t>
            </w:r>
          </w:p>
        </w:tc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896" w:rsidRDefault="008D5896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 GENOV DO ZVEZD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896" w:rsidRDefault="008D5896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M1-D</w:t>
            </w:r>
          </w:p>
        </w:tc>
      </w:tr>
      <w:tr w:rsidR="008D5896" w:rsidTr="008D5896"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896" w:rsidRDefault="008D5896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Jackson, T.</w:t>
            </w:r>
          </w:p>
        </w:tc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896" w:rsidRDefault="008D5896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PODNEBNE SPREMEMBE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896" w:rsidRDefault="008D5896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UDK 574</w:t>
            </w:r>
          </w:p>
        </w:tc>
      </w:tr>
      <w:tr w:rsidR="008D5896" w:rsidTr="008D5896"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896" w:rsidRDefault="008D5896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Wajnberg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, A.</w:t>
            </w:r>
          </w:p>
        </w:tc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896" w:rsidRDefault="008D5896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MOJ ATLAS VESOLJA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896" w:rsidRDefault="008D5896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UDK 52</w:t>
            </w:r>
          </w:p>
        </w:tc>
      </w:tr>
    </w:tbl>
    <w:p w:rsidR="008D5896" w:rsidRDefault="008D5896" w:rsidP="008D5896">
      <w:pPr>
        <w:rPr>
          <w:rFonts w:ascii="Arial" w:hAnsi="Arial" w:cs="Arial"/>
          <w:sz w:val="20"/>
          <w:szCs w:val="20"/>
        </w:rPr>
      </w:pPr>
    </w:p>
    <w:p w:rsidR="008D5896" w:rsidRDefault="008D5896" w:rsidP="008D5896">
      <w:pPr>
        <w:rPr>
          <w:rFonts w:ascii="Arial" w:eastAsia="Times New Roman" w:hAnsi="Arial" w:cs="Arial"/>
          <w:sz w:val="20"/>
          <w:szCs w:val="20"/>
          <w:lang w:eastAsia="sl-SI"/>
        </w:rPr>
      </w:pPr>
      <w:r>
        <w:rPr>
          <w:rFonts w:ascii="Arial" w:hAnsi="Arial" w:cs="Arial"/>
          <w:sz w:val="20"/>
          <w:szCs w:val="20"/>
        </w:rPr>
        <w:t>PREBRATI JE TREBA  5 LEPOSLOVNIH KNJIG IN POVEDATI NA PAMET 2 PESMI (vsaj 5 štiri vrstičnih kitic) V SLOVENSKEM JEZIKU</w:t>
      </w:r>
      <w:r>
        <w:rPr>
          <w:rFonts w:ascii="Arial" w:hAnsi="Arial" w:cs="Arial"/>
          <w:u w:val="single"/>
        </w:rPr>
        <w:t xml:space="preserve"> ALI</w:t>
      </w:r>
      <w:r>
        <w:rPr>
          <w:rFonts w:ascii="Arial" w:hAnsi="Arial" w:cs="Arial"/>
          <w:sz w:val="20"/>
          <w:szCs w:val="20"/>
        </w:rPr>
        <w:t xml:space="preserve"> PREBRATI 1 CELO PESNIŠKO ZBIRKO </w:t>
      </w:r>
      <w:r>
        <w:rPr>
          <w:rFonts w:ascii="Arial" w:hAnsi="Arial" w:cs="Arial"/>
          <w:u w:val="single"/>
        </w:rPr>
        <w:t xml:space="preserve">ALI </w:t>
      </w:r>
      <w:r>
        <w:rPr>
          <w:rFonts w:ascii="Arial" w:hAnsi="Arial" w:cs="Arial"/>
          <w:sz w:val="20"/>
          <w:szCs w:val="20"/>
        </w:rPr>
        <w:t>1 STROKOVNO KNJIGO.</w:t>
      </w:r>
    </w:p>
    <w:p w:rsidR="008D5896" w:rsidRDefault="008D5896" w:rsidP="008D589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>Ko učenci povedo slovensko literarno bralno značko, se lahko odločijo še za sodelovanje pri bralnih iskricah</w:t>
      </w:r>
      <w:r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</w:p>
    <w:p w:rsidR="008D5896" w:rsidRDefault="008D5896" w:rsidP="008D5896">
      <w:pPr>
        <w:rPr>
          <w:rFonts w:ascii="Times New Roman" w:hAnsi="Times New Roman" w:cs="Times New Roman"/>
          <w:b/>
        </w:rPr>
      </w:pPr>
    </w:p>
    <w:p w:rsidR="008D5896" w:rsidRPr="00583539" w:rsidRDefault="008D5896" w:rsidP="006C348A">
      <w:pPr>
        <w:jc w:val="center"/>
        <w:rPr>
          <w:rFonts w:ascii="Arial" w:hAnsi="Arial" w:cs="Arial"/>
          <w:sz w:val="24"/>
          <w:szCs w:val="24"/>
        </w:rPr>
      </w:pPr>
    </w:p>
    <w:sectPr w:rsidR="008D5896" w:rsidRPr="005835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1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 w:cs="StarSymbol"/>
        <w:sz w:val="18"/>
        <w:szCs w:val="18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5896"/>
    <w:rsid w:val="00374375"/>
    <w:rsid w:val="003937F2"/>
    <w:rsid w:val="004D0E45"/>
    <w:rsid w:val="004D6B50"/>
    <w:rsid w:val="00501E13"/>
    <w:rsid w:val="0055617C"/>
    <w:rsid w:val="00583539"/>
    <w:rsid w:val="00595EF8"/>
    <w:rsid w:val="006C348A"/>
    <w:rsid w:val="006C772B"/>
    <w:rsid w:val="00713539"/>
    <w:rsid w:val="0078780C"/>
    <w:rsid w:val="007B6562"/>
    <w:rsid w:val="007F6B45"/>
    <w:rsid w:val="008D5896"/>
    <w:rsid w:val="009B44FB"/>
    <w:rsid w:val="00A72C51"/>
    <w:rsid w:val="00B5740A"/>
    <w:rsid w:val="00B93E86"/>
    <w:rsid w:val="00BB3C2B"/>
    <w:rsid w:val="00D27230"/>
    <w:rsid w:val="00D40CE8"/>
    <w:rsid w:val="00DF59AF"/>
    <w:rsid w:val="00E464E4"/>
    <w:rsid w:val="00F94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350167A-71D1-4A6B-ABD0-051C53078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Besedilooblaka">
    <w:name w:val="Balloon Text"/>
    <w:basedOn w:val="Navaden"/>
    <w:link w:val="BesedilooblakaZnak"/>
    <w:uiPriority w:val="99"/>
    <w:semiHidden/>
    <w:unhideWhenUsed/>
    <w:rsid w:val="006C34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6C348A"/>
    <w:rPr>
      <w:rFonts w:ascii="Tahoma" w:hAnsi="Tahoma" w:cs="Tahoma"/>
      <w:sz w:val="16"/>
      <w:szCs w:val="16"/>
    </w:rPr>
  </w:style>
  <w:style w:type="table" w:styleId="Tabelamrea">
    <w:name w:val="Table Grid"/>
    <w:basedOn w:val="Navadnatabela"/>
    <w:uiPriority w:val="59"/>
    <w:rsid w:val="00D272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povezava">
    <w:name w:val="Hyperlink"/>
    <w:semiHidden/>
    <w:unhideWhenUsed/>
    <w:rsid w:val="008D58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85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porabnik\Desktop\glava-osvb.dotx" TargetMode="Externa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glava-osvb</Template>
  <TotalTime>22</TotalTime>
  <Pages>2</Pages>
  <Words>241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Uporabnik</dc:creator>
  <cp:lastModifiedBy>Uporabnik</cp:lastModifiedBy>
  <cp:revision>7</cp:revision>
  <dcterms:created xsi:type="dcterms:W3CDTF">2026-09-09T09:58:00Z</dcterms:created>
  <dcterms:modified xsi:type="dcterms:W3CDTF">2026-09-09T10:21:00Z</dcterms:modified>
</cp:coreProperties>
</file>