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51" w:rsidRPr="00583539" w:rsidRDefault="006C348A" w:rsidP="00E464E4">
      <w:pPr>
        <w:jc w:val="center"/>
        <w:rPr>
          <w:rFonts w:ascii="Arial" w:hAnsi="Arial" w:cs="Arial"/>
          <w:sz w:val="24"/>
          <w:szCs w:val="24"/>
        </w:rPr>
      </w:pPr>
      <w:r w:rsidRPr="00583539">
        <w:rPr>
          <w:rFonts w:ascii="Arial" w:hAnsi="Arial" w:cs="Arial"/>
          <w:noProof/>
          <w:sz w:val="24"/>
          <w:szCs w:val="24"/>
          <w:lang w:eastAsia="sl-SI"/>
        </w:rPr>
        <w:drawing>
          <wp:inline distT="0" distB="0" distL="0" distR="0" wp14:anchorId="406F909B" wp14:editId="130B6E91">
            <wp:extent cx="4324350" cy="9810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7EB" w:rsidRDefault="00E007EB" w:rsidP="00E007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</w:rPr>
        <w:t>PRIPOROČILNI SEZNAM ZA BRALNO ZNAČKO ZA 7. RAZRED V ŠOLSKEM LETU 2026/27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6"/>
        <w:gridCol w:w="5743"/>
        <w:gridCol w:w="1523"/>
      </w:tblGrid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AVTOR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NASLOV KNJIGE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POSTAVITEV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Aerts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MODRA KRILA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P1-A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Boyne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DEČEK NA VRHU GORE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P1-B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Brown, P.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DIVJA ROBOTKA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M-B</w:t>
            </w:r>
          </w:p>
        </w:tc>
      </w:tr>
      <w:tr w:rsidR="0034672F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2F" w:rsidRDefault="0034672F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Colfer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E.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2F" w:rsidRDefault="0034672F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ARTEMIS FOWL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2F" w:rsidRDefault="0034672F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- C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Creech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RUBINDOL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M1-C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Dakers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 SVOBODI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P1-D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Defoe, D.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ROBINSON CRUSOE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P1-D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UGANKA LONDONSKEGA OČESA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M1-D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Doyle, R.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DIVJINA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M1-D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Gleitzman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M.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DOBROTA NI SIROTA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M1-G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Gravel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E.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INVAZIJA POŽREŠNIH SPODNJIC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C3-STRIP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Hawking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L.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JURE IN SKRIVNOST VESOLJA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P1-H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Jonsberg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B.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DROBNA ISKRICA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M1-J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Karlovšek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B.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NEPRIČAKOVANA PUSTOLOVŠČINA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M1-K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Koritnik, A.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BEYSONOVA IN YARINA USODA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M1-K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Libenson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T.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 JAIME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M1-L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Nanetti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MOJ DEDEK JE BIL ČEŠNJEVO DREVO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M1-N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Park, L. S.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DOLGA POT DO VODE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M1-P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Pregl, S.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PRAVLJICE ZA PUNCE IN FANTE IN VSE OSTALE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P2-P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Schaap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LUČKA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M2-S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Semenič, S.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SKRIVNO DRUŠTVO KVRZ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P2-S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Sienkiewicz,H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 PUŠČAVI IN GOŠČAVI.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P2-P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Sharif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G.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EJ, POSLUŠAJ!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M2-S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Solomons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MOJ BRAT JE SUPERJUNAK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P2-S</w:t>
            </w:r>
          </w:p>
        </w:tc>
      </w:tr>
      <w:tr w:rsidR="00FA19AD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D" w:rsidRDefault="00FA19A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Šinigoj, D.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D" w:rsidRDefault="00FA19A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ISKANJE EVE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D" w:rsidRDefault="0094116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- Š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Vincenti, A.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RDEČA CONA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C3-STRIP</w:t>
            </w:r>
          </w:p>
        </w:tc>
      </w:tr>
      <w:tr w:rsidR="00E007EB" w:rsidTr="00E007E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Woltz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ALJASKA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M2-W</w:t>
            </w:r>
          </w:p>
        </w:tc>
      </w:tr>
    </w:tbl>
    <w:p w:rsidR="00BE4FF0" w:rsidRDefault="00BE4FF0" w:rsidP="00E007EB">
      <w:pPr>
        <w:rPr>
          <w:rFonts w:ascii="Arial" w:hAnsi="Arial" w:cs="Arial"/>
          <w:b/>
          <w:sz w:val="20"/>
          <w:szCs w:val="20"/>
        </w:rPr>
      </w:pPr>
    </w:p>
    <w:p w:rsidR="00E007EB" w:rsidRDefault="00BE4FF0" w:rsidP="00E007EB">
      <w:pPr>
        <w:rPr>
          <w:rFonts w:ascii="Arial" w:eastAsia="Times New Roman" w:hAnsi="Arial" w:cs="Arial"/>
          <w:b/>
          <w:sz w:val="20"/>
          <w:szCs w:val="20"/>
          <w:lang w:eastAsia="sl-SI"/>
        </w:rPr>
      </w:pPr>
      <w:r>
        <w:rPr>
          <w:rFonts w:ascii="Arial" w:hAnsi="Arial" w:cs="Arial"/>
          <w:b/>
          <w:sz w:val="20"/>
          <w:szCs w:val="20"/>
        </w:rPr>
        <w:t>PO</w:t>
      </w:r>
      <w:r w:rsidR="005F4B0C">
        <w:rPr>
          <w:rFonts w:ascii="Arial" w:hAnsi="Arial" w:cs="Arial"/>
          <w:b/>
          <w:sz w:val="20"/>
          <w:szCs w:val="20"/>
        </w:rPr>
        <w:t>EZIJA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5443"/>
        <w:gridCol w:w="1497"/>
      </w:tblGrid>
      <w:tr w:rsidR="00E007EB" w:rsidTr="00BE4FF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Gregorič Gorenc, B.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NEGOTOVE PESMI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C3/82-1-G</w:t>
            </w:r>
          </w:p>
        </w:tc>
      </w:tr>
      <w:tr w:rsidR="00E007EB" w:rsidTr="00BE4FF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Matič, L.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MALI ČRV OTO  in druga golazen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C3/82-1-M</w:t>
            </w:r>
          </w:p>
        </w:tc>
      </w:tr>
      <w:tr w:rsidR="00E007EB" w:rsidTr="00BE4FF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Moderndorfer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V.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PESMI IN PESMIČICE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C3/82-1-M</w:t>
            </w:r>
          </w:p>
        </w:tc>
      </w:tr>
    </w:tbl>
    <w:p w:rsidR="00BE4FF0" w:rsidRDefault="00BE4FF0" w:rsidP="00E007EB">
      <w:pPr>
        <w:rPr>
          <w:rFonts w:ascii="Arial" w:hAnsi="Arial" w:cs="Arial"/>
          <w:b/>
          <w:sz w:val="20"/>
          <w:szCs w:val="20"/>
        </w:rPr>
      </w:pPr>
    </w:p>
    <w:p w:rsidR="00E007EB" w:rsidRDefault="005F4B0C" w:rsidP="00E007EB">
      <w:pPr>
        <w:rPr>
          <w:rFonts w:ascii="Arial" w:eastAsia="Times New Roman" w:hAnsi="Arial" w:cs="Arial"/>
          <w:b/>
          <w:sz w:val="20"/>
          <w:szCs w:val="20"/>
          <w:lang w:eastAsia="sl-SI"/>
        </w:rPr>
      </w:pPr>
      <w:r>
        <w:rPr>
          <w:rFonts w:ascii="Arial" w:hAnsi="Arial" w:cs="Arial"/>
          <w:b/>
          <w:sz w:val="20"/>
          <w:szCs w:val="20"/>
        </w:rPr>
        <w:t>POUČNA LITERATURA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5792"/>
        <w:gridCol w:w="1494"/>
      </w:tblGrid>
      <w:tr w:rsidR="00E007EB" w:rsidTr="00E007E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Barlow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IZGUBLJENI DNEVNIK SUŽNJA JULIJA CEZARJA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UDK 931</w:t>
            </w:r>
          </w:p>
        </w:tc>
      </w:tr>
      <w:tr w:rsidR="00E007EB" w:rsidTr="00E007E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Kos, G.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JUNAKI Z LADJE ARGO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UDK 2/ 931</w:t>
            </w:r>
          </w:p>
        </w:tc>
      </w:tr>
      <w:tr w:rsidR="00E007EB" w:rsidTr="00E007E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BE4FF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Steele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P.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ZAKAJ NEKI SO IMELI GRADOVI OBRAMBNE JARKE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7EB" w:rsidRDefault="00E007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UDK 2/ 931</w:t>
            </w:r>
          </w:p>
        </w:tc>
      </w:tr>
    </w:tbl>
    <w:p w:rsidR="00E007EB" w:rsidRDefault="00E007EB" w:rsidP="00E007EB">
      <w:pPr>
        <w:rPr>
          <w:rFonts w:ascii="Arial" w:eastAsia="Times New Roman" w:hAnsi="Arial" w:cs="Arial"/>
          <w:b/>
          <w:sz w:val="20"/>
          <w:szCs w:val="20"/>
          <w:lang w:eastAsia="sl-SI"/>
        </w:rPr>
      </w:pPr>
    </w:p>
    <w:p w:rsidR="00E007EB" w:rsidRDefault="00E007EB" w:rsidP="00E0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PREBRATI JE TREBA  4 LEPOSLOVNE KNJIGE IN POVEDATI NA PAMET 1 PESEM</w:t>
      </w:r>
      <w:r>
        <w:rPr>
          <w:rFonts w:ascii="Arial" w:hAnsi="Arial" w:cs="Arial"/>
          <w:sz w:val="20"/>
          <w:szCs w:val="20"/>
        </w:rPr>
        <w:t xml:space="preserve"> (vsaj 5 štiri vrstične kitice) V SLOVENSKEM JEZIKU</w:t>
      </w:r>
      <w:r>
        <w:rPr>
          <w:rFonts w:ascii="Arial" w:hAnsi="Arial" w:cs="Arial"/>
          <w:u w:val="single"/>
        </w:rPr>
        <w:t xml:space="preserve"> ALI</w:t>
      </w:r>
      <w:r>
        <w:rPr>
          <w:rFonts w:ascii="Arial" w:hAnsi="Arial" w:cs="Arial"/>
          <w:sz w:val="20"/>
          <w:szCs w:val="20"/>
        </w:rPr>
        <w:t xml:space="preserve"> PREBRATI 1 CELO PESNIŠKO ZBIRKO </w:t>
      </w:r>
      <w:r>
        <w:rPr>
          <w:rFonts w:ascii="Arial" w:hAnsi="Arial" w:cs="Arial"/>
          <w:u w:val="single"/>
        </w:rPr>
        <w:t xml:space="preserve">ALI </w:t>
      </w:r>
      <w:r>
        <w:rPr>
          <w:rFonts w:ascii="Arial" w:hAnsi="Arial" w:cs="Arial"/>
          <w:sz w:val="20"/>
          <w:szCs w:val="20"/>
        </w:rPr>
        <w:t>NAMESTO NJE 1 STROKOVNO KNJIGO.</w:t>
      </w:r>
    </w:p>
    <w:p w:rsidR="00E007EB" w:rsidRDefault="00E007EB" w:rsidP="00BE4FF0">
      <w:pPr>
        <w:rPr>
          <w:rFonts w:ascii="Times New Roman" w:hAnsi="Times New Roman" w:cs="Times New Roman"/>
          <w:b/>
        </w:rPr>
      </w:pPr>
      <w:r>
        <w:rPr>
          <w:rFonts w:ascii="Arial" w:hAnsi="Arial" w:cs="Arial"/>
          <w:sz w:val="20"/>
          <w:szCs w:val="20"/>
        </w:rPr>
        <w:t>Ko učenci povedo slovensko literarno bralno značko, se lahko odločijo še za sodelovanje pri bralnih iskricah</w:t>
      </w:r>
    </w:p>
    <w:p w:rsidR="00E007EB" w:rsidRDefault="00E007EB" w:rsidP="00E007EB">
      <w:pPr>
        <w:rPr>
          <w:rFonts w:ascii="Arial" w:hAnsi="Arial" w:cs="Arial"/>
          <w:sz w:val="20"/>
          <w:szCs w:val="20"/>
        </w:rPr>
      </w:pPr>
    </w:p>
    <w:p w:rsidR="00E007EB" w:rsidRDefault="00E007EB" w:rsidP="00E007EB">
      <w:pPr>
        <w:rPr>
          <w:rFonts w:ascii="Times New Roman" w:hAnsi="Times New Roman" w:cs="Times New Roman"/>
          <w:sz w:val="24"/>
          <w:szCs w:val="24"/>
        </w:rPr>
      </w:pPr>
    </w:p>
    <w:p w:rsidR="006C348A" w:rsidRPr="00583539" w:rsidRDefault="006C348A" w:rsidP="006C348A">
      <w:pPr>
        <w:jc w:val="center"/>
        <w:rPr>
          <w:rFonts w:ascii="Arial" w:hAnsi="Arial" w:cs="Arial"/>
          <w:sz w:val="24"/>
          <w:szCs w:val="24"/>
        </w:rPr>
      </w:pPr>
    </w:p>
    <w:sectPr w:rsidR="006C348A" w:rsidRPr="0058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7EB"/>
    <w:rsid w:val="001230C2"/>
    <w:rsid w:val="0034672F"/>
    <w:rsid w:val="00374375"/>
    <w:rsid w:val="003937F2"/>
    <w:rsid w:val="004D0E45"/>
    <w:rsid w:val="00501E13"/>
    <w:rsid w:val="0055617C"/>
    <w:rsid w:val="00583539"/>
    <w:rsid w:val="00595EF8"/>
    <w:rsid w:val="005F4B0C"/>
    <w:rsid w:val="006C348A"/>
    <w:rsid w:val="006C772B"/>
    <w:rsid w:val="007B6562"/>
    <w:rsid w:val="007F6B45"/>
    <w:rsid w:val="00941160"/>
    <w:rsid w:val="00A72C51"/>
    <w:rsid w:val="00B5740A"/>
    <w:rsid w:val="00B93E86"/>
    <w:rsid w:val="00BB3C2B"/>
    <w:rsid w:val="00BE4FF0"/>
    <w:rsid w:val="00D27230"/>
    <w:rsid w:val="00E007EB"/>
    <w:rsid w:val="00E464E4"/>
    <w:rsid w:val="00F946DC"/>
    <w:rsid w:val="00FA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61561-AB77-4EB3-9029-9EC84A45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C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C348A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D2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semiHidden/>
    <w:unhideWhenUsed/>
    <w:rsid w:val="00E007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6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rabnik\Desktop\glava-osvb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glava-osvb</Template>
  <TotalTime>10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Uporabnik</cp:lastModifiedBy>
  <cp:revision>8</cp:revision>
  <dcterms:created xsi:type="dcterms:W3CDTF">2026-09-09T09:45:00Z</dcterms:created>
  <dcterms:modified xsi:type="dcterms:W3CDTF">2026-09-09T10:05:00Z</dcterms:modified>
</cp:coreProperties>
</file>