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C51" w:rsidRPr="00583539" w:rsidRDefault="006C348A" w:rsidP="00E464E4">
      <w:pPr>
        <w:jc w:val="center"/>
        <w:rPr>
          <w:rFonts w:ascii="Arial" w:hAnsi="Arial" w:cs="Arial"/>
          <w:sz w:val="24"/>
          <w:szCs w:val="24"/>
        </w:rPr>
      </w:pPr>
      <w:r w:rsidRPr="00583539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406F909B" wp14:editId="130B6E91">
            <wp:extent cx="4324350" cy="9810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A59" w:rsidRDefault="00F95A59" w:rsidP="00F95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PRIPOROČILNI SEZNAM ZA BRALNO ZNAČKO ZA 6. RAZRED V ŠOLSKEM LETU 2026/27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5103"/>
        <w:gridCol w:w="1701"/>
      </w:tblGrid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AVTOR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NASLOV KNJIGE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POSTAVITEV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Alston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B.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AMARI IN NOČNA BRATA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P1 - A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Applegate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K.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DREVO ŽELJA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P1 - A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Campoy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DOGODIVŠČINE ALFREDA IN AGATE. SREBRNI ŠILING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P1-C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Child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L.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ABSOLUTNO JAZ, CLARICE BEAN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P1-C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Colfer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SEZNAM ŽELJA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M- C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Cole, S.A.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IZVALJENA GROZA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P-C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Funke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C.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KRALJ TATOV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P1-F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Fine, 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DEVETIH NEBESIH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P1-F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Gavalda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KIL UPANJA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P1-G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Griffiths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13-/ 26- (idr.) NADSTROPNA HIŠICA NA DREVESU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P1-G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Havel, G.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DIVJI SPUST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P1-H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Karlovšek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B.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ANABEL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P1-K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Kuijer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G.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KNJIGA VSEH STVARI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P1-K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Lagercrantz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R.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MOJE SREČNO ŽIVLJENJE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P-L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Lekich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UMOR V HOTELU BEDA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P1-L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Lewis, C. 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ZGODBE IZ NARNIJE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- L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Noestlinger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C.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 SE JE MOJ OČE HOTEL POROČITI Z MATERJO ANNE LACHS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P2-N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 w:rsidP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Palacio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R.J.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ČUDO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M-P</w:t>
            </w:r>
          </w:p>
        </w:tc>
      </w:tr>
      <w:tr w:rsidR="00A72FDC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DC" w:rsidRDefault="00A72FDC" w:rsidP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Riordan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R.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DC" w:rsidRDefault="00A72FD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PERCY JACKSON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DC" w:rsidRDefault="00A72FD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- R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Shepard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FANT, KI JE GOJIL ZMAJE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P2-S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Sitar, 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BRATA RUSJAN, SODI IN LETALA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P2-S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Schluter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 ČEZ RAMO. Športna kriminalka.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P2-S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Semenič, 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SKRIVNO DRUŠTVO KRVZ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P2-S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Sokolov, C.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RAJE UMREM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P2-S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Vadas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M.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BEGU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P2-V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Vedso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M.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HAPPY, HAPPY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P2-V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Welsh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R.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POZOR, ŽEPARJI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P2-W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Woltz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A.: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NENAVADEN TEDEN S TESSO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P2-W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Zubizarreta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SEDEM NOČI S PAULO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P2-Z</w:t>
            </w:r>
          </w:p>
        </w:tc>
      </w:tr>
    </w:tbl>
    <w:p w:rsidR="00F95A59" w:rsidRDefault="00F95A59" w:rsidP="00F95A59">
      <w:pPr>
        <w:rPr>
          <w:rFonts w:ascii="Arial" w:hAnsi="Arial" w:cs="Arial"/>
          <w:b/>
          <w:sz w:val="20"/>
          <w:szCs w:val="20"/>
        </w:rPr>
      </w:pPr>
    </w:p>
    <w:p w:rsidR="00F95A59" w:rsidRDefault="00F95A59" w:rsidP="00F95A59">
      <w:pPr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hAnsi="Arial" w:cs="Arial"/>
          <w:b/>
          <w:sz w:val="20"/>
          <w:szCs w:val="20"/>
        </w:rPr>
        <w:t>POEZIJA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5103"/>
        <w:gridCol w:w="1837"/>
      </w:tblGrid>
      <w:tr w:rsidR="00F95A59" w:rsidTr="00A72FDC">
        <w:tc>
          <w:tcPr>
            <w:tcW w:w="2122" w:type="dxa"/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Gregorič</w:t>
            </w:r>
            <w:r w:rsidR="000C20D3">
              <w:rPr>
                <w:rFonts w:ascii="Arial" w:hAnsi="Arial" w:cs="Arial"/>
                <w:sz w:val="20"/>
                <w:szCs w:val="20"/>
              </w:rPr>
              <w:t xml:space="preserve"> Gorenc</w:t>
            </w:r>
            <w:r>
              <w:rPr>
                <w:rFonts w:ascii="Arial" w:hAnsi="Arial" w:cs="Arial"/>
                <w:sz w:val="20"/>
                <w:szCs w:val="20"/>
              </w:rPr>
              <w:t>, B.</w:t>
            </w:r>
          </w:p>
        </w:tc>
        <w:tc>
          <w:tcPr>
            <w:tcW w:w="5103" w:type="dxa"/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NAVODILA ZA RANDI</w:t>
            </w:r>
          </w:p>
        </w:tc>
        <w:tc>
          <w:tcPr>
            <w:tcW w:w="1837" w:type="dxa"/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C3/L/82-1 - G</w:t>
            </w:r>
          </w:p>
        </w:tc>
      </w:tr>
      <w:tr w:rsidR="00F95A59" w:rsidTr="00A72FDC">
        <w:tc>
          <w:tcPr>
            <w:tcW w:w="2122" w:type="dxa"/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Moderndorfer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V.</w:t>
            </w:r>
          </w:p>
        </w:tc>
        <w:tc>
          <w:tcPr>
            <w:tcW w:w="5103" w:type="dxa"/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PESMI IN PESMIČICE</w:t>
            </w:r>
          </w:p>
        </w:tc>
        <w:tc>
          <w:tcPr>
            <w:tcW w:w="1837" w:type="dxa"/>
            <w:hideMark/>
          </w:tcPr>
          <w:p w:rsidR="00F95A59" w:rsidRDefault="00F95A5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C3/L/82-1 - M</w:t>
            </w:r>
          </w:p>
        </w:tc>
      </w:tr>
      <w:tr w:rsidR="00F95A59" w:rsidTr="00A72FDC">
        <w:tc>
          <w:tcPr>
            <w:tcW w:w="2122" w:type="dxa"/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Štampe Žmavc, B.</w:t>
            </w:r>
          </w:p>
        </w:tc>
        <w:tc>
          <w:tcPr>
            <w:tcW w:w="5103" w:type="dxa"/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SNEŽROŽA</w:t>
            </w:r>
          </w:p>
        </w:tc>
        <w:tc>
          <w:tcPr>
            <w:tcW w:w="1837" w:type="dxa"/>
            <w:hideMark/>
          </w:tcPr>
          <w:p w:rsidR="00F95A59" w:rsidRDefault="00F95A5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C3/L/82-1 - Š</w:t>
            </w:r>
          </w:p>
        </w:tc>
      </w:tr>
    </w:tbl>
    <w:p w:rsidR="00F95A59" w:rsidRDefault="00F95A59" w:rsidP="00F95A59">
      <w:pPr>
        <w:rPr>
          <w:rFonts w:ascii="Arial" w:hAnsi="Arial" w:cs="Arial"/>
          <w:b/>
          <w:sz w:val="20"/>
          <w:szCs w:val="20"/>
        </w:rPr>
      </w:pPr>
    </w:p>
    <w:p w:rsidR="00F95A59" w:rsidRDefault="00F95A59" w:rsidP="00F95A59">
      <w:pPr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hAnsi="Arial" w:cs="Arial"/>
          <w:b/>
          <w:sz w:val="20"/>
          <w:szCs w:val="20"/>
        </w:rPr>
        <w:t>POUČNA LITERATURA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5103"/>
        <w:gridCol w:w="1837"/>
      </w:tblGrid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Faddeva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UDK 55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Daniels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A72FD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OCEAN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UDK1/519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ČLOVEŠKO TELO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UDK1/ 61</w:t>
            </w:r>
          </w:p>
        </w:tc>
      </w:tr>
      <w:tr w:rsidR="00F95A59" w:rsidTr="00DC09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Sedlačkova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VOJŠČAKI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9" w:rsidRDefault="00F95A5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UDK2/930.8</w:t>
            </w:r>
          </w:p>
        </w:tc>
      </w:tr>
    </w:tbl>
    <w:p w:rsidR="00F95A59" w:rsidRDefault="00F95A59" w:rsidP="00F95A59">
      <w:pPr>
        <w:rPr>
          <w:rFonts w:ascii="Arial" w:eastAsia="Times New Roman" w:hAnsi="Arial" w:cs="Arial"/>
          <w:i/>
          <w:sz w:val="16"/>
          <w:szCs w:val="16"/>
          <w:lang w:eastAsia="sl-SI"/>
        </w:rPr>
      </w:pPr>
    </w:p>
    <w:p w:rsidR="00F95A59" w:rsidRDefault="00F95A59" w:rsidP="00F95A5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PREBRATI JE TREBA  4 LEPOSLOVNE KNJIGE IN POVEDATI NA PAMET 1 PESEM (vsaj 5 štiri vrstične kitice) V SLOVENSKEM JEZIKU</w:t>
      </w:r>
      <w:r>
        <w:rPr>
          <w:rFonts w:ascii="Arial" w:hAnsi="Arial" w:cs="Arial"/>
          <w:b/>
          <w:sz w:val="20"/>
          <w:szCs w:val="20"/>
          <w:u w:val="single"/>
        </w:rPr>
        <w:t xml:space="preserve"> ALI</w:t>
      </w:r>
      <w:r>
        <w:rPr>
          <w:rFonts w:ascii="Arial" w:hAnsi="Arial" w:cs="Arial"/>
          <w:b/>
          <w:sz w:val="20"/>
          <w:szCs w:val="20"/>
        </w:rPr>
        <w:t xml:space="preserve"> PREBRATI 1 CELO PESNIŠKO ZBIRKO </w:t>
      </w:r>
      <w:r>
        <w:rPr>
          <w:rFonts w:ascii="Arial" w:hAnsi="Arial" w:cs="Arial"/>
          <w:b/>
          <w:sz w:val="20"/>
          <w:szCs w:val="20"/>
          <w:u w:val="single"/>
        </w:rPr>
        <w:t xml:space="preserve">ALI 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 1 STROKOVNO KNJIGO.</w:t>
      </w:r>
    </w:p>
    <w:p w:rsidR="00F95A59" w:rsidRDefault="00F95A59" w:rsidP="00F95A5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Ko učenci povedo slovensko literarno bralno značko, se lahko odločijo še za sodelovanje pri </w:t>
      </w:r>
      <w:r>
        <w:rPr>
          <w:rFonts w:ascii="Arial" w:hAnsi="Arial" w:cs="Arial"/>
          <w:b/>
          <w:sz w:val="20"/>
          <w:szCs w:val="20"/>
        </w:rPr>
        <w:t>bralnih iskricah.</w:t>
      </w:r>
      <w:r>
        <w:rPr>
          <w:rFonts w:ascii="Arial" w:hAnsi="Arial" w:cs="Arial"/>
          <w:sz w:val="20"/>
          <w:szCs w:val="20"/>
        </w:rPr>
        <w:t xml:space="preserve"> </w:t>
      </w:r>
    </w:p>
    <w:p w:rsidR="00F95A59" w:rsidRDefault="00F95A59" w:rsidP="00F95A59">
      <w:pPr>
        <w:rPr>
          <w:rFonts w:ascii="Times New Roman" w:hAnsi="Times New Roman" w:cs="Times New Roman"/>
          <w:b/>
        </w:rPr>
      </w:pPr>
    </w:p>
    <w:p w:rsidR="006C348A" w:rsidRPr="00583539" w:rsidRDefault="006C348A" w:rsidP="006C348A">
      <w:pPr>
        <w:jc w:val="center"/>
        <w:rPr>
          <w:rFonts w:ascii="Arial" w:hAnsi="Arial" w:cs="Arial"/>
          <w:sz w:val="24"/>
          <w:szCs w:val="24"/>
        </w:rPr>
      </w:pPr>
    </w:p>
    <w:sectPr w:rsidR="006C348A" w:rsidRPr="00583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A59"/>
    <w:rsid w:val="000C20D3"/>
    <w:rsid w:val="00374375"/>
    <w:rsid w:val="003937F2"/>
    <w:rsid w:val="004D0E45"/>
    <w:rsid w:val="00501E13"/>
    <w:rsid w:val="0055617C"/>
    <w:rsid w:val="00583539"/>
    <w:rsid w:val="00595EF8"/>
    <w:rsid w:val="006C348A"/>
    <w:rsid w:val="006C772B"/>
    <w:rsid w:val="007B6562"/>
    <w:rsid w:val="007F6B45"/>
    <w:rsid w:val="00A2049F"/>
    <w:rsid w:val="00A55959"/>
    <w:rsid w:val="00A72C51"/>
    <w:rsid w:val="00A72FDC"/>
    <w:rsid w:val="00B5740A"/>
    <w:rsid w:val="00B93E86"/>
    <w:rsid w:val="00BB3C2B"/>
    <w:rsid w:val="00D27230"/>
    <w:rsid w:val="00DC09DD"/>
    <w:rsid w:val="00E464E4"/>
    <w:rsid w:val="00F946DC"/>
    <w:rsid w:val="00F9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361E0-44FB-4011-96FA-A1FA14D9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348A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D2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semiHidden/>
    <w:unhideWhenUsed/>
    <w:rsid w:val="00F95A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orabnik\Desktop\glava-osvb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glava-osvb</Template>
  <TotalTime>16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5</cp:revision>
  <dcterms:created xsi:type="dcterms:W3CDTF">2026-09-09T09:26:00Z</dcterms:created>
  <dcterms:modified xsi:type="dcterms:W3CDTF">2026-09-09T10:03:00Z</dcterms:modified>
</cp:coreProperties>
</file>