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C51" w:rsidRPr="00583539" w:rsidRDefault="006C348A" w:rsidP="00E464E4">
      <w:pPr>
        <w:jc w:val="center"/>
        <w:rPr>
          <w:rFonts w:ascii="Arial" w:hAnsi="Arial" w:cs="Arial"/>
          <w:sz w:val="24"/>
          <w:szCs w:val="24"/>
        </w:rPr>
      </w:pPr>
      <w:r w:rsidRPr="00583539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406F909B" wp14:editId="130B6E91">
            <wp:extent cx="4324350" cy="9810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D1" w:rsidRDefault="007E77D1" w:rsidP="007E77D1">
      <w:pPr>
        <w:rPr>
          <w:rFonts w:ascii="Times New Roman" w:hAnsi="Times New Roman" w:cs="Times New Roman"/>
          <w:sz w:val="16"/>
          <w:szCs w:val="16"/>
        </w:rPr>
      </w:pPr>
    </w:p>
    <w:p w:rsidR="007E77D1" w:rsidRDefault="007E77D1" w:rsidP="007E7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PRIPOROČILNI SEZNAM ZA BRALNO ZNAČKO ZA 5. RAZRED V ŠOLSKEM LETU 2026/27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5103"/>
        <w:gridCol w:w="1843"/>
      </w:tblGrid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AVTOR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NASLOV KNJIGE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POSTAVITEV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Auer,M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Zbirka ŠOLA MAGIČNIH ŽIVALI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P1-A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Baseler</w:t>
            </w:r>
            <w:proofErr w:type="spellEnd"/>
            <w:r>
              <w:rPr>
                <w:rFonts w:ascii="Arial" w:hAnsi="Arial" w:cs="Arial"/>
              </w:rPr>
              <w:t>, 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LEPO VEDENJE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UDK 1/L - 395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Bauer, 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IZGINJEVALEC ČAROVNIC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P1-B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Bilban</w:t>
            </w:r>
            <w:proofErr w:type="spellEnd"/>
            <w:r>
              <w:rPr>
                <w:rFonts w:ascii="Arial" w:hAnsi="Arial" w:cs="Arial"/>
              </w:rPr>
              <w:t>, 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IVE 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P1-B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Bjork</w:t>
            </w:r>
            <w:proofErr w:type="spellEnd"/>
            <w:r>
              <w:rPr>
                <w:rFonts w:ascii="Arial" w:hAnsi="Arial" w:cs="Arial"/>
              </w:rPr>
              <w:t>, C.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LINEJKA V SLIKARJEVEM VRTU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C1-B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Douglas, 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POŠASTNI UČITELJ PLAVANJA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P1-D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Fadeva</w:t>
            </w:r>
            <w:proofErr w:type="spellEnd"/>
            <w:r>
              <w:rPr>
                <w:rFonts w:ascii="Arial" w:hAnsi="Arial" w:cs="Arial"/>
              </w:rPr>
              <w:t>, O.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UDK 55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Garcia </w:t>
            </w:r>
            <w:proofErr w:type="spellStart"/>
            <w:r>
              <w:rPr>
                <w:rFonts w:ascii="Arial" w:hAnsi="Arial" w:cs="Arial"/>
              </w:rPr>
              <w:t>Sabetes</w:t>
            </w:r>
            <w:proofErr w:type="spellEnd"/>
            <w:r>
              <w:rPr>
                <w:rFonts w:ascii="Arial" w:hAnsi="Arial" w:cs="Arial"/>
              </w:rPr>
              <w:t>, 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ZABAVNE BASNI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C2-zgodbe-G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Gavran, 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SREČNI DNEVI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P1-G</w:t>
            </w:r>
          </w:p>
        </w:tc>
      </w:tr>
      <w:tr w:rsidR="001E14E6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E6" w:rsidRDefault="001E14E6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Goscinny</w:t>
            </w:r>
            <w:proofErr w:type="spellEnd"/>
            <w:r>
              <w:rPr>
                <w:rFonts w:ascii="Arial" w:hAnsi="Arial" w:cs="Arial"/>
              </w:rPr>
              <w:t>, 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E6" w:rsidRDefault="001E14E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E6" w:rsidRDefault="001E14E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C- ZGODBE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Gottardi</w:t>
            </w:r>
            <w:proofErr w:type="spellEnd"/>
            <w:r>
              <w:rPr>
                <w:rFonts w:ascii="Arial" w:hAnsi="Arial" w:cs="Arial"/>
              </w:rPr>
              <w:t>, 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PADLO DREVO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UDK 57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Hof</w:t>
            </w:r>
            <w:proofErr w:type="spellEnd"/>
            <w:r>
              <w:rPr>
                <w:rFonts w:ascii="Arial" w:hAnsi="Arial" w:cs="Arial"/>
              </w:rPr>
              <w:t>, 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MAMA ŠTEVILKA NIČ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P1-K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Kos, G.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JUNAKI Z LADJE ARGO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UDK2/931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Košuta, 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KRIŠKOKRAŠKE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C2-ZGODBE-K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Kastner</w:t>
            </w:r>
            <w:proofErr w:type="spellEnd"/>
            <w:r>
              <w:rPr>
                <w:rFonts w:ascii="Arial" w:hAnsi="Arial" w:cs="Arial"/>
              </w:rPr>
              <w:t>, 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DVOJČICI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P1-K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Lambilly</w:t>
            </w:r>
            <w:proofErr w:type="spellEnd"/>
            <w:r>
              <w:rPr>
                <w:rFonts w:ascii="Arial" w:hAnsi="Arial" w:cs="Arial"/>
              </w:rPr>
              <w:t>, 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RAZIŠČIMO VODO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P1-L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LEPŠI SVET. Zbirka zgodb o trajnostni energiji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UDK 574</w:t>
            </w:r>
          </w:p>
        </w:tc>
      </w:tr>
      <w:tr w:rsidR="007E77D1" w:rsidTr="007E77D1">
        <w:trPr>
          <w:trHeight w:val="40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Mendez</w:t>
            </w:r>
            <w:proofErr w:type="spellEnd"/>
            <w:r>
              <w:rPr>
                <w:rFonts w:ascii="Arial" w:hAnsi="Arial" w:cs="Arial"/>
              </w:rPr>
              <w:t>-Ponte, 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PISANI SVET ČUSTEV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C3-ZGODBE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Milčinski, F.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KAKO SO SI BUTALCI OMISLILI PAMET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P2-M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Nesbo</w:t>
            </w:r>
            <w:proofErr w:type="spellEnd"/>
            <w:r>
              <w:rPr>
                <w:rFonts w:ascii="Arial" w:hAnsi="Arial" w:cs="Arial"/>
              </w:rPr>
              <w:t>, 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PRDOPRAŠEK DOKTORJA PROKTORJA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P2-N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Pearson</w:t>
            </w:r>
            <w:proofErr w:type="spellEnd"/>
            <w:r>
              <w:rPr>
                <w:rFonts w:ascii="Arial" w:hAnsi="Arial" w:cs="Arial"/>
              </w:rPr>
              <w:t>, L.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HILDA IN POLNOČNI VELIKAN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C3-STRIP</w:t>
            </w:r>
          </w:p>
        </w:tc>
      </w:tr>
      <w:tr w:rsidR="007E77D1" w:rsidTr="007E77D1">
        <w:trPr>
          <w:trHeight w:val="1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Pregelj, 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Zbirka ZGODBE S KONCA KAMENE DOBE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P2-P</w:t>
            </w:r>
          </w:p>
        </w:tc>
      </w:tr>
      <w:tr w:rsidR="007E77D1" w:rsidTr="007E77D1">
        <w:trPr>
          <w:trHeight w:val="2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Rozman, 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PREDPRAVLJICE IN POPOVEDKE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P2-T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Russell</w:t>
            </w:r>
            <w:proofErr w:type="spellEnd"/>
            <w:r>
              <w:rPr>
                <w:rFonts w:ascii="Arial" w:hAnsi="Arial" w:cs="Arial"/>
              </w:rPr>
              <w:t>, R. 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ZGUBA DNEVNIK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P2-R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Shepherd</w:t>
            </w:r>
            <w:proofErr w:type="spellEnd"/>
            <w:r>
              <w:rPr>
                <w:rFonts w:ascii="Arial" w:hAnsi="Arial" w:cs="Arial"/>
              </w:rPr>
              <w:t>, 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FANT, KI JE LETEL Z ZMAJI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P2-S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Skubic, A. 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ZBIRKA TRIO GOLAZNIKUS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P2-S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Storr</w:t>
            </w:r>
            <w:proofErr w:type="spellEnd"/>
            <w:r>
              <w:rPr>
                <w:rFonts w:ascii="Arial" w:hAnsi="Arial" w:cs="Arial"/>
              </w:rPr>
              <w:t>, C.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PAMETNA LILI IN NEUMNI VOLK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P2-S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Šrut</w:t>
            </w:r>
            <w:proofErr w:type="spellEnd"/>
            <w:r>
              <w:rPr>
                <w:rFonts w:ascii="Arial" w:hAnsi="Arial" w:cs="Arial"/>
              </w:rPr>
              <w:t>, 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LIHOŽERCI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- Š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Telgemeier</w:t>
            </w:r>
            <w:proofErr w:type="spellEnd"/>
            <w:r>
              <w:rPr>
                <w:rFonts w:ascii="Arial" w:hAnsi="Arial" w:cs="Arial"/>
              </w:rPr>
              <w:t>, 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SESTRICI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C3-STRIP</w:t>
            </w:r>
          </w:p>
        </w:tc>
      </w:tr>
      <w:tr w:rsidR="007E77D1" w:rsidTr="007E77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Walliams</w:t>
            </w:r>
            <w:proofErr w:type="spellEnd"/>
            <w:r>
              <w:rPr>
                <w:rFonts w:ascii="Arial" w:hAnsi="Arial" w:cs="Arial"/>
              </w:rPr>
              <w:t>, D.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BABICA BARABICA SPET UDARI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P-W</w:t>
            </w:r>
          </w:p>
        </w:tc>
      </w:tr>
    </w:tbl>
    <w:p w:rsidR="007E77D1" w:rsidRDefault="007E77D1" w:rsidP="007E77D1">
      <w:pPr>
        <w:rPr>
          <w:rFonts w:ascii="Arial" w:eastAsia="Times New Roman" w:hAnsi="Arial" w:cs="Arial"/>
          <w:b/>
          <w:lang w:eastAsia="sl-SI"/>
        </w:rPr>
      </w:pPr>
    </w:p>
    <w:p w:rsidR="007E77D1" w:rsidRDefault="007E77D1" w:rsidP="007E77D1">
      <w:pPr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POEZIJA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4690"/>
        <w:gridCol w:w="1772"/>
      </w:tblGrid>
      <w:tr w:rsidR="007E77D1" w:rsidTr="007E77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Gregorič Gorenc, B.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ROKO V ROKI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C3/82-1-G</w:t>
            </w:r>
          </w:p>
        </w:tc>
      </w:tr>
      <w:tr w:rsidR="007E77D1" w:rsidTr="007E77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Lainšček, F.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C3/82-1-L</w:t>
            </w:r>
          </w:p>
        </w:tc>
      </w:tr>
      <w:tr w:rsidR="007E77D1" w:rsidTr="007E77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Rozman, A.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RIMUZINE IN ČRKOLAZEN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C3/82-1-R</w:t>
            </w:r>
          </w:p>
        </w:tc>
      </w:tr>
      <w:tr w:rsidR="007E77D1" w:rsidTr="007E77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Dekleva, M.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PESMI NA RECEPT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C3/82-1-D</w:t>
            </w:r>
          </w:p>
        </w:tc>
      </w:tr>
      <w:tr w:rsidR="007E77D1" w:rsidTr="007E77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Saksida, I., </w:t>
            </w:r>
            <w:proofErr w:type="spellStart"/>
            <w:r>
              <w:rPr>
                <w:rFonts w:ascii="Arial" w:hAnsi="Arial" w:cs="Arial"/>
              </w:rPr>
              <w:t>R.Terkaj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REPKI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7D1" w:rsidRDefault="007E77D1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C3/82-1-S</w:t>
            </w:r>
          </w:p>
        </w:tc>
      </w:tr>
    </w:tbl>
    <w:p w:rsidR="00FE4168" w:rsidRDefault="00FE4168" w:rsidP="007E77D1">
      <w:pPr>
        <w:rPr>
          <w:rFonts w:ascii="Arial" w:hAnsi="Arial" w:cs="Arial"/>
          <w:b/>
          <w:sz w:val="20"/>
          <w:szCs w:val="20"/>
        </w:rPr>
      </w:pPr>
    </w:p>
    <w:p w:rsidR="007E77D1" w:rsidRDefault="007E77D1" w:rsidP="007E77D1">
      <w:pPr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</w:rPr>
        <w:t>Prebrati je treba  najmanj  4 leposlovne knjige in 3 pesmice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v slovenskem jeziku oziroma več, če tako določi razrednik.</w:t>
      </w:r>
    </w:p>
    <w:p w:rsidR="006C348A" w:rsidRDefault="007E77D1" w:rsidP="00FE4168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 učenci povedo slovensko literarno bralno značko, se lahko odločijo še za sodelovanje pri </w:t>
      </w:r>
      <w:r>
        <w:rPr>
          <w:rFonts w:ascii="Arial" w:hAnsi="Arial" w:cs="Arial"/>
          <w:b/>
          <w:sz w:val="20"/>
          <w:szCs w:val="20"/>
        </w:rPr>
        <w:t>bralnih iskricah</w:t>
      </w:r>
      <w:r>
        <w:rPr>
          <w:rFonts w:ascii="Arial" w:hAnsi="Arial" w:cs="Arial"/>
          <w:sz w:val="20"/>
          <w:szCs w:val="20"/>
        </w:rPr>
        <w:t xml:space="preserve">, pri katerih preberejo enako število knjig in pesmic kot pri literarni bralni znački (s tem, da so lahko vse knjige iz iste  zbirke), lahko pa opravijo tudi </w:t>
      </w:r>
      <w:proofErr w:type="spellStart"/>
      <w:r>
        <w:rPr>
          <w:rFonts w:ascii="Arial" w:hAnsi="Arial" w:cs="Arial"/>
          <w:b/>
          <w:sz w:val="20"/>
          <w:szCs w:val="20"/>
        </w:rPr>
        <w:t>eko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bralno značko</w:t>
      </w:r>
      <w:r>
        <w:rPr>
          <w:rFonts w:ascii="Arial" w:hAnsi="Arial" w:cs="Arial"/>
          <w:sz w:val="20"/>
          <w:szCs w:val="20"/>
        </w:rPr>
        <w:t>, kjer je število knjig  enako kot pri literarni, le da mora biti vsebina knjig povezana z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naravo, živalmi ali rastlinami oz. ekologijo.</w:t>
      </w:r>
      <w:r>
        <w:rPr>
          <w:rFonts w:ascii="Arial" w:hAnsi="Arial" w:cs="Arial"/>
        </w:rPr>
        <w:t xml:space="preserve"> </w:t>
      </w:r>
    </w:p>
    <w:p w:rsidR="00FE4168" w:rsidRPr="00583539" w:rsidRDefault="00FE4168" w:rsidP="00FE4168">
      <w:pPr>
        <w:rPr>
          <w:rFonts w:ascii="Arial" w:hAnsi="Arial" w:cs="Arial"/>
          <w:sz w:val="24"/>
          <w:szCs w:val="24"/>
        </w:rPr>
      </w:pPr>
    </w:p>
    <w:sectPr w:rsidR="00FE4168" w:rsidRPr="0058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D1"/>
    <w:rsid w:val="001E14E6"/>
    <w:rsid w:val="00374375"/>
    <w:rsid w:val="003937F2"/>
    <w:rsid w:val="004D0E45"/>
    <w:rsid w:val="00501E13"/>
    <w:rsid w:val="0055617C"/>
    <w:rsid w:val="00583539"/>
    <w:rsid w:val="00595EF8"/>
    <w:rsid w:val="006931CF"/>
    <w:rsid w:val="006C348A"/>
    <w:rsid w:val="006C772B"/>
    <w:rsid w:val="007B6562"/>
    <w:rsid w:val="007E77D1"/>
    <w:rsid w:val="007F6B45"/>
    <w:rsid w:val="00A72C51"/>
    <w:rsid w:val="00B5740A"/>
    <w:rsid w:val="00B93E86"/>
    <w:rsid w:val="00BB3C2B"/>
    <w:rsid w:val="00D27230"/>
    <w:rsid w:val="00E464E4"/>
    <w:rsid w:val="00F946DC"/>
    <w:rsid w:val="00F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8DC6D-6E09-470C-8D9D-F281CDF7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348A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D2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semiHidden/>
    <w:unhideWhenUsed/>
    <w:rsid w:val="007E77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orabnik\Desktop\glava-osvb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glava-osvb</Template>
  <TotalTime>60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7</cp:revision>
  <dcterms:created xsi:type="dcterms:W3CDTF">2026-09-09T08:25:00Z</dcterms:created>
  <dcterms:modified xsi:type="dcterms:W3CDTF">2026-09-09T10:03:00Z</dcterms:modified>
</cp:coreProperties>
</file>