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C51" w:rsidRPr="00583539" w:rsidRDefault="006C348A" w:rsidP="00E464E4">
      <w:pPr>
        <w:jc w:val="center"/>
        <w:rPr>
          <w:rFonts w:ascii="Arial" w:hAnsi="Arial" w:cs="Arial"/>
          <w:sz w:val="24"/>
          <w:szCs w:val="24"/>
        </w:rPr>
      </w:pPr>
      <w:r w:rsidRPr="00583539">
        <w:rPr>
          <w:rFonts w:ascii="Arial" w:hAnsi="Arial" w:cs="Arial"/>
          <w:noProof/>
          <w:sz w:val="24"/>
          <w:szCs w:val="24"/>
          <w:lang w:eastAsia="sl-SI"/>
        </w:rPr>
        <w:drawing>
          <wp:inline distT="0" distB="0" distL="0" distR="0" wp14:anchorId="406F909B" wp14:editId="130B6E91">
            <wp:extent cx="4324350" cy="9810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560" w:rsidRDefault="002F4560" w:rsidP="002F4560">
      <w:pPr>
        <w:rPr>
          <w:rFonts w:ascii="Times New Roman" w:hAnsi="Times New Roman" w:cs="Times New Roman"/>
          <w:sz w:val="24"/>
          <w:szCs w:val="24"/>
        </w:rPr>
      </w:pPr>
    </w:p>
    <w:p w:rsidR="002F4560" w:rsidRDefault="002F4560" w:rsidP="002F45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PRIPOROČILNI SEZNAM ZA BRALNO ZNAČKO ZA 4. RAZRED V ŠOLSKEM LETU 2026/27</w:t>
      </w:r>
    </w:p>
    <w:p w:rsidR="002F4560" w:rsidRDefault="002F4560" w:rsidP="002F4560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4807"/>
        <w:gridCol w:w="2062"/>
      </w:tblGrid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AVTOR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NASLOV KNJIGE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SIGNATURA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Alice</w:t>
            </w:r>
            <w:proofErr w:type="spellEnd"/>
            <w:r>
              <w:rPr>
                <w:rFonts w:ascii="Arial" w:hAnsi="Arial" w:cs="Arial"/>
              </w:rPr>
              <w:t>, H.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KNJIGA O DREVESIH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Atxaga</w:t>
            </w:r>
            <w:proofErr w:type="spellEnd"/>
            <w:r>
              <w:rPr>
                <w:rFonts w:ascii="Arial" w:hAnsi="Arial" w:cs="Arial"/>
              </w:rPr>
              <w:t>, B.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XOLA MED LEVI  ali  XOLA IN ANGELITO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C2-ZGODBE-A</w:t>
            </w:r>
          </w:p>
        </w:tc>
      </w:tr>
      <w:tr w:rsidR="002F4560" w:rsidTr="002F4560">
        <w:trPr>
          <w:trHeight w:val="240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Bohlmann</w:t>
            </w:r>
            <w:proofErr w:type="spellEnd"/>
            <w:r>
              <w:rPr>
                <w:rFonts w:ascii="Arial" w:hAnsi="Arial" w:cs="Arial"/>
              </w:rPr>
              <w:t>, S.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ADELA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P1-B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Bonte</w:t>
            </w:r>
            <w:proofErr w:type="spellEnd"/>
            <w:r>
              <w:rPr>
                <w:rFonts w:ascii="Arial" w:hAnsi="Arial" w:cs="Arial"/>
              </w:rPr>
              <w:t>, M.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IGRAJMO ŠAH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UDK-79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Clarke, P.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ODKRIVANJE VESOLJA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Cunta</w:t>
            </w:r>
            <w:proofErr w:type="spellEnd"/>
            <w:r>
              <w:rPr>
                <w:rFonts w:ascii="Arial" w:hAnsi="Arial" w:cs="Arial"/>
              </w:rPr>
              <w:t>, R.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TIK JE ŠEL V GOZD PO DRVA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C3 -strip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Gombač, Ž. X.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LUMPSTERJI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P1-G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Hanačkova</w:t>
            </w:r>
            <w:proofErr w:type="spellEnd"/>
            <w:r>
              <w:rPr>
                <w:rFonts w:ascii="Arial" w:hAnsi="Arial" w:cs="Arial"/>
              </w:rPr>
              <w:t>, P.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MITI IN STEREOTIPI O ŽIVALIH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C1-H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Konc </w:t>
            </w:r>
            <w:proofErr w:type="spellStart"/>
            <w:r>
              <w:rPr>
                <w:rFonts w:ascii="Arial" w:hAnsi="Arial" w:cs="Arial"/>
              </w:rPr>
              <w:t>Lorenzutti</w:t>
            </w:r>
            <w:proofErr w:type="spellEnd"/>
            <w:r>
              <w:rPr>
                <w:rFonts w:ascii="Arial" w:hAnsi="Arial" w:cs="Arial"/>
              </w:rPr>
              <w:t>, N.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DRUŠTVO STAREJŠIH BRATOV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P1-K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Kopietz</w:t>
            </w:r>
            <w:proofErr w:type="spellEnd"/>
            <w:r>
              <w:rPr>
                <w:rFonts w:ascii="Arial" w:hAnsi="Arial" w:cs="Arial"/>
              </w:rPr>
              <w:t>, G.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SKRIVNOSTNI FERRARI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P1-K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Kovač., P.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ENA MEDVEDJA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C1-V.S.-K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Linde, G.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BELI KAMEN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P1-L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Lindgren, A.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VSI MI OTROCI IZ HRUPNEGA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P1-L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Mebs</w:t>
            </w:r>
            <w:proofErr w:type="spellEnd"/>
            <w:r>
              <w:rPr>
                <w:rFonts w:ascii="Arial" w:hAnsi="Arial" w:cs="Arial"/>
              </w:rPr>
              <w:t>, G.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POČITNICE SAMO Z OČKOM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P-M</w:t>
            </w:r>
          </w:p>
        </w:tc>
      </w:tr>
      <w:tr w:rsidR="002F4560" w:rsidTr="002F4560">
        <w:trPr>
          <w:trHeight w:val="182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Mitrevski</w:t>
            </w:r>
            <w:proofErr w:type="spellEnd"/>
            <w:r>
              <w:rPr>
                <w:rFonts w:ascii="Arial" w:hAnsi="Arial" w:cs="Arial"/>
              </w:rPr>
              <w:t>, I.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BOLHOGRAD: zgodba o prav posebnem mestu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P2-M</w:t>
            </w:r>
          </w:p>
        </w:tc>
      </w:tr>
      <w:tr w:rsidR="006231F9" w:rsidTr="002F4560">
        <w:trPr>
          <w:trHeight w:val="182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F9" w:rsidRDefault="006231F9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Milne, A. A. 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F9" w:rsidRDefault="006231F9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MEDVEDEK PU</w:t>
            </w:r>
            <w:r w:rsidR="0013593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1F9" w:rsidRDefault="0014609D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 - M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Moraes</w:t>
            </w:r>
            <w:proofErr w:type="spellEnd"/>
            <w:r>
              <w:rPr>
                <w:rFonts w:ascii="Arial" w:hAnsi="Arial" w:cs="Arial"/>
              </w:rPr>
              <w:t>, T.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MUMIJA MI JE POJEDLA DOMAČO NALOGO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P2-M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Rozman, A.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PREDPRAVLJICE IN POPOVEDKE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C3-Pravljice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Skubic, A.E.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DIVERZANTI IN IZDAJALCI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C3 –ZGODBE-s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Spilsbury</w:t>
            </w:r>
            <w:proofErr w:type="spellEnd"/>
            <w:r>
              <w:rPr>
                <w:rFonts w:ascii="Arial" w:hAnsi="Arial" w:cs="Arial"/>
              </w:rPr>
              <w:t>, L.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RASIZEM IN NESTRPNOST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C2 –V.S. -S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Suhodolčan, P.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PRIMOŽ IN BAJK. Neverjetna dirka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C2 V.S.-S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Šenica P., V.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DOGODIVŠČINE ERAZMA PREDJAMSKEGA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P2-Š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Štampe Ž., B.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PRINCESA KAMNITIH BESED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C2-V.S.-Š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Tamaro, S.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SRCE IZ ŠPEHA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P2-T</w:t>
            </w:r>
          </w:p>
        </w:tc>
      </w:tr>
      <w:tr w:rsidR="0014609D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09D" w:rsidRDefault="0014609D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Travers</w:t>
            </w:r>
            <w:proofErr w:type="spellEnd"/>
            <w:r>
              <w:rPr>
                <w:rFonts w:ascii="Arial" w:hAnsi="Arial" w:cs="Arial"/>
              </w:rPr>
              <w:t>, P. L.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09D" w:rsidRDefault="0014609D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MARRY POPPINS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09D" w:rsidRDefault="0013593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 - T</w:t>
            </w:r>
          </w:p>
        </w:tc>
      </w:tr>
      <w:tr w:rsidR="002F4560" w:rsidTr="002F4560">
        <w:trPr>
          <w:trHeight w:val="254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Valetič</w:t>
            </w:r>
            <w:proofErr w:type="spellEnd"/>
            <w:r>
              <w:rPr>
                <w:rFonts w:ascii="Arial" w:hAnsi="Arial" w:cs="Arial"/>
              </w:rPr>
              <w:t>, Ž.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KNJIŽNI TAT ali BITKA NA BAZENU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C2-zgodbe-V</w:t>
            </w:r>
          </w:p>
        </w:tc>
      </w:tr>
      <w:tr w:rsidR="002F4560" w:rsidTr="002F4560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Zupanc, A.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 GLAVCA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P2-Z</w:t>
            </w:r>
          </w:p>
        </w:tc>
      </w:tr>
    </w:tbl>
    <w:p w:rsidR="002F4560" w:rsidRDefault="002F4560" w:rsidP="002F4560">
      <w:pPr>
        <w:rPr>
          <w:rFonts w:ascii="Arial" w:hAnsi="Arial" w:cs="Arial"/>
        </w:rPr>
      </w:pPr>
    </w:p>
    <w:p w:rsidR="002F4560" w:rsidRDefault="002F4560" w:rsidP="002F4560">
      <w:pPr>
        <w:rPr>
          <w:rFonts w:ascii="Arial" w:hAnsi="Arial" w:cs="Arial"/>
        </w:rPr>
      </w:pPr>
      <w:r>
        <w:rPr>
          <w:rFonts w:ascii="Arial" w:hAnsi="Arial" w:cs="Arial"/>
        </w:rPr>
        <w:t>PESMICE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4820"/>
        <w:gridCol w:w="2126"/>
      </w:tblGrid>
      <w:tr w:rsidR="002F4560" w:rsidTr="002F456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Gregorič Gorenc, B.: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 PIKE…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C3/ 82-1/  G</w:t>
            </w:r>
          </w:p>
        </w:tc>
      </w:tr>
      <w:tr w:rsidR="002F4560" w:rsidTr="002F456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Kvartič, A.: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KRIŽEMSVET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C3/ 82-1/  K</w:t>
            </w:r>
          </w:p>
        </w:tc>
      </w:tr>
      <w:tr w:rsidR="002F4560" w:rsidTr="002F456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Moderndorfer</w:t>
            </w:r>
            <w:proofErr w:type="spellEnd"/>
            <w:r>
              <w:rPr>
                <w:rFonts w:ascii="Arial" w:hAnsi="Arial" w:cs="Arial"/>
              </w:rPr>
              <w:t>, V.: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BABICA ZA LAHKO NOČ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C3/82-M</w:t>
            </w:r>
          </w:p>
        </w:tc>
      </w:tr>
      <w:tr w:rsidR="002F4560" w:rsidTr="002F456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Dekleva, M.: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PESMI NA RECEPT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560" w:rsidRDefault="002F4560">
            <w:pPr>
              <w:spacing w:line="25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C3/ 82-1/ D</w:t>
            </w:r>
          </w:p>
        </w:tc>
      </w:tr>
    </w:tbl>
    <w:p w:rsidR="002F4560" w:rsidRDefault="002F4560" w:rsidP="002F4560">
      <w:pPr>
        <w:rPr>
          <w:rFonts w:ascii="Arial" w:eastAsia="Times New Roman" w:hAnsi="Arial" w:cs="Arial"/>
          <w:sz w:val="18"/>
          <w:szCs w:val="18"/>
          <w:lang w:eastAsia="sl-SI"/>
        </w:rPr>
      </w:pPr>
    </w:p>
    <w:p w:rsidR="002F4560" w:rsidRDefault="002F4560" w:rsidP="002F456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Prebrati je treba  najmanj  4 leposlovne knjige in 3 pesmice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v slovenskem jeziku oziroma več, če tako določi razrednik.</w:t>
      </w:r>
    </w:p>
    <w:p w:rsidR="002F4560" w:rsidRDefault="002F4560" w:rsidP="002F456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Ko učenci povedo slovensko literarno bralno značko, se lahko odločijo še za sodelovanje pri </w:t>
      </w:r>
      <w:r>
        <w:rPr>
          <w:rFonts w:ascii="Arial" w:hAnsi="Arial" w:cs="Arial"/>
          <w:b/>
        </w:rPr>
        <w:t>bralnih iskricah</w:t>
      </w:r>
      <w:r>
        <w:rPr>
          <w:rFonts w:ascii="Arial" w:hAnsi="Arial" w:cs="Arial"/>
        </w:rPr>
        <w:t>, pri katerih preberejo enako število knjig in pesmic kot pri literarn</w:t>
      </w:r>
      <w:r w:rsidR="000E084A">
        <w:rPr>
          <w:rFonts w:ascii="Arial" w:hAnsi="Arial" w:cs="Arial"/>
        </w:rPr>
        <w:t>i bralni znački</w:t>
      </w:r>
      <w:r>
        <w:rPr>
          <w:rFonts w:ascii="Arial" w:hAnsi="Arial" w:cs="Arial"/>
        </w:rPr>
        <w:t xml:space="preserve">, lahko pa opravijo tudi </w:t>
      </w:r>
      <w:proofErr w:type="spellStart"/>
      <w:r>
        <w:rPr>
          <w:rFonts w:ascii="Arial" w:hAnsi="Arial" w:cs="Arial"/>
          <w:b/>
        </w:rPr>
        <w:t>eko</w:t>
      </w:r>
      <w:proofErr w:type="spellEnd"/>
      <w:r>
        <w:rPr>
          <w:rFonts w:ascii="Arial" w:hAnsi="Arial" w:cs="Arial"/>
          <w:b/>
        </w:rPr>
        <w:t xml:space="preserve"> </w:t>
      </w:r>
      <w:bookmarkStart w:id="0" w:name="_GoBack"/>
      <w:bookmarkEnd w:id="0"/>
      <w:r>
        <w:rPr>
          <w:rFonts w:ascii="Arial" w:hAnsi="Arial" w:cs="Arial"/>
          <w:b/>
        </w:rPr>
        <w:t>bralno značko</w:t>
      </w:r>
      <w:r>
        <w:rPr>
          <w:rFonts w:ascii="Arial" w:hAnsi="Arial" w:cs="Arial"/>
        </w:rPr>
        <w:t xml:space="preserve">, kjer je število knjig  enako kot pri literarni, le da mora biti vsebina knjig povezana z naravo, živalmi ali rastlinami oz. ekologijo. </w:t>
      </w:r>
    </w:p>
    <w:p w:rsidR="006C348A" w:rsidRPr="00583539" w:rsidRDefault="006C348A" w:rsidP="006C348A">
      <w:pPr>
        <w:jc w:val="center"/>
        <w:rPr>
          <w:rFonts w:ascii="Arial" w:hAnsi="Arial" w:cs="Arial"/>
          <w:sz w:val="24"/>
          <w:szCs w:val="24"/>
        </w:rPr>
      </w:pPr>
    </w:p>
    <w:sectPr w:rsidR="006C348A" w:rsidRPr="00583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60"/>
    <w:rsid w:val="000E084A"/>
    <w:rsid w:val="00135930"/>
    <w:rsid w:val="0014609D"/>
    <w:rsid w:val="002F4560"/>
    <w:rsid w:val="00374375"/>
    <w:rsid w:val="003937F2"/>
    <w:rsid w:val="004D0E45"/>
    <w:rsid w:val="00501E13"/>
    <w:rsid w:val="0055617C"/>
    <w:rsid w:val="00583539"/>
    <w:rsid w:val="00595EF8"/>
    <w:rsid w:val="006231F9"/>
    <w:rsid w:val="006C348A"/>
    <w:rsid w:val="006C772B"/>
    <w:rsid w:val="007B6562"/>
    <w:rsid w:val="007F6B45"/>
    <w:rsid w:val="00951B71"/>
    <w:rsid w:val="00A72C51"/>
    <w:rsid w:val="00A73C08"/>
    <w:rsid w:val="00B5740A"/>
    <w:rsid w:val="00B93E86"/>
    <w:rsid w:val="00BB3C2B"/>
    <w:rsid w:val="00D27230"/>
    <w:rsid w:val="00E464E4"/>
    <w:rsid w:val="00F9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1900C1-EB42-4545-A71C-C4A1214F1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6C3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C348A"/>
    <w:rPr>
      <w:rFonts w:ascii="Tahoma" w:hAnsi="Tahoma" w:cs="Tahoma"/>
      <w:sz w:val="16"/>
      <w:szCs w:val="16"/>
    </w:rPr>
  </w:style>
  <w:style w:type="table" w:styleId="Tabelamrea">
    <w:name w:val="Table Grid"/>
    <w:basedOn w:val="Navadnatabela"/>
    <w:uiPriority w:val="59"/>
    <w:rsid w:val="00D27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povezava">
    <w:name w:val="Hyperlink"/>
    <w:semiHidden/>
    <w:unhideWhenUsed/>
    <w:rsid w:val="002F45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8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porabnik\Desktop\glava-osvb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glava-osvb</Template>
  <TotalTime>33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Uporabnik</dc:creator>
  <cp:lastModifiedBy>Uporabnik</cp:lastModifiedBy>
  <cp:revision>5</cp:revision>
  <dcterms:created xsi:type="dcterms:W3CDTF">2026-09-09T07:51:00Z</dcterms:created>
  <dcterms:modified xsi:type="dcterms:W3CDTF">2026-09-09T10:03:00Z</dcterms:modified>
</cp:coreProperties>
</file>