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C51" w:rsidRPr="00583539" w:rsidRDefault="006C348A" w:rsidP="00E464E4">
      <w:pPr>
        <w:jc w:val="center"/>
        <w:rPr>
          <w:rFonts w:ascii="Arial" w:hAnsi="Arial" w:cs="Arial"/>
          <w:sz w:val="24"/>
          <w:szCs w:val="24"/>
        </w:rPr>
      </w:pPr>
      <w:r w:rsidRPr="00583539">
        <w:rPr>
          <w:rFonts w:ascii="Arial" w:hAnsi="Arial" w:cs="Arial"/>
          <w:noProof/>
          <w:sz w:val="24"/>
          <w:szCs w:val="24"/>
          <w:lang w:eastAsia="sl-SI"/>
        </w:rPr>
        <w:drawing>
          <wp:inline distT="0" distB="0" distL="0" distR="0" wp14:anchorId="406F909B" wp14:editId="130B6E91">
            <wp:extent cx="4324350" cy="9810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56B" w:rsidRPr="002349AA" w:rsidRDefault="0011556B" w:rsidP="001155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3" w:color="auto"/>
        </w:pBdr>
        <w:jc w:val="center"/>
        <w:rPr>
          <w:rFonts w:ascii="Arial" w:hAnsi="Arial" w:cs="Arial"/>
          <w:b/>
        </w:rPr>
      </w:pPr>
      <w:r w:rsidRPr="002349AA">
        <w:rPr>
          <w:rFonts w:ascii="Arial" w:hAnsi="Arial" w:cs="Arial"/>
          <w:b/>
        </w:rPr>
        <w:t>PRIPOROČILNI SEZNAM ZA</w:t>
      </w:r>
      <w:r>
        <w:rPr>
          <w:rFonts w:ascii="Arial" w:hAnsi="Arial" w:cs="Arial"/>
          <w:b/>
        </w:rPr>
        <w:t xml:space="preserve"> </w:t>
      </w:r>
      <w:r w:rsidRPr="002349AA">
        <w:rPr>
          <w:rFonts w:ascii="Arial" w:hAnsi="Arial" w:cs="Arial"/>
          <w:b/>
        </w:rPr>
        <w:t>BRALNO ZNAČKO ZA 3. RAZRED</w:t>
      </w:r>
      <w:r>
        <w:rPr>
          <w:rFonts w:ascii="Arial" w:hAnsi="Arial" w:cs="Arial"/>
          <w:b/>
        </w:rPr>
        <w:t xml:space="preserve"> </w:t>
      </w:r>
      <w:r w:rsidRPr="002349AA">
        <w:rPr>
          <w:rFonts w:ascii="Arial" w:hAnsi="Arial" w:cs="Arial"/>
          <w:b/>
        </w:rPr>
        <w:t>V ŠOLSK</w:t>
      </w:r>
      <w:r>
        <w:rPr>
          <w:rFonts w:ascii="Arial" w:hAnsi="Arial" w:cs="Arial"/>
          <w:b/>
        </w:rPr>
        <w:t>EM LETU 2026/27</w:t>
      </w:r>
      <w:r w:rsidRPr="002349AA">
        <w:rPr>
          <w:rFonts w:ascii="Arial" w:hAnsi="Arial" w:cs="Arial"/>
          <w:b/>
        </w:rPr>
        <w:t xml:space="preserve"> </w:t>
      </w:r>
    </w:p>
    <w:p w:rsidR="0011556B" w:rsidRPr="002349AA" w:rsidRDefault="0011556B" w:rsidP="0011556B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6804"/>
      </w:tblGrid>
      <w:tr w:rsidR="0011556B" w:rsidRPr="00550EAC" w:rsidTr="0011556B">
        <w:tc>
          <w:tcPr>
            <w:tcW w:w="2547" w:type="dxa"/>
            <w:shd w:val="clear" w:color="auto" w:fill="auto"/>
          </w:tcPr>
          <w:p w:rsidR="0011556B" w:rsidRPr="00550EAC" w:rsidRDefault="0011556B" w:rsidP="004913AA">
            <w:pPr>
              <w:rPr>
                <w:rFonts w:ascii="Arial" w:hAnsi="Arial" w:cs="Arial"/>
                <w:b/>
              </w:rPr>
            </w:pPr>
            <w:r w:rsidRPr="00550EAC">
              <w:rPr>
                <w:rFonts w:ascii="Arial" w:hAnsi="Arial" w:cs="Arial"/>
                <w:b/>
              </w:rPr>
              <w:t>AVTOR</w:t>
            </w:r>
          </w:p>
        </w:tc>
        <w:tc>
          <w:tcPr>
            <w:tcW w:w="6804" w:type="dxa"/>
            <w:shd w:val="clear" w:color="auto" w:fill="auto"/>
          </w:tcPr>
          <w:p w:rsidR="0011556B" w:rsidRPr="00550EAC" w:rsidRDefault="0011556B" w:rsidP="004913AA">
            <w:pPr>
              <w:rPr>
                <w:rFonts w:ascii="Arial" w:hAnsi="Arial" w:cs="Arial"/>
                <w:b/>
              </w:rPr>
            </w:pPr>
            <w:r w:rsidRPr="00550EAC">
              <w:rPr>
                <w:rFonts w:ascii="Arial" w:hAnsi="Arial" w:cs="Arial"/>
                <w:b/>
              </w:rPr>
              <w:t>NASLOV KNJIGE</w:t>
            </w:r>
          </w:p>
        </w:tc>
      </w:tr>
      <w:tr w:rsidR="0011556B" w:rsidRPr="00560A83" w:rsidTr="0011556B">
        <w:trPr>
          <w:trHeight w:val="350"/>
        </w:trPr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Arnuš P., T.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NAD GOZDOM SE NEKAJ SVETLIKA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Carroll</w:t>
            </w:r>
            <w:proofErr w:type="spellEnd"/>
            <w:r>
              <w:rPr>
                <w:rFonts w:ascii="Arial" w:hAnsi="Arial" w:cs="Arial"/>
              </w:rPr>
              <w:t>, L.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MALA ALICA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Čeh, B.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ZOBOBOLKA IN KARIES TEKMUJETA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Deveaux</w:t>
            </w:r>
            <w:proofErr w:type="spellEnd"/>
            <w:r>
              <w:rPr>
                <w:rFonts w:ascii="Arial" w:hAnsi="Arial" w:cs="Arial"/>
              </w:rPr>
              <w:t>, M.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PONIJI IN KONJI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Filipčič, N.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POŽAR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Grilc, U.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O PASTIRJIH IN ŠKRATIH S KRVAVCA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Jamnik P., T.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O BUTALCIH IN TEPANJSKI PAMETI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Jimenez</w:t>
            </w:r>
            <w:proofErr w:type="spellEnd"/>
            <w:r>
              <w:rPr>
                <w:rFonts w:ascii="Arial" w:hAnsi="Arial" w:cs="Arial"/>
              </w:rPr>
              <w:t>, E. in N.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SKRBIMO ZA NAŠ PLANET. VODA, PLJUSK!</w:t>
            </w:r>
          </w:p>
        </w:tc>
      </w:tr>
      <w:tr w:rsidR="0011556B" w:rsidRPr="00560A83" w:rsidTr="0011556B">
        <w:tc>
          <w:tcPr>
            <w:tcW w:w="2547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Kermauner, A.</w:t>
            </w:r>
          </w:p>
        </w:tc>
        <w:tc>
          <w:tcPr>
            <w:tcW w:w="6804" w:type="dxa"/>
            <w:shd w:val="clear" w:color="auto" w:fill="auto"/>
          </w:tcPr>
          <w:p w:rsidR="0011556B" w:rsidRPr="00560A83" w:rsidRDefault="0011556B" w:rsidP="004913AA">
            <w:p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</w:rPr>
              <w:t>O MIŠKI, KI JE OKLOFUTALA MEDVEDA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Kermauner, A.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O ZARES GLASNEM STRAHU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Klopčič, A..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ORGANKO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Kovač, P.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PET KUŽKOV IŠČE PRAVEGA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Lagercrantz</w:t>
            </w:r>
            <w:proofErr w:type="spellEnd"/>
            <w:r>
              <w:rPr>
                <w:rFonts w:ascii="Arial" w:hAnsi="Arial" w:cs="Arial"/>
              </w:rPr>
              <w:t>, R.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MOJE SREČNO ŽIVLJENJE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proofErr w:type="spellStart"/>
            <w:r w:rsidRPr="00BC4FB4">
              <w:rPr>
                <w:rFonts w:ascii="Arial" w:hAnsi="Arial" w:cs="Arial"/>
              </w:rPr>
              <w:t>Lazai</w:t>
            </w:r>
            <w:proofErr w:type="spellEnd"/>
            <w:r w:rsidRPr="00BC4FB4">
              <w:rPr>
                <w:rFonts w:ascii="Arial" w:hAnsi="Arial" w:cs="Arial"/>
              </w:rPr>
              <w:t>, S.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MOJA MAMA JE POSEBNA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Lindgren, B.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ZGODBA O MALEM STAREM MOŽU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Makarovič, S.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KUHARICA UHARICA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Mazzini, M.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ZELENA POŠAST</w:t>
            </w:r>
          </w:p>
        </w:tc>
      </w:tr>
      <w:tr w:rsidR="0011556B" w:rsidRPr="00BC4FB4" w:rsidTr="0011556B">
        <w:trPr>
          <w:trHeight w:val="284"/>
        </w:trPr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MOJA VELIKA KNJIGA O MORSKIH ŽIVALIH</w:t>
            </w:r>
          </w:p>
        </w:tc>
      </w:tr>
      <w:tr w:rsidR="0011556B" w:rsidRPr="00BC4FB4" w:rsidTr="0011556B">
        <w:trPr>
          <w:trHeight w:val="214"/>
        </w:trPr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Ogrizek, M.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LUKA IZ BLOKA</w:t>
            </w:r>
          </w:p>
        </w:tc>
      </w:tr>
      <w:tr w:rsidR="0011556B" w:rsidRPr="00BC4FB4" w:rsidTr="0011556B">
        <w:trPr>
          <w:trHeight w:val="214"/>
        </w:trPr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Pregl, S.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MEDO IN PUJSI 2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Remškar, S.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KAKO JE IZIDOR OVČICE NOSIL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Rozman, A.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KAKO JE OSKAR POSTAL DETEKTIV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Schmidt, M.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SLOVENSKE PRAVLJICE (IN ENA NEMŠKA) V STRIPU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Suhodolčan, P.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ANŽE</w:t>
            </w:r>
            <w:r w:rsidR="003E4143">
              <w:rPr>
                <w:rFonts w:ascii="Arial" w:hAnsi="Arial" w:cs="Arial"/>
              </w:rPr>
              <w:t>: LEDENI KRALJ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Svetina, P.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MODROST NILSKIH KONJEV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Šebjanič P., J.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NANA, ČLOVEŠKA RIBICA</w:t>
            </w:r>
          </w:p>
        </w:tc>
      </w:tr>
      <w:tr w:rsidR="0011556B" w:rsidRPr="00BC4FB4" w:rsidTr="0011556B">
        <w:tc>
          <w:tcPr>
            <w:tcW w:w="2547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Trudel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6804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O FANTU, KI SI JE ŽELEL POSTATI JUNAK</w:t>
            </w:r>
          </w:p>
        </w:tc>
      </w:tr>
    </w:tbl>
    <w:p w:rsidR="0011556B" w:rsidRDefault="0011556B" w:rsidP="0011556B">
      <w:pPr>
        <w:rPr>
          <w:rFonts w:ascii="Arial" w:hAnsi="Arial" w:cs="Arial"/>
        </w:rPr>
      </w:pPr>
    </w:p>
    <w:p w:rsidR="0011556B" w:rsidRPr="00BC4FB4" w:rsidRDefault="0011556B" w:rsidP="0011556B">
      <w:pPr>
        <w:rPr>
          <w:rFonts w:ascii="Arial" w:hAnsi="Arial" w:cs="Arial"/>
        </w:rPr>
      </w:pPr>
      <w:r w:rsidRPr="00BC4FB4">
        <w:rPr>
          <w:rFonts w:ascii="Arial" w:hAnsi="Arial" w:cs="Arial"/>
        </w:rPr>
        <w:t>PESMICE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400"/>
      </w:tblGrid>
      <w:tr w:rsidR="0011556B" w:rsidRPr="00BC4FB4" w:rsidTr="0011556B">
        <w:tc>
          <w:tcPr>
            <w:tcW w:w="1951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Majhen, Z.</w:t>
            </w:r>
          </w:p>
        </w:tc>
        <w:tc>
          <w:tcPr>
            <w:tcW w:w="7400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 xml:space="preserve">PENTLJE. Pesmi za deklice in dečke.  </w:t>
            </w:r>
          </w:p>
        </w:tc>
      </w:tr>
      <w:tr w:rsidR="0011556B" w:rsidRPr="00BC4FB4" w:rsidTr="0011556B">
        <w:tc>
          <w:tcPr>
            <w:tcW w:w="1951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Preac</w:t>
            </w:r>
            <w:proofErr w:type="spellEnd"/>
            <w:r>
              <w:rPr>
                <w:rFonts w:ascii="Arial" w:hAnsi="Arial" w:cs="Arial"/>
              </w:rPr>
              <w:t>, G.</w:t>
            </w:r>
          </w:p>
        </w:tc>
        <w:tc>
          <w:tcPr>
            <w:tcW w:w="7400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POLJUB Z NOSKOM</w:t>
            </w:r>
          </w:p>
        </w:tc>
      </w:tr>
      <w:tr w:rsidR="0011556B" w:rsidRPr="00BC4FB4" w:rsidTr="0011556B">
        <w:tc>
          <w:tcPr>
            <w:tcW w:w="1951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Sokolov, C.</w:t>
            </w:r>
          </w:p>
        </w:tc>
        <w:tc>
          <w:tcPr>
            <w:tcW w:w="7400" w:type="dxa"/>
            <w:shd w:val="clear" w:color="auto" w:fill="auto"/>
          </w:tcPr>
          <w:p w:rsidR="0011556B" w:rsidRPr="00BC4FB4" w:rsidRDefault="0011556B" w:rsidP="004913AA">
            <w:pPr>
              <w:rPr>
                <w:rFonts w:ascii="Arial" w:hAnsi="Arial" w:cs="Arial"/>
              </w:rPr>
            </w:pPr>
            <w:r w:rsidRPr="00BC4FB4">
              <w:rPr>
                <w:rFonts w:ascii="Arial" w:hAnsi="Arial" w:cs="Arial"/>
              </w:rPr>
              <w:t>MOJE HIŠKE</w:t>
            </w:r>
          </w:p>
        </w:tc>
      </w:tr>
    </w:tbl>
    <w:p w:rsidR="0011556B" w:rsidRDefault="0011556B" w:rsidP="0011556B">
      <w:pPr>
        <w:rPr>
          <w:rFonts w:ascii="Arial" w:hAnsi="Arial" w:cs="Arial"/>
        </w:rPr>
      </w:pPr>
    </w:p>
    <w:p w:rsidR="0011556B" w:rsidRPr="008862BB" w:rsidRDefault="0011556B" w:rsidP="0011556B">
      <w:pPr>
        <w:rPr>
          <w:rFonts w:ascii="Arial" w:hAnsi="Arial" w:cs="Arial"/>
          <w:b/>
        </w:rPr>
      </w:pPr>
      <w:r w:rsidRPr="00BC4FB4">
        <w:rPr>
          <w:rFonts w:ascii="Arial" w:hAnsi="Arial" w:cs="Arial"/>
        </w:rPr>
        <w:t>Prebrati je treba  najmanj  3 leposlovne knjige in 3 pesmice v slovenskem jeziku</w:t>
      </w:r>
      <w:r w:rsidRPr="008862BB">
        <w:rPr>
          <w:rFonts w:ascii="Arial" w:hAnsi="Arial" w:cs="Arial"/>
          <w:b/>
        </w:rPr>
        <w:t xml:space="preserve"> oziroma več, če tako določi razrednik.</w:t>
      </w:r>
    </w:p>
    <w:p w:rsidR="0011556B" w:rsidRDefault="0011556B" w:rsidP="0011556B">
      <w:pPr>
        <w:rPr>
          <w:rFonts w:ascii="Arial" w:hAnsi="Arial" w:cs="Arial"/>
          <w:b/>
        </w:rPr>
      </w:pPr>
      <w:r w:rsidRPr="008862BB">
        <w:rPr>
          <w:rFonts w:ascii="Arial" w:hAnsi="Arial" w:cs="Arial"/>
        </w:rPr>
        <w:t xml:space="preserve">Ko učenci povedo slovensko literarno bralno značko, se lahko odločijo še za sodelovanje pri </w:t>
      </w:r>
      <w:r w:rsidRPr="008862BB">
        <w:rPr>
          <w:rFonts w:ascii="Arial" w:hAnsi="Arial" w:cs="Arial"/>
          <w:b/>
        </w:rPr>
        <w:t>bralnih iskricah</w:t>
      </w:r>
      <w:r w:rsidRPr="008862BB">
        <w:rPr>
          <w:rFonts w:ascii="Arial" w:hAnsi="Arial" w:cs="Arial"/>
        </w:rPr>
        <w:t>, pri katerih preberejo enako število knjig in pesmic kot pri literarni bralni zn</w:t>
      </w:r>
      <w:r w:rsidR="00964A04">
        <w:rPr>
          <w:rFonts w:ascii="Arial" w:hAnsi="Arial" w:cs="Arial"/>
        </w:rPr>
        <w:t>ački</w:t>
      </w:r>
      <w:r>
        <w:rPr>
          <w:rFonts w:ascii="Arial" w:hAnsi="Arial" w:cs="Arial"/>
        </w:rPr>
        <w:t xml:space="preserve">, lahko pa opravijo tudi </w:t>
      </w:r>
      <w:proofErr w:type="spellStart"/>
      <w:r>
        <w:rPr>
          <w:rFonts w:ascii="Arial" w:hAnsi="Arial" w:cs="Arial"/>
          <w:b/>
        </w:rPr>
        <w:t>eko</w:t>
      </w:r>
      <w:proofErr w:type="spellEnd"/>
      <w:r>
        <w:rPr>
          <w:rFonts w:ascii="Arial" w:hAnsi="Arial" w:cs="Arial"/>
          <w:b/>
        </w:rPr>
        <w:t xml:space="preserve"> bralno </w:t>
      </w:r>
      <w:r w:rsidRPr="008862BB">
        <w:rPr>
          <w:rFonts w:ascii="Arial" w:hAnsi="Arial" w:cs="Arial"/>
          <w:b/>
        </w:rPr>
        <w:t>značk</w:t>
      </w:r>
      <w:r>
        <w:rPr>
          <w:rFonts w:ascii="Arial" w:hAnsi="Arial" w:cs="Arial"/>
          <w:b/>
        </w:rPr>
        <w:t>o</w:t>
      </w:r>
      <w:r w:rsidRPr="008862BB">
        <w:rPr>
          <w:rFonts w:ascii="Arial" w:hAnsi="Arial" w:cs="Arial"/>
        </w:rPr>
        <w:t>, kjer je število knjig  enako kot pri literarni, le da mora biti vsebina knjig povezana z naravo, živalmi ali rastlinami oz. ekologijo</w:t>
      </w:r>
      <w:r>
        <w:rPr>
          <w:rFonts w:ascii="Arial" w:hAnsi="Arial" w:cs="Arial"/>
        </w:rPr>
        <w:t xml:space="preserve">. </w:t>
      </w:r>
    </w:p>
    <w:p w:rsidR="0011556B" w:rsidRPr="00C12FD8" w:rsidRDefault="0011556B" w:rsidP="0011556B">
      <w:pPr>
        <w:rPr>
          <w:rFonts w:ascii="Arial" w:hAnsi="Arial" w:cs="Arial"/>
          <w:b/>
          <w:sz w:val="20"/>
          <w:szCs w:val="20"/>
        </w:rPr>
      </w:pPr>
    </w:p>
    <w:p w:rsidR="0011556B" w:rsidRDefault="0011556B" w:rsidP="0011556B"/>
    <w:p w:rsidR="006C348A" w:rsidRPr="00583539" w:rsidRDefault="006C348A" w:rsidP="006C348A">
      <w:pPr>
        <w:jc w:val="center"/>
        <w:rPr>
          <w:rFonts w:ascii="Arial" w:hAnsi="Arial" w:cs="Arial"/>
          <w:sz w:val="24"/>
          <w:szCs w:val="24"/>
        </w:rPr>
      </w:pPr>
    </w:p>
    <w:sectPr w:rsidR="006C348A" w:rsidRPr="00583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56B"/>
    <w:rsid w:val="0011556B"/>
    <w:rsid w:val="00374375"/>
    <w:rsid w:val="003937F2"/>
    <w:rsid w:val="003E4143"/>
    <w:rsid w:val="004D0E45"/>
    <w:rsid w:val="00501E13"/>
    <w:rsid w:val="0055617C"/>
    <w:rsid w:val="00583539"/>
    <w:rsid w:val="00595EF8"/>
    <w:rsid w:val="006C348A"/>
    <w:rsid w:val="006C772B"/>
    <w:rsid w:val="007B6562"/>
    <w:rsid w:val="007F6B45"/>
    <w:rsid w:val="00964A04"/>
    <w:rsid w:val="00A72C51"/>
    <w:rsid w:val="00AB30A5"/>
    <w:rsid w:val="00B5740A"/>
    <w:rsid w:val="00B93E86"/>
    <w:rsid w:val="00BB3C2B"/>
    <w:rsid w:val="00D27230"/>
    <w:rsid w:val="00E464E4"/>
    <w:rsid w:val="00F9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6A67F-E36B-4C98-83CF-FDD56866E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C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C348A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uiPriority w:val="59"/>
    <w:rsid w:val="00D2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rsid w:val="001155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rabnik\Desktop\glava-osvb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glava-osvb</Template>
  <TotalTime>7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Uporabnik</dc:creator>
  <cp:lastModifiedBy>Uporabnik</cp:lastModifiedBy>
  <cp:revision>4</cp:revision>
  <dcterms:created xsi:type="dcterms:W3CDTF">2026-09-09T07:41:00Z</dcterms:created>
  <dcterms:modified xsi:type="dcterms:W3CDTF">2026-09-09T10:04:00Z</dcterms:modified>
</cp:coreProperties>
</file>