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51" w:rsidRDefault="006C348A" w:rsidP="00E464E4">
      <w:pPr>
        <w:jc w:val="center"/>
        <w:rPr>
          <w:rFonts w:ascii="Arial" w:hAnsi="Arial" w:cs="Arial"/>
          <w:sz w:val="24"/>
          <w:szCs w:val="24"/>
        </w:rPr>
      </w:pPr>
      <w:r w:rsidRPr="00583539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406F909B" wp14:editId="130B6E91">
            <wp:extent cx="4324350" cy="9810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7D" w:rsidRDefault="00CF397D" w:rsidP="00CF3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PRIPOROČILN</w:t>
      </w:r>
      <w:r w:rsidR="00074185">
        <w:rPr>
          <w:rFonts w:ascii="Arial" w:hAnsi="Arial" w:cs="Arial"/>
          <w:b/>
        </w:rPr>
        <w:t>I SEZNAM ZA</w:t>
      </w:r>
      <w:r>
        <w:rPr>
          <w:rFonts w:ascii="Arial" w:hAnsi="Arial" w:cs="Arial"/>
          <w:b/>
        </w:rPr>
        <w:t xml:space="preserve"> BRALNO ZNAČKO ZA 2. RAZRED V ŠOLSKEM LETU 2026/27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096"/>
      </w:tblGrid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AVTOR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NASLOV KNJIGE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Bonte</w:t>
            </w:r>
            <w:proofErr w:type="spellEnd"/>
            <w:r>
              <w:rPr>
                <w:rFonts w:ascii="Arial" w:hAnsi="Arial" w:cs="Arial"/>
              </w:rPr>
              <w:t>, M.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TRMASTI BERTI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 w:rsidP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Bourget</w:t>
            </w:r>
            <w:proofErr w:type="spellEnd"/>
            <w:r>
              <w:rPr>
                <w:rFonts w:ascii="Arial" w:hAnsi="Arial" w:cs="Arial"/>
              </w:rPr>
              <w:t>, E. B.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TIHO, ROZALIJA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Bright</w:t>
            </w:r>
            <w:proofErr w:type="spellEnd"/>
            <w:r>
              <w:rPr>
                <w:rFonts w:ascii="Arial" w:hAnsi="Arial" w:cs="Arial"/>
              </w:rPr>
              <w:t>, R.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VOLKEC IŠČE SVOJ DOM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Canby</w:t>
            </w:r>
            <w:proofErr w:type="spellEnd"/>
            <w:r>
              <w:rPr>
                <w:rFonts w:ascii="Arial" w:hAnsi="Arial" w:cs="Arial"/>
              </w:rPr>
              <w:t>, K.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ZGODBA O LUKNJI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Chapman, J.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ZBOGOM, MEDVED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Damm</w:t>
            </w:r>
            <w:proofErr w:type="spellEnd"/>
            <w:r>
              <w:rPr>
                <w:rFonts w:ascii="Arial" w:hAnsi="Arial" w:cs="Arial"/>
              </w:rPr>
              <w:t>, A.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OBISK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Davies</w:t>
            </w:r>
            <w:proofErr w:type="spellEnd"/>
            <w:r>
              <w:rPr>
                <w:rFonts w:ascii="Arial" w:hAnsi="Arial" w:cs="Arial"/>
              </w:rPr>
              <w:t>, B.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POSLEDNJA TIGRICA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</w:t>
            </w:r>
            <w:proofErr w:type="spellStart"/>
            <w:r>
              <w:rPr>
                <w:rFonts w:ascii="Arial" w:hAnsi="Arial" w:cs="Arial"/>
              </w:rPr>
              <w:t>Luca</w:t>
            </w:r>
            <w:proofErr w:type="spellEnd"/>
            <w:r>
              <w:rPr>
                <w:rFonts w:ascii="Arial" w:hAnsi="Arial" w:cs="Arial"/>
              </w:rPr>
              <w:t>, D.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VOLK HENRIK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Farkas</w:t>
            </w:r>
            <w:proofErr w:type="spellEnd"/>
            <w:r>
              <w:rPr>
                <w:rFonts w:ascii="Arial" w:hAnsi="Arial" w:cs="Arial"/>
              </w:rPr>
              <w:t>, R.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MOJA PRVA KNJIGA O VESOLJU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Jay</w:t>
            </w:r>
            <w:proofErr w:type="spellEnd"/>
            <w:r>
              <w:rPr>
                <w:rFonts w:ascii="Arial" w:hAnsi="Arial" w:cs="Arial"/>
              </w:rPr>
              <w:t>, A.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ISKANJE VČERAJŠNJEGA DNE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Kocmut, A.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ANDRAŽ SPOZNA KNJIŽNEGA MOLJA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Košuta, M.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GREMO GLEDAT MORJE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Kovač, 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DVEH OBČUTLJIVKAH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Kos, G.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OBISK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Lainšček, F.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DRUŽINA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Marcinkevičius</w:t>
            </w:r>
            <w:proofErr w:type="spellEnd"/>
            <w:r>
              <w:rPr>
                <w:rFonts w:ascii="Arial" w:hAnsi="Arial" w:cs="Arial"/>
              </w:rPr>
              <w:t>, M.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ABIR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Markuš, J.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POTOVANJE V SANJE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Matos, 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MAJA IN ČEBELICE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 w:rsidP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Mlakar Č., I.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TIHOMIR IZ STRAHOMIRJA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Podgoršek, M.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DEČKU, KI JE SANJAL VELIKE SANJE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Podgoršek, M.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KRAVA PERE KNJIGO O JAJCIH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Predin, A.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MICA PRI BABICI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Seidell</w:t>
            </w:r>
            <w:proofErr w:type="spellEnd"/>
            <w:r>
              <w:rPr>
                <w:rFonts w:ascii="Arial" w:hAnsi="Arial" w:cs="Arial"/>
              </w:rPr>
              <w:t>, R.: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VSI SO PSI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Seidell</w:t>
            </w:r>
            <w:proofErr w:type="spellEnd"/>
            <w:r>
              <w:rPr>
                <w:rFonts w:ascii="Arial" w:hAnsi="Arial" w:cs="Arial"/>
              </w:rPr>
              <w:t>, R.: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JUPIII PALICA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Štefan, A.: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MIŠJI ŽENIN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Willis, J.: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 RAZVAJENI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Westerlund</w:t>
            </w:r>
            <w:proofErr w:type="spellEnd"/>
            <w:r>
              <w:rPr>
                <w:rFonts w:ascii="Arial" w:hAnsi="Arial" w:cs="Arial"/>
              </w:rPr>
              <w:t>, K.: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TEKMOVANJE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Zullo</w:t>
            </w:r>
            <w:proofErr w:type="spellEnd"/>
            <w:r>
              <w:rPr>
                <w:rFonts w:ascii="Arial" w:hAnsi="Arial" w:cs="Arial"/>
              </w:rPr>
              <w:t>, G.: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PTICE</w:t>
            </w:r>
          </w:p>
        </w:tc>
      </w:tr>
    </w:tbl>
    <w:p w:rsidR="00555E6F" w:rsidRDefault="00555E6F" w:rsidP="00CF397D">
      <w:pPr>
        <w:rPr>
          <w:rFonts w:ascii="Arial" w:hAnsi="Arial" w:cs="Arial"/>
        </w:rPr>
      </w:pPr>
    </w:p>
    <w:p w:rsidR="00CF397D" w:rsidRDefault="00CF397D" w:rsidP="00CF397D">
      <w:pPr>
        <w:rPr>
          <w:rFonts w:ascii="Arial" w:eastAsia="Times New Roman" w:hAnsi="Arial" w:cs="Arial"/>
          <w:lang w:eastAsia="sl-SI"/>
        </w:rPr>
      </w:pPr>
      <w:bookmarkStart w:id="0" w:name="_GoBack"/>
      <w:bookmarkEnd w:id="0"/>
      <w:r>
        <w:rPr>
          <w:rFonts w:ascii="Arial" w:hAnsi="Arial" w:cs="Arial"/>
        </w:rPr>
        <w:t>PESMICE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096"/>
      </w:tblGrid>
      <w:tr w:rsidR="00A04C72" w:rsidTr="00A04C72">
        <w:trPr>
          <w:trHeight w:val="2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Čarni </w:t>
            </w:r>
            <w:proofErr w:type="spellStart"/>
            <w:r>
              <w:rPr>
                <w:rFonts w:ascii="Arial" w:hAnsi="Arial" w:cs="Arial"/>
              </w:rPr>
              <w:t>Bertalanič</w:t>
            </w:r>
            <w:proofErr w:type="spellEnd"/>
            <w:r>
              <w:rPr>
                <w:rFonts w:ascii="Arial" w:hAnsi="Arial" w:cs="Arial"/>
              </w:rPr>
              <w:t>, S.: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VSE STRANI NEBA</w:t>
            </w:r>
          </w:p>
        </w:tc>
      </w:tr>
      <w:tr w:rsidR="00A04C72" w:rsidTr="00A04C72">
        <w:trPr>
          <w:trHeight w:val="2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Isak</w:t>
            </w:r>
            <w:proofErr w:type="spellEnd"/>
            <w:r>
              <w:rPr>
                <w:rFonts w:ascii="Arial" w:hAnsi="Arial" w:cs="Arial"/>
              </w:rPr>
              <w:t xml:space="preserve"> Kres, J.: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ABECEDNICE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Košuta, M.: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MEDVED Z MIŠKO NA RAMI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Košuta, M.: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STRAŠNICE</w:t>
            </w:r>
          </w:p>
        </w:tc>
      </w:tr>
      <w:tr w:rsidR="00A04C72" w:rsidTr="00A04C7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Župančič, O.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C72" w:rsidRDefault="00A04C72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MEHURČKI</w:t>
            </w:r>
          </w:p>
        </w:tc>
      </w:tr>
    </w:tbl>
    <w:p w:rsidR="00353649" w:rsidRDefault="00353649" w:rsidP="00CF397D">
      <w:pPr>
        <w:rPr>
          <w:rFonts w:ascii="Arial" w:hAnsi="Arial" w:cs="Arial"/>
          <w:sz w:val="20"/>
          <w:szCs w:val="20"/>
        </w:rPr>
      </w:pPr>
    </w:p>
    <w:p w:rsidR="00CF397D" w:rsidRDefault="00CF397D" w:rsidP="00CF397D">
      <w:pPr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ŠTEVILO KNJIG, KI JIH JE TREBA PREBRATI, DOLOČI RAZREDNIČARKA.</w:t>
      </w:r>
    </w:p>
    <w:p w:rsidR="00CF397D" w:rsidRDefault="00CF397D" w:rsidP="00353649">
      <w:pPr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KO UČENCI POVEDO SLOVENSKO LITERARNO BRALNO ZNAČKO, SE LAHKO ODLOČIJO ŠE ZA SODELOVANJE PRI </w:t>
      </w:r>
      <w:r>
        <w:rPr>
          <w:rFonts w:ascii="Arial" w:hAnsi="Arial" w:cs="Arial"/>
          <w:b/>
          <w:sz w:val="20"/>
          <w:szCs w:val="20"/>
        </w:rPr>
        <w:t>BRALNIH ISKRICAH</w:t>
      </w:r>
      <w:r>
        <w:rPr>
          <w:rFonts w:ascii="Arial" w:hAnsi="Arial" w:cs="Arial"/>
          <w:sz w:val="20"/>
          <w:szCs w:val="20"/>
        </w:rPr>
        <w:t xml:space="preserve">, PRI KATERIH PREBEREJO ENAKO ŠTEVILO KNJIG IN PESMIC KOT PRI LITERARNI BRALNI ZNAČKI, LAHKO PA SODELUJEJO TUDI PRI </w:t>
      </w:r>
      <w:r>
        <w:rPr>
          <w:rFonts w:ascii="Arial" w:hAnsi="Arial" w:cs="Arial"/>
          <w:b/>
          <w:sz w:val="20"/>
          <w:szCs w:val="20"/>
        </w:rPr>
        <w:t>EKO  BRALNI ZNAČKI</w:t>
      </w:r>
      <w:r>
        <w:rPr>
          <w:rFonts w:ascii="Arial" w:hAnsi="Arial" w:cs="Arial"/>
          <w:sz w:val="20"/>
          <w:szCs w:val="20"/>
        </w:rPr>
        <w:t>, KJER JE ŠTEVILO KNJIG  ENAKO KOT PRI LITERARNI, LE DA MORA BITI VSEBINA KNJIG POVEZANA Z NARAVO, ŽIVALMI ALI RASTLINAMI OZ. EKOLOGIJO</w:t>
      </w:r>
      <w:r>
        <w:rPr>
          <w:rFonts w:ascii="Arial" w:hAnsi="Arial" w:cs="Arial"/>
          <w:sz w:val="18"/>
          <w:szCs w:val="18"/>
        </w:rPr>
        <w:t xml:space="preserve">. </w:t>
      </w:r>
    </w:p>
    <w:p w:rsidR="00CF397D" w:rsidRPr="00583539" w:rsidRDefault="00CF397D" w:rsidP="00E464E4">
      <w:pPr>
        <w:jc w:val="center"/>
        <w:rPr>
          <w:rFonts w:ascii="Arial" w:hAnsi="Arial" w:cs="Arial"/>
          <w:sz w:val="24"/>
          <w:szCs w:val="24"/>
        </w:rPr>
      </w:pPr>
    </w:p>
    <w:p w:rsidR="006C348A" w:rsidRPr="00583539" w:rsidRDefault="006C348A" w:rsidP="006C348A">
      <w:pPr>
        <w:jc w:val="center"/>
        <w:rPr>
          <w:rFonts w:ascii="Arial" w:hAnsi="Arial" w:cs="Arial"/>
          <w:sz w:val="24"/>
          <w:szCs w:val="24"/>
        </w:rPr>
      </w:pPr>
    </w:p>
    <w:sectPr w:rsidR="006C348A" w:rsidRPr="0058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7D"/>
    <w:rsid w:val="00074185"/>
    <w:rsid w:val="00353649"/>
    <w:rsid w:val="00374375"/>
    <w:rsid w:val="003937F2"/>
    <w:rsid w:val="004D0E45"/>
    <w:rsid w:val="00501E13"/>
    <w:rsid w:val="00555E6F"/>
    <w:rsid w:val="0055617C"/>
    <w:rsid w:val="00583539"/>
    <w:rsid w:val="00595EF8"/>
    <w:rsid w:val="006C348A"/>
    <w:rsid w:val="006C772B"/>
    <w:rsid w:val="007B6562"/>
    <w:rsid w:val="007F6B45"/>
    <w:rsid w:val="00A04C72"/>
    <w:rsid w:val="00A72C51"/>
    <w:rsid w:val="00B5740A"/>
    <w:rsid w:val="00B93E86"/>
    <w:rsid w:val="00BB3C2B"/>
    <w:rsid w:val="00CF397D"/>
    <w:rsid w:val="00D27230"/>
    <w:rsid w:val="00E464E4"/>
    <w:rsid w:val="00F9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2DB0A-5207-47C4-8295-D5FD8A3A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348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D2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semiHidden/>
    <w:unhideWhenUsed/>
    <w:rsid w:val="00CF3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Desktop\glava-osvb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glava-osvb</Template>
  <TotalTime>19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4</cp:revision>
  <dcterms:created xsi:type="dcterms:W3CDTF">2026-09-09T07:16:00Z</dcterms:created>
  <dcterms:modified xsi:type="dcterms:W3CDTF">2026-09-09T10:04:00Z</dcterms:modified>
</cp:coreProperties>
</file>