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C11D4" w14:textId="77777777" w:rsidR="004F3300" w:rsidRDefault="004F3300" w:rsidP="000E11E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Pittsburgh Child Guidance Foundation is pleased to provide a grant for your program that supports the social and emotional development of children and youth.</w:t>
      </w:r>
    </w:p>
    <w:p w14:paraId="496001C9" w14:textId="634DFBB5" w:rsidR="004F3300" w:rsidRDefault="004F3300" w:rsidP="000E11E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</w:t>
      </w:r>
      <w:r w:rsidR="00397D13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 xml:space="preserve">reminder, your </w:t>
      </w:r>
      <w:r w:rsidR="008D1113">
        <w:rPr>
          <w:rFonts w:ascii="Times New Roman" w:hAnsi="Times New Roman" w:cs="Times New Roman"/>
        </w:rPr>
        <w:t>I</w:t>
      </w:r>
      <w:r w:rsidR="000E11EC">
        <w:rPr>
          <w:rFonts w:ascii="Times New Roman" w:hAnsi="Times New Roman" w:cs="Times New Roman"/>
        </w:rPr>
        <w:t xml:space="preserve">mpact </w:t>
      </w:r>
      <w:r w:rsidR="008D1113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eport is due no later than </w:t>
      </w:r>
      <w:r w:rsidRPr="00647038">
        <w:rPr>
          <w:rFonts w:ascii="Times New Roman" w:hAnsi="Times New Roman" w:cs="Times New Roman"/>
          <w:b/>
          <w:bCs/>
        </w:rPr>
        <w:t>October 1, 202</w:t>
      </w:r>
      <w:r w:rsidR="000E11EC">
        <w:rPr>
          <w:rFonts w:ascii="Times New Roman" w:hAnsi="Times New Roman" w:cs="Times New Roman"/>
          <w:b/>
          <w:bCs/>
        </w:rPr>
        <w:t>6</w:t>
      </w:r>
      <w:r w:rsidRPr="00647038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Feel free to submit your report at an earlier date.</w:t>
      </w:r>
    </w:p>
    <w:p w14:paraId="03315D81" w14:textId="340FBFB1" w:rsidR="004F3300" w:rsidRDefault="004F3300" w:rsidP="000E11EC">
      <w:pPr>
        <w:ind w:left="1440"/>
        <w:rPr>
          <w:rFonts w:ascii="Times New Roman" w:hAnsi="Times New Roman" w:cs="Times New Roman"/>
        </w:rPr>
      </w:pPr>
      <w:r w:rsidRPr="007512CF">
        <w:rPr>
          <w:rFonts w:ascii="Times New Roman" w:hAnsi="Times New Roman" w:cs="Times New Roman"/>
        </w:rPr>
        <w:t xml:space="preserve">Please include the following information in your </w:t>
      </w:r>
      <w:r w:rsidR="008D1113">
        <w:rPr>
          <w:rFonts w:ascii="Times New Roman" w:hAnsi="Times New Roman" w:cs="Times New Roman"/>
        </w:rPr>
        <w:t>Impact Report</w:t>
      </w:r>
      <w:r>
        <w:rPr>
          <w:rFonts w:ascii="Times New Roman" w:hAnsi="Times New Roman" w:cs="Times New Roman"/>
        </w:rPr>
        <w:t>:</w:t>
      </w:r>
    </w:p>
    <w:p w14:paraId="17DCDD68" w14:textId="55D8C71B" w:rsidR="004F3300" w:rsidRDefault="004F3300" w:rsidP="004F3300">
      <w:pPr>
        <w:pStyle w:val="ListParagraph"/>
        <w:numPr>
          <w:ilvl w:val="0"/>
          <w:numId w:val="6"/>
        </w:numPr>
        <w:ind w:left="18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Key Contact Information (Name, phone number</w:t>
      </w:r>
      <w:r w:rsidR="000E11E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email address)</w:t>
      </w:r>
    </w:p>
    <w:p w14:paraId="0F269376" w14:textId="77777777" w:rsidR="004F3300" w:rsidRPr="00647038" w:rsidRDefault="004F3300" w:rsidP="004F3300">
      <w:pPr>
        <w:pStyle w:val="ListParagraph"/>
        <w:numPr>
          <w:ilvl w:val="0"/>
          <w:numId w:val="6"/>
        </w:numPr>
        <w:ind w:left="1890"/>
        <w:rPr>
          <w:rFonts w:ascii="Times New Roman" w:hAnsi="Times New Roman" w:cs="Times New Roman"/>
        </w:rPr>
      </w:pPr>
      <w:r w:rsidRPr="00647038">
        <w:rPr>
          <w:rFonts w:ascii="Times New Roman" w:hAnsi="Times New Roman" w:cs="Times New Roman"/>
        </w:rPr>
        <w:t>Project Name</w:t>
      </w:r>
    </w:p>
    <w:p w14:paraId="55F3D495" w14:textId="77777777" w:rsidR="004F3300" w:rsidRPr="007512CF" w:rsidRDefault="004F3300" w:rsidP="004F3300">
      <w:pPr>
        <w:pStyle w:val="ListParagraph"/>
        <w:numPr>
          <w:ilvl w:val="0"/>
          <w:numId w:val="6"/>
        </w:numPr>
        <w:ind w:left="18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Brief </w:t>
      </w:r>
      <w:r w:rsidRPr="007512CF">
        <w:rPr>
          <w:rFonts w:ascii="Times New Roman" w:hAnsi="Times New Roman" w:cs="Times New Roman"/>
        </w:rPr>
        <w:t>Project Description</w:t>
      </w:r>
    </w:p>
    <w:p w14:paraId="062F333F" w14:textId="0B974D82" w:rsidR="004F3300" w:rsidRPr="00992BB6" w:rsidRDefault="004F3300" w:rsidP="004F3300">
      <w:pPr>
        <w:pStyle w:val="ListParagraph"/>
        <w:numPr>
          <w:ilvl w:val="0"/>
          <w:numId w:val="6"/>
        </w:numPr>
        <w:ind w:left="1890"/>
        <w:rPr>
          <w:rFonts w:ascii="Times New Roman" w:hAnsi="Times New Roman" w:cs="Times New Roman"/>
        </w:rPr>
      </w:pPr>
      <w:r w:rsidRPr="007512CF">
        <w:rPr>
          <w:rFonts w:ascii="Times New Roman" w:hAnsi="Times New Roman" w:cs="Times New Roman"/>
        </w:rPr>
        <w:t xml:space="preserve">Using the measurable goals and outcomes listed on </w:t>
      </w:r>
      <w:r>
        <w:rPr>
          <w:rFonts w:ascii="Times New Roman" w:hAnsi="Times New Roman" w:cs="Times New Roman"/>
        </w:rPr>
        <w:t>your Project Overview and Outcomes Planning Form</w:t>
      </w:r>
      <w:r w:rsidRPr="007512CF">
        <w:rPr>
          <w:rFonts w:ascii="Times New Roman" w:hAnsi="Times New Roman" w:cs="Times New Roman"/>
        </w:rPr>
        <w:t xml:space="preserve">, write a short narrative on your ability to meet those goals. </w:t>
      </w:r>
      <w:r w:rsidRPr="00992BB6">
        <w:rPr>
          <w:rFonts w:ascii="Times New Roman" w:hAnsi="Times New Roman" w:cs="Times New Roman"/>
        </w:rPr>
        <w:t xml:space="preserve">Feel free to report </w:t>
      </w:r>
      <w:r>
        <w:rPr>
          <w:rFonts w:ascii="Times New Roman" w:hAnsi="Times New Roman" w:cs="Times New Roman"/>
        </w:rPr>
        <w:t xml:space="preserve">on </w:t>
      </w:r>
      <w:r w:rsidRPr="00992BB6">
        <w:rPr>
          <w:rFonts w:ascii="Times New Roman" w:hAnsi="Times New Roman" w:cs="Times New Roman"/>
        </w:rPr>
        <w:t>the results of any participant survey</w:t>
      </w:r>
      <w:r>
        <w:rPr>
          <w:rFonts w:ascii="Times New Roman" w:hAnsi="Times New Roman" w:cs="Times New Roman"/>
        </w:rPr>
        <w:t xml:space="preserve">s </w:t>
      </w:r>
      <w:r w:rsidRPr="00992BB6">
        <w:rPr>
          <w:rFonts w:ascii="Times New Roman" w:hAnsi="Times New Roman" w:cs="Times New Roman"/>
        </w:rPr>
        <w:t>conduct</w:t>
      </w:r>
      <w:r>
        <w:rPr>
          <w:rFonts w:ascii="Times New Roman" w:hAnsi="Times New Roman" w:cs="Times New Roman"/>
        </w:rPr>
        <w:t>ed</w:t>
      </w:r>
      <w:r w:rsidRPr="00992BB6">
        <w:rPr>
          <w:rFonts w:ascii="Times New Roman" w:hAnsi="Times New Roman" w:cs="Times New Roman"/>
        </w:rPr>
        <w:t xml:space="preserve">. However, we want to learn about the impact your program or project is having </w:t>
      </w:r>
      <w:r w:rsidR="000E11EC">
        <w:rPr>
          <w:rFonts w:ascii="Times New Roman" w:hAnsi="Times New Roman" w:cs="Times New Roman"/>
        </w:rPr>
        <w:t>on achieving the development of social-emotional</w:t>
      </w:r>
      <w:r w:rsidRPr="00992BB6">
        <w:rPr>
          <w:rFonts w:ascii="Times New Roman" w:hAnsi="Times New Roman" w:cs="Times New Roman"/>
        </w:rPr>
        <w:t xml:space="preserve"> skills. Ideally, your goals and</w:t>
      </w:r>
      <w:r>
        <w:rPr>
          <w:rFonts w:ascii="Times New Roman" w:hAnsi="Times New Roman" w:cs="Times New Roman"/>
        </w:rPr>
        <w:t>/or</w:t>
      </w:r>
      <w:r w:rsidRPr="00992BB6">
        <w:rPr>
          <w:rFonts w:ascii="Times New Roman" w:hAnsi="Times New Roman" w:cs="Times New Roman"/>
        </w:rPr>
        <w:t xml:space="preserve"> report will include quantitative measurements regarding your achievements. Tell us how your project has made a positive difference.</w:t>
      </w:r>
    </w:p>
    <w:p w14:paraId="5BCDA691" w14:textId="77777777" w:rsidR="004F3300" w:rsidRPr="007512CF" w:rsidRDefault="004F3300" w:rsidP="004F3300">
      <w:pPr>
        <w:pStyle w:val="ListParagraph"/>
        <w:numPr>
          <w:ilvl w:val="0"/>
          <w:numId w:val="6"/>
        </w:numPr>
        <w:ind w:left="1890"/>
        <w:rPr>
          <w:rFonts w:ascii="Times New Roman" w:hAnsi="Times New Roman" w:cs="Times New Roman"/>
        </w:rPr>
      </w:pPr>
      <w:r w:rsidRPr="007512CF">
        <w:rPr>
          <w:rFonts w:ascii="Times New Roman" w:hAnsi="Times New Roman" w:cs="Times New Roman"/>
        </w:rPr>
        <w:t xml:space="preserve">Did the program differ from </w:t>
      </w:r>
      <w:r>
        <w:rPr>
          <w:rFonts w:ascii="Times New Roman" w:hAnsi="Times New Roman" w:cs="Times New Roman"/>
        </w:rPr>
        <w:t>the description</w:t>
      </w:r>
      <w:r w:rsidRPr="007512CF">
        <w:rPr>
          <w:rFonts w:ascii="Times New Roman" w:hAnsi="Times New Roman" w:cs="Times New Roman"/>
        </w:rPr>
        <w:t xml:space="preserve"> in the grant application? If so, how?</w:t>
      </w:r>
    </w:p>
    <w:p w14:paraId="7B7BE8BB" w14:textId="23AD2BCC" w:rsidR="004F3300" w:rsidRPr="007512CF" w:rsidRDefault="004F3300" w:rsidP="004F3300">
      <w:pPr>
        <w:pStyle w:val="ListParagraph"/>
        <w:numPr>
          <w:ilvl w:val="0"/>
          <w:numId w:val="6"/>
        </w:numPr>
        <w:ind w:left="1890"/>
        <w:rPr>
          <w:rFonts w:ascii="Times New Roman" w:hAnsi="Times New Roman" w:cs="Times New Roman"/>
        </w:rPr>
      </w:pPr>
      <w:r w:rsidRPr="007512CF">
        <w:rPr>
          <w:rFonts w:ascii="Times New Roman" w:hAnsi="Times New Roman" w:cs="Times New Roman"/>
        </w:rPr>
        <w:t xml:space="preserve">Based on the impact of this initiative and/or what you have learned, what will you do next or </w:t>
      </w:r>
      <w:proofErr w:type="gramStart"/>
      <w:r w:rsidRPr="007512CF">
        <w:rPr>
          <w:rFonts w:ascii="Times New Roman" w:hAnsi="Times New Roman" w:cs="Times New Roman"/>
        </w:rPr>
        <w:t>in the near future</w:t>
      </w:r>
      <w:proofErr w:type="gramEnd"/>
      <w:r w:rsidRPr="007512CF">
        <w:rPr>
          <w:rFonts w:ascii="Times New Roman" w:hAnsi="Times New Roman" w:cs="Times New Roman"/>
        </w:rPr>
        <w:t>?</w:t>
      </w:r>
    </w:p>
    <w:p w14:paraId="5B9C48E4" w14:textId="77777777" w:rsidR="004F3300" w:rsidRPr="007512CF" w:rsidRDefault="004F3300" w:rsidP="004F3300">
      <w:pPr>
        <w:pStyle w:val="ListParagraph"/>
        <w:numPr>
          <w:ilvl w:val="0"/>
          <w:numId w:val="6"/>
        </w:numPr>
        <w:ind w:left="1890"/>
        <w:rPr>
          <w:rFonts w:ascii="Times New Roman" w:hAnsi="Times New Roman" w:cs="Times New Roman"/>
        </w:rPr>
      </w:pPr>
      <w:r w:rsidRPr="007512CF">
        <w:rPr>
          <w:rFonts w:ascii="Times New Roman" w:hAnsi="Times New Roman" w:cs="Times New Roman"/>
        </w:rPr>
        <w:t xml:space="preserve">Provide one or two </w:t>
      </w:r>
      <w:r>
        <w:rPr>
          <w:rFonts w:ascii="Times New Roman" w:hAnsi="Times New Roman" w:cs="Times New Roman"/>
        </w:rPr>
        <w:t xml:space="preserve">brief </w:t>
      </w:r>
      <w:r w:rsidRPr="007512CF">
        <w:rPr>
          <w:rFonts w:ascii="Times New Roman" w:hAnsi="Times New Roman" w:cs="Times New Roman"/>
        </w:rPr>
        <w:t>stories about how your clients or organization benefited from your project.</w:t>
      </w:r>
    </w:p>
    <w:p w14:paraId="15A52F84" w14:textId="77777777" w:rsidR="004F3300" w:rsidRPr="007512CF" w:rsidRDefault="004F3300" w:rsidP="004F3300">
      <w:pPr>
        <w:pStyle w:val="ListParagraph"/>
        <w:numPr>
          <w:ilvl w:val="0"/>
          <w:numId w:val="6"/>
        </w:numPr>
        <w:ind w:left="1890"/>
        <w:rPr>
          <w:rFonts w:ascii="Times New Roman" w:hAnsi="Times New Roman" w:cs="Times New Roman"/>
        </w:rPr>
      </w:pPr>
      <w:r w:rsidRPr="007512CF">
        <w:rPr>
          <w:rFonts w:ascii="Times New Roman" w:hAnsi="Times New Roman"/>
        </w:rPr>
        <w:t>Final revenue and expenditure</w:t>
      </w:r>
      <w:r>
        <w:rPr>
          <w:rFonts w:ascii="Times New Roman" w:hAnsi="Times New Roman"/>
        </w:rPr>
        <w:t>s</w:t>
      </w:r>
      <w:r w:rsidRPr="007512CF">
        <w:rPr>
          <w:rFonts w:ascii="Times New Roman" w:hAnsi="Times New Roman"/>
        </w:rPr>
        <w:t xml:space="preserve"> related to the project</w:t>
      </w:r>
      <w:r>
        <w:rPr>
          <w:rFonts w:ascii="Times New Roman" w:hAnsi="Times New Roman"/>
        </w:rPr>
        <w:t>.</w:t>
      </w:r>
    </w:p>
    <w:p w14:paraId="7D1CA8E0" w14:textId="77777777" w:rsidR="00495E1F" w:rsidRDefault="00495E1F" w:rsidP="00495E1F">
      <w:pPr>
        <w:spacing w:after="0" w:line="240" w:lineRule="auto"/>
      </w:pPr>
    </w:p>
    <w:sectPr w:rsidR="00495E1F" w:rsidSect="00327FBA">
      <w:headerReference w:type="default" r:id="rId8"/>
      <w:headerReference w:type="first" r:id="rId9"/>
      <w:pgSz w:w="12240" w:h="15840" w:code="1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7AC38" w14:textId="77777777" w:rsidR="00C709D1" w:rsidRDefault="00C709D1">
      <w:r>
        <w:separator/>
      </w:r>
    </w:p>
  </w:endnote>
  <w:endnote w:type="continuationSeparator" w:id="0">
    <w:p w14:paraId="64BE8039" w14:textId="77777777" w:rsidR="00C709D1" w:rsidRDefault="00C70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k Avenir Book">
    <w:charset w:val="00"/>
    <w:family w:val="auto"/>
    <w:pitch w:val="variable"/>
    <w:sig w:usb0="03000000" w:usb1="00000000" w:usb2="00000000" w:usb3="00000000" w:csb0="00000001" w:csb1="00000000"/>
  </w:font>
  <w:font w:name="Helvetica Light">
    <w:altName w:val="HELVETICA LIGHT"/>
    <w:charset w:val="00"/>
    <w:family w:val="swiss"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hitney HTF">
    <w:altName w:val="Arial"/>
    <w:panose1 w:val="00000000000000000000"/>
    <w:charset w:val="4D"/>
    <w:family w:val="auto"/>
    <w:notTrueType/>
    <w:pitch w:val="variable"/>
    <w:sig w:usb0="800000AF" w:usb1="50002048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27E77" w14:textId="77777777" w:rsidR="00C709D1" w:rsidRDefault="00C709D1">
      <w:r>
        <w:separator/>
      </w:r>
    </w:p>
  </w:footnote>
  <w:footnote w:type="continuationSeparator" w:id="0">
    <w:p w14:paraId="4F177635" w14:textId="77777777" w:rsidR="00C709D1" w:rsidRDefault="00C70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28A42" w14:textId="77777777" w:rsidR="00DE4832" w:rsidRPr="0042332F" w:rsidRDefault="00DE4832" w:rsidP="00DE4832">
    <w:pPr>
      <w:pStyle w:val="BodyText2"/>
      <w:spacing w:after="0" w:line="240" w:lineRule="auto"/>
      <w:rPr>
        <w:rFonts w:ascii="Times New Roman" w:hAnsi="Times New Roman"/>
      </w:rPr>
    </w:pPr>
    <w:r w:rsidRPr="0042332F">
      <w:rPr>
        <w:rFonts w:ascii="Times New Roman" w:hAnsi="Times New Roman"/>
      </w:rPr>
      <w:t>Pittsburgh Child Guidance Foundation</w:t>
    </w:r>
  </w:p>
  <w:p w14:paraId="7C6ED386" w14:textId="77777777" w:rsidR="00DE4832" w:rsidRPr="0042332F" w:rsidRDefault="00DE4832" w:rsidP="00DE4832">
    <w:pPr>
      <w:pStyle w:val="BodyText2"/>
      <w:spacing w:after="0" w:line="240" w:lineRule="auto"/>
      <w:rPr>
        <w:rFonts w:ascii="Times New Roman" w:hAnsi="Times New Roman"/>
      </w:rPr>
    </w:pPr>
    <w:r w:rsidRPr="0042332F">
      <w:rPr>
        <w:rFonts w:ascii="Times New Roman" w:hAnsi="Times New Roman"/>
      </w:rPr>
      <w:t>Letter of Agreement with [ORGANIZATION]</w:t>
    </w:r>
  </w:p>
  <w:p w14:paraId="42B5BBCF" w14:textId="77777777" w:rsidR="00DE4832" w:rsidRPr="0042332F" w:rsidRDefault="00DE4832" w:rsidP="00DE4832">
    <w:pPr>
      <w:pStyle w:val="BodyText2"/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</w:rPr>
      <w:t>November 12, 2021</w:t>
    </w:r>
  </w:p>
  <w:p w14:paraId="50F2BF0D" w14:textId="77777777" w:rsidR="00A704CF" w:rsidRPr="00DE4832" w:rsidRDefault="00DE4832" w:rsidP="00DE4832">
    <w:pPr>
      <w:pStyle w:val="BodyText2"/>
      <w:spacing w:after="0" w:line="240" w:lineRule="auto"/>
      <w:rPr>
        <w:rFonts w:ascii="Times New Roman" w:hAnsi="Times New Roman"/>
      </w:rPr>
    </w:pPr>
    <w:r w:rsidRPr="0042332F">
      <w:rPr>
        <w:rFonts w:ascii="Times New Roman" w:hAnsi="Times New Roman"/>
      </w:rPr>
      <w:t xml:space="preserve">Page </w:t>
    </w:r>
    <w:r w:rsidRPr="0042332F">
      <w:rPr>
        <w:rFonts w:ascii="Times New Roman" w:hAnsi="Times New Roman"/>
      </w:rPr>
      <w:fldChar w:fldCharType="begin"/>
    </w:r>
    <w:r w:rsidRPr="0042332F">
      <w:rPr>
        <w:rFonts w:ascii="Times New Roman" w:hAnsi="Times New Roman"/>
      </w:rPr>
      <w:instrText xml:space="preserve"> PAGE   \* MERGEFORMAT </w:instrText>
    </w:r>
    <w:r w:rsidRPr="0042332F"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 w:rsidRPr="0042332F">
      <w:rPr>
        <w:rFonts w:ascii="Times New Roman" w:hAnsi="Times New Roman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D287B" w14:textId="0B8AB841" w:rsidR="00B36096" w:rsidRDefault="000E11EC" w:rsidP="00B72B2D">
    <w:pPr>
      <w:pStyle w:val="Header"/>
      <w:spacing w:after="2040"/>
      <w:ind w:left="-1440" w:right="-1440"/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63CB5680" wp14:editId="7182D1C6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800975" cy="10067925"/>
          <wp:effectExtent l="0" t="0" r="9525" b="9525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00975" cy="10067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FBEC2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A39A7"/>
    <w:multiLevelType w:val="hybridMultilevel"/>
    <w:tmpl w:val="0958DA8A"/>
    <w:lvl w:ilvl="0" w:tplc="73F84DFA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D6486B"/>
    <w:multiLevelType w:val="hybridMultilevel"/>
    <w:tmpl w:val="0A049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E7E63"/>
    <w:multiLevelType w:val="hybridMultilevel"/>
    <w:tmpl w:val="FA703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70E8D"/>
    <w:multiLevelType w:val="hybridMultilevel"/>
    <w:tmpl w:val="298AF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D03737"/>
    <w:multiLevelType w:val="hybridMultilevel"/>
    <w:tmpl w:val="9536DACA"/>
    <w:lvl w:ilvl="0" w:tplc="FB326D1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090862">
    <w:abstractNumId w:val="0"/>
  </w:num>
  <w:num w:numId="2" w16cid:durableId="1016688550">
    <w:abstractNumId w:val="2"/>
  </w:num>
  <w:num w:numId="3" w16cid:durableId="152990242">
    <w:abstractNumId w:val="3"/>
  </w:num>
  <w:num w:numId="4" w16cid:durableId="202981405">
    <w:abstractNumId w:val="4"/>
  </w:num>
  <w:num w:numId="5" w16cid:durableId="1717117736">
    <w:abstractNumId w:val="1"/>
  </w:num>
  <w:num w:numId="6" w16cid:durableId="1684471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rM0MDWyNDO0sDA3srRQ0lEKTi0uzszPAykwqgUAJ7083ywAAAA="/>
  </w:docVars>
  <w:rsids>
    <w:rsidRoot w:val="00397D13"/>
    <w:rsid w:val="00006722"/>
    <w:rsid w:val="00011ABA"/>
    <w:rsid w:val="00036140"/>
    <w:rsid w:val="00042B86"/>
    <w:rsid w:val="00042E41"/>
    <w:rsid w:val="000618DF"/>
    <w:rsid w:val="0006407F"/>
    <w:rsid w:val="00072378"/>
    <w:rsid w:val="0008205C"/>
    <w:rsid w:val="00094791"/>
    <w:rsid w:val="000B12AA"/>
    <w:rsid w:val="000B7C64"/>
    <w:rsid w:val="000C05A5"/>
    <w:rsid w:val="000E11EC"/>
    <w:rsid w:val="0012732D"/>
    <w:rsid w:val="001304BA"/>
    <w:rsid w:val="001362D7"/>
    <w:rsid w:val="0014402A"/>
    <w:rsid w:val="00166FF9"/>
    <w:rsid w:val="00173E13"/>
    <w:rsid w:val="001B4203"/>
    <w:rsid w:val="001D6EDC"/>
    <w:rsid w:val="0022534C"/>
    <w:rsid w:val="00234392"/>
    <w:rsid w:val="00246974"/>
    <w:rsid w:val="00256179"/>
    <w:rsid w:val="002777A5"/>
    <w:rsid w:val="002B43F5"/>
    <w:rsid w:val="002C63A6"/>
    <w:rsid w:val="002D3A5C"/>
    <w:rsid w:val="002D4A1C"/>
    <w:rsid w:val="002F238D"/>
    <w:rsid w:val="002F33AC"/>
    <w:rsid w:val="00303945"/>
    <w:rsid w:val="0032213C"/>
    <w:rsid w:val="00322834"/>
    <w:rsid w:val="00322FA8"/>
    <w:rsid w:val="00327FBA"/>
    <w:rsid w:val="003440DE"/>
    <w:rsid w:val="003509A4"/>
    <w:rsid w:val="00350EFD"/>
    <w:rsid w:val="00354010"/>
    <w:rsid w:val="00360C89"/>
    <w:rsid w:val="00391409"/>
    <w:rsid w:val="00397D13"/>
    <w:rsid w:val="003B72D3"/>
    <w:rsid w:val="00406DF1"/>
    <w:rsid w:val="0040728D"/>
    <w:rsid w:val="00426138"/>
    <w:rsid w:val="00433F27"/>
    <w:rsid w:val="0044465E"/>
    <w:rsid w:val="004762EB"/>
    <w:rsid w:val="0048108D"/>
    <w:rsid w:val="00495E1F"/>
    <w:rsid w:val="004A1B56"/>
    <w:rsid w:val="004B2CA4"/>
    <w:rsid w:val="004B5C39"/>
    <w:rsid w:val="004F3300"/>
    <w:rsid w:val="004F6A64"/>
    <w:rsid w:val="004F6BDD"/>
    <w:rsid w:val="005006B9"/>
    <w:rsid w:val="00514C27"/>
    <w:rsid w:val="00551E02"/>
    <w:rsid w:val="005604A6"/>
    <w:rsid w:val="00565365"/>
    <w:rsid w:val="00567E38"/>
    <w:rsid w:val="0057270B"/>
    <w:rsid w:val="005A26F9"/>
    <w:rsid w:val="005A4162"/>
    <w:rsid w:val="005D70AF"/>
    <w:rsid w:val="005E3A08"/>
    <w:rsid w:val="005F17F9"/>
    <w:rsid w:val="006134AE"/>
    <w:rsid w:val="00630C5F"/>
    <w:rsid w:val="0066463E"/>
    <w:rsid w:val="00674974"/>
    <w:rsid w:val="006C0EED"/>
    <w:rsid w:val="006F651D"/>
    <w:rsid w:val="0075615B"/>
    <w:rsid w:val="007861A7"/>
    <w:rsid w:val="007A3206"/>
    <w:rsid w:val="007A7010"/>
    <w:rsid w:val="007C59AA"/>
    <w:rsid w:val="008024AB"/>
    <w:rsid w:val="00804CCF"/>
    <w:rsid w:val="008113AC"/>
    <w:rsid w:val="00815362"/>
    <w:rsid w:val="0084765F"/>
    <w:rsid w:val="00850392"/>
    <w:rsid w:val="00851A84"/>
    <w:rsid w:val="00865F59"/>
    <w:rsid w:val="008A0F06"/>
    <w:rsid w:val="008C7628"/>
    <w:rsid w:val="008D1113"/>
    <w:rsid w:val="008D1AB1"/>
    <w:rsid w:val="008D7F72"/>
    <w:rsid w:val="008F29EE"/>
    <w:rsid w:val="00916FF6"/>
    <w:rsid w:val="00917CCD"/>
    <w:rsid w:val="00943CB5"/>
    <w:rsid w:val="009555E9"/>
    <w:rsid w:val="00956053"/>
    <w:rsid w:val="00973F1C"/>
    <w:rsid w:val="00974F7E"/>
    <w:rsid w:val="009842BF"/>
    <w:rsid w:val="009916E5"/>
    <w:rsid w:val="009E61EB"/>
    <w:rsid w:val="00A04DC1"/>
    <w:rsid w:val="00A432AE"/>
    <w:rsid w:val="00A44521"/>
    <w:rsid w:val="00A477C0"/>
    <w:rsid w:val="00A50C13"/>
    <w:rsid w:val="00A643D7"/>
    <w:rsid w:val="00A66BD9"/>
    <w:rsid w:val="00A704CF"/>
    <w:rsid w:val="00A86E25"/>
    <w:rsid w:val="00A86F63"/>
    <w:rsid w:val="00AA1748"/>
    <w:rsid w:val="00AB1323"/>
    <w:rsid w:val="00AC3080"/>
    <w:rsid w:val="00AD0853"/>
    <w:rsid w:val="00B0176B"/>
    <w:rsid w:val="00B05A80"/>
    <w:rsid w:val="00B21DC4"/>
    <w:rsid w:val="00B36096"/>
    <w:rsid w:val="00B37C38"/>
    <w:rsid w:val="00B45FB2"/>
    <w:rsid w:val="00B54E3F"/>
    <w:rsid w:val="00B57BA6"/>
    <w:rsid w:val="00B72B2D"/>
    <w:rsid w:val="00B909C9"/>
    <w:rsid w:val="00B91F9B"/>
    <w:rsid w:val="00BA1867"/>
    <w:rsid w:val="00BA22CB"/>
    <w:rsid w:val="00BB7C22"/>
    <w:rsid w:val="00BD1BFE"/>
    <w:rsid w:val="00BE0718"/>
    <w:rsid w:val="00BF3620"/>
    <w:rsid w:val="00C500E8"/>
    <w:rsid w:val="00C709D1"/>
    <w:rsid w:val="00C824A2"/>
    <w:rsid w:val="00C83586"/>
    <w:rsid w:val="00CB30DB"/>
    <w:rsid w:val="00CB7FDF"/>
    <w:rsid w:val="00D13258"/>
    <w:rsid w:val="00D175B2"/>
    <w:rsid w:val="00D37C69"/>
    <w:rsid w:val="00D413D8"/>
    <w:rsid w:val="00D62C60"/>
    <w:rsid w:val="00D77107"/>
    <w:rsid w:val="00DA228D"/>
    <w:rsid w:val="00DC1FDE"/>
    <w:rsid w:val="00DE2B26"/>
    <w:rsid w:val="00DE4832"/>
    <w:rsid w:val="00DE6610"/>
    <w:rsid w:val="00DF3254"/>
    <w:rsid w:val="00DF364A"/>
    <w:rsid w:val="00E02DF3"/>
    <w:rsid w:val="00E47658"/>
    <w:rsid w:val="00E65819"/>
    <w:rsid w:val="00E67736"/>
    <w:rsid w:val="00E7270A"/>
    <w:rsid w:val="00EC6B03"/>
    <w:rsid w:val="00ED7314"/>
    <w:rsid w:val="00F13769"/>
    <w:rsid w:val="00F613AB"/>
    <w:rsid w:val="00F64156"/>
    <w:rsid w:val="00FB52E1"/>
    <w:rsid w:val="00FD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9CA208"/>
  <w15:docId w15:val="{0AAD6CA7-C468-4B08-A1AD-9198EC85D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65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C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papers">
    <w:name w:val="Body/papers"/>
    <w:basedOn w:val="BodyText"/>
    <w:pPr>
      <w:spacing w:after="0"/>
      <w:jc w:val="center"/>
    </w:pPr>
    <w:rPr>
      <w:rFonts w:ascii="Bk Avenir Book" w:hAnsi="Bk Avenir Book"/>
    </w:rPr>
  </w:style>
  <w:style w:type="paragraph" w:styleId="BodyText">
    <w:name w:val="Body Text"/>
    <w:basedOn w:val="Normal"/>
    <w:semiHidden/>
    <w:pPr>
      <w:spacing w:after="120" w:line="240" w:lineRule="auto"/>
    </w:pPr>
    <w:rPr>
      <w:rFonts w:ascii="Times" w:eastAsia="Times" w:hAnsi="Times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BodyTextIndent">
    <w:name w:val="Body Text Indent"/>
    <w:basedOn w:val="Normal"/>
    <w:semiHidden/>
    <w:pPr>
      <w:spacing w:before="20" w:after="0" w:line="360" w:lineRule="auto"/>
      <w:ind w:left="1260"/>
    </w:pPr>
    <w:rPr>
      <w:rFonts w:ascii="Helvetica Light" w:eastAsia="Times" w:hAnsi="Helvetica Light" w:cs="Times New Roman"/>
      <w:szCs w:val="20"/>
    </w:rPr>
  </w:style>
  <w:style w:type="character" w:customStyle="1" w:styleId="HeaderChar">
    <w:name w:val="Header Char"/>
    <w:link w:val="Header"/>
    <w:uiPriority w:val="99"/>
    <w:rsid w:val="008F29EE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1ABA"/>
    <w:pPr>
      <w:spacing w:after="0" w:line="240" w:lineRule="auto"/>
    </w:pPr>
    <w:rPr>
      <w:rFonts w:ascii="Tahoma" w:eastAsia="Times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1AB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77107"/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22FA8"/>
    <w:rPr>
      <w:color w:val="0000FF" w:themeColor="hyperlink"/>
      <w:u w:val="single"/>
    </w:rPr>
  </w:style>
  <w:style w:type="paragraph" w:customStyle="1" w:styleId="Default">
    <w:name w:val="Default"/>
    <w:rsid w:val="00865F59"/>
    <w:pPr>
      <w:autoSpaceDE w:val="0"/>
      <w:autoSpaceDN w:val="0"/>
      <w:adjustRightInd w:val="0"/>
    </w:pPr>
    <w:rPr>
      <w:rFonts w:ascii="Whitney HTF" w:eastAsiaTheme="minorHAnsi" w:hAnsi="Whitney HTF" w:cs="Whitney HTF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865F59"/>
    <w:pPr>
      <w:spacing w:line="24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865F59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865F59"/>
    <w:rPr>
      <w:rFonts w:ascii="Whitney HTF" w:hAnsi="Whitney HTF" w:cs="Whitney HTF" w:hint="default"/>
      <w:i/>
      <w:iCs/>
      <w:color w:val="57585A"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DE483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E4832"/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49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CB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4F33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3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1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2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15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58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37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%20Assistant\Documents\Grantmaking\Grant%20Forms\Reporting%20Instruction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75E42F-FF02-4168-B1FE-AE2DC021A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Reporting Instructions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1, 2016</vt:lpstr>
    </vt:vector>
  </TitlesOfParts>
  <Company>robert casey &amp; associates</Company>
  <LinksUpToDate>false</LinksUpToDate>
  <CharactersWithSpaces>1331</CharactersWithSpaces>
  <SharedDoc>false</SharedDoc>
  <HLinks>
    <vt:vector size="12" baseType="variant">
      <vt:variant>
        <vt:i4>6946937</vt:i4>
      </vt:variant>
      <vt:variant>
        <vt:i4>-1</vt:i4>
      </vt:variant>
      <vt:variant>
        <vt:i4>2050</vt:i4>
      </vt:variant>
      <vt:variant>
        <vt:i4>1</vt:i4>
      </vt:variant>
      <vt:variant>
        <vt:lpwstr>:Board.jpg</vt:lpwstr>
      </vt:variant>
      <vt:variant>
        <vt:lpwstr/>
      </vt:variant>
      <vt:variant>
        <vt:i4>6946937</vt:i4>
      </vt:variant>
      <vt:variant>
        <vt:i4>-1</vt:i4>
      </vt:variant>
      <vt:variant>
        <vt:i4>2051</vt:i4>
      </vt:variant>
      <vt:variant>
        <vt:i4>1</vt:i4>
      </vt:variant>
      <vt:variant>
        <vt:lpwstr>:Board.jpg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1, 2016</dc:title>
  <dc:creator>Admin Assistant</dc:creator>
  <cp:lastModifiedBy>Pamela Golden</cp:lastModifiedBy>
  <cp:revision>2</cp:revision>
  <cp:lastPrinted>2025-08-28T14:40:00Z</cp:lastPrinted>
  <dcterms:created xsi:type="dcterms:W3CDTF">2026-07-15T16:42:00Z</dcterms:created>
  <dcterms:modified xsi:type="dcterms:W3CDTF">2026-07-15T16:42:00Z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658185c5-0180-474f-af20-30cd468ab907</vt:lpwstr>
  </property>
</Properties>
</file>