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F546E" w14:textId="77777777" w:rsidR="004217FA" w:rsidRDefault="00B8627B" w:rsidP="00A167A9">
      <w:pPr>
        <w:ind w:left="-851"/>
        <w:jc w:val="center"/>
      </w:pPr>
      <w:r>
        <w:t xml:space="preserve">Please complete this form and forward to </w:t>
      </w:r>
      <w:r w:rsidR="00643497">
        <w:t>Tasc</w:t>
      </w:r>
      <w:r w:rsidR="169B5CA7">
        <w:t xml:space="preserve"> </w:t>
      </w:r>
      <w:r w:rsidR="169B5CA7" w:rsidRPr="3DE386B4">
        <w:rPr>
          <w:rFonts w:eastAsia="Arial" w:cs="Arial"/>
          <w:szCs w:val="20"/>
        </w:rPr>
        <w:t>via</w:t>
      </w:r>
      <w:r w:rsidR="00EF3D01">
        <w:rPr>
          <w:rFonts w:eastAsia="Arial" w:cs="Arial"/>
          <w:szCs w:val="20"/>
        </w:rPr>
        <w:t xml:space="preserve"> </w:t>
      </w:r>
      <w:r w:rsidR="003915D1" w:rsidRPr="003915D1">
        <w:rPr>
          <w:rFonts w:eastAsia="Arial" w:cs="Arial"/>
          <w:color w:val="4F81BD" w:themeColor="accent1"/>
          <w:szCs w:val="20"/>
          <w:u w:val="single"/>
        </w:rPr>
        <w:t>enquiries</w:t>
      </w:r>
      <w:r w:rsidR="00EF3D01" w:rsidRPr="003915D1">
        <w:rPr>
          <w:rFonts w:eastAsia="Arial" w:cs="Arial"/>
          <w:color w:val="4F81BD" w:themeColor="accent1"/>
          <w:szCs w:val="20"/>
          <w:u w:val="single"/>
        </w:rPr>
        <w:t>@tascnational.org.au</w:t>
      </w:r>
      <w:r w:rsidR="00A167A9">
        <w:t>.</w:t>
      </w:r>
      <w:r w:rsidR="00296659">
        <w:t xml:space="preserve"> </w:t>
      </w:r>
      <w:r w:rsidR="00A167A9">
        <w:t xml:space="preserve"> T</w:t>
      </w:r>
      <w:r w:rsidR="00296659">
        <w:t xml:space="preserve">o </w:t>
      </w:r>
      <w:r w:rsidR="00514793">
        <w:t xml:space="preserve">discuss or </w:t>
      </w:r>
      <w:r w:rsidR="00296659">
        <w:t>follow up please</w:t>
      </w:r>
      <w:r w:rsidR="00A167A9">
        <w:t xml:space="preserve"> call</w:t>
      </w:r>
      <w:r w:rsidR="00296659">
        <w:t xml:space="preserve"> </w:t>
      </w:r>
      <w:r w:rsidR="00A167A9">
        <w:t>(07)</w:t>
      </w:r>
      <w:r w:rsidR="001A33D0">
        <w:t> </w:t>
      </w:r>
      <w:r w:rsidR="00A167A9">
        <w:t>4616</w:t>
      </w:r>
      <w:r w:rsidR="001A33D0">
        <w:t xml:space="preserve"> </w:t>
      </w:r>
      <w:r w:rsidR="00A167A9">
        <w:t>9700.</w:t>
      </w:r>
    </w:p>
    <w:tbl>
      <w:tblPr>
        <w:tblStyle w:val="TableGrid"/>
        <w:tblW w:w="10382" w:type="dxa"/>
        <w:tblInd w:w="-851" w:type="dxa"/>
        <w:tblLook w:val="04A0" w:firstRow="1" w:lastRow="0" w:firstColumn="1" w:lastColumn="0" w:noHBand="0" w:noVBand="1"/>
      </w:tblPr>
      <w:tblGrid>
        <w:gridCol w:w="2122"/>
        <w:gridCol w:w="284"/>
        <w:gridCol w:w="425"/>
        <w:gridCol w:w="992"/>
        <w:gridCol w:w="284"/>
        <w:gridCol w:w="937"/>
        <w:gridCol w:w="197"/>
        <w:gridCol w:w="1573"/>
        <w:gridCol w:w="128"/>
        <w:gridCol w:w="141"/>
        <w:gridCol w:w="1560"/>
        <w:gridCol w:w="1739"/>
      </w:tblGrid>
      <w:tr w:rsidR="00855872" w14:paraId="2BC0F44D" w14:textId="77777777" w:rsidTr="000E291B">
        <w:tc>
          <w:tcPr>
            <w:tcW w:w="10382" w:type="dxa"/>
            <w:gridSpan w:val="12"/>
            <w:shd w:val="clear" w:color="auto" w:fill="DBE5F1" w:themeFill="accent1" w:themeFillTint="33"/>
          </w:tcPr>
          <w:p w14:paraId="6086BB01" w14:textId="77777777" w:rsidR="00855872" w:rsidRPr="00B8627B" w:rsidRDefault="00855872" w:rsidP="00B8627B">
            <w:pPr>
              <w:rPr>
                <w:b/>
              </w:rPr>
            </w:pPr>
            <w:proofErr w:type="gramStart"/>
            <w:r>
              <w:rPr>
                <w:b/>
              </w:rPr>
              <w:t>Referring</w:t>
            </w:r>
            <w:proofErr w:type="gramEnd"/>
            <w:r>
              <w:rPr>
                <w:b/>
              </w:rPr>
              <w:t xml:space="preserve"> Agency Details</w:t>
            </w:r>
          </w:p>
        </w:tc>
      </w:tr>
      <w:tr w:rsidR="00855872" w14:paraId="63F3D567" w14:textId="77777777" w:rsidTr="000E291B">
        <w:tc>
          <w:tcPr>
            <w:tcW w:w="2122" w:type="dxa"/>
          </w:tcPr>
          <w:p w14:paraId="2468E6C5" w14:textId="77777777" w:rsidR="00855872" w:rsidRDefault="00D469C7" w:rsidP="00B8627B">
            <w:r>
              <w:t>*</w:t>
            </w:r>
            <w:r w:rsidR="00855872">
              <w:t>Date of referral:</w:t>
            </w:r>
          </w:p>
        </w:tc>
        <w:tc>
          <w:tcPr>
            <w:tcW w:w="8260" w:type="dxa"/>
            <w:gridSpan w:val="11"/>
          </w:tcPr>
          <w:p w14:paraId="6769E144" w14:textId="77777777" w:rsidR="00855872" w:rsidRDefault="00855872" w:rsidP="00B8627B"/>
        </w:tc>
      </w:tr>
      <w:tr w:rsidR="00855872" w14:paraId="1B8BAED4" w14:textId="77777777" w:rsidTr="000E291B">
        <w:tc>
          <w:tcPr>
            <w:tcW w:w="2122" w:type="dxa"/>
          </w:tcPr>
          <w:p w14:paraId="1C4EB93F" w14:textId="77777777" w:rsidR="00855872" w:rsidRDefault="00D469C7" w:rsidP="00B8627B">
            <w:r>
              <w:t>*</w:t>
            </w:r>
            <w:r w:rsidR="00855872">
              <w:t>Referring Agency:</w:t>
            </w:r>
          </w:p>
        </w:tc>
        <w:tc>
          <w:tcPr>
            <w:tcW w:w="8260" w:type="dxa"/>
            <w:gridSpan w:val="11"/>
          </w:tcPr>
          <w:p w14:paraId="13255DC9" w14:textId="77777777" w:rsidR="00855872" w:rsidRDefault="00855872" w:rsidP="00B8627B"/>
        </w:tc>
      </w:tr>
      <w:tr w:rsidR="00855872" w14:paraId="61F85165" w14:textId="77777777" w:rsidTr="000E291B">
        <w:tc>
          <w:tcPr>
            <w:tcW w:w="2122" w:type="dxa"/>
          </w:tcPr>
          <w:p w14:paraId="58BEC771" w14:textId="77777777" w:rsidR="00855872" w:rsidRDefault="00D469C7" w:rsidP="00B8627B">
            <w:r>
              <w:t>*</w:t>
            </w:r>
            <w:r w:rsidR="00855872">
              <w:t>Referrer’s Name:</w:t>
            </w:r>
          </w:p>
        </w:tc>
        <w:tc>
          <w:tcPr>
            <w:tcW w:w="8260" w:type="dxa"/>
            <w:gridSpan w:val="11"/>
          </w:tcPr>
          <w:p w14:paraId="29F61E62" w14:textId="77777777" w:rsidR="00855872" w:rsidRDefault="00855872" w:rsidP="00B8627B"/>
        </w:tc>
      </w:tr>
      <w:tr w:rsidR="00855872" w14:paraId="52B10F7F" w14:textId="77777777" w:rsidTr="000E291B">
        <w:tc>
          <w:tcPr>
            <w:tcW w:w="2122" w:type="dxa"/>
          </w:tcPr>
          <w:p w14:paraId="0E576796" w14:textId="77777777" w:rsidR="00855872" w:rsidRDefault="00D469C7" w:rsidP="00B8627B">
            <w:r>
              <w:t>*</w:t>
            </w:r>
            <w:r w:rsidR="00855872">
              <w:t>Phone:</w:t>
            </w:r>
          </w:p>
        </w:tc>
        <w:tc>
          <w:tcPr>
            <w:tcW w:w="8260" w:type="dxa"/>
            <w:gridSpan w:val="11"/>
          </w:tcPr>
          <w:p w14:paraId="4A2D9B71" w14:textId="77777777" w:rsidR="00855872" w:rsidRDefault="00855872" w:rsidP="00B8627B"/>
        </w:tc>
      </w:tr>
      <w:tr w:rsidR="00855872" w14:paraId="3DD5BC6B" w14:textId="77777777" w:rsidTr="000E291B">
        <w:tc>
          <w:tcPr>
            <w:tcW w:w="2122" w:type="dxa"/>
          </w:tcPr>
          <w:p w14:paraId="6DAC65FB" w14:textId="77777777" w:rsidR="00855872" w:rsidRDefault="00D469C7" w:rsidP="00B8627B">
            <w:r>
              <w:t>*</w:t>
            </w:r>
            <w:r w:rsidR="00855872">
              <w:t>Email:</w:t>
            </w:r>
          </w:p>
        </w:tc>
        <w:tc>
          <w:tcPr>
            <w:tcW w:w="8260" w:type="dxa"/>
            <w:gridSpan w:val="11"/>
          </w:tcPr>
          <w:p w14:paraId="09D14F24" w14:textId="77777777" w:rsidR="00855872" w:rsidRDefault="00855872" w:rsidP="00B8627B"/>
        </w:tc>
      </w:tr>
      <w:tr w:rsidR="00855872" w14:paraId="6633DC6A" w14:textId="77777777" w:rsidTr="00E17FBD">
        <w:tc>
          <w:tcPr>
            <w:tcW w:w="4107" w:type="dxa"/>
            <w:gridSpan w:val="5"/>
          </w:tcPr>
          <w:p w14:paraId="4BAA3262" w14:textId="77777777" w:rsidR="00855872" w:rsidRDefault="00D469C7" w:rsidP="00B8627B">
            <w:r>
              <w:t>*</w:t>
            </w:r>
            <w:r w:rsidR="00855872">
              <w:t>Has the client consented to this referral?</w:t>
            </w:r>
          </w:p>
        </w:tc>
        <w:tc>
          <w:tcPr>
            <w:tcW w:w="6275" w:type="dxa"/>
            <w:gridSpan w:val="7"/>
          </w:tcPr>
          <w:p w14:paraId="5B5BA773" w14:textId="77777777" w:rsidR="00855872" w:rsidRDefault="00BF0FEA" w:rsidP="00B8627B">
            <w:sdt>
              <w:sdtPr>
                <w:id w:val="202698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 Yes  </w:t>
            </w:r>
            <w:sdt>
              <w:sdtPr>
                <w:id w:val="-53249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 No</w:t>
            </w:r>
          </w:p>
        </w:tc>
      </w:tr>
      <w:tr w:rsidR="00855872" w14:paraId="6598E45D" w14:textId="77777777" w:rsidTr="000E291B">
        <w:tc>
          <w:tcPr>
            <w:tcW w:w="10382" w:type="dxa"/>
            <w:gridSpan w:val="12"/>
            <w:shd w:val="clear" w:color="auto" w:fill="DBE5F1" w:themeFill="accent1" w:themeFillTint="33"/>
          </w:tcPr>
          <w:p w14:paraId="6E9BAF16" w14:textId="77777777" w:rsidR="00855872" w:rsidRPr="00B8627B" w:rsidRDefault="00855872" w:rsidP="00B8627B">
            <w:pPr>
              <w:rPr>
                <w:b/>
              </w:rPr>
            </w:pPr>
            <w:r>
              <w:rPr>
                <w:b/>
              </w:rPr>
              <w:t>Client Details</w:t>
            </w:r>
          </w:p>
        </w:tc>
      </w:tr>
      <w:tr w:rsidR="00855872" w14:paraId="195756D7" w14:textId="77777777" w:rsidTr="000E291B">
        <w:tc>
          <w:tcPr>
            <w:tcW w:w="2122" w:type="dxa"/>
          </w:tcPr>
          <w:p w14:paraId="357DA9EA" w14:textId="77777777" w:rsidR="00855872" w:rsidRDefault="00D469C7" w:rsidP="00B8627B">
            <w:r>
              <w:t>*</w:t>
            </w:r>
            <w:r w:rsidR="00855872">
              <w:t>First Name:</w:t>
            </w:r>
          </w:p>
        </w:tc>
        <w:tc>
          <w:tcPr>
            <w:tcW w:w="2922" w:type="dxa"/>
            <w:gridSpan w:val="5"/>
          </w:tcPr>
          <w:p w14:paraId="30EC3F97" w14:textId="77777777" w:rsidR="00855872" w:rsidRDefault="00855872" w:rsidP="00B8627B"/>
        </w:tc>
        <w:tc>
          <w:tcPr>
            <w:tcW w:w="1770" w:type="dxa"/>
            <w:gridSpan w:val="2"/>
          </w:tcPr>
          <w:p w14:paraId="72504591" w14:textId="77777777" w:rsidR="00855872" w:rsidRDefault="00855872" w:rsidP="00B8627B">
            <w:r>
              <w:t>Middle Name/s:</w:t>
            </w:r>
          </w:p>
        </w:tc>
        <w:tc>
          <w:tcPr>
            <w:tcW w:w="3568" w:type="dxa"/>
            <w:gridSpan w:val="4"/>
          </w:tcPr>
          <w:p w14:paraId="0C89B0FB" w14:textId="77777777" w:rsidR="00855872" w:rsidRDefault="00855872" w:rsidP="00B8627B"/>
        </w:tc>
      </w:tr>
      <w:tr w:rsidR="00855872" w14:paraId="78BA49C4" w14:textId="77777777" w:rsidTr="000E291B">
        <w:trPr>
          <w:trHeight w:val="534"/>
        </w:trPr>
        <w:tc>
          <w:tcPr>
            <w:tcW w:w="2122" w:type="dxa"/>
          </w:tcPr>
          <w:p w14:paraId="46AB3EC9" w14:textId="77777777" w:rsidR="00855872" w:rsidRDefault="00D469C7" w:rsidP="00B8627B">
            <w:r>
              <w:t>*</w:t>
            </w:r>
            <w:r w:rsidR="00855872">
              <w:t>Family Name</w:t>
            </w:r>
            <w:r w:rsidR="000277EA">
              <w:t>:</w:t>
            </w:r>
          </w:p>
        </w:tc>
        <w:tc>
          <w:tcPr>
            <w:tcW w:w="2922" w:type="dxa"/>
            <w:gridSpan w:val="5"/>
          </w:tcPr>
          <w:p w14:paraId="32948634" w14:textId="77777777" w:rsidR="00855872" w:rsidRDefault="00855872" w:rsidP="00B8627B"/>
        </w:tc>
        <w:tc>
          <w:tcPr>
            <w:tcW w:w="1770" w:type="dxa"/>
            <w:gridSpan w:val="2"/>
          </w:tcPr>
          <w:p w14:paraId="06ED42EC" w14:textId="77777777" w:rsidR="00855872" w:rsidRDefault="00855872" w:rsidP="00B8627B">
            <w:r>
              <w:t>Preferred Name</w:t>
            </w:r>
            <w:r w:rsidR="003B73FA">
              <w:t>:</w:t>
            </w:r>
          </w:p>
        </w:tc>
        <w:tc>
          <w:tcPr>
            <w:tcW w:w="3568" w:type="dxa"/>
            <w:gridSpan w:val="4"/>
          </w:tcPr>
          <w:p w14:paraId="572D1CE4" w14:textId="77777777" w:rsidR="00855872" w:rsidRDefault="00855872" w:rsidP="00B8627B"/>
        </w:tc>
      </w:tr>
      <w:tr w:rsidR="00855872" w14:paraId="19A69ABD" w14:textId="77777777" w:rsidTr="00E17FBD">
        <w:tc>
          <w:tcPr>
            <w:tcW w:w="5044" w:type="dxa"/>
            <w:gridSpan w:val="6"/>
          </w:tcPr>
          <w:p w14:paraId="1DACD679" w14:textId="77777777" w:rsidR="00855872" w:rsidRDefault="00855872" w:rsidP="00B8627B">
            <w:r>
              <w:t>Has the client been known by any other names?</w:t>
            </w:r>
            <w:r w:rsidR="004B722B">
              <w:br/>
            </w:r>
            <w:r w:rsidR="004B722B" w:rsidRPr="00803BCF">
              <w:rPr>
                <w:i/>
              </w:rPr>
              <w:t>e.g. maiden name, nick name etc.</w:t>
            </w:r>
          </w:p>
        </w:tc>
        <w:tc>
          <w:tcPr>
            <w:tcW w:w="5338" w:type="dxa"/>
            <w:gridSpan w:val="6"/>
          </w:tcPr>
          <w:p w14:paraId="0AAC9396" w14:textId="77777777" w:rsidR="00855872" w:rsidRPr="00803BCF" w:rsidRDefault="00855872" w:rsidP="00B8627B">
            <w:pPr>
              <w:rPr>
                <w:i/>
              </w:rPr>
            </w:pPr>
          </w:p>
        </w:tc>
      </w:tr>
      <w:tr w:rsidR="00855872" w14:paraId="612C040E" w14:textId="77777777" w:rsidTr="000E291B">
        <w:tc>
          <w:tcPr>
            <w:tcW w:w="2122" w:type="dxa"/>
          </w:tcPr>
          <w:p w14:paraId="278B15CF" w14:textId="77777777" w:rsidR="00855872" w:rsidRDefault="00855872" w:rsidP="00B8627B">
            <w:r>
              <w:t>Date of birth</w:t>
            </w:r>
            <w:r w:rsidR="000277EA">
              <w:t>:</w:t>
            </w:r>
          </w:p>
        </w:tc>
        <w:tc>
          <w:tcPr>
            <w:tcW w:w="8260" w:type="dxa"/>
            <w:gridSpan w:val="11"/>
          </w:tcPr>
          <w:p w14:paraId="1DD0752D" w14:textId="77777777" w:rsidR="00855872" w:rsidRDefault="00855872" w:rsidP="00B8627B"/>
        </w:tc>
      </w:tr>
      <w:tr w:rsidR="00855872" w14:paraId="1036E070" w14:textId="77777777" w:rsidTr="000E291B">
        <w:tc>
          <w:tcPr>
            <w:tcW w:w="2122" w:type="dxa"/>
          </w:tcPr>
          <w:p w14:paraId="70A47C94" w14:textId="77777777" w:rsidR="00855872" w:rsidRDefault="00855872" w:rsidP="00B8627B">
            <w:r>
              <w:t>Gender</w:t>
            </w:r>
            <w:r w:rsidR="00D62F0C">
              <w:t xml:space="preserve"> identity</w:t>
            </w:r>
            <w:r>
              <w:t>:</w:t>
            </w:r>
          </w:p>
        </w:tc>
        <w:tc>
          <w:tcPr>
            <w:tcW w:w="8260" w:type="dxa"/>
            <w:gridSpan w:val="11"/>
          </w:tcPr>
          <w:p w14:paraId="714C1E64" w14:textId="77777777" w:rsidR="00855872" w:rsidRDefault="00BF0FEA" w:rsidP="00D12D28">
            <w:sdt>
              <w:sdtPr>
                <w:id w:val="62226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277EA">
              <w:t xml:space="preserve"> </w:t>
            </w:r>
            <w:r w:rsidR="00855872">
              <w:t>Male</w:t>
            </w:r>
            <w:r w:rsidR="000277EA">
              <w:t xml:space="preserve"> </w:t>
            </w:r>
            <w:sdt>
              <w:sdtPr>
                <w:id w:val="151565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277EA">
              <w:t xml:space="preserve"> </w:t>
            </w:r>
            <w:r w:rsidR="00855872">
              <w:t>Female</w:t>
            </w:r>
            <w:r w:rsidR="00396128">
              <w:t xml:space="preserve"> </w:t>
            </w:r>
            <w:sdt>
              <w:sdtPr>
                <w:id w:val="-167062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Transgender </w:t>
            </w:r>
            <w:sdt>
              <w:sdtPr>
                <w:id w:val="68232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Intersex or Indeterminate </w:t>
            </w:r>
            <w:sdt>
              <w:sdtPr>
                <w:id w:val="-103350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Unknown or unstated</w:t>
            </w:r>
          </w:p>
        </w:tc>
      </w:tr>
      <w:tr w:rsidR="00855872" w14:paraId="303F8C79" w14:textId="77777777" w:rsidTr="000E291B">
        <w:tc>
          <w:tcPr>
            <w:tcW w:w="2122" w:type="dxa"/>
          </w:tcPr>
          <w:p w14:paraId="244CD0C7" w14:textId="77777777" w:rsidR="00855872" w:rsidRDefault="00855872" w:rsidP="00B8627B">
            <w:r>
              <w:t>Address:</w:t>
            </w:r>
          </w:p>
        </w:tc>
        <w:tc>
          <w:tcPr>
            <w:tcW w:w="8260" w:type="dxa"/>
            <w:gridSpan w:val="11"/>
          </w:tcPr>
          <w:p w14:paraId="31F21C97" w14:textId="77777777" w:rsidR="00855872" w:rsidRDefault="00855872" w:rsidP="00B8627B"/>
        </w:tc>
      </w:tr>
      <w:tr w:rsidR="00855872" w14:paraId="49E0868A" w14:textId="77777777" w:rsidTr="000E291B">
        <w:tc>
          <w:tcPr>
            <w:tcW w:w="2122" w:type="dxa"/>
          </w:tcPr>
          <w:p w14:paraId="10FCB99A" w14:textId="77777777" w:rsidR="00855872" w:rsidRDefault="00167878" w:rsidP="00B8627B">
            <w:r>
              <w:t>*</w:t>
            </w:r>
            <w:r w:rsidR="00855872">
              <w:t>Phone</w:t>
            </w:r>
            <w:r>
              <w:t>/ mobile</w:t>
            </w:r>
            <w:r w:rsidR="00855872">
              <w:t>:</w:t>
            </w:r>
          </w:p>
        </w:tc>
        <w:tc>
          <w:tcPr>
            <w:tcW w:w="2922" w:type="dxa"/>
            <w:gridSpan w:val="5"/>
          </w:tcPr>
          <w:p w14:paraId="4A6912E6" w14:textId="77777777" w:rsidR="00855872" w:rsidRDefault="00855872" w:rsidP="00B8627B"/>
        </w:tc>
        <w:tc>
          <w:tcPr>
            <w:tcW w:w="1770" w:type="dxa"/>
            <w:gridSpan w:val="2"/>
          </w:tcPr>
          <w:p w14:paraId="3C06E61C" w14:textId="77777777" w:rsidR="00855872" w:rsidRDefault="00855872" w:rsidP="00B8627B">
            <w:r>
              <w:t>Mobile:</w:t>
            </w:r>
          </w:p>
        </w:tc>
        <w:tc>
          <w:tcPr>
            <w:tcW w:w="3568" w:type="dxa"/>
            <w:gridSpan w:val="4"/>
          </w:tcPr>
          <w:p w14:paraId="6FB690DE" w14:textId="77777777" w:rsidR="00855872" w:rsidRDefault="00855872" w:rsidP="00B8627B"/>
        </w:tc>
      </w:tr>
      <w:tr w:rsidR="00855872" w14:paraId="2D989D22" w14:textId="77777777" w:rsidTr="000E291B">
        <w:tc>
          <w:tcPr>
            <w:tcW w:w="2122" w:type="dxa"/>
          </w:tcPr>
          <w:p w14:paraId="45963992" w14:textId="77777777" w:rsidR="00855872" w:rsidRDefault="00855872" w:rsidP="00B8627B">
            <w:r>
              <w:t>Email</w:t>
            </w:r>
            <w:r w:rsidR="000277EA">
              <w:t>:</w:t>
            </w:r>
          </w:p>
        </w:tc>
        <w:tc>
          <w:tcPr>
            <w:tcW w:w="8260" w:type="dxa"/>
            <w:gridSpan w:val="11"/>
          </w:tcPr>
          <w:p w14:paraId="2F2B5CEC" w14:textId="77777777" w:rsidR="00855872" w:rsidRDefault="00855872" w:rsidP="00B8627B"/>
        </w:tc>
      </w:tr>
      <w:tr w:rsidR="00855872" w14:paraId="6B08E451" w14:textId="77777777" w:rsidTr="00E17FBD">
        <w:trPr>
          <w:trHeight w:val="1015"/>
        </w:trPr>
        <w:tc>
          <w:tcPr>
            <w:tcW w:w="2122" w:type="dxa"/>
          </w:tcPr>
          <w:p w14:paraId="52D0DB32" w14:textId="77777777" w:rsidR="00855872" w:rsidRDefault="00864A02" w:rsidP="00B8627B">
            <w:r>
              <w:t>*</w:t>
            </w:r>
            <w:r w:rsidR="00855872">
              <w:t>Does the client have a disability?</w:t>
            </w:r>
          </w:p>
        </w:tc>
        <w:tc>
          <w:tcPr>
            <w:tcW w:w="1701" w:type="dxa"/>
            <w:gridSpan w:val="3"/>
          </w:tcPr>
          <w:p w14:paraId="3175EFB2" w14:textId="77777777" w:rsidR="00855872" w:rsidRDefault="00BF0FEA" w:rsidP="005969DD">
            <w:sdt>
              <w:sdtPr>
                <w:id w:val="-2086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9DD">
              <w:t xml:space="preserve"> </w:t>
            </w:r>
            <w:r w:rsidR="00855872">
              <w:t xml:space="preserve">Yes  </w:t>
            </w:r>
            <w:sdt>
              <w:sdtPr>
                <w:id w:val="-119360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  No</w:t>
            </w:r>
          </w:p>
          <w:p w14:paraId="14795409" w14:textId="77777777" w:rsidR="007C3537" w:rsidRDefault="00BF0FEA" w:rsidP="005969DD">
            <w:sdt>
              <w:sdtPr>
                <w:id w:val="-86575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5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537">
              <w:t xml:space="preserve">  Unknown</w:t>
            </w:r>
            <w:r w:rsidR="00864A02">
              <w:t>/ not relevant</w:t>
            </w:r>
          </w:p>
        </w:tc>
        <w:tc>
          <w:tcPr>
            <w:tcW w:w="3260" w:type="dxa"/>
            <w:gridSpan w:val="6"/>
          </w:tcPr>
          <w:p w14:paraId="0D99A4FB" w14:textId="77777777" w:rsidR="00855872" w:rsidRDefault="00855872" w:rsidP="00E17FBD">
            <w:r>
              <w:t xml:space="preserve">If yes, please specify </w:t>
            </w:r>
            <w:r w:rsidR="00F339BA">
              <w:t xml:space="preserve">any </w:t>
            </w:r>
            <w:r>
              <w:t>supports required</w:t>
            </w:r>
            <w:r w:rsidR="00E17FBD" w:rsidRPr="00803BCF">
              <w:rPr>
                <w:i/>
              </w:rPr>
              <w:t xml:space="preserve"> </w:t>
            </w:r>
            <w:r w:rsidR="00E17FBD">
              <w:rPr>
                <w:i/>
              </w:rPr>
              <w:br/>
            </w:r>
            <w:r w:rsidR="00E17FBD" w:rsidRPr="00803BCF">
              <w:rPr>
                <w:i/>
              </w:rPr>
              <w:t>Specify details</w:t>
            </w:r>
            <w:r w:rsidR="00E17FBD">
              <w:rPr>
                <w:i/>
              </w:rPr>
              <w:t xml:space="preserve"> e.g. interpreter</w:t>
            </w:r>
          </w:p>
        </w:tc>
        <w:tc>
          <w:tcPr>
            <w:tcW w:w="3299" w:type="dxa"/>
            <w:gridSpan w:val="2"/>
          </w:tcPr>
          <w:p w14:paraId="5A5ADE24" w14:textId="77777777" w:rsidR="00855872" w:rsidRPr="00803BCF" w:rsidRDefault="00855872" w:rsidP="00B8627B">
            <w:pPr>
              <w:rPr>
                <w:i/>
              </w:rPr>
            </w:pPr>
          </w:p>
        </w:tc>
      </w:tr>
      <w:tr w:rsidR="00855872" w14:paraId="02D4FFCC" w14:textId="77777777" w:rsidTr="00E17FBD">
        <w:tc>
          <w:tcPr>
            <w:tcW w:w="2122" w:type="dxa"/>
          </w:tcPr>
          <w:p w14:paraId="4F2BDE14" w14:textId="77777777" w:rsidR="00855872" w:rsidRDefault="00167878" w:rsidP="00B8627B">
            <w:r>
              <w:t>*</w:t>
            </w:r>
            <w:r w:rsidR="00855872">
              <w:t xml:space="preserve">Does the client have an </w:t>
            </w:r>
            <w:proofErr w:type="spellStart"/>
            <w:r w:rsidR="00855872">
              <w:t>authorised</w:t>
            </w:r>
            <w:proofErr w:type="spellEnd"/>
            <w:r w:rsidR="00855872">
              <w:t xml:space="preserve"> support person</w:t>
            </w:r>
          </w:p>
        </w:tc>
        <w:tc>
          <w:tcPr>
            <w:tcW w:w="1701" w:type="dxa"/>
            <w:gridSpan w:val="3"/>
          </w:tcPr>
          <w:p w14:paraId="60F37969" w14:textId="77777777" w:rsidR="00855872" w:rsidRDefault="00BF0FEA" w:rsidP="00B8627B">
            <w:sdt>
              <w:sdtPr>
                <w:id w:val="-27749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9DD">
              <w:t xml:space="preserve"> </w:t>
            </w:r>
            <w:r w:rsidR="00855872">
              <w:t xml:space="preserve">Yes    </w:t>
            </w:r>
            <w:sdt>
              <w:sdtPr>
                <w:id w:val="183748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  No</w:t>
            </w:r>
          </w:p>
        </w:tc>
        <w:tc>
          <w:tcPr>
            <w:tcW w:w="3260" w:type="dxa"/>
            <w:gridSpan w:val="6"/>
          </w:tcPr>
          <w:p w14:paraId="77858A4E" w14:textId="77777777" w:rsidR="00855872" w:rsidRDefault="00855872" w:rsidP="00803BCF">
            <w:r>
              <w:t>If yes, please provide full name:</w:t>
            </w:r>
          </w:p>
        </w:tc>
        <w:tc>
          <w:tcPr>
            <w:tcW w:w="3299" w:type="dxa"/>
            <w:gridSpan w:val="2"/>
          </w:tcPr>
          <w:p w14:paraId="5917D862" w14:textId="77777777" w:rsidR="00855872" w:rsidRPr="00803BCF" w:rsidRDefault="00855872" w:rsidP="00B8627B">
            <w:pPr>
              <w:rPr>
                <w:i/>
              </w:rPr>
            </w:pPr>
          </w:p>
        </w:tc>
      </w:tr>
      <w:tr w:rsidR="00855872" w14:paraId="140EE922" w14:textId="77777777" w:rsidTr="000E291B">
        <w:tc>
          <w:tcPr>
            <w:tcW w:w="2122" w:type="dxa"/>
          </w:tcPr>
          <w:p w14:paraId="4065E091" w14:textId="77777777" w:rsidR="0037151A" w:rsidRPr="0037151A" w:rsidRDefault="00855872" w:rsidP="007460E0">
            <w:r>
              <w:t>Does the client identify as</w:t>
            </w:r>
            <w:r w:rsidR="007460E0">
              <w:t>:</w:t>
            </w:r>
          </w:p>
        </w:tc>
        <w:tc>
          <w:tcPr>
            <w:tcW w:w="8260" w:type="dxa"/>
            <w:gridSpan w:val="11"/>
          </w:tcPr>
          <w:p w14:paraId="1F650202" w14:textId="77777777" w:rsidR="007460E0" w:rsidRDefault="00BF0FEA" w:rsidP="00855872">
            <w:sdt>
              <w:sdtPr>
                <w:id w:val="59683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rPr>
                <w:i/>
              </w:rPr>
              <w:t xml:space="preserve"> </w:t>
            </w:r>
            <w:r w:rsidR="00855872" w:rsidRPr="00855872">
              <w:t xml:space="preserve">Aboriginal   </w:t>
            </w:r>
            <w:sdt>
              <w:sdtPr>
                <w:id w:val="-14713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 w:rsidRPr="00855872">
              <w:t xml:space="preserve"> Torres Strait Islander </w:t>
            </w:r>
            <w:sdt>
              <w:sdtPr>
                <w:id w:val="81592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Both</w:t>
            </w:r>
            <w:r w:rsidR="00855872" w:rsidRPr="00855872">
              <w:t xml:space="preserve"> Aboriginal and Torres Strait </w:t>
            </w:r>
            <w:r w:rsidR="00855872">
              <w:t>I</w:t>
            </w:r>
            <w:r w:rsidR="00855872" w:rsidRPr="00855872">
              <w:t>slander</w:t>
            </w:r>
            <w:r w:rsidR="00855872">
              <w:t xml:space="preserve">  </w:t>
            </w:r>
            <w:r w:rsidR="00855872" w:rsidRPr="00855872">
              <w:t xml:space="preserve"> </w:t>
            </w:r>
          </w:p>
          <w:p w14:paraId="010ABD5A" w14:textId="77777777" w:rsidR="00855872" w:rsidRDefault="00BF0FEA" w:rsidP="00855872">
            <w:pPr>
              <w:rPr>
                <w:i/>
              </w:rPr>
            </w:pPr>
            <w:sdt>
              <w:sdtPr>
                <w:id w:val="-209007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 w:rsidRPr="00855872">
              <w:t>Neither</w:t>
            </w:r>
            <w:r w:rsidR="00855872">
              <w:t xml:space="preserve"> </w:t>
            </w:r>
            <w:sdt>
              <w:sdtPr>
                <w:id w:val="-168851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 w:rsidRPr="00855872">
              <w:t xml:space="preserve"> Unknown</w:t>
            </w:r>
          </w:p>
        </w:tc>
      </w:tr>
      <w:tr w:rsidR="00855872" w14:paraId="138CE095" w14:textId="77777777" w:rsidTr="00022E39">
        <w:tc>
          <w:tcPr>
            <w:tcW w:w="2122" w:type="dxa"/>
          </w:tcPr>
          <w:p w14:paraId="1B12831D" w14:textId="77777777" w:rsidR="00855872" w:rsidRPr="00855872" w:rsidRDefault="00864A02" w:rsidP="00855872">
            <w:r>
              <w:t>*</w:t>
            </w:r>
            <w:r w:rsidR="00855872">
              <w:t>Is the client from a non-English speaking background?</w:t>
            </w:r>
          </w:p>
        </w:tc>
        <w:tc>
          <w:tcPr>
            <w:tcW w:w="1701" w:type="dxa"/>
            <w:gridSpan w:val="3"/>
          </w:tcPr>
          <w:p w14:paraId="303CB2A2" w14:textId="77777777" w:rsidR="00855872" w:rsidRDefault="00855872" w:rsidP="00803BCF">
            <w:r>
              <w:t xml:space="preserve"> </w:t>
            </w:r>
            <w:sdt>
              <w:sdtPr>
                <w:id w:val="-60048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</w:t>
            </w:r>
            <w:sdt>
              <w:sdtPr>
                <w:id w:val="963708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No </w:t>
            </w:r>
          </w:p>
        </w:tc>
        <w:tc>
          <w:tcPr>
            <w:tcW w:w="1418" w:type="dxa"/>
            <w:gridSpan w:val="3"/>
          </w:tcPr>
          <w:p w14:paraId="239DD0CD" w14:textId="77777777" w:rsidR="00855872" w:rsidRDefault="00855872" w:rsidP="00803BCF">
            <w:r>
              <w:t xml:space="preserve">Interpreter required? </w:t>
            </w:r>
          </w:p>
        </w:tc>
        <w:tc>
          <w:tcPr>
            <w:tcW w:w="1701" w:type="dxa"/>
            <w:gridSpan w:val="2"/>
          </w:tcPr>
          <w:p w14:paraId="785FFF6E" w14:textId="77777777" w:rsidR="00855872" w:rsidRDefault="00BF0FEA" w:rsidP="00803BCF">
            <w:sdt>
              <w:sdtPr>
                <w:id w:val="-144645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55872">
              <w:t xml:space="preserve">  Yes </w:t>
            </w:r>
            <w:sdt>
              <w:sdtPr>
                <w:id w:val="-193334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8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22E39">
              <w:t xml:space="preserve"> </w:t>
            </w:r>
            <w:r w:rsidR="00855872">
              <w:t>No</w:t>
            </w:r>
          </w:p>
        </w:tc>
        <w:tc>
          <w:tcPr>
            <w:tcW w:w="1701" w:type="dxa"/>
            <w:gridSpan w:val="2"/>
          </w:tcPr>
          <w:p w14:paraId="15D714F0" w14:textId="77777777" w:rsidR="00855872" w:rsidRDefault="00855872" w:rsidP="00803BCF">
            <w:r>
              <w:t>If yes, which language?</w:t>
            </w:r>
          </w:p>
        </w:tc>
        <w:tc>
          <w:tcPr>
            <w:tcW w:w="1739" w:type="dxa"/>
          </w:tcPr>
          <w:p w14:paraId="774B01B1" w14:textId="77777777" w:rsidR="00855872" w:rsidRDefault="00855872" w:rsidP="00803BCF"/>
        </w:tc>
      </w:tr>
      <w:tr w:rsidR="00152CA5" w14:paraId="0C0222A0" w14:textId="77777777" w:rsidTr="00A17215">
        <w:tc>
          <w:tcPr>
            <w:tcW w:w="2122" w:type="dxa"/>
          </w:tcPr>
          <w:p w14:paraId="1E908295" w14:textId="77777777" w:rsidR="00152CA5" w:rsidRDefault="00152CA5" w:rsidP="007B7F44">
            <w:pPr>
              <w:keepNext/>
            </w:pPr>
            <w:r>
              <w:lastRenderedPageBreak/>
              <w:t xml:space="preserve">Is the client subject to any </w:t>
            </w:r>
            <w:proofErr w:type="gramStart"/>
            <w:r>
              <w:t>guardianships</w:t>
            </w:r>
            <w:proofErr w:type="gramEnd"/>
            <w:r>
              <w:t>, powers of attorney, court orders etc.?</w:t>
            </w:r>
          </w:p>
          <w:p w14:paraId="28EE486D" w14:textId="77777777" w:rsidR="0056457D" w:rsidRDefault="0056457D" w:rsidP="00D0536F">
            <w:r w:rsidRPr="00152CA5">
              <w:rPr>
                <w:i/>
              </w:rPr>
              <w:t>Please specify details</w:t>
            </w:r>
          </w:p>
        </w:tc>
        <w:tc>
          <w:tcPr>
            <w:tcW w:w="8260" w:type="dxa"/>
            <w:gridSpan w:val="11"/>
          </w:tcPr>
          <w:p w14:paraId="585D3D36" w14:textId="77777777" w:rsidR="00152CA5" w:rsidRDefault="00152CA5" w:rsidP="0056457D"/>
        </w:tc>
      </w:tr>
      <w:tr w:rsidR="00152CA5" w14:paraId="68D04DFC" w14:textId="77777777" w:rsidTr="00324104">
        <w:tc>
          <w:tcPr>
            <w:tcW w:w="2122" w:type="dxa"/>
          </w:tcPr>
          <w:p w14:paraId="48F71E14" w14:textId="77777777" w:rsidR="00152CA5" w:rsidRDefault="00152CA5" w:rsidP="00855872">
            <w:r>
              <w:t>Client financial status</w:t>
            </w:r>
          </w:p>
        </w:tc>
        <w:tc>
          <w:tcPr>
            <w:tcW w:w="8260" w:type="dxa"/>
            <w:gridSpan w:val="11"/>
          </w:tcPr>
          <w:p w14:paraId="4B49C9D2" w14:textId="77777777" w:rsidR="00152CA5" w:rsidRPr="00152CA5" w:rsidRDefault="00BF0FEA" w:rsidP="00803BCF">
            <w:sdt>
              <w:sdtPr>
                <w:id w:val="-162137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A5" w:rsidRP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CA5" w:rsidRPr="00152CA5">
              <w:t>Centrelink</w:t>
            </w:r>
            <w:r w:rsidR="00152CA5">
              <w:t xml:space="preserve"> recipient</w:t>
            </w:r>
            <w:r w:rsidR="00152CA5" w:rsidRPr="00152CA5">
              <w:t xml:space="preserve"> </w:t>
            </w:r>
            <w:sdt>
              <w:sdtPr>
                <w:id w:val="-161728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CA5" w:rsidRPr="00152CA5">
              <w:t xml:space="preserve">  Low family income  </w:t>
            </w:r>
            <w:sdt>
              <w:sdtPr>
                <w:id w:val="170851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CA5" w:rsidRPr="00152CA5">
              <w:t xml:space="preserve">No access to funds </w:t>
            </w:r>
            <w:sdt>
              <w:sdtPr>
                <w:id w:val="2645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CA5" w:rsidRPr="00152CA5">
              <w:t xml:space="preserve">Other </w:t>
            </w:r>
            <w:sdt>
              <w:sdtPr>
                <w:id w:val="1404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CA5" w:rsidRPr="00152CA5">
              <w:t xml:space="preserve"> Unknown</w:t>
            </w:r>
          </w:p>
        </w:tc>
      </w:tr>
      <w:tr w:rsidR="000E291B" w14:paraId="6973149F" w14:textId="77777777" w:rsidTr="000E291B">
        <w:tc>
          <w:tcPr>
            <w:tcW w:w="2122" w:type="dxa"/>
          </w:tcPr>
          <w:p w14:paraId="1A4CAE71" w14:textId="77777777" w:rsidR="0056457D" w:rsidRDefault="00DC3520" w:rsidP="00DA2A98">
            <w:pPr>
              <w:rPr>
                <w:i/>
              </w:rPr>
            </w:pPr>
            <w:r>
              <w:t>*</w:t>
            </w:r>
            <w:r w:rsidR="000E291B">
              <w:t>Risk factors related to client or external to client</w:t>
            </w:r>
            <w:r w:rsidR="0056457D" w:rsidRPr="00803BCF">
              <w:rPr>
                <w:i/>
              </w:rPr>
              <w:t xml:space="preserve"> </w:t>
            </w:r>
          </w:p>
          <w:p w14:paraId="0ACCDC20" w14:textId="77777777" w:rsidR="000E291B" w:rsidRDefault="0056457D" w:rsidP="00DA2A98">
            <w:r w:rsidRPr="00803BCF">
              <w:rPr>
                <w:i/>
              </w:rPr>
              <w:t xml:space="preserve">e.g. is it safe to phone the client? Safe times to call </w:t>
            </w:r>
            <w:proofErr w:type="spellStart"/>
            <w:proofErr w:type="gramStart"/>
            <w:r w:rsidRPr="00803BCF">
              <w:rPr>
                <w:i/>
              </w:rPr>
              <w:t>etc</w:t>
            </w:r>
            <w:proofErr w:type="spellEnd"/>
            <w:r>
              <w:rPr>
                <w:i/>
              </w:rPr>
              <w:t>,</w:t>
            </w:r>
            <w:r w:rsidRPr="00803BCF">
              <w:rPr>
                <w:i/>
              </w:rPr>
              <w:t>.</w:t>
            </w:r>
            <w:proofErr w:type="gramEnd"/>
          </w:p>
        </w:tc>
        <w:tc>
          <w:tcPr>
            <w:tcW w:w="8260" w:type="dxa"/>
            <w:gridSpan w:val="11"/>
          </w:tcPr>
          <w:p w14:paraId="70257E81" w14:textId="77777777" w:rsidR="000E291B" w:rsidRPr="00803BCF" w:rsidRDefault="000E291B" w:rsidP="00DA2A98">
            <w:pPr>
              <w:rPr>
                <w:i/>
              </w:rPr>
            </w:pPr>
          </w:p>
        </w:tc>
      </w:tr>
      <w:tr w:rsidR="000E291B" w14:paraId="40388363" w14:textId="77777777" w:rsidTr="000E291B">
        <w:tc>
          <w:tcPr>
            <w:tcW w:w="2122" w:type="dxa"/>
          </w:tcPr>
          <w:p w14:paraId="7EEAF80B" w14:textId="77777777" w:rsidR="000E291B" w:rsidRDefault="000E291B" w:rsidP="00DA2A98">
            <w:r>
              <w:t>Family Violence</w:t>
            </w:r>
          </w:p>
        </w:tc>
        <w:tc>
          <w:tcPr>
            <w:tcW w:w="8260" w:type="dxa"/>
            <w:gridSpan w:val="11"/>
          </w:tcPr>
          <w:p w14:paraId="173AA77F" w14:textId="77777777" w:rsidR="000E291B" w:rsidRPr="00662E8C" w:rsidRDefault="00BF0FEA" w:rsidP="00DA2A98">
            <w:sdt>
              <w:sdtPr>
                <w:id w:val="-64042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9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291B" w:rsidRPr="00662E8C">
              <w:t xml:space="preserve">   At Risk</w:t>
            </w:r>
            <w:r w:rsidR="000E291B">
              <w:t xml:space="preserve">    </w:t>
            </w:r>
            <w:r w:rsidR="000E291B" w:rsidRPr="00662E8C">
              <w:t xml:space="preserve">  </w:t>
            </w:r>
            <w:sdt>
              <w:sdtPr>
                <w:id w:val="-24827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9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291B" w:rsidRPr="00662E8C">
              <w:t xml:space="preserve"> Yes </w:t>
            </w:r>
            <w:r w:rsidR="000E291B">
              <w:t xml:space="preserve">    </w:t>
            </w:r>
            <w:sdt>
              <w:sdtPr>
                <w:id w:val="-102848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9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291B" w:rsidRPr="00662E8C">
              <w:t xml:space="preserve">  No </w:t>
            </w:r>
            <w:r w:rsidR="000E291B">
              <w:t xml:space="preserve">      </w:t>
            </w:r>
            <w:sdt>
              <w:sdtPr>
                <w:id w:val="-36899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91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291B" w:rsidRPr="00662E8C">
              <w:t xml:space="preserve">  Unknown</w:t>
            </w:r>
          </w:p>
        </w:tc>
      </w:tr>
      <w:tr w:rsidR="00E013C7" w14:paraId="09513288" w14:textId="77777777" w:rsidTr="00324104">
        <w:tc>
          <w:tcPr>
            <w:tcW w:w="2831" w:type="dxa"/>
            <w:gridSpan w:val="3"/>
          </w:tcPr>
          <w:p w14:paraId="5315350C" w14:textId="77777777" w:rsidR="00E013C7" w:rsidRDefault="00E013C7" w:rsidP="00855872">
            <w:r>
              <w:t>Is the client homeless?</w:t>
            </w:r>
          </w:p>
        </w:tc>
        <w:tc>
          <w:tcPr>
            <w:tcW w:w="7551" w:type="dxa"/>
            <w:gridSpan w:val="9"/>
          </w:tcPr>
          <w:p w14:paraId="6FA0DD28" w14:textId="77777777" w:rsidR="00E013C7" w:rsidRPr="00152CA5" w:rsidRDefault="00BF0FEA" w:rsidP="00803BCF">
            <w:sdt>
              <w:sdtPr>
                <w:id w:val="-1477443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3C7" w:rsidRP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13C7" w:rsidRPr="00152CA5">
              <w:t xml:space="preserve"> Yes </w:t>
            </w:r>
            <w:sdt>
              <w:sdtPr>
                <w:id w:val="-2226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3C7" w:rsidRP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13C7" w:rsidRPr="00152CA5">
              <w:t xml:space="preserve"> No </w:t>
            </w:r>
            <w:sdt>
              <w:sdtPr>
                <w:id w:val="-203370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3C7" w:rsidRPr="00152C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013C7">
              <w:t xml:space="preserve"> At risk of homelessness</w:t>
            </w:r>
          </w:p>
        </w:tc>
      </w:tr>
      <w:tr w:rsidR="00855872" w14:paraId="72089C6C" w14:textId="77777777" w:rsidTr="000E291B">
        <w:tc>
          <w:tcPr>
            <w:tcW w:w="10382" w:type="dxa"/>
            <w:gridSpan w:val="12"/>
            <w:shd w:val="clear" w:color="auto" w:fill="DBE5F1" w:themeFill="accent1" w:themeFillTint="33"/>
          </w:tcPr>
          <w:p w14:paraId="0B0C4D92" w14:textId="77777777" w:rsidR="00855872" w:rsidRPr="00B8627B" w:rsidRDefault="00152CA5" w:rsidP="00152CA5">
            <w:pPr>
              <w:rPr>
                <w:b/>
              </w:rPr>
            </w:pPr>
            <w:r>
              <w:rPr>
                <w:b/>
              </w:rPr>
              <w:t>Urgency of Matter</w:t>
            </w:r>
          </w:p>
        </w:tc>
      </w:tr>
      <w:tr w:rsidR="00152CA5" w14:paraId="23085767" w14:textId="77777777" w:rsidTr="00241694">
        <w:tc>
          <w:tcPr>
            <w:tcW w:w="2122" w:type="dxa"/>
          </w:tcPr>
          <w:p w14:paraId="4F65D8E3" w14:textId="77777777" w:rsidR="00152CA5" w:rsidRDefault="00152CA5" w:rsidP="00152CA5">
            <w:r>
              <w:t>Are there any timeframes to be aware of?</w:t>
            </w:r>
          </w:p>
        </w:tc>
        <w:tc>
          <w:tcPr>
            <w:tcW w:w="8260" w:type="dxa"/>
            <w:gridSpan w:val="11"/>
          </w:tcPr>
          <w:p w14:paraId="113E6DD6" w14:textId="77777777" w:rsidR="00152CA5" w:rsidRDefault="00152CA5" w:rsidP="00152CA5"/>
        </w:tc>
      </w:tr>
      <w:tr w:rsidR="00855872" w14:paraId="35B63ACB" w14:textId="77777777" w:rsidTr="005C3798">
        <w:tc>
          <w:tcPr>
            <w:tcW w:w="10382" w:type="dxa"/>
            <w:gridSpan w:val="1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120DC7CA" w14:textId="77777777" w:rsidR="00855872" w:rsidRPr="00B8627B" w:rsidRDefault="00D14469" w:rsidP="00D0536F">
            <w:pPr>
              <w:keepNext/>
              <w:rPr>
                <w:b/>
              </w:rPr>
            </w:pPr>
            <w:r>
              <w:rPr>
                <w:b/>
              </w:rPr>
              <w:t>*</w:t>
            </w:r>
            <w:r w:rsidR="00855872">
              <w:rPr>
                <w:b/>
              </w:rPr>
              <w:t>Reason for Referral (Issue or Concern)</w:t>
            </w:r>
          </w:p>
        </w:tc>
      </w:tr>
      <w:tr w:rsidR="00152CA5" w14:paraId="5FE533D6" w14:textId="77777777" w:rsidTr="0047730D">
        <w:trPr>
          <w:trHeight w:val="2835"/>
        </w:trPr>
        <w:tc>
          <w:tcPr>
            <w:tcW w:w="1038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AFA503E" w14:textId="77777777" w:rsidR="00152CA5" w:rsidRDefault="00152CA5" w:rsidP="00803BCF"/>
        </w:tc>
      </w:tr>
      <w:tr w:rsidR="005C3798" w:rsidRPr="0047730D" w14:paraId="36E96DA9" w14:textId="77777777" w:rsidTr="0047730D">
        <w:tc>
          <w:tcPr>
            <w:tcW w:w="10382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702865C" w14:textId="77777777" w:rsidR="005C3798" w:rsidRPr="0047730D" w:rsidRDefault="0047730D" w:rsidP="00803BCF">
            <w:pPr>
              <w:rPr>
                <w:b/>
                <w:bCs/>
              </w:rPr>
            </w:pPr>
            <w:r w:rsidRPr="0047730D">
              <w:rPr>
                <w:b/>
                <w:bCs/>
              </w:rPr>
              <w:t>Client’s Treating Team (if relevant)</w:t>
            </w:r>
          </w:p>
        </w:tc>
      </w:tr>
      <w:tr w:rsidR="00133987" w14:paraId="0CF8BA8B" w14:textId="77777777" w:rsidTr="00264F72">
        <w:tc>
          <w:tcPr>
            <w:tcW w:w="2406" w:type="dxa"/>
            <w:gridSpan w:val="2"/>
          </w:tcPr>
          <w:p w14:paraId="3420B826" w14:textId="77777777" w:rsidR="00133987" w:rsidRDefault="00133987" w:rsidP="00DA2A98">
            <w:r>
              <w:t>Case Manager’s name:</w:t>
            </w:r>
          </w:p>
        </w:tc>
        <w:tc>
          <w:tcPr>
            <w:tcW w:w="7976" w:type="dxa"/>
            <w:gridSpan w:val="10"/>
          </w:tcPr>
          <w:p w14:paraId="664555C8" w14:textId="77777777" w:rsidR="00133987" w:rsidRDefault="00133987" w:rsidP="00DA2A98"/>
        </w:tc>
      </w:tr>
      <w:tr w:rsidR="00133987" w14:paraId="7EF66823" w14:textId="77777777" w:rsidTr="00264F72">
        <w:tc>
          <w:tcPr>
            <w:tcW w:w="2406" w:type="dxa"/>
            <w:gridSpan w:val="2"/>
          </w:tcPr>
          <w:p w14:paraId="3D1914A7" w14:textId="77777777" w:rsidR="00133987" w:rsidRDefault="00133987" w:rsidP="00DA2A98">
            <w:r>
              <w:t>Email:</w:t>
            </w:r>
          </w:p>
        </w:tc>
        <w:tc>
          <w:tcPr>
            <w:tcW w:w="7976" w:type="dxa"/>
            <w:gridSpan w:val="10"/>
          </w:tcPr>
          <w:p w14:paraId="063A2051" w14:textId="77777777" w:rsidR="00133987" w:rsidRDefault="00133987" w:rsidP="00DA2A98"/>
        </w:tc>
      </w:tr>
      <w:tr w:rsidR="00133987" w14:paraId="28902E0A" w14:textId="77777777" w:rsidTr="00264F72">
        <w:tc>
          <w:tcPr>
            <w:tcW w:w="2406" w:type="dxa"/>
            <w:gridSpan w:val="2"/>
          </w:tcPr>
          <w:p w14:paraId="4E060711" w14:textId="77777777" w:rsidR="00133987" w:rsidRDefault="00264F72" w:rsidP="00DA2A98">
            <w:r>
              <w:t>Doctor’s name:</w:t>
            </w:r>
          </w:p>
        </w:tc>
        <w:tc>
          <w:tcPr>
            <w:tcW w:w="7976" w:type="dxa"/>
            <w:gridSpan w:val="10"/>
          </w:tcPr>
          <w:p w14:paraId="5849F6DC" w14:textId="77777777" w:rsidR="00133987" w:rsidRDefault="00133987" w:rsidP="00DA2A98"/>
        </w:tc>
      </w:tr>
      <w:tr w:rsidR="00133987" w14:paraId="7C2C4DBE" w14:textId="77777777" w:rsidTr="00264F72">
        <w:tc>
          <w:tcPr>
            <w:tcW w:w="2406" w:type="dxa"/>
            <w:gridSpan w:val="2"/>
          </w:tcPr>
          <w:p w14:paraId="3E43007D" w14:textId="77777777" w:rsidR="00133987" w:rsidRDefault="00264F72" w:rsidP="00DA2A98">
            <w:r>
              <w:t xml:space="preserve">Email: </w:t>
            </w:r>
          </w:p>
        </w:tc>
        <w:tc>
          <w:tcPr>
            <w:tcW w:w="7976" w:type="dxa"/>
            <w:gridSpan w:val="10"/>
          </w:tcPr>
          <w:p w14:paraId="2B76807F" w14:textId="77777777" w:rsidR="00133987" w:rsidRDefault="00133987" w:rsidP="00DA2A98"/>
        </w:tc>
      </w:tr>
    </w:tbl>
    <w:p w14:paraId="4AAF6869" w14:textId="77777777" w:rsidR="00152CA5" w:rsidRDefault="00152CA5"/>
    <w:tbl>
      <w:tblPr>
        <w:tblStyle w:val="TableGrid0"/>
        <w:tblW w:w="10617" w:type="dxa"/>
        <w:tblInd w:w="-856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763"/>
        <w:gridCol w:w="3272"/>
        <w:gridCol w:w="61"/>
        <w:gridCol w:w="1701"/>
        <w:gridCol w:w="2820"/>
      </w:tblGrid>
      <w:tr w:rsidR="00D80A87" w:rsidRPr="00D80A87" w14:paraId="6E27DEBC" w14:textId="77777777" w:rsidTr="00D80A87">
        <w:trPr>
          <w:trHeight w:val="627"/>
        </w:trPr>
        <w:tc>
          <w:tcPr>
            <w:tcW w:w="106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6455DAF" w14:textId="77777777" w:rsidR="00D80A87" w:rsidRPr="00D80A87" w:rsidRDefault="00D80A87" w:rsidP="00BE1160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Other Party Details</w:t>
            </w:r>
          </w:p>
        </w:tc>
      </w:tr>
      <w:tr w:rsidR="00A5031F" w14:paraId="1FDB4571" w14:textId="77777777" w:rsidTr="009A2E0E">
        <w:trPr>
          <w:trHeight w:val="62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BC2D" w14:textId="77777777" w:rsidR="00A5031F" w:rsidRDefault="00A5031F" w:rsidP="00B828D6">
            <w:pPr>
              <w:ind w:left="106"/>
            </w:pPr>
            <w:r>
              <w:rPr>
                <w:rFonts w:eastAsia="Arial" w:cs="Arial"/>
              </w:rPr>
              <w:t xml:space="preserve">First Name: </w:t>
            </w:r>
          </w:p>
        </w:tc>
        <w:tc>
          <w:tcPr>
            <w:tcW w:w="3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B0CA" w14:textId="77777777" w:rsidR="00A5031F" w:rsidRDefault="00A5031F" w:rsidP="00B828D6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EFD4" w14:textId="77777777" w:rsidR="00A5031F" w:rsidRPr="00DE45B8" w:rsidRDefault="00A5031F" w:rsidP="00B828D6">
            <w:pPr>
              <w:ind w:left="108"/>
            </w:pPr>
            <w:r w:rsidRPr="00DE45B8">
              <w:rPr>
                <w:rFonts w:eastAsia="Arial" w:cs="Arial"/>
              </w:rPr>
              <w:t xml:space="preserve">Family Name: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6592" w14:textId="77777777" w:rsidR="00A5031F" w:rsidRDefault="00A5031F" w:rsidP="00B828D6"/>
        </w:tc>
      </w:tr>
      <w:tr w:rsidR="00DE45B8" w14:paraId="5DB9FD4D" w14:textId="77777777" w:rsidTr="00DE45B8">
        <w:trPr>
          <w:trHeight w:val="49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CAC1" w14:textId="77777777" w:rsidR="00DE45B8" w:rsidRDefault="00DE45B8" w:rsidP="00B828D6">
            <w:pPr>
              <w:ind w:left="106"/>
            </w:pPr>
            <w:r>
              <w:t>Other known names:</w:t>
            </w:r>
            <w:r w:rsidR="00A5031F">
              <w:br/>
            </w:r>
            <w:r w:rsidR="00A5031F" w:rsidRPr="00803BCF">
              <w:rPr>
                <w:i/>
              </w:rPr>
              <w:t>e.g. maiden name, nick name etc.</w:t>
            </w:r>
          </w:p>
        </w:tc>
        <w:tc>
          <w:tcPr>
            <w:tcW w:w="3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2BA0" w14:textId="77777777" w:rsidR="00DE45B8" w:rsidRDefault="00DE45B8" w:rsidP="00B828D6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66FA" w14:textId="77777777" w:rsidR="00DE45B8" w:rsidRDefault="00DE45B8" w:rsidP="00B828D6">
            <w:r>
              <w:t>Preferred Name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5419" w14:textId="77777777" w:rsidR="00DE45B8" w:rsidRDefault="00DE45B8" w:rsidP="00B828D6"/>
        </w:tc>
      </w:tr>
      <w:tr w:rsidR="00DE45B8" w14:paraId="081FF6A5" w14:textId="77777777" w:rsidTr="00134563">
        <w:trPr>
          <w:trHeight w:val="49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51FB" w14:textId="77777777" w:rsidR="00DE45B8" w:rsidRDefault="00DE45B8" w:rsidP="00B828D6">
            <w:pPr>
              <w:ind w:left="106"/>
              <w:rPr>
                <w:rFonts w:eastAsia="Arial" w:cs="Arial"/>
              </w:rPr>
            </w:pPr>
            <w:r>
              <w:rPr>
                <w:rFonts w:eastAsia="Arial" w:cs="Arial"/>
              </w:rPr>
              <w:t>Date of birth</w:t>
            </w:r>
          </w:p>
        </w:tc>
        <w:tc>
          <w:tcPr>
            <w:tcW w:w="7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F050" w14:textId="77777777" w:rsidR="00DE45B8" w:rsidRDefault="00DE45B8" w:rsidP="00B828D6"/>
        </w:tc>
      </w:tr>
      <w:tr w:rsidR="009155A2" w14:paraId="3CE6DA1D" w14:textId="77777777" w:rsidTr="00EB0C61">
        <w:trPr>
          <w:trHeight w:val="497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5D9A7" w14:textId="77777777" w:rsidR="009155A2" w:rsidRDefault="009155A2" w:rsidP="00B828D6">
            <w:pPr>
              <w:ind w:left="106"/>
            </w:pPr>
            <w:r>
              <w:rPr>
                <w:rFonts w:eastAsia="Arial" w:cs="Arial"/>
              </w:rPr>
              <w:t xml:space="preserve">Address: </w:t>
            </w:r>
          </w:p>
        </w:tc>
        <w:tc>
          <w:tcPr>
            <w:tcW w:w="7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C0F9" w14:textId="77777777" w:rsidR="009155A2" w:rsidRDefault="009155A2" w:rsidP="00B828D6"/>
        </w:tc>
      </w:tr>
      <w:tr w:rsidR="00A5031F" w14:paraId="36D8A377" w14:textId="77777777" w:rsidTr="00C46722">
        <w:trPr>
          <w:trHeight w:val="498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A5336" w14:textId="77777777" w:rsidR="00A5031F" w:rsidRDefault="00A5031F" w:rsidP="00B828D6">
            <w:pPr>
              <w:ind w:left="106"/>
            </w:pPr>
            <w:r>
              <w:rPr>
                <w:rFonts w:eastAsia="Arial" w:cs="Arial"/>
              </w:rPr>
              <w:t xml:space="preserve">Phone: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4629" w14:textId="77777777" w:rsidR="00A5031F" w:rsidRDefault="00A5031F" w:rsidP="00B828D6"/>
        </w:tc>
        <w:tc>
          <w:tcPr>
            <w:tcW w:w="1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B835C" w14:textId="77777777" w:rsidR="00A5031F" w:rsidRDefault="00A5031F" w:rsidP="00B828D6">
            <w:pPr>
              <w:ind w:left="108"/>
            </w:pPr>
            <w:r>
              <w:rPr>
                <w:rFonts w:eastAsia="Arial" w:cs="Arial"/>
              </w:rPr>
              <w:t xml:space="preserve">Mobile: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52EA" w14:textId="77777777" w:rsidR="00A5031F" w:rsidRDefault="00A5031F" w:rsidP="00B828D6"/>
        </w:tc>
      </w:tr>
      <w:tr w:rsidR="00152CA5" w14:paraId="73649CCB" w14:textId="77777777" w:rsidTr="004D2422">
        <w:trPr>
          <w:trHeight w:val="498"/>
        </w:trPr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D882" w14:textId="77777777" w:rsidR="00152CA5" w:rsidRDefault="00152CA5" w:rsidP="00B828D6">
            <w:pPr>
              <w:ind w:left="106"/>
              <w:rPr>
                <w:rFonts w:eastAsia="Arial" w:cs="Arial"/>
              </w:rPr>
            </w:pPr>
            <w:r>
              <w:rPr>
                <w:rFonts w:eastAsia="Arial" w:cs="Arial"/>
              </w:rPr>
              <w:t>Email</w:t>
            </w:r>
          </w:p>
        </w:tc>
        <w:tc>
          <w:tcPr>
            <w:tcW w:w="7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C99F" w14:textId="77777777" w:rsidR="00152CA5" w:rsidRDefault="00152CA5" w:rsidP="00B828D6"/>
        </w:tc>
      </w:tr>
    </w:tbl>
    <w:p w14:paraId="75E0153F" w14:textId="77777777" w:rsidR="00786F81" w:rsidRDefault="00786F81"/>
    <w:tbl>
      <w:tblPr>
        <w:tblStyle w:val="TableGrid"/>
        <w:tblW w:w="10627" w:type="dxa"/>
        <w:tblInd w:w="-851" w:type="dxa"/>
        <w:tblLook w:val="04A0" w:firstRow="1" w:lastRow="0" w:firstColumn="1" w:lastColumn="0" w:noHBand="0" w:noVBand="1"/>
      </w:tblPr>
      <w:tblGrid>
        <w:gridCol w:w="2973"/>
        <w:gridCol w:w="4677"/>
        <w:gridCol w:w="993"/>
        <w:gridCol w:w="1984"/>
      </w:tblGrid>
      <w:tr w:rsidR="002B385B" w14:paraId="6FDEBD8C" w14:textId="77777777" w:rsidTr="00786F81">
        <w:tc>
          <w:tcPr>
            <w:tcW w:w="10627" w:type="dxa"/>
            <w:gridSpan w:val="4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309C1BAE" w14:textId="77777777" w:rsidR="002B385B" w:rsidRDefault="002B385B" w:rsidP="002B385B">
            <w:pPr>
              <w:tabs>
                <w:tab w:val="center" w:pos="1236"/>
              </w:tabs>
            </w:pPr>
            <w:r w:rsidRPr="002B385B">
              <w:rPr>
                <w:b/>
              </w:rPr>
              <w:t>Consent</w:t>
            </w:r>
            <w:proofErr w:type="gramStart"/>
            <w:r w:rsidRPr="002B385B">
              <w:rPr>
                <w:b/>
              </w:rPr>
              <w:t>:</w:t>
            </w:r>
            <w:r>
              <w:t xml:space="preserve">  </w:t>
            </w:r>
            <w:r w:rsidRPr="002B385B">
              <w:rPr>
                <w:i/>
              </w:rPr>
              <w:t>By</w:t>
            </w:r>
            <w:proofErr w:type="gramEnd"/>
            <w:r w:rsidRPr="002B385B">
              <w:rPr>
                <w:i/>
              </w:rPr>
              <w:t xml:space="preserve"> signing </w:t>
            </w:r>
            <w:proofErr w:type="gramStart"/>
            <w:r w:rsidRPr="002B385B">
              <w:rPr>
                <w:i/>
              </w:rPr>
              <w:t>below</w:t>
            </w:r>
            <w:proofErr w:type="gramEnd"/>
            <w:r w:rsidRPr="002B385B">
              <w:rPr>
                <w:i/>
              </w:rPr>
              <w:t xml:space="preserve"> you </w:t>
            </w:r>
            <w:r w:rsidR="00D24C0C">
              <w:rPr>
                <w:i/>
              </w:rPr>
              <w:t xml:space="preserve">confirm the above information is correct and </w:t>
            </w:r>
            <w:r w:rsidRPr="002B385B">
              <w:rPr>
                <w:i/>
              </w:rPr>
              <w:t>give consent for this referral</w:t>
            </w:r>
          </w:p>
        </w:tc>
      </w:tr>
      <w:tr w:rsidR="00803BCF" w14:paraId="4D157393" w14:textId="77777777" w:rsidTr="00786F81">
        <w:tc>
          <w:tcPr>
            <w:tcW w:w="2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1A8DCF" w14:textId="77777777" w:rsidR="00803BCF" w:rsidRDefault="00803BCF" w:rsidP="003576ED">
            <w:r>
              <w:t>Signature of referring person: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F120B" w14:textId="77777777" w:rsidR="00803BCF" w:rsidRDefault="00803BCF" w:rsidP="003576ED"/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2413A6" w14:textId="77777777" w:rsidR="00803BCF" w:rsidRDefault="00803BCF" w:rsidP="003576ED">
            <w:r>
              <w:t>Date: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2B779" w14:textId="77777777" w:rsidR="00803BCF" w:rsidRDefault="00803BCF" w:rsidP="003576ED"/>
        </w:tc>
      </w:tr>
      <w:tr w:rsidR="00803BCF" w14:paraId="5EF382E3" w14:textId="77777777" w:rsidTr="00AA2E09"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FA758" w14:textId="77777777" w:rsidR="00803BCF" w:rsidRDefault="00803BCF" w:rsidP="003576ED">
            <w:r>
              <w:t>Signature of client: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3A5BF" w14:textId="77777777" w:rsidR="00803BCF" w:rsidRDefault="00803BCF" w:rsidP="003576ED"/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A74DF" w14:textId="77777777" w:rsidR="00803BCF" w:rsidRDefault="00803BCF" w:rsidP="003576ED">
            <w:r>
              <w:t>Date: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23260" w14:textId="77777777" w:rsidR="00803BCF" w:rsidRDefault="00803BCF" w:rsidP="003576ED"/>
        </w:tc>
      </w:tr>
    </w:tbl>
    <w:p w14:paraId="3EF11B9A" w14:textId="77777777" w:rsidR="00716EDE" w:rsidRDefault="00716EDE" w:rsidP="00B8627B">
      <w:pPr>
        <w:ind w:left="-851"/>
      </w:pPr>
    </w:p>
    <w:p w14:paraId="42BCB451" w14:textId="77777777" w:rsidR="00786F81" w:rsidRDefault="00786F81" w:rsidP="00B8627B">
      <w:pPr>
        <w:ind w:left="-851"/>
      </w:pPr>
    </w:p>
    <w:p w14:paraId="5C5E6B4E" w14:textId="77777777" w:rsidR="00F339BA" w:rsidRDefault="00F339BA" w:rsidP="00B8627B">
      <w:pPr>
        <w:ind w:left="-851"/>
      </w:pPr>
    </w:p>
    <w:p w14:paraId="2D476E0C" w14:textId="77777777" w:rsidR="00F339BA" w:rsidRDefault="00F339BA" w:rsidP="00B8627B">
      <w:pPr>
        <w:ind w:left="-851"/>
      </w:pPr>
    </w:p>
    <w:p w14:paraId="28558C9D" w14:textId="77777777" w:rsidR="00F339BA" w:rsidRDefault="00F339BA" w:rsidP="00B8627B">
      <w:pPr>
        <w:ind w:left="-851"/>
      </w:pPr>
    </w:p>
    <w:p w14:paraId="75003D19" w14:textId="77777777" w:rsidR="00F339BA" w:rsidRDefault="00F339BA" w:rsidP="00B8627B">
      <w:pPr>
        <w:ind w:left="-851"/>
      </w:pPr>
    </w:p>
    <w:p w14:paraId="2534CEA9" w14:textId="77777777" w:rsidR="00F339BA" w:rsidRDefault="00F339BA" w:rsidP="00B8627B">
      <w:pPr>
        <w:ind w:left="-851"/>
      </w:pPr>
    </w:p>
    <w:p w14:paraId="75E8F67E" w14:textId="77777777" w:rsidR="00F339BA" w:rsidRDefault="00F339BA" w:rsidP="00B8627B">
      <w:pPr>
        <w:ind w:left="-851"/>
      </w:pPr>
    </w:p>
    <w:p w14:paraId="05453C75" w14:textId="77777777" w:rsidR="00F339BA" w:rsidRDefault="00F339BA" w:rsidP="00B8627B">
      <w:pPr>
        <w:ind w:left="-851"/>
      </w:pPr>
    </w:p>
    <w:p w14:paraId="4C2D1192" w14:textId="77777777" w:rsidR="00F339BA" w:rsidRDefault="00F339BA" w:rsidP="00B8627B">
      <w:pPr>
        <w:ind w:left="-851"/>
      </w:pPr>
    </w:p>
    <w:p w14:paraId="7807E94C" w14:textId="77777777" w:rsidR="00F339BA" w:rsidRDefault="00F339BA" w:rsidP="00B8627B">
      <w:pPr>
        <w:ind w:left="-851"/>
      </w:pPr>
    </w:p>
    <w:p w14:paraId="628E11F3" w14:textId="77777777" w:rsidR="00F339BA" w:rsidRDefault="00F339BA" w:rsidP="00B8627B">
      <w:pPr>
        <w:ind w:left="-851"/>
      </w:pPr>
    </w:p>
    <w:p w14:paraId="7F539587" w14:textId="77777777" w:rsidR="00F339BA" w:rsidRDefault="00F339BA" w:rsidP="00B8627B">
      <w:pPr>
        <w:ind w:left="-851"/>
      </w:pPr>
    </w:p>
    <w:p w14:paraId="449C5EB8" w14:textId="77777777" w:rsidR="00716EDE" w:rsidRDefault="00716EDE" w:rsidP="00B8627B">
      <w:pPr>
        <w:ind w:left="-851"/>
      </w:pPr>
    </w:p>
    <w:p w14:paraId="3DEA8A4B" w14:textId="77777777" w:rsidR="00716EDE" w:rsidRPr="005969DD" w:rsidRDefault="00716EDE" w:rsidP="00B8627B">
      <w:pPr>
        <w:ind w:left="-851"/>
        <w:rPr>
          <w:b/>
          <w:i/>
        </w:rPr>
      </w:pPr>
      <w:r w:rsidRPr="005969DD">
        <w:rPr>
          <w:b/>
          <w:i/>
        </w:rPr>
        <w:t xml:space="preserve">For </w:t>
      </w:r>
      <w:r w:rsidR="00786F81">
        <w:rPr>
          <w:b/>
          <w:i/>
        </w:rPr>
        <w:t>c</w:t>
      </w:r>
      <w:r w:rsidRPr="005969DD">
        <w:rPr>
          <w:b/>
          <w:i/>
        </w:rPr>
        <w:t>ompletion</w:t>
      </w:r>
      <w:r w:rsidR="00786F81">
        <w:rPr>
          <w:b/>
          <w:i/>
        </w:rPr>
        <w:t xml:space="preserve"> by Tasc</w:t>
      </w:r>
      <w:r w:rsidRPr="005969DD">
        <w:rPr>
          <w:b/>
          <w:i/>
        </w:rPr>
        <w:t>:</w:t>
      </w:r>
    </w:p>
    <w:tbl>
      <w:tblPr>
        <w:tblStyle w:val="TableGrid"/>
        <w:tblW w:w="10627" w:type="dxa"/>
        <w:tblInd w:w="-851" w:type="dxa"/>
        <w:tblLook w:val="04A0" w:firstRow="1" w:lastRow="0" w:firstColumn="1" w:lastColumn="0" w:noHBand="0" w:noVBand="1"/>
      </w:tblPr>
      <w:tblGrid>
        <w:gridCol w:w="3540"/>
        <w:gridCol w:w="4252"/>
        <w:gridCol w:w="2835"/>
      </w:tblGrid>
      <w:tr w:rsidR="000B0F49" w14:paraId="7734BA4E" w14:textId="77777777" w:rsidTr="003576ED">
        <w:tc>
          <w:tcPr>
            <w:tcW w:w="3540" w:type="dxa"/>
          </w:tcPr>
          <w:p w14:paraId="69C823BA" w14:textId="77777777" w:rsidR="000B0F49" w:rsidRDefault="000B0F49" w:rsidP="00B8627B">
            <w:r>
              <w:t>Conflict check completed</w:t>
            </w:r>
          </w:p>
        </w:tc>
        <w:tc>
          <w:tcPr>
            <w:tcW w:w="7087" w:type="dxa"/>
            <w:gridSpan w:val="2"/>
          </w:tcPr>
          <w:p w14:paraId="3E0F9786" w14:textId="77777777" w:rsidR="000B0F49" w:rsidRDefault="00BF0FEA" w:rsidP="000B0F49">
            <w:sdt>
              <w:sdtPr>
                <w:id w:val="-23008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F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0F49">
              <w:t xml:space="preserve">  Yes  </w:t>
            </w:r>
            <w:sdt>
              <w:sdtPr>
                <w:id w:val="212202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F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0F49">
              <w:t xml:space="preserve">   No</w:t>
            </w:r>
          </w:p>
        </w:tc>
      </w:tr>
      <w:tr w:rsidR="00716EDE" w14:paraId="475CF944" w14:textId="77777777" w:rsidTr="003576ED">
        <w:tc>
          <w:tcPr>
            <w:tcW w:w="3540" w:type="dxa"/>
          </w:tcPr>
          <w:p w14:paraId="3CDC3F3E" w14:textId="77777777" w:rsidR="00716EDE" w:rsidRDefault="00716EDE" w:rsidP="00B8627B">
            <w:r>
              <w:t xml:space="preserve">Uploaded to </w:t>
            </w:r>
            <w:r w:rsidR="00775E38">
              <w:t>IRIS</w:t>
            </w:r>
            <w:r>
              <w:t xml:space="preserve">: </w:t>
            </w:r>
            <w:sdt>
              <w:sdtPr>
                <w:id w:val="165286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252" w:type="dxa"/>
          </w:tcPr>
          <w:p w14:paraId="6872FF91" w14:textId="77777777" w:rsidR="00716EDE" w:rsidRDefault="00716EDE" w:rsidP="00B8627B">
            <w:r>
              <w:t xml:space="preserve">Signature: </w:t>
            </w:r>
          </w:p>
        </w:tc>
        <w:tc>
          <w:tcPr>
            <w:tcW w:w="2835" w:type="dxa"/>
          </w:tcPr>
          <w:p w14:paraId="1EC359E9" w14:textId="77777777" w:rsidR="00716EDE" w:rsidRDefault="00716EDE" w:rsidP="00B8627B">
            <w:r>
              <w:t>Date :</w:t>
            </w:r>
          </w:p>
        </w:tc>
      </w:tr>
    </w:tbl>
    <w:p w14:paraId="54D37354" w14:textId="77777777" w:rsidR="00972DC9" w:rsidRPr="00972DC9" w:rsidRDefault="00972DC9" w:rsidP="00972DC9"/>
    <w:sectPr w:rsidR="00972DC9" w:rsidRPr="00972DC9" w:rsidSect="00CA1896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84" w:right="707" w:bottom="568" w:left="1440" w:header="426" w:footer="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CEAAA" w14:textId="77777777" w:rsidR="00BF0FEA" w:rsidRDefault="00BF0FEA" w:rsidP="00D71BC5">
      <w:r>
        <w:separator/>
      </w:r>
    </w:p>
  </w:endnote>
  <w:endnote w:type="continuationSeparator" w:id="0">
    <w:p w14:paraId="032EBA2E" w14:textId="77777777" w:rsidR="00BF0FEA" w:rsidRDefault="00BF0FEA" w:rsidP="00D7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68B6" w14:textId="77777777" w:rsidR="004B39FE" w:rsidRPr="00044265" w:rsidRDefault="4254B9D0" w:rsidP="004B39FE">
    <w:pPr>
      <w:pStyle w:val="Footer"/>
      <w:ind w:left="-567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External Referral Form </w:t>
    </w:r>
    <w:r w:rsidR="004B39FE" w:rsidRPr="00044265">
      <w:rPr>
        <w:rFonts w:cs="Arial"/>
        <w:sz w:val="18"/>
        <w:szCs w:val="18"/>
      </w:rPr>
      <w:ptab w:relativeTo="margin" w:alignment="center" w:leader="none"/>
    </w:r>
    <w:r w:rsidRPr="00044265">
      <w:rPr>
        <w:rFonts w:cs="Arial"/>
        <w:sz w:val="18"/>
        <w:szCs w:val="18"/>
      </w:rPr>
      <w:t>0</w:t>
    </w:r>
    <w:r>
      <w:rPr>
        <w:rFonts w:cs="Arial"/>
        <w:sz w:val="18"/>
        <w:szCs w:val="18"/>
      </w:rPr>
      <w:t>2</w:t>
    </w:r>
    <w:r w:rsidRPr="00044265">
      <w:rPr>
        <w:rFonts w:cs="Arial"/>
        <w:sz w:val="18"/>
        <w:szCs w:val="18"/>
      </w:rPr>
      <w:t>-</w:t>
    </w:r>
    <w:r>
      <w:rPr>
        <w:rFonts w:cs="Arial"/>
        <w:sz w:val="18"/>
        <w:szCs w:val="18"/>
      </w:rPr>
      <w:t>FRM</w:t>
    </w:r>
    <w:r w:rsidRPr="00044265">
      <w:rPr>
        <w:rFonts w:cs="Arial"/>
        <w:sz w:val="18"/>
        <w:szCs w:val="18"/>
      </w:rPr>
      <w:t xml:space="preserve">-056   Version </w:t>
    </w:r>
    <w:r w:rsidR="007B7F44">
      <w:rPr>
        <w:rFonts w:cs="Arial"/>
        <w:sz w:val="18"/>
        <w:szCs w:val="18"/>
      </w:rPr>
      <w:t>4</w:t>
    </w:r>
    <w:r w:rsidR="004A6275">
      <w:rPr>
        <w:rFonts w:cs="Arial"/>
        <w:sz w:val="18"/>
        <w:szCs w:val="18"/>
      </w:rPr>
      <w:t>a</w:t>
    </w:r>
    <w:r w:rsidR="004B39FE" w:rsidRPr="00044265">
      <w:rPr>
        <w:rFonts w:cs="Arial"/>
        <w:sz w:val="18"/>
        <w:szCs w:val="18"/>
      </w:rPr>
      <w:ptab w:relativeTo="margin" w:alignment="right" w:leader="none"/>
    </w:r>
    <w:r w:rsidRPr="00044265">
      <w:rPr>
        <w:rFonts w:cs="Arial"/>
        <w:sz w:val="18"/>
        <w:szCs w:val="18"/>
      </w:rPr>
      <w:t xml:space="preserve">Page </w:t>
    </w:r>
    <w:r w:rsidR="004B39FE" w:rsidRPr="00044265">
      <w:rPr>
        <w:rFonts w:cs="Arial"/>
        <w:noProof/>
        <w:sz w:val="18"/>
        <w:szCs w:val="18"/>
      </w:rPr>
      <w:fldChar w:fldCharType="begin"/>
    </w:r>
    <w:r w:rsidR="004B39FE" w:rsidRPr="00044265">
      <w:rPr>
        <w:rFonts w:cs="Arial"/>
        <w:sz w:val="18"/>
        <w:szCs w:val="18"/>
      </w:rPr>
      <w:instrText xml:space="preserve"> PAGE   \* MERGEFORMAT </w:instrText>
    </w:r>
    <w:r w:rsidR="004B39FE" w:rsidRPr="00044265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3</w:t>
    </w:r>
    <w:r w:rsidR="004B39FE" w:rsidRPr="00044265">
      <w:rPr>
        <w:rFonts w:cs="Arial"/>
        <w:noProof/>
        <w:sz w:val="18"/>
        <w:szCs w:val="18"/>
      </w:rPr>
      <w:fldChar w:fldCharType="end"/>
    </w:r>
    <w:r w:rsidRPr="00044265">
      <w:rPr>
        <w:rFonts w:cs="Arial"/>
        <w:noProof/>
        <w:sz w:val="18"/>
        <w:szCs w:val="18"/>
      </w:rPr>
      <w:t xml:space="preserve"> of </w:t>
    </w:r>
    <w:r w:rsidR="004B39FE" w:rsidRPr="00044265">
      <w:rPr>
        <w:rFonts w:cs="Arial"/>
        <w:noProof/>
        <w:sz w:val="18"/>
        <w:szCs w:val="18"/>
      </w:rPr>
      <w:fldChar w:fldCharType="begin"/>
    </w:r>
    <w:r w:rsidR="004B39FE" w:rsidRPr="00044265">
      <w:rPr>
        <w:rFonts w:cs="Arial"/>
        <w:noProof/>
        <w:sz w:val="18"/>
        <w:szCs w:val="18"/>
      </w:rPr>
      <w:instrText xml:space="preserve"> NUMPAGES  \* Arabic  \* MERGEFORMAT </w:instrText>
    </w:r>
    <w:r w:rsidR="004B39FE" w:rsidRPr="00044265">
      <w:rPr>
        <w:rFonts w:cs="Arial"/>
        <w:noProof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3</w:t>
    </w:r>
    <w:r w:rsidR="004B39FE" w:rsidRPr="00044265">
      <w:rPr>
        <w:rFonts w:cs="Arial"/>
        <w:noProof/>
        <w:sz w:val="18"/>
        <w:szCs w:val="18"/>
      </w:rPr>
      <w:fldChar w:fldCharType="end"/>
    </w:r>
  </w:p>
  <w:p w14:paraId="5E41D6A5" w14:textId="77777777" w:rsidR="005B0CFC" w:rsidRDefault="005B0C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5B7F" w14:textId="77777777" w:rsidR="00584A5E" w:rsidRPr="00697813" w:rsidRDefault="00584A5E" w:rsidP="00044265">
    <w:pPr>
      <w:pStyle w:val="Footer"/>
      <w:ind w:left="-567"/>
      <w:rPr>
        <w:rFonts w:cs="Arial"/>
        <w:sz w:val="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8211" w14:textId="77777777" w:rsidR="00BF0FEA" w:rsidRDefault="00BF0FEA" w:rsidP="00D71BC5">
      <w:r>
        <w:separator/>
      </w:r>
    </w:p>
  </w:footnote>
  <w:footnote w:type="continuationSeparator" w:id="0">
    <w:p w14:paraId="098C2BC6" w14:textId="77777777" w:rsidR="00BF0FEA" w:rsidRDefault="00BF0FEA" w:rsidP="00D71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78AFF" w14:textId="02823E49" w:rsidR="00584A5E" w:rsidRDefault="007D65CF" w:rsidP="00B8482C">
    <w:pPr>
      <w:pStyle w:val="Header"/>
      <w:jc w:val="right"/>
      <w:rPr>
        <w:rFonts w:cs="Arial"/>
        <w:sz w:val="18"/>
      </w:rPr>
    </w:pPr>
    <w:r>
      <w:rPr>
        <w:rFonts w:cs="Arial"/>
        <w:noProof/>
        <w:sz w:val="44"/>
        <w:szCs w:val="20"/>
        <w:lang w:val="en-AU" w:eastAsia="en-AU"/>
      </w:rPr>
      <w:drawing>
        <wp:anchor distT="0" distB="0" distL="114300" distR="114300" simplePos="0" relativeHeight="251670528" behindDoc="0" locked="0" layoutInCell="1" allowOverlap="1" wp14:anchorId="599C3562" wp14:editId="3038C91E">
          <wp:simplePos x="0" y="0"/>
          <wp:positionH relativeFrom="column">
            <wp:posOffset>-488950</wp:posOffset>
          </wp:positionH>
          <wp:positionV relativeFrom="paragraph">
            <wp:posOffset>-127000</wp:posOffset>
          </wp:positionV>
          <wp:extent cx="1013460" cy="723900"/>
          <wp:effectExtent l="0" t="0" r="0" b="0"/>
          <wp:wrapNone/>
          <wp:docPr id="2536556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812645" name="Picture 822812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46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661D">
      <w:rPr>
        <w:rFonts w:cs="Arial"/>
        <w:noProof/>
        <w:sz w:val="18"/>
        <w:lang w:val="en-AU" w:eastAsia="en-AU"/>
      </w:rPr>
      <w:t>EXTERNAL REFERRAL FORM</w:t>
    </w:r>
  </w:p>
  <w:p w14:paraId="7B1C401C" w14:textId="77777777" w:rsidR="00584A5E" w:rsidRDefault="007E3200" w:rsidP="00B8482C">
    <w:pPr>
      <w:pStyle w:val="Header"/>
      <w:jc w:val="right"/>
      <w:rPr>
        <w:rFonts w:cs="Arial"/>
        <w:sz w:val="18"/>
      </w:rPr>
    </w:pPr>
    <w:r>
      <w:rPr>
        <w:rFonts w:cs="Arial"/>
        <w:sz w:val="18"/>
      </w:rPr>
      <w:t>0</w:t>
    </w:r>
    <w:r w:rsidR="004B39FE">
      <w:rPr>
        <w:rFonts w:cs="Arial"/>
        <w:sz w:val="18"/>
      </w:rPr>
      <w:t>2</w:t>
    </w:r>
    <w:r>
      <w:rPr>
        <w:rFonts w:cs="Arial"/>
        <w:sz w:val="18"/>
      </w:rPr>
      <w:t>-FRM</w:t>
    </w:r>
    <w:r w:rsidR="00584A5E">
      <w:rPr>
        <w:rFonts w:cs="Arial"/>
        <w:sz w:val="18"/>
      </w:rPr>
      <w:t>-</w:t>
    </w:r>
    <w:r w:rsidR="0001661D">
      <w:rPr>
        <w:rFonts w:cs="Arial"/>
        <w:sz w:val="18"/>
      </w:rPr>
      <w:t>056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32" w:type="dxa"/>
      <w:tblInd w:w="-856" w:type="dxa"/>
      <w:tblLook w:val="04A0" w:firstRow="1" w:lastRow="0" w:firstColumn="1" w:lastColumn="0" w:noHBand="0" w:noVBand="1"/>
    </w:tblPr>
    <w:tblGrid>
      <w:gridCol w:w="10632"/>
    </w:tblGrid>
    <w:tr w:rsidR="00584A5E" w14:paraId="5BC0CC8B" w14:textId="77777777" w:rsidTr="00044265">
      <w:trPr>
        <w:trHeight w:val="1253"/>
      </w:trPr>
      <w:tc>
        <w:tcPr>
          <w:tcW w:w="10632" w:type="dxa"/>
          <w:vAlign w:val="center"/>
        </w:tcPr>
        <w:p w14:paraId="5715007E" w14:textId="2445DCB1" w:rsidR="00584A5E" w:rsidRDefault="007D65CF" w:rsidP="00B8627B">
          <w:pPr>
            <w:spacing w:line="276" w:lineRule="auto"/>
            <w:ind w:left="2615"/>
            <w:rPr>
              <w:rFonts w:cs="Arial"/>
              <w:szCs w:val="20"/>
            </w:rPr>
          </w:pPr>
          <w:r>
            <w:rPr>
              <w:rFonts w:cs="Arial"/>
              <w:noProof/>
              <w:sz w:val="44"/>
              <w:szCs w:val="20"/>
              <w:lang w:val="en-AU" w:eastAsia="en-AU"/>
            </w:rPr>
            <w:drawing>
              <wp:anchor distT="0" distB="0" distL="114300" distR="114300" simplePos="0" relativeHeight="251668480" behindDoc="0" locked="0" layoutInCell="1" allowOverlap="1" wp14:anchorId="27304732" wp14:editId="4782DF60">
                <wp:simplePos x="0" y="0"/>
                <wp:positionH relativeFrom="column">
                  <wp:posOffset>108585</wp:posOffset>
                </wp:positionH>
                <wp:positionV relativeFrom="paragraph">
                  <wp:posOffset>78740</wp:posOffset>
                </wp:positionV>
                <wp:extent cx="1013460" cy="723900"/>
                <wp:effectExtent l="0" t="0" r="0" b="0"/>
                <wp:wrapNone/>
                <wp:docPr id="82281264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2812645" name="Picture 82281264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001D2">
            <w:rPr>
              <w:rFonts w:cs="Arial"/>
              <w:noProof/>
              <w:sz w:val="44"/>
              <w:szCs w:val="20"/>
              <w:lang w:val="en-AU" w:eastAsia="en-AU"/>
            </w:rPr>
            <w:t xml:space="preserve">External </w:t>
          </w:r>
          <w:r w:rsidR="00B8627B">
            <w:rPr>
              <w:rFonts w:cs="Arial"/>
              <w:noProof/>
              <w:sz w:val="44"/>
              <w:szCs w:val="20"/>
              <w:lang w:val="en-AU" w:eastAsia="en-AU"/>
            </w:rPr>
            <w:t>Referral</w:t>
          </w:r>
          <w:r w:rsidR="002D43BF">
            <w:rPr>
              <w:rFonts w:cs="Arial"/>
              <w:noProof/>
              <w:sz w:val="44"/>
              <w:szCs w:val="20"/>
              <w:lang w:val="en-AU" w:eastAsia="en-AU"/>
            </w:rPr>
            <w:t xml:space="preserve"> Form</w:t>
          </w:r>
          <w:r w:rsidR="004C27E9">
            <w:rPr>
              <w:rFonts w:cs="Arial"/>
              <w:sz w:val="44"/>
              <w:szCs w:val="20"/>
            </w:rPr>
            <w:t xml:space="preserve">     </w:t>
          </w:r>
          <w:r w:rsidR="00584A5E">
            <w:rPr>
              <w:rFonts w:cs="Arial"/>
              <w:sz w:val="44"/>
              <w:szCs w:val="20"/>
            </w:rPr>
            <w:t xml:space="preserve">               </w:t>
          </w:r>
          <w:r w:rsidR="00B8627B">
            <w:rPr>
              <w:rFonts w:cs="Arial"/>
              <w:sz w:val="44"/>
              <w:szCs w:val="20"/>
            </w:rPr>
            <w:t xml:space="preserve">           </w:t>
          </w:r>
          <w:r w:rsidR="00584A5E">
            <w:rPr>
              <w:rFonts w:cs="Arial"/>
              <w:sz w:val="44"/>
              <w:szCs w:val="20"/>
            </w:rPr>
            <w:t xml:space="preserve">       0</w:t>
          </w:r>
          <w:r w:rsidR="00B8627B">
            <w:rPr>
              <w:rFonts w:cs="Arial"/>
              <w:sz w:val="44"/>
              <w:szCs w:val="20"/>
            </w:rPr>
            <w:t>2</w:t>
          </w:r>
          <w:r w:rsidR="00584A5E">
            <w:rPr>
              <w:rFonts w:cs="Arial"/>
              <w:sz w:val="44"/>
              <w:szCs w:val="20"/>
            </w:rPr>
            <w:t>-</w:t>
          </w:r>
          <w:r w:rsidR="004C27E9">
            <w:rPr>
              <w:rFonts w:cs="Arial"/>
              <w:sz w:val="44"/>
              <w:szCs w:val="20"/>
            </w:rPr>
            <w:t>FRM</w:t>
          </w:r>
          <w:r w:rsidR="00584A5E">
            <w:rPr>
              <w:rFonts w:cs="Arial"/>
              <w:sz w:val="44"/>
              <w:szCs w:val="20"/>
            </w:rPr>
            <w:t>-0</w:t>
          </w:r>
          <w:r w:rsidR="00B8627B">
            <w:rPr>
              <w:rFonts w:cs="Arial"/>
              <w:sz w:val="44"/>
              <w:szCs w:val="20"/>
            </w:rPr>
            <w:t>56</w:t>
          </w:r>
        </w:p>
      </w:tc>
    </w:tr>
  </w:tbl>
  <w:p w14:paraId="0E73EA7C" w14:textId="77777777" w:rsidR="00584A5E" w:rsidRPr="004217FA" w:rsidRDefault="00584A5E" w:rsidP="00695820">
    <w:pPr>
      <w:pStyle w:val="Header"/>
      <w:spacing w:before="0" w:after="0"/>
      <w:rPr>
        <w:rFonts w:cs="Arial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6AB"/>
    <w:multiLevelType w:val="hybridMultilevel"/>
    <w:tmpl w:val="D9B4866C"/>
    <w:lvl w:ilvl="0" w:tplc="0C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7B35EDC"/>
    <w:multiLevelType w:val="hybridMultilevel"/>
    <w:tmpl w:val="D4F4165C"/>
    <w:lvl w:ilvl="0" w:tplc="0C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203C433D"/>
    <w:multiLevelType w:val="hybridMultilevel"/>
    <w:tmpl w:val="9DA8CF52"/>
    <w:lvl w:ilvl="0" w:tplc="0C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81D1C7F"/>
    <w:multiLevelType w:val="hybridMultilevel"/>
    <w:tmpl w:val="D09EDA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30378"/>
    <w:multiLevelType w:val="hybridMultilevel"/>
    <w:tmpl w:val="625007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201C4"/>
    <w:multiLevelType w:val="hybridMultilevel"/>
    <w:tmpl w:val="C4BA8FF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60450E"/>
    <w:multiLevelType w:val="hybridMultilevel"/>
    <w:tmpl w:val="D3202308"/>
    <w:lvl w:ilvl="0" w:tplc="0C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37114323"/>
    <w:multiLevelType w:val="hybridMultilevel"/>
    <w:tmpl w:val="9F864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F287C"/>
    <w:multiLevelType w:val="hybridMultilevel"/>
    <w:tmpl w:val="895039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191E"/>
    <w:multiLevelType w:val="hybridMultilevel"/>
    <w:tmpl w:val="A440D9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F6F18"/>
    <w:multiLevelType w:val="hybridMultilevel"/>
    <w:tmpl w:val="2B8A99B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925404"/>
    <w:multiLevelType w:val="multilevel"/>
    <w:tmpl w:val="883601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F9F3CB8"/>
    <w:multiLevelType w:val="hybridMultilevel"/>
    <w:tmpl w:val="1DE684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5D7788"/>
    <w:multiLevelType w:val="hybridMultilevel"/>
    <w:tmpl w:val="E6A4C0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21971"/>
    <w:multiLevelType w:val="hybridMultilevel"/>
    <w:tmpl w:val="6B5C2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C64AB"/>
    <w:multiLevelType w:val="hybridMultilevel"/>
    <w:tmpl w:val="A3440BBC"/>
    <w:lvl w:ilvl="0" w:tplc="0C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64751BAD"/>
    <w:multiLevelType w:val="hybridMultilevel"/>
    <w:tmpl w:val="FF04F9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80487"/>
    <w:multiLevelType w:val="hybridMultilevel"/>
    <w:tmpl w:val="A474747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3C0CD1"/>
    <w:multiLevelType w:val="hybridMultilevel"/>
    <w:tmpl w:val="D0C6CD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804183">
    <w:abstractNumId w:val="14"/>
  </w:num>
  <w:num w:numId="2" w16cid:durableId="1833832378">
    <w:abstractNumId w:val="16"/>
  </w:num>
  <w:num w:numId="3" w16cid:durableId="1811627949">
    <w:abstractNumId w:val="11"/>
  </w:num>
  <w:num w:numId="4" w16cid:durableId="893464414">
    <w:abstractNumId w:val="12"/>
  </w:num>
  <w:num w:numId="5" w16cid:durableId="638804758">
    <w:abstractNumId w:val="4"/>
  </w:num>
  <w:num w:numId="6" w16cid:durableId="225143628">
    <w:abstractNumId w:val="18"/>
  </w:num>
  <w:num w:numId="7" w16cid:durableId="82264513">
    <w:abstractNumId w:val="2"/>
  </w:num>
  <w:num w:numId="8" w16cid:durableId="1151478461">
    <w:abstractNumId w:val="1"/>
  </w:num>
  <w:num w:numId="9" w16cid:durableId="416558151">
    <w:abstractNumId w:val="6"/>
  </w:num>
  <w:num w:numId="10" w16cid:durableId="721758825">
    <w:abstractNumId w:val="0"/>
  </w:num>
  <w:num w:numId="11" w16cid:durableId="277414171">
    <w:abstractNumId w:val="15"/>
  </w:num>
  <w:num w:numId="12" w16cid:durableId="1651520057">
    <w:abstractNumId w:val="3"/>
  </w:num>
  <w:num w:numId="13" w16cid:durableId="1601065204">
    <w:abstractNumId w:val="8"/>
  </w:num>
  <w:num w:numId="14" w16cid:durableId="1718894765">
    <w:abstractNumId w:val="7"/>
  </w:num>
  <w:num w:numId="15" w16cid:durableId="1666712438">
    <w:abstractNumId w:val="13"/>
  </w:num>
  <w:num w:numId="16" w16cid:durableId="554203063">
    <w:abstractNumId w:val="10"/>
  </w:num>
  <w:num w:numId="17" w16cid:durableId="631668111">
    <w:abstractNumId w:val="17"/>
  </w:num>
  <w:num w:numId="18" w16cid:durableId="1442920123">
    <w:abstractNumId w:val="5"/>
  </w:num>
  <w:num w:numId="19" w16cid:durableId="19144626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CF"/>
    <w:rsid w:val="00001887"/>
    <w:rsid w:val="0001661D"/>
    <w:rsid w:val="00022237"/>
    <w:rsid w:val="00022E39"/>
    <w:rsid w:val="00024D14"/>
    <w:rsid w:val="000277EA"/>
    <w:rsid w:val="00040E81"/>
    <w:rsid w:val="00044265"/>
    <w:rsid w:val="000520DB"/>
    <w:rsid w:val="00086A85"/>
    <w:rsid w:val="000971FF"/>
    <w:rsid w:val="000A69AA"/>
    <w:rsid w:val="000B0590"/>
    <w:rsid w:val="000B0F49"/>
    <w:rsid w:val="000B10E3"/>
    <w:rsid w:val="000B5B3C"/>
    <w:rsid w:val="000B7A1C"/>
    <w:rsid w:val="000D17B4"/>
    <w:rsid w:val="000D6D24"/>
    <w:rsid w:val="000E291B"/>
    <w:rsid w:val="00127CCC"/>
    <w:rsid w:val="00133683"/>
    <w:rsid w:val="00133987"/>
    <w:rsid w:val="00145AD1"/>
    <w:rsid w:val="00152CA5"/>
    <w:rsid w:val="00157FEC"/>
    <w:rsid w:val="00167878"/>
    <w:rsid w:val="0019259C"/>
    <w:rsid w:val="001A32FE"/>
    <w:rsid w:val="001A33D0"/>
    <w:rsid w:val="001A540C"/>
    <w:rsid w:val="001A5F66"/>
    <w:rsid w:val="001B6F5B"/>
    <w:rsid w:val="001F1314"/>
    <w:rsid w:val="00230F19"/>
    <w:rsid w:val="00235959"/>
    <w:rsid w:val="00241694"/>
    <w:rsid w:val="00253F11"/>
    <w:rsid w:val="00264F72"/>
    <w:rsid w:val="002713CF"/>
    <w:rsid w:val="00272C0A"/>
    <w:rsid w:val="0027358D"/>
    <w:rsid w:val="00296659"/>
    <w:rsid w:val="002A0A42"/>
    <w:rsid w:val="002A78B6"/>
    <w:rsid w:val="002B385B"/>
    <w:rsid w:val="002D2280"/>
    <w:rsid w:val="002D43BF"/>
    <w:rsid w:val="002F0258"/>
    <w:rsid w:val="002F529C"/>
    <w:rsid w:val="00310D94"/>
    <w:rsid w:val="0031305C"/>
    <w:rsid w:val="00324104"/>
    <w:rsid w:val="00341386"/>
    <w:rsid w:val="00345E90"/>
    <w:rsid w:val="003576ED"/>
    <w:rsid w:val="0037151A"/>
    <w:rsid w:val="003915D1"/>
    <w:rsid w:val="00396128"/>
    <w:rsid w:val="003A6797"/>
    <w:rsid w:val="003B73FA"/>
    <w:rsid w:val="003C3C73"/>
    <w:rsid w:val="004001D2"/>
    <w:rsid w:val="004217FA"/>
    <w:rsid w:val="004301FA"/>
    <w:rsid w:val="004314CA"/>
    <w:rsid w:val="00476E0A"/>
    <w:rsid w:val="0047730D"/>
    <w:rsid w:val="00497148"/>
    <w:rsid w:val="004A6275"/>
    <w:rsid w:val="004A6C11"/>
    <w:rsid w:val="004B39FE"/>
    <w:rsid w:val="004B722B"/>
    <w:rsid w:val="004C27E9"/>
    <w:rsid w:val="004C7577"/>
    <w:rsid w:val="004E3A5A"/>
    <w:rsid w:val="005059BC"/>
    <w:rsid w:val="00514793"/>
    <w:rsid w:val="005255D1"/>
    <w:rsid w:val="0056457D"/>
    <w:rsid w:val="00573C96"/>
    <w:rsid w:val="00584A5E"/>
    <w:rsid w:val="00592780"/>
    <w:rsid w:val="005969DD"/>
    <w:rsid w:val="005B0CFC"/>
    <w:rsid w:val="005C3798"/>
    <w:rsid w:val="005D1035"/>
    <w:rsid w:val="005D68FE"/>
    <w:rsid w:val="005F5290"/>
    <w:rsid w:val="005F6716"/>
    <w:rsid w:val="00607D20"/>
    <w:rsid w:val="00612EA0"/>
    <w:rsid w:val="0064297C"/>
    <w:rsid w:val="00643497"/>
    <w:rsid w:val="00651CC5"/>
    <w:rsid w:val="00654A42"/>
    <w:rsid w:val="006560D4"/>
    <w:rsid w:val="00662E8C"/>
    <w:rsid w:val="00682ADD"/>
    <w:rsid w:val="00695820"/>
    <w:rsid w:val="00697813"/>
    <w:rsid w:val="006A0FBD"/>
    <w:rsid w:val="006C25AA"/>
    <w:rsid w:val="006C4F24"/>
    <w:rsid w:val="006D07E9"/>
    <w:rsid w:val="006D4DCA"/>
    <w:rsid w:val="006E5B49"/>
    <w:rsid w:val="006F18C9"/>
    <w:rsid w:val="00716EDE"/>
    <w:rsid w:val="00717B21"/>
    <w:rsid w:val="007359DC"/>
    <w:rsid w:val="00742F0B"/>
    <w:rsid w:val="007460E0"/>
    <w:rsid w:val="00753DDA"/>
    <w:rsid w:val="00775E38"/>
    <w:rsid w:val="00786F81"/>
    <w:rsid w:val="007927D4"/>
    <w:rsid w:val="00794386"/>
    <w:rsid w:val="007A0BD4"/>
    <w:rsid w:val="007B6365"/>
    <w:rsid w:val="007B6C38"/>
    <w:rsid w:val="007B7F44"/>
    <w:rsid w:val="007C0616"/>
    <w:rsid w:val="007C3537"/>
    <w:rsid w:val="007C35D1"/>
    <w:rsid w:val="007C446D"/>
    <w:rsid w:val="007C5FEF"/>
    <w:rsid w:val="007D3BB3"/>
    <w:rsid w:val="007D65CF"/>
    <w:rsid w:val="007E1DC2"/>
    <w:rsid w:val="007E3200"/>
    <w:rsid w:val="00803BCF"/>
    <w:rsid w:val="00806BA6"/>
    <w:rsid w:val="008215B9"/>
    <w:rsid w:val="00844153"/>
    <w:rsid w:val="00847FAF"/>
    <w:rsid w:val="00855872"/>
    <w:rsid w:val="0085756E"/>
    <w:rsid w:val="00864A02"/>
    <w:rsid w:val="0088175B"/>
    <w:rsid w:val="00884E87"/>
    <w:rsid w:val="008A0B01"/>
    <w:rsid w:val="008A63B6"/>
    <w:rsid w:val="008B3D6C"/>
    <w:rsid w:val="008B5DCE"/>
    <w:rsid w:val="008D4A69"/>
    <w:rsid w:val="008E1A8E"/>
    <w:rsid w:val="008F0DAA"/>
    <w:rsid w:val="009155A2"/>
    <w:rsid w:val="00916D2E"/>
    <w:rsid w:val="00917D58"/>
    <w:rsid w:val="0093344E"/>
    <w:rsid w:val="00966B72"/>
    <w:rsid w:val="00972DC9"/>
    <w:rsid w:val="00982156"/>
    <w:rsid w:val="009A3946"/>
    <w:rsid w:val="009B3A69"/>
    <w:rsid w:val="00A006E6"/>
    <w:rsid w:val="00A01024"/>
    <w:rsid w:val="00A01F08"/>
    <w:rsid w:val="00A04922"/>
    <w:rsid w:val="00A167A9"/>
    <w:rsid w:val="00A17215"/>
    <w:rsid w:val="00A41325"/>
    <w:rsid w:val="00A4311A"/>
    <w:rsid w:val="00A44E3B"/>
    <w:rsid w:val="00A5031F"/>
    <w:rsid w:val="00A62F95"/>
    <w:rsid w:val="00AA2E09"/>
    <w:rsid w:val="00AB3AC2"/>
    <w:rsid w:val="00AC1C88"/>
    <w:rsid w:val="00AD1EAF"/>
    <w:rsid w:val="00AD7F6F"/>
    <w:rsid w:val="00AE1162"/>
    <w:rsid w:val="00AE6BA4"/>
    <w:rsid w:val="00AF6BCD"/>
    <w:rsid w:val="00B27E12"/>
    <w:rsid w:val="00B36B73"/>
    <w:rsid w:val="00B52BEE"/>
    <w:rsid w:val="00B72F82"/>
    <w:rsid w:val="00B8482C"/>
    <w:rsid w:val="00B8627B"/>
    <w:rsid w:val="00B93E0F"/>
    <w:rsid w:val="00BD2B49"/>
    <w:rsid w:val="00BD37ED"/>
    <w:rsid w:val="00BD5F79"/>
    <w:rsid w:val="00BD7268"/>
    <w:rsid w:val="00BE058D"/>
    <w:rsid w:val="00BE1160"/>
    <w:rsid w:val="00BF0FEA"/>
    <w:rsid w:val="00BF31E7"/>
    <w:rsid w:val="00C309C3"/>
    <w:rsid w:val="00C31179"/>
    <w:rsid w:val="00C515F1"/>
    <w:rsid w:val="00C54517"/>
    <w:rsid w:val="00C807C0"/>
    <w:rsid w:val="00C83035"/>
    <w:rsid w:val="00CA043F"/>
    <w:rsid w:val="00CA1896"/>
    <w:rsid w:val="00CC6EA5"/>
    <w:rsid w:val="00CD6581"/>
    <w:rsid w:val="00D0536F"/>
    <w:rsid w:val="00D065CC"/>
    <w:rsid w:val="00D06854"/>
    <w:rsid w:val="00D12D28"/>
    <w:rsid w:val="00D14469"/>
    <w:rsid w:val="00D14C51"/>
    <w:rsid w:val="00D24C0C"/>
    <w:rsid w:val="00D43A2D"/>
    <w:rsid w:val="00D469C7"/>
    <w:rsid w:val="00D62F0C"/>
    <w:rsid w:val="00D71BC5"/>
    <w:rsid w:val="00D80A87"/>
    <w:rsid w:val="00DA67A9"/>
    <w:rsid w:val="00DC3439"/>
    <w:rsid w:val="00DC3520"/>
    <w:rsid w:val="00DE45B8"/>
    <w:rsid w:val="00E013C7"/>
    <w:rsid w:val="00E17FBD"/>
    <w:rsid w:val="00E34AAF"/>
    <w:rsid w:val="00E520D5"/>
    <w:rsid w:val="00E6578E"/>
    <w:rsid w:val="00ED61B4"/>
    <w:rsid w:val="00EE4B63"/>
    <w:rsid w:val="00EE4D17"/>
    <w:rsid w:val="00EF02C1"/>
    <w:rsid w:val="00EF3D01"/>
    <w:rsid w:val="00F1317B"/>
    <w:rsid w:val="00F22074"/>
    <w:rsid w:val="00F339BA"/>
    <w:rsid w:val="00F36C9C"/>
    <w:rsid w:val="00F6039A"/>
    <w:rsid w:val="00FA1734"/>
    <w:rsid w:val="00FC1B31"/>
    <w:rsid w:val="00FF75C1"/>
    <w:rsid w:val="169B5CA7"/>
    <w:rsid w:val="3DE386B4"/>
    <w:rsid w:val="4254B9D0"/>
    <w:rsid w:val="43E3B835"/>
    <w:rsid w:val="53FCF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E6B85"/>
  <w15:docId w15:val="{F1F89DC7-801C-4F50-B70B-A639F7C9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7ED"/>
    <w:pPr>
      <w:spacing w:before="120" w:after="120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959"/>
    <w:pPr>
      <w:keepNext/>
      <w:keepLines/>
      <w:numPr>
        <w:numId w:val="3"/>
      </w:numPr>
      <w:spacing w:before="200" w:after="200"/>
      <w:ind w:left="851" w:hanging="857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F31E7"/>
    <w:pPr>
      <w:keepNext/>
      <w:keepLines/>
      <w:numPr>
        <w:ilvl w:val="1"/>
        <w:numId w:val="3"/>
      </w:numPr>
      <w:tabs>
        <w:tab w:val="left" w:pos="851"/>
      </w:tabs>
      <w:spacing w:before="160" w:after="160"/>
      <w:ind w:left="0"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F31E7"/>
    <w:pPr>
      <w:keepNext/>
      <w:keepLines/>
      <w:numPr>
        <w:ilvl w:val="2"/>
        <w:numId w:val="3"/>
      </w:numPr>
      <w:tabs>
        <w:tab w:val="left" w:pos="851"/>
      </w:tabs>
      <w:ind w:left="851" w:hanging="851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5959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959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959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959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959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959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1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1B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B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71B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B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BC5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F0DA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35959"/>
    <w:rPr>
      <w:rFonts w:ascii="Arial" w:eastAsiaTheme="majorEastAsia" w:hAnsi="Arial" w:cstheme="majorBidi"/>
      <w:b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F31E7"/>
    <w:rPr>
      <w:rFonts w:ascii="Arial" w:eastAsiaTheme="majorEastAsia" w:hAnsi="Arial" w:cstheme="majorBidi"/>
      <w:b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F31E7"/>
    <w:rPr>
      <w:rFonts w:ascii="Arial" w:eastAsiaTheme="majorEastAsia" w:hAnsi="Arial" w:cstheme="majorBidi"/>
      <w:sz w:val="20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3595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959"/>
    <w:rPr>
      <w:rFonts w:asciiTheme="majorHAnsi" w:eastAsiaTheme="majorEastAsia" w:hAnsiTheme="majorHAnsi" w:cstheme="majorBidi"/>
      <w:color w:val="365F91" w:themeColor="accent1" w:themeShade="BF"/>
      <w:sz w:val="2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959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95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95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9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44265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5F6716"/>
    <w:pPr>
      <w:tabs>
        <w:tab w:val="left" w:pos="400"/>
        <w:tab w:val="right" w:leader="dot" w:pos="9607"/>
      </w:tabs>
      <w:spacing w:before="240" w:after="240"/>
    </w:pPr>
  </w:style>
  <w:style w:type="paragraph" w:styleId="TOC2">
    <w:name w:val="toc 2"/>
    <w:basedOn w:val="Normal"/>
    <w:next w:val="Normal"/>
    <w:autoRedefine/>
    <w:uiPriority w:val="39"/>
    <w:unhideWhenUsed/>
    <w:rsid w:val="005F6716"/>
    <w:pPr>
      <w:tabs>
        <w:tab w:val="left" w:pos="880"/>
        <w:tab w:val="right" w:leader="dot" w:pos="9607"/>
      </w:tabs>
      <w:spacing w:before="240" w:after="240"/>
      <w:ind w:left="198"/>
    </w:pPr>
  </w:style>
  <w:style w:type="paragraph" w:styleId="TOC3">
    <w:name w:val="toc 3"/>
    <w:basedOn w:val="Normal"/>
    <w:next w:val="Normal"/>
    <w:autoRedefine/>
    <w:uiPriority w:val="39"/>
    <w:unhideWhenUsed/>
    <w:rsid w:val="00044265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044265"/>
    <w:rPr>
      <w:color w:val="0000FF" w:themeColor="hyperlink"/>
      <w:u w:val="single"/>
    </w:rPr>
  </w:style>
  <w:style w:type="table" w:customStyle="1" w:styleId="TableGrid0">
    <w:name w:val="TableGrid"/>
    <w:rsid w:val="00753DD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B5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5DC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DCE"/>
    <w:rPr>
      <w:rFonts w:ascii="Arial" w:eastAsia="Times New Roman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DCE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10D94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der\Downloads\02-FRM-056%20External%20Referral%20Form%20v4a%20Apr25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8C088B4CEA44BA3E407AA94A1B4CA" ma:contentTypeVersion="7" ma:contentTypeDescription="Create a new document." ma:contentTypeScope="" ma:versionID="e69c03e5dbb3a14e014d96fca00b6e4a">
  <xsd:schema xmlns:xsd="http://www.w3.org/2001/XMLSchema" xmlns:xs="http://www.w3.org/2001/XMLSchema" xmlns:p="http://schemas.microsoft.com/office/2006/metadata/properties" xmlns:ns2="1ca3228b-06a9-4516-911b-75af251b62f9" targetNamespace="http://schemas.microsoft.com/office/2006/metadata/properties" ma:root="true" ma:fieldsID="696944de5d1b5e81262263b9e7b2c99c" ns2:_="">
    <xsd:import namespace="1ca3228b-06a9-4516-911b-75af251b6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3228b-06a9-4516-911b-75af251b6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480D8-3AD7-4667-90C8-2133EFE5BC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9A992-9BCA-4722-9AD9-8932CB8F7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3228b-06a9-4516-911b-75af251b6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740A48-651E-4B11-A3F5-4A5F412BE0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CE034F-6081-4804-B3A7-EAAD12D3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02-FRM-056 External Referral Form v4a Apr25 (1)</Template>
  <TotalTime>3</TotalTime>
  <Pages>3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Jade Reardon</dc:creator>
  <cp:lastModifiedBy>Jade Reardon</cp:lastModifiedBy>
  <cp:revision>1</cp:revision>
  <cp:lastPrinted>2020-07-01T00:12:00Z</cp:lastPrinted>
  <dcterms:created xsi:type="dcterms:W3CDTF">2026-09-02T05:49:00Z</dcterms:created>
  <dcterms:modified xsi:type="dcterms:W3CDTF">2026-09-02T05:52:00Z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0x010100B2B8C088B4CEA44BA3E407AA94A1B4CA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8725400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</Properties>
</file>