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  <w:tblCaption w:val="Layout table"/>
      </w:tblPr>
      <w:tblGrid>
        <w:gridCol w:w="4366"/>
        <w:gridCol w:w="5704"/>
      </w:tblGrid>
      <w:tr w:rsidR="00FA19D6" w14:paraId="0EE8D961" w14:textId="77777777" w:rsidTr="00AE150D">
        <w:trPr>
          <w:trHeight w:hRule="exact" w:val="288"/>
        </w:trPr>
        <w:tc>
          <w:tcPr>
            <w:tcW w:w="2168" w:type="pct"/>
            <w:tcBorders>
              <w:left w:val="single" w:sz="4" w:space="0" w:color="88C589" w:themeColor="accent1" w:themeTint="99"/>
              <w:bottom w:val="single" w:sz="18" w:space="0" w:color="FFFFFF" w:themeColor="background1"/>
            </w:tcBorders>
            <w:shd w:val="clear" w:color="auto" w:fill="BEBEC1" w:themeFill="background2" w:themeFillShade="E6"/>
          </w:tcPr>
          <w:p w14:paraId="5B2B0F07" w14:textId="1BBB3846" w:rsidR="00FA19D6" w:rsidRDefault="00FA19D6">
            <w:pPr>
              <w:pStyle w:val="NoSpacing"/>
            </w:pPr>
          </w:p>
        </w:tc>
        <w:tc>
          <w:tcPr>
            <w:tcW w:w="2832" w:type="pct"/>
            <w:tcBorders>
              <w:bottom w:val="single" w:sz="18" w:space="0" w:color="FFFFFF" w:themeColor="background1"/>
              <w:right w:val="single" w:sz="4" w:space="0" w:color="88C589" w:themeColor="accent1" w:themeTint="99"/>
            </w:tcBorders>
            <w:shd w:val="clear" w:color="auto" w:fill="BEBEC1" w:themeFill="background2" w:themeFillShade="E6"/>
          </w:tcPr>
          <w:p w14:paraId="1DEC5796" w14:textId="77777777" w:rsidR="00FA19D6" w:rsidRDefault="00FA19D6">
            <w:pPr>
              <w:pStyle w:val="NoSpacing"/>
            </w:pPr>
          </w:p>
        </w:tc>
      </w:tr>
      <w:tr w:rsidR="00FA19D6" w14:paraId="146B84DA" w14:textId="77777777" w:rsidTr="00AE150D">
        <w:trPr>
          <w:trHeight w:hRule="exact" w:val="2304"/>
        </w:trPr>
        <w:tc>
          <w:tcPr>
            <w:tcW w:w="2168" w:type="pct"/>
            <w:tcBorders>
              <w:top w:val="single" w:sz="18" w:space="0" w:color="FFFFFF" w:themeColor="background1"/>
              <w:left w:val="single" w:sz="4" w:space="0" w:color="D7EBD7" w:themeColor="accent1" w:themeTint="33"/>
              <w:bottom w:val="single" w:sz="18" w:space="0" w:color="FFFFFF" w:themeColor="background1"/>
            </w:tcBorders>
            <w:shd w:val="clear" w:color="auto" w:fill="F2F2F2" w:themeFill="background1" w:themeFillShade="F2"/>
          </w:tcPr>
          <w:p w14:paraId="6E744266" w14:textId="77777777" w:rsidR="002408DA" w:rsidRDefault="002408DA">
            <w:pPr>
              <w:pStyle w:val="NoSpacing"/>
            </w:pPr>
            <w:bookmarkStart w:id="0" w:name="_MonthandYear"/>
            <w:bookmarkEnd w:id="0"/>
            <w:r>
              <w:t xml:space="preserve">    </w:t>
            </w:r>
          </w:p>
          <w:p w14:paraId="775B8C13" w14:textId="0E1B384A" w:rsidR="002D046C" w:rsidRPr="00AE150D" w:rsidRDefault="002408DA">
            <w:pPr>
              <w:pStyle w:val="NoSpacing"/>
              <w:rPr>
                <w:color w:val="auto"/>
                <w:sz w:val="20"/>
                <w:szCs w:val="20"/>
              </w:rPr>
            </w:pPr>
            <w:r w:rsidRPr="00AE150D">
              <w:rPr>
                <w:color w:val="auto"/>
                <w:sz w:val="20"/>
                <w:szCs w:val="20"/>
              </w:rPr>
              <w:t>Senior Connections, Inc</w:t>
            </w:r>
            <w:r w:rsidR="002D046C" w:rsidRPr="00AE150D">
              <w:rPr>
                <w:color w:val="auto"/>
                <w:sz w:val="20"/>
                <w:szCs w:val="20"/>
              </w:rPr>
              <w:t xml:space="preserve">.    </w:t>
            </w:r>
            <w:r w:rsidR="00181C90" w:rsidRPr="00AE150D">
              <w:rPr>
                <w:color w:val="auto"/>
                <w:sz w:val="20"/>
                <w:szCs w:val="20"/>
              </w:rPr>
              <w:t xml:space="preserve">                      </w:t>
            </w:r>
            <w:r w:rsidR="002D046C" w:rsidRPr="00AE150D">
              <w:rPr>
                <w:color w:val="auto"/>
                <w:sz w:val="20"/>
                <w:szCs w:val="20"/>
              </w:rPr>
              <w:t xml:space="preserve">                                 </w:t>
            </w:r>
          </w:p>
          <w:p w14:paraId="218DB80A" w14:textId="77777777" w:rsidR="002D046C" w:rsidRPr="00AE150D" w:rsidRDefault="002D046C">
            <w:pPr>
              <w:pStyle w:val="NoSpacing"/>
              <w:rPr>
                <w:color w:val="auto"/>
                <w:sz w:val="20"/>
                <w:szCs w:val="20"/>
              </w:rPr>
            </w:pPr>
            <w:r w:rsidRPr="00AE150D">
              <w:rPr>
                <w:color w:val="auto"/>
                <w:sz w:val="20"/>
                <w:szCs w:val="20"/>
              </w:rPr>
              <w:t>1805 N. 16</w:t>
            </w:r>
            <w:r w:rsidRPr="00AE150D">
              <w:rPr>
                <w:color w:val="auto"/>
                <w:sz w:val="20"/>
                <w:szCs w:val="20"/>
                <w:vertAlign w:val="superscript"/>
              </w:rPr>
              <w:t>th</w:t>
            </w:r>
            <w:r w:rsidRPr="00AE150D">
              <w:rPr>
                <w:color w:val="auto"/>
                <w:sz w:val="20"/>
                <w:szCs w:val="20"/>
              </w:rPr>
              <w:t xml:space="preserve"> Street</w:t>
            </w:r>
          </w:p>
          <w:p w14:paraId="3E1A38B0" w14:textId="0FAB2F07" w:rsidR="002D046C" w:rsidRPr="00AE150D" w:rsidRDefault="002D046C">
            <w:pPr>
              <w:pStyle w:val="NoSpacing"/>
              <w:rPr>
                <w:color w:val="auto"/>
                <w:sz w:val="20"/>
                <w:szCs w:val="20"/>
              </w:rPr>
            </w:pPr>
            <w:r w:rsidRPr="00AE150D">
              <w:rPr>
                <w:color w:val="auto"/>
                <w:sz w:val="20"/>
                <w:szCs w:val="20"/>
              </w:rPr>
              <w:t xml:space="preserve">Superior, Wisconsin 54880                                               </w:t>
            </w:r>
          </w:p>
          <w:p w14:paraId="769AB031" w14:textId="6F0FC0F4" w:rsidR="002D046C" w:rsidRPr="00AE150D" w:rsidRDefault="006A0D3B">
            <w:pPr>
              <w:pStyle w:val="NoSpacing"/>
              <w:rPr>
                <w:color w:val="auto"/>
                <w:sz w:val="20"/>
                <w:szCs w:val="20"/>
              </w:rPr>
            </w:pPr>
            <w:r w:rsidRPr="00AE150D">
              <w:rPr>
                <w:color w:val="auto"/>
                <w:sz w:val="20"/>
                <w:szCs w:val="20"/>
              </w:rPr>
              <w:t xml:space="preserve">(715) </w:t>
            </w:r>
            <w:r w:rsidR="002D046C" w:rsidRPr="00AE150D">
              <w:rPr>
                <w:color w:val="auto"/>
                <w:sz w:val="20"/>
                <w:szCs w:val="20"/>
              </w:rPr>
              <w:t>394-3611 or 800-870-2181</w:t>
            </w:r>
          </w:p>
          <w:p w14:paraId="5DAFFF9C" w14:textId="7917E2C6" w:rsidR="002D046C" w:rsidRPr="00AE150D" w:rsidRDefault="002D046C">
            <w:pPr>
              <w:pStyle w:val="NoSpacing"/>
              <w:rPr>
                <w:color w:val="auto"/>
                <w:sz w:val="20"/>
                <w:szCs w:val="20"/>
              </w:rPr>
            </w:pPr>
            <w:hyperlink r:id="rId10" w:history="1">
              <w:r w:rsidRPr="00AE150D">
                <w:rPr>
                  <w:rStyle w:val="Hyperlink"/>
                  <w:color w:val="auto"/>
                  <w:sz w:val="20"/>
                  <w:szCs w:val="20"/>
                </w:rPr>
                <w:t>www.seniorconnectionswi.org</w:t>
              </w:r>
            </w:hyperlink>
          </w:p>
          <w:p w14:paraId="701CBEB9" w14:textId="36481B03" w:rsidR="002408DA" w:rsidRPr="00AE150D" w:rsidRDefault="002D046C">
            <w:pPr>
              <w:pStyle w:val="NoSpacing"/>
              <w:rPr>
                <w:color w:val="auto"/>
                <w:sz w:val="20"/>
                <w:szCs w:val="20"/>
              </w:rPr>
            </w:pPr>
            <w:r w:rsidRPr="00AE150D">
              <w:rPr>
                <w:color w:val="auto"/>
                <w:sz w:val="20"/>
                <w:szCs w:val="20"/>
              </w:rPr>
              <w:t xml:space="preserve">www.facebook.com/SeniorConnectionsWI                                                   </w:t>
            </w:r>
          </w:p>
          <w:p w14:paraId="4BE8145C" w14:textId="77777777" w:rsidR="00C027E2" w:rsidRDefault="00C027E2">
            <w:pPr>
              <w:pStyle w:val="NoSpacing"/>
              <w:rPr>
                <w:b/>
                <w:bCs/>
                <w:color w:val="auto"/>
                <w:sz w:val="24"/>
                <w:szCs w:val="24"/>
              </w:rPr>
            </w:pPr>
          </w:p>
          <w:p w14:paraId="15E82772" w14:textId="020FB620" w:rsidR="002408DA" w:rsidRPr="00C027E2" w:rsidRDefault="00AE150D">
            <w:pPr>
              <w:pStyle w:val="NoSpacing"/>
            </w:pPr>
            <w:r w:rsidRPr="005D7DC0">
              <w:rPr>
                <w:b/>
                <w:bCs/>
                <w:color w:val="auto"/>
                <w:sz w:val="24"/>
                <w:szCs w:val="24"/>
              </w:rPr>
              <w:t>$</w:t>
            </w:r>
            <w:r w:rsidR="00D9012A">
              <w:rPr>
                <w:b/>
                <w:bCs/>
                <w:color w:val="auto"/>
                <w:sz w:val="24"/>
                <w:szCs w:val="24"/>
              </w:rPr>
              <w:t>6</w:t>
            </w:r>
            <w:r w:rsidRPr="005D7DC0">
              <w:rPr>
                <w:b/>
                <w:bCs/>
                <w:color w:val="auto"/>
                <w:sz w:val="24"/>
                <w:szCs w:val="24"/>
              </w:rPr>
              <w:t xml:space="preserve">.00 per Meal </w:t>
            </w:r>
            <w:r w:rsidR="00C027E2">
              <w:rPr>
                <w:b/>
                <w:bCs/>
                <w:color w:val="auto"/>
                <w:sz w:val="24"/>
                <w:szCs w:val="24"/>
              </w:rPr>
              <w:t>Contribution</w:t>
            </w:r>
            <w:r w:rsidR="005D7DC0" w:rsidRPr="005D7DC0">
              <w:rPr>
                <w:b/>
                <w:bCs/>
                <w:color w:val="auto"/>
                <w:sz w:val="24"/>
                <w:szCs w:val="24"/>
              </w:rPr>
              <w:t xml:space="preserve"> Requested</w:t>
            </w:r>
            <w:r w:rsidR="002408DA" w:rsidRPr="005D7DC0">
              <w:rPr>
                <w:b/>
                <w:bCs/>
                <w:color w:val="auto"/>
                <w:sz w:val="24"/>
                <w:szCs w:val="24"/>
              </w:rPr>
              <w:t xml:space="preserve">        </w:t>
            </w:r>
            <w:r w:rsidR="002408DA" w:rsidRPr="005D7DC0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2832" w:type="pct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D7EBD7" w:themeColor="accent1" w:themeTint="33"/>
            </w:tcBorders>
            <w:shd w:val="clear" w:color="auto" w:fill="F2F2F2" w:themeFill="background1" w:themeFillShade="F2"/>
            <w:vAlign w:val="bottom"/>
          </w:tcPr>
          <w:p w14:paraId="46F11C62" w14:textId="77777777" w:rsidR="002D046C" w:rsidRDefault="002408DA" w:rsidP="002408DA">
            <w:pPr>
              <w:pStyle w:val="Year"/>
              <w:jc w:val="left"/>
              <w:rPr>
                <w:rStyle w:val="Month"/>
                <w:b/>
                <w:bCs/>
                <w:sz w:val="28"/>
                <w:szCs w:val="28"/>
              </w:rPr>
            </w:pPr>
            <w:r>
              <w:rPr>
                <w:rStyle w:val="Month"/>
                <w:b/>
                <w:bCs/>
                <w:sz w:val="28"/>
                <w:szCs w:val="28"/>
              </w:rPr>
              <w:t xml:space="preserve">                               </w:t>
            </w:r>
            <w:r w:rsidR="002D046C">
              <w:rPr>
                <w:b/>
                <w:bCs/>
                <w:noProof/>
                <w:color w:val="234924" w:themeColor="accent1" w:themeShade="80"/>
                <w:sz w:val="28"/>
                <w:szCs w:val="28"/>
              </w:rPr>
              <w:drawing>
                <wp:inline distT="0" distB="0" distL="0" distR="0" wp14:anchorId="296698F0" wp14:editId="555B69B9">
                  <wp:extent cx="1905000" cy="781050"/>
                  <wp:effectExtent l="0" t="0" r="0" b="0"/>
                  <wp:docPr id="2" name="Picture 2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raphical user interface&#10;&#10;Description automatically generate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Month"/>
                <w:b/>
                <w:bCs/>
                <w:sz w:val="28"/>
                <w:szCs w:val="28"/>
              </w:rPr>
              <w:t xml:space="preserve"> </w:t>
            </w:r>
          </w:p>
          <w:p w14:paraId="1069DFF8" w14:textId="34899D09" w:rsidR="005D7DC0" w:rsidRPr="005D7DC0" w:rsidRDefault="002D046C" w:rsidP="002408DA">
            <w:pPr>
              <w:pStyle w:val="Year"/>
              <w:jc w:val="left"/>
              <w:rPr>
                <w:rStyle w:val="Month"/>
                <w:b/>
                <w:bCs/>
                <w:color w:val="auto"/>
                <w:sz w:val="44"/>
                <w:szCs w:val="44"/>
              </w:rPr>
            </w:pPr>
            <w:r>
              <w:rPr>
                <w:rStyle w:val="Month"/>
                <w:b/>
                <w:bCs/>
                <w:sz w:val="28"/>
                <w:szCs w:val="28"/>
              </w:rPr>
              <w:t xml:space="preserve">                               </w:t>
            </w:r>
            <w:r w:rsidR="00E12788">
              <w:rPr>
                <w:rStyle w:val="Month"/>
                <w:b/>
                <w:bCs/>
                <w:sz w:val="28"/>
                <w:szCs w:val="28"/>
              </w:rPr>
              <w:t xml:space="preserve">  </w:t>
            </w:r>
            <w:r w:rsidR="009D3D95">
              <w:rPr>
                <w:rStyle w:val="Month"/>
                <w:b/>
                <w:bCs/>
                <w:color w:val="auto"/>
                <w:sz w:val="44"/>
                <w:szCs w:val="44"/>
              </w:rPr>
              <w:t>September</w:t>
            </w:r>
            <w:r w:rsidR="00D0227E">
              <w:rPr>
                <w:rStyle w:val="Month"/>
                <w:b/>
                <w:bCs/>
                <w:color w:val="auto"/>
                <w:sz w:val="44"/>
                <w:szCs w:val="44"/>
              </w:rPr>
              <w:t xml:space="preserve"> </w:t>
            </w:r>
            <w:r w:rsidR="00357991">
              <w:rPr>
                <w:rStyle w:val="Month"/>
                <w:b/>
                <w:bCs/>
                <w:color w:val="auto"/>
                <w:sz w:val="44"/>
                <w:szCs w:val="44"/>
              </w:rPr>
              <w:t>2026</w:t>
            </w:r>
          </w:p>
          <w:p w14:paraId="2C9E2CF0" w14:textId="5DE3D28F" w:rsidR="005D7DC0" w:rsidRPr="005D7DC0" w:rsidRDefault="005D7DC0" w:rsidP="002408DA">
            <w:pPr>
              <w:pStyle w:val="Year"/>
              <w:jc w:val="left"/>
              <w:rPr>
                <w:rStyle w:val="Month"/>
                <w:b/>
                <w:bCs/>
                <w:color w:val="auto"/>
                <w:sz w:val="24"/>
                <w:szCs w:val="24"/>
              </w:rPr>
            </w:pPr>
          </w:p>
          <w:p w14:paraId="2652F635" w14:textId="78CC979D" w:rsidR="00AE150D" w:rsidRDefault="002408DA" w:rsidP="002408DA">
            <w:pPr>
              <w:pStyle w:val="Year"/>
              <w:jc w:val="left"/>
              <w:rPr>
                <w:rStyle w:val="Month"/>
                <w:b/>
                <w:bCs/>
                <w:color w:val="auto"/>
                <w:sz w:val="28"/>
                <w:szCs w:val="28"/>
              </w:rPr>
            </w:pPr>
            <w:r w:rsidRPr="005D7DC0">
              <w:rPr>
                <w:rStyle w:val="Month"/>
                <w:b/>
                <w:bCs/>
                <w:color w:val="auto"/>
                <w:sz w:val="28"/>
                <w:szCs w:val="28"/>
              </w:rPr>
              <w:t xml:space="preserve">  </w:t>
            </w:r>
          </w:p>
          <w:p w14:paraId="608210D5" w14:textId="77777777" w:rsidR="005D7DC0" w:rsidRPr="005D7DC0" w:rsidRDefault="005D7DC0" w:rsidP="002408DA">
            <w:pPr>
              <w:pStyle w:val="Year"/>
              <w:jc w:val="left"/>
              <w:rPr>
                <w:rStyle w:val="Month"/>
                <w:b/>
                <w:bCs/>
                <w:color w:val="auto"/>
                <w:sz w:val="28"/>
                <w:szCs w:val="28"/>
              </w:rPr>
            </w:pPr>
          </w:p>
          <w:p w14:paraId="063E05A7" w14:textId="72C90F0A" w:rsidR="00FA19D6" w:rsidRPr="002D046C" w:rsidRDefault="002408DA" w:rsidP="002408DA">
            <w:pPr>
              <w:pStyle w:val="Year"/>
              <w:jc w:val="left"/>
              <w:rPr>
                <w:b/>
                <w:bCs/>
                <w:sz w:val="44"/>
                <w:szCs w:val="44"/>
              </w:rPr>
            </w:pPr>
            <w:r w:rsidRPr="0020308D">
              <w:rPr>
                <w:b/>
                <w:bCs/>
                <w:sz w:val="44"/>
                <w:szCs w:val="44"/>
              </w:rPr>
              <w:t xml:space="preserve">                     </w:t>
            </w:r>
          </w:p>
        </w:tc>
      </w:tr>
      <w:tr w:rsidR="00FA19D6" w14:paraId="17708A5E" w14:textId="77777777" w:rsidTr="00AE150D">
        <w:trPr>
          <w:trHeight w:hRule="exact" w:val="360"/>
        </w:trPr>
        <w:tc>
          <w:tcPr>
            <w:tcW w:w="2168" w:type="pct"/>
            <w:tcBorders>
              <w:top w:val="single" w:sz="18" w:space="0" w:color="FFFFFF" w:themeColor="background1"/>
              <w:left w:val="single" w:sz="4" w:space="0" w:color="B0D8B0" w:themeColor="accent1" w:themeTint="66"/>
            </w:tcBorders>
            <w:shd w:val="clear" w:color="auto" w:fill="BABFCB" w:themeFill="text2" w:themeFillTint="66"/>
          </w:tcPr>
          <w:p w14:paraId="7BD466F9" w14:textId="77777777" w:rsidR="00FA19D6" w:rsidRDefault="00FA19D6">
            <w:pPr>
              <w:pStyle w:val="NoSpacing"/>
            </w:pPr>
          </w:p>
        </w:tc>
        <w:tc>
          <w:tcPr>
            <w:tcW w:w="2832" w:type="pct"/>
            <w:tcBorders>
              <w:top w:val="single" w:sz="18" w:space="0" w:color="FFFFFF" w:themeColor="background1"/>
              <w:right w:val="single" w:sz="4" w:space="0" w:color="B0D8B0" w:themeColor="accent1" w:themeTint="66"/>
            </w:tcBorders>
            <w:shd w:val="clear" w:color="auto" w:fill="BEBEC1" w:themeFill="background2" w:themeFillShade="E6"/>
          </w:tcPr>
          <w:p w14:paraId="1E7F5F1C" w14:textId="77777777" w:rsidR="00FA19D6" w:rsidRDefault="00FA19D6">
            <w:pPr>
              <w:pStyle w:val="NoSpacing"/>
            </w:pPr>
          </w:p>
        </w:tc>
      </w:tr>
    </w:tbl>
    <w:tbl>
      <w:tblPr>
        <w:tblStyle w:val="Calendar-Accent1"/>
        <w:tblW w:w="5000" w:type="pct"/>
        <w:tblLayout w:type="fixed"/>
        <w:tblLook w:val="04A0" w:firstRow="1" w:lastRow="0" w:firstColumn="1" w:lastColumn="0" w:noHBand="0" w:noVBand="1"/>
        <w:tblCaption w:val="Layout table"/>
      </w:tblPr>
      <w:tblGrid>
        <w:gridCol w:w="1976"/>
        <w:gridCol w:w="1978"/>
        <w:gridCol w:w="2070"/>
        <w:gridCol w:w="1982"/>
        <w:gridCol w:w="2064"/>
      </w:tblGrid>
      <w:tr w:rsidR="00527B76" w14:paraId="5656E60C" w14:textId="77777777" w:rsidTr="00527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tcW w:w="981" w:type="pct"/>
            <w:shd w:val="clear" w:color="auto" w:fill="DCDFE5" w:themeFill="text2" w:themeFillTint="33"/>
          </w:tcPr>
          <w:p w14:paraId="5378FFC7" w14:textId="32C32B9E" w:rsidR="00527B76" w:rsidRPr="0020308D" w:rsidRDefault="0020308D">
            <w:pPr>
              <w:pStyle w:val="Days"/>
              <w:rPr>
                <w:b/>
                <w:bCs/>
              </w:rPr>
            </w:pPr>
            <w:bookmarkStart w:id="1" w:name="_Calendar"/>
            <w:bookmarkEnd w:id="1"/>
            <w:r w:rsidRPr="0020308D">
              <w:rPr>
                <w:b/>
                <w:bCs/>
                <w:color w:val="auto"/>
              </w:rPr>
              <w:t>Monday</w:t>
            </w:r>
          </w:p>
        </w:tc>
        <w:tc>
          <w:tcPr>
            <w:tcW w:w="982" w:type="pct"/>
            <w:shd w:val="clear" w:color="auto" w:fill="DCDFE5" w:themeFill="text2" w:themeFillTint="33"/>
          </w:tcPr>
          <w:p w14:paraId="63F96802" w14:textId="3407B756" w:rsidR="00527B76" w:rsidRPr="0020308D" w:rsidRDefault="0020308D">
            <w:pPr>
              <w:pStyle w:val="Days"/>
              <w:rPr>
                <w:b/>
                <w:bCs/>
              </w:rPr>
            </w:pPr>
            <w:r w:rsidRPr="0020308D">
              <w:rPr>
                <w:b/>
                <w:bCs/>
                <w:color w:val="auto"/>
              </w:rPr>
              <w:t>Tuesday</w:t>
            </w:r>
          </w:p>
        </w:tc>
        <w:tc>
          <w:tcPr>
            <w:tcW w:w="1028" w:type="pct"/>
            <w:shd w:val="clear" w:color="auto" w:fill="DCDFE5" w:themeFill="text2" w:themeFillTint="33"/>
          </w:tcPr>
          <w:p w14:paraId="7217F216" w14:textId="035E8CDE" w:rsidR="00527B76" w:rsidRPr="0020308D" w:rsidRDefault="00527B76">
            <w:pPr>
              <w:pStyle w:val="Days"/>
              <w:rPr>
                <w:b/>
                <w:bCs/>
              </w:rPr>
            </w:pPr>
            <w:r w:rsidRPr="0020308D">
              <w:rPr>
                <w:b/>
                <w:bCs/>
                <w:color w:val="auto"/>
              </w:rPr>
              <w:t>W</w:t>
            </w:r>
            <w:r w:rsidR="0020308D" w:rsidRPr="0020308D">
              <w:rPr>
                <w:b/>
                <w:bCs/>
                <w:color w:val="auto"/>
              </w:rPr>
              <w:t>ednesday</w:t>
            </w:r>
          </w:p>
        </w:tc>
        <w:tc>
          <w:tcPr>
            <w:tcW w:w="984" w:type="pct"/>
            <w:shd w:val="clear" w:color="auto" w:fill="DCDFE5" w:themeFill="text2" w:themeFillTint="33"/>
          </w:tcPr>
          <w:p w14:paraId="1BAF1C46" w14:textId="4ED0AABE" w:rsidR="00527B76" w:rsidRPr="0020308D" w:rsidRDefault="00527B76">
            <w:pPr>
              <w:pStyle w:val="Days"/>
              <w:rPr>
                <w:b/>
                <w:bCs/>
              </w:rPr>
            </w:pPr>
            <w:r w:rsidRPr="0020308D">
              <w:rPr>
                <w:b/>
                <w:bCs/>
                <w:color w:val="000000" w:themeColor="text1"/>
              </w:rPr>
              <w:t>Thu</w:t>
            </w:r>
            <w:r w:rsidR="0020308D" w:rsidRPr="0020308D">
              <w:rPr>
                <w:b/>
                <w:bCs/>
                <w:color w:val="000000" w:themeColor="text1"/>
              </w:rPr>
              <w:t>rsday</w:t>
            </w:r>
          </w:p>
        </w:tc>
        <w:tc>
          <w:tcPr>
            <w:tcW w:w="1025" w:type="pct"/>
            <w:shd w:val="clear" w:color="auto" w:fill="DCDFE5" w:themeFill="text2" w:themeFillTint="33"/>
          </w:tcPr>
          <w:p w14:paraId="27DC5AA9" w14:textId="0F171462" w:rsidR="00527B76" w:rsidRPr="0020308D" w:rsidRDefault="0020308D">
            <w:pPr>
              <w:pStyle w:val="Days"/>
              <w:rPr>
                <w:b/>
                <w:bCs/>
              </w:rPr>
            </w:pPr>
            <w:r w:rsidRPr="0020308D">
              <w:rPr>
                <w:b/>
                <w:bCs/>
                <w:color w:val="auto"/>
              </w:rPr>
              <w:t>Friday</w:t>
            </w:r>
          </w:p>
        </w:tc>
      </w:tr>
      <w:tr w:rsidR="003A2C30" w14:paraId="6D0D3B1F" w14:textId="77777777" w:rsidTr="00527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41"/>
        </w:trPr>
        <w:tc>
          <w:tcPr>
            <w:tcW w:w="981" w:type="pct"/>
          </w:tcPr>
          <w:p w14:paraId="5EC44308" w14:textId="2159716B" w:rsidR="003A2C30" w:rsidRPr="00E12788" w:rsidRDefault="003A2C30" w:rsidP="003A2C30">
            <w:pPr>
              <w:pStyle w:val="Dates"/>
              <w:spacing w:after="40"/>
              <w:rPr>
                <w:b/>
                <w:bCs/>
              </w:rPr>
            </w:pPr>
          </w:p>
        </w:tc>
        <w:tc>
          <w:tcPr>
            <w:tcW w:w="982" w:type="pct"/>
          </w:tcPr>
          <w:p w14:paraId="25BA5ECC" w14:textId="77777777" w:rsidR="003C1572" w:rsidRDefault="00BE61BE" w:rsidP="003A2C30">
            <w:pPr>
              <w:pStyle w:val="Dates"/>
              <w:spacing w:after="40"/>
              <w:rPr>
                <w:bCs/>
                <w:color w:val="au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au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  <w:p w14:paraId="2A4C8098" w14:textId="333FBF28" w:rsidR="00BE61BE" w:rsidRPr="00C91CB9" w:rsidRDefault="00BE61BE" w:rsidP="003A2C30">
            <w:pPr>
              <w:pStyle w:val="Dates"/>
              <w:spacing w:after="40"/>
              <w:rPr>
                <w:bCs/>
                <w:color w:val="au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028" w:type="pct"/>
          </w:tcPr>
          <w:p w14:paraId="53EE1644" w14:textId="16C47E78" w:rsidR="00DC1858" w:rsidRPr="001234C5" w:rsidRDefault="00B158C6" w:rsidP="003A2C30">
            <w:pPr>
              <w:pStyle w:val="Dates"/>
              <w:spacing w:after="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4" w:type="pct"/>
          </w:tcPr>
          <w:p w14:paraId="6FD920BE" w14:textId="7A58D8B8" w:rsidR="003A2C30" w:rsidRPr="000E332D" w:rsidRDefault="00B158C6" w:rsidP="003A2C30">
            <w:pPr>
              <w:pStyle w:val="Dates"/>
              <w:spacing w:after="4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5" w:type="pct"/>
          </w:tcPr>
          <w:p w14:paraId="77E09781" w14:textId="4E0B5AC7" w:rsidR="003A2C30" w:rsidRDefault="00B158C6" w:rsidP="003A2C30">
            <w:pPr>
              <w:pStyle w:val="Dates"/>
              <w:spacing w:after="4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717127">
              <w:rPr>
                <w:b/>
                <w:bCs/>
              </w:rPr>
              <w:t xml:space="preserve"> </w:t>
            </w:r>
          </w:p>
          <w:p w14:paraId="77CA0465" w14:textId="0DFFAA6B" w:rsidR="00B158C6" w:rsidRPr="00B158C6" w:rsidRDefault="00BB7082" w:rsidP="003A2C30">
            <w:pPr>
              <w:pStyle w:val="Dates"/>
              <w:spacing w:after="40"/>
            </w:pPr>
            <w:r>
              <w:rPr>
                <w:noProof/>
                <w:color w:val="auto"/>
              </w:rPr>
              <w:drawing>
                <wp:inline distT="0" distB="0" distL="0" distR="0" wp14:anchorId="243970B6" wp14:editId="4AA5C58A">
                  <wp:extent cx="1106170" cy="737235"/>
                  <wp:effectExtent l="0" t="0" r="0" b="5715"/>
                  <wp:docPr id="3855073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507387" name="Picture 38550738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170" cy="73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158C6">
              <w:t>Po</w:t>
            </w:r>
          </w:p>
        </w:tc>
      </w:tr>
      <w:tr w:rsidR="00C91CB9" w14:paraId="4F19ECE8" w14:textId="77777777" w:rsidTr="006A0D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161"/>
        </w:trPr>
        <w:tc>
          <w:tcPr>
            <w:tcW w:w="981" w:type="pct"/>
          </w:tcPr>
          <w:p w14:paraId="2FA21690" w14:textId="155E6E29" w:rsidR="00C91CB9" w:rsidRPr="00E12788" w:rsidRDefault="00C91CB9" w:rsidP="00C91CB9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2B4DC15" wp14:editId="4F6BEC84">
                  <wp:extent cx="1066800" cy="737235"/>
                  <wp:effectExtent l="0" t="0" r="0" b="5715"/>
                  <wp:docPr id="3" name="Picture 2" descr="Meals on Wheels Rock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Meals on Wheels Rockland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3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14:paraId="2A29CAB0" w14:textId="5D7DF42E" w:rsidR="00C91CB9" w:rsidRPr="00C3043B" w:rsidRDefault="00C91CB9" w:rsidP="00C91CB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3043B">
              <w:rPr>
                <w:rFonts w:cstheme="minorHAnsi"/>
                <w:color w:val="000000" w:themeColor="text1"/>
                <w:sz w:val="20"/>
                <w:szCs w:val="20"/>
              </w:rPr>
              <w:t>Sa</w:t>
            </w:r>
            <w:r w:rsidR="00A504EE" w:rsidRPr="00C3043B">
              <w:rPr>
                <w:rFonts w:cstheme="minorHAnsi"/>
                <w:color w:val="000000" w:themeColor="text1"/>
                <w:sz w:val="20"/>
                <w:szCs w:val="20"/>
              </w:rPr>
              <w:t>lisbury Steak</w:t>
            </w:r>
          </w:p>
          <w:p w14:paraId="010E5CA5" w14:textId="36A140FE" w:rsidR="00C91CB9" w:rsidRPr="00C3043B" w:rsidRDefault="005C2398" w:rsidP="00C91CB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3043B">
              <w:rPr>
                <w:rFonts w:cstheme="minorHAnsi"/>
                <w:color w:val="000000" w:themeColor="text1"/>
                <w:sz w:val="20"/>
                <w:szCs w:val="20"/>
              </w:rPr>
              <w:t>Gravy</w:t>
            </w:r>
            <w:r w:rsidR="00B626A3" w:rsidRPr="00C3043B">
              <w:rPr>
                <w:rFonts w:cstheme="minorHAnsi"/>
                <w:color w:val="000000" w:themeColor="text1"/>
                <w:sz w:val="20"/>
                <w:szCs w:val="20"/>
              </w:rPr>
              <w:t>/ Peas</w:t>
            </w:r>
          </w:p>
          <w:p w14:paraId="13E635B1" w14:textId="21B6FD2B" w:rsidR="005C2398" w:rsidRPr="00C3043B" w:rsidRDefault="005C2398" w:rsidP="00C91CB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3043B">
              <w:rPr>
                <w:rFonts w:cstheme="minorHAnsi"/>
                <w:color w:val="000000" w:themeColor="text1"/>
                <w:sz w:val="20"/>
                <w:szCs w:val="20"/>
              </w:rPr>
              <w:t>Mashed Potatoes</w:t>
            </w:r>
          </w:p>
          <w:p w14:paraId="1D0CC5DA" w14:textId="77777777" w:rsidR="00B626A3" w:rsidRPr="00C3043B" w:rsidRDefault="00B626A3" w:rsidP="00C91CB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3043B">
              <w:rPr>
                <w:rFonts w:cstheme="minorHAnsi"/>
                <w:color w:val="000000" w:themeColor="text1"/>
                <w:sz w:val="20"/>
                <w:szCs w:val="20"/>
              </w:rPr>
              <w:t>Bread</w:t>
            </w:r>
          </w:p>
          <w:p w14:paraId="7848675A" w14:textId="75CD62E0" w:rsidR="00B626A3" w:rsidRPr="001234C5" w:rsidRDefault="00B626A3" w:rsidP="00C91CB9">
            <w:pPr>
              <w:rPr>
                <w:b/>
                <w:bCs/>
                <w:sz w:val="20"/>
                <w:szCs w:val="20"/>
              </w:rPr>
            </w:pPr>
            <w:r w:rsidRPr="00C3043B">
              <w:rPr>
                <w:color w:val="000000" w:themeColor="text1"/>
                <w:sz w:val="20"/>
                <w:szCs w:val="20"/>
              </w:rPr>
              <w:t>Pudding</w:t>
            </w:r>
          </w:p>
        </w:tc>
        <w:tc>
          <w:tcPr>
            <w:tcW w:w="1028" w:type="pct"/>
          </w:tcPr>
          <w:p w14:paraId="2B3590EB" w14:textId="77777777" w:rsidR="00C91CB9" w:rsidRPr="00C3043B" w:rsidRDefault="00087D90" w:rsidP="00C91CB9">
            <w:pPr>
              <w:rPr>
                <w:color w:val="auto"/>
                <w:sz w:val="20"/>
                <w:szCs w:val="20"/>
              </w:rPr>
            </w:pPr>
            <w:r w:rsidRPr="00C3043B">
              <w:rPr>
                <w:color w:val="auto"/>
                <w:sz w:val="20"/>
                <w:szCs w:val="20"/>
              </w:rPr>
              <w:t>Goulash</w:t>
            </w:r>
          </w:p>
          <w:p w14:paraId="34F443AB" w14:textId="77777777" w:rsidR="00087D90" w:rsidRPr="00C3043B" w:rsidRDefault="00087D90" w:rsidP="00C91CB9">
            <w:pPr>
              <w:rPr>
                <w:color w:val="auto"/>
                <w:sz w:val="20"/>
                <w:szCs w:val="20"/>
              </w:rPr>
            </w:pPr>
            <w:r w:rsidRPr="00C3043B">
              <w:rPr>
                <w:color w:val="auto"/>
                <w:sz w:val="20"/>
                <w:szCs w:val="20"/>
              </w:rPr>
              <w:t>Cottage Cheese</w:t>
            </w:r>
          </w:p>
          <w:p w14:paraId="3D0ED787" w14:textId="77777777" w:rsidR="00087D90" w:rsidRPr="00C3043B" w:rsidRDefault="00087D90" w:rsidP="00C91CB9">
            <w:pPr>
              <w:rPr>
                <w:color w:val="auto"/>
                <w:sz w:val="20"/>
                <w:szCs w:val="20"/>
              </w:rPr>
            </w:pPr>
            <w:r w:rsidRPr="00C3043B">
              <w:rPr>
                <w:color w:val="auto"/>
                <w:sz w:val="20"/>
                <w:szCs w:val="20"/>
              </w:rPr>
              <w:t>Corn</w:t>
            </w:r>
          </w:p>
          <w:p w14:paraId="7BF260FB" w14:textId="77777777" w:rsidR="00087D90" w:rsidRPr="00C3043B" w:rsidRDefault="00087D90" w:rsidP="00C91CB9">
            <w:pPr>
              <w:rPr>
                <w:color w:val="auto"/>
                <w:sz w:val="20"/>
                <w:szCs w:val="20"/>
              </w:rPr>
            </w:pPr>
            <w:r w:rsidRPr="00C3043B">
              <w:rPr>
                <w:color w:val="auto"/>
                <w:sz w:val="20"/>
                <w:szCs w:val="20"/>
              </w:rPr>
              <w:t>Pull</w:t>
            </w:r>
            <w:r w:rsidR="00885CF2" w:rsidRPr="00C3043B">
              <w:rPr>
                <w:color w:val="auto"/>
                <w:sz w:val="20"/>
                <w:szCs w:val="20"/>
              </w:rPr>
              <w:t>-apart</w:t>
            </w:r>
            <w:r w:rsidR="001D7935" w:rsidRPr="00C3043B">
              <w:rPr>
                <w:color w:val="auto"/>
                <w:sz w:val="20"/>
                <w:szCs w:val="20"/>
              </w:rPr>
              <w:t xml:space="preserve"> Bread</w:t>
            </w:r>
          </w:p>
          <w:p w14:paraId="0CB1EE1F" w14:textId="34B94434" w:rsidR="001D7935" w:rsidRPr="00C37F52" w:rsidRDefault="001D7935" w:rsidP="00C91CB9">
            <w:pPr>
              <w:rPr>
                <w:b/>
                <w:bCs/>
                <w:color w:val="auto"/>
                <w:sz w:val="20"/>
                <w:szCs w:val="20"/>
              </w:rPr>
            </w:pPr>
            <w:r w:rsidRPr="00C3043B">
              <w:rPr>
                <w:color w:val="auto"/>
                <w:sz w:val="20"/>
                <w:szCs w:val="20"/>
              </w:rPr>
              <w:t>Cobbler</w:t>
            </w:r>
          </w:p>
        </w:tc>
        <w:tc>
          <w:tcPr>
            <w:tcW w:w="984" w:type="pct"/>
          </w:tcPr>
          <w:p w14:paraId="47209A78" w14:textId="77777777" w:rsidR="00C91CB9" w:rsidRPr="00C3043B" w:rsidRDefault="00001760" w:rsidP="00C91CB9">
            <w:pPr>
              <w:rPr>
                <w:color w:val="auto"/>
                <w:sz w:val="20"/>
                <w:szCs w:val="20"/>
              </w:rPr>
            </w:pPr>
            <w:r w:rsidRPr="00C3043B">
              <w:rPr>
                <w:color w:val="auto"/>
                <w:sz w:val="20"/>
                <w:szCs w:val="20"/>
              </w:rPr>
              <w:t>BBQ Chicken</w:t>
            </w:r>
          </w:p>
          <w:p w14:paraId="48CD9589" w14:textId="77777777" w:rsidR="00001760" w:rsidRDefault="00001760" w:rsidP="00C91CB9">
            <w:pPr>
              <w:rPr>
                <w:color w:val="auto"/>
                <w:sz w:val="20"/>
                <w:szCs w:val="20"/>
              </w:rPr>
            </w:pPr>
            <w:r w:rsidRPr="00C3043B">
              <w:rPr>
                <w:color w:val="auto"/>
                <w:sz w:val="20"/>
                <w:szCs w:val="20"/>
              </w:rPr>
              <w:t>Au Gratin Potatoes</w:t>
            </w:r>
          </w:p>
          <w:p w14:paraId="0604FD06" w14:textId="77777777" w:rsidR="00C3043B" w:rsidRDefault="00771638" w:rsidP="00C91CB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Cauliflower</w:t>
            </w:r>
          </w:p>
          <w:p w14:paraId="527742D9" w14:textId="77777777" w:rsidR="00771638" w:rsidRDefault="00771638" w:rsidP="00C91CB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Bread</w:t>
            </w:r>
          </w:p>
          <w:p w14:paraId="2108C9A5" w14:textId="70EE025D" w:rsidR="00771638" w:rsidRPr="00771638" w:rsidRDefault="00771638" w:rsidP="00C91CB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Cheesecake (topping)</w:t>
            </w:r>
          </w:p>
        </w:tc>
        <w:tc>
          <w:tcPr>
            <w:tcW w:w="1025" w:type="pct"/>
          </w:tcPr>
          <w:p w14:paraId="25E2B3B0" w14:textId="77777777" w:rsidR="009545FC" w:rsidRDefault="009545FC" w:rsidP="009545F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Pork Loin</w:t>
            </w:r>
          </w:p>
          <w:p w14:paraId="05142A4D" w14:textId="77777777" w:rsidR="009545FC" w:rsidRDefault="009545FC" w:rsidP="009545F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Sage Dressing/ Gravy</w:t>
            </w:r>
          </w:p>
          <w:p w14:paraId="64B029A2" w14:textId="332EECF7" w:rsidR="00745400" w:rsidRDefault="009545FC" w:rsidP="009545F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Veggie</w:t>
            </w:r>
          </w:p>
          <w:p w14:paraId="71A78AC3" w14:textId="794EF23E" w:rsidR="009545FC" w:rsidRDefault="009545FC" w:rsidP="009545F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Dinner Roll</w:t>
            </w:r>
          </w:p>
          <w:p w14:paraId="692C8320" w14:textId="712D7E30" w:rsidR="00C15ADD" w:rsidRPr="00745400" w:rsidRDefault="009545FC" w:rsidP="009545F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Fresh Fruit</w:t>
            </w:r>
          </w:p>
        </w:tc>
      </w:tr>
      <w:tr w:rsidR="00C91CB9" w14:paraId="3F38EDA9" w14:textId="77777777" w:rsidTr="00527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981" w:type="pct"/>
          </w:tcPr>
          <w:p w14:paraId="30A26057" w14:textId="6756040E" w:rsidR="00C91CB9" w:rsidRPr="00E60A81" w:rsidRDefault="00431AF1" w:rsidP="00C91CB9">
            <w:pPr>
              <w:pStyle w:val="Dates"/>
              <w:spacing w:after="4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</w:t>
            </w:r>
            <w:r w:rsidR="009D3D95">
              <w:rPr>
                <w:b/>
                <w:bCs/>
                <w:szCs w:val="24"/>
              </w:rPr>
              <w:t xml:space="preserve"> - CLOSED</w:t>
            </w:r>
          </w:p>
        </w:tc>
        <w:tc>
          <w:tcPr>
            <w:tcW w:w="982" w:type="pct"/>
          </w:tcPr>
          <w:p w14:paraId="6056BE33" w14:textId="705931FB" w:rsidR="00C91CB9" w:rsidRPr="00E60A81" w:rsidRDefault="00431AF1" w:rsidP="00C91CB9">
            <w:pPr>
              <w:pStyle w:val="Dates"/>
              <w:spacing w:after="4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</w:t>
            </w:r>
          </w:p>
        </w:tc>
        <w:tc>
          <w:tcPr>
            <w:tcW w:w="1028" w:type="pct"/>
          </w:tcPr>
          <w:p w14:paraId="7ACB8723" w14:textId="19F09888" w:rsidR="00C91CB9" w:rsidRPr="00E60A81" w:rsidRDefault="00431AF1" w:rsidP="00C91CB9">
            <w:pPr>
              <w:pStyle w:val="Dates"/>
              <w:spacing w:after="4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</w:t>
            </w:r>
          </w:p>
        </w:tc>
        <w:tc>
          <w:tcPr>
            <w:tcW w:w="984" w:type="pct"/>
          </w:tcPr>
          <w:p w14:paraId="6D0C3708" w14:textId="4C43C326" w:rsidR="00C91CB9" w:rsidRPr="00E60A81" w:rsidRDefault="00431AF1" w:rsidP="00C91CB9">
            <w:pPr>
              <w:pStyle w:val="Dates"/>
              <w:spacing w:after="4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</w:t>
            </w:r>
          </w:p>
        </w:tc>
        <w:tc>
          <w:tcPr>
            <w:tcW w:w="1025" w:type="pct"/>
          </w:tcPr>
          <w:p w14:paraId="08A82EB6" w14:textId="756DEECB" w:rsidR="00C91CB9" w:rsidRPr="00E60A81" w:rsidRDefault="00431AF1" w:rsidP="00C91CB9">
            <w:pPr>
              <w:pStyle w:val="Dates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11</w:t>
            </w:r>
          </w:p>
        </w:tc>
      </w:tr>
      <w:tr w:rsidR="00C91CB9" w14:paraId="7DEBB4F0" w14:textId="77777777" w:rsidTr="006A0D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269"/>
        </w:trPr>
        <w:tc>
          <w:tcPr>
            <w:tcW w:w="981" w:type="pct"/>
          </w:tcPr>
          <w:p w14:paraId="060242B7" w14:textId="7A8169BF" w:rsidR="00C91CB9" w:rsidRPr="00E60A81" w:rsidRDefault="00F91747" w:rsidP="00C91CB9">
            <w:pPr>
              <w:rPr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drawing>
                <wp:inline distT="0" distB="0" distL="0" distR="0" wp14:anchorId="51C2D12D" wp14:editId="20A9352C">
                  <wp:extent cx="1117600" cy="744855"/>
                  <wp:effectExtent l="0" t="0" r="6350" b="0"/>
                  <wp:docPr id="12500486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04866" name="Picture 125004866"/>
                          <pic:cNvPicPr/>
                        </pic:nvPicPr>
                        <pic:blipFill>
                          <a:blip r:embed="rId14">
                            <a:extLs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74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14:paraId="309FF57A" w14:textId="77777777" w:rsidR="00C91CB9" w:rsidRPr="008849BE" w:rsidRDefault="008849BE" w:rsidP="00C91CB9">
            <w:pPr>
              <w:rPr>
                <w:color w:val="000000" w:themeColor="text1"/>
                <w:sz w:val="20"/>
                <w:szCs w:val="20"/>
              </w:rPr>
            </w:pPr>
            <w:r w:rsidRPr="008849BE">
              <w:rPr>
                <w:color w:val="000000" w:themeColor="text1"/>
                <w:sz w:val="20"/>
                <w:szCs w:val="20"/>
              </w:rPr>
              <w:t>Chicken Chow Mein</w:t>
            </w:r>
          </w:p>
          <w:p w14:paraId="51D7C79A" w14:textId="77777777" w:rsidR="008849BE" w:rsidRPr="008849BE" w:rsidRDefault="008849BE" w:rsidP="00C91CB9">
            <w:pPr>
              <w:rPr>
                <w:color w:val="000000" w:themeColor="text1"/>
                <w:sz w:val="20"/>
                <w:szCs w:val="20"/>
              </w:rPr>
            </w:pPr>
            <w:r w:rsidRPr="008849BE">
              <w:rPr>
                <w:color w:val="000000" w:themeColor="text1"/>
                <w:sz w:val="20"/>
                <w:szCs w:val="20"/>
              </w:rPr>
              <w:t>Rice</w:t>
            </w:r>
          </w:p>
          <w:p w14:paraId="75D2AF5A" w14:textId="77777777" w:rsidR="008849BE" w:rsidRPr="008849BE" w:rsidRDefault="008849BE" w:rsidP="00C91CB9">
            <w:pPr>
              <w:rPr>
                <w:color w:val="000000" w:themeColor="text1"/>
                <w:sz w:val="20"/>
                <w:szCs w:val="20"/>
              </w:rPr>
            </w:pPr>
            <w:r w:rsidRPr="008849BE">
              <w:rPr>
                <w:color w:val="000000" w:themeColor="text1"/>
                <w:sz w:val="20"/>
                <w:szCs w:val="20"/>
              </w:rPr>
              <w:t>Veggie</w:t>
            </w:r>
          </w:p>
          <w:p w14:paraId="45A76128" w14:textId="77777777" w:rsidR="008849BE" w:rsidRPr="008849BE" w:rsidRDefault="008849BE" w:rsidP="00C91CB9">
            <w:pPr>
              <w:rPr>
                <w:color w:val="000000" w:themeColor="text1"/>
                <w:sz w:val="20"/>
                <w:szCs w:val="20"/>
              </w:rPr>
            </w:pPr>
            <w:r w:rsidRPr="008849BE">
              <w:rPr>
                <w:color w:val="000000" w:themeColor="text1"/>
                <w:sz w:val="20"/>
                <w:szCs w:val="20"/>
              </w:rPr>
              <w:t>Egg Roll</w:t>
            </w:r>
          </w:p>
          <w:p w14:paraId="1FC6238D" w14:textId="6407C4FE" w:rsidR="008849BE" w:rsidRPr="00100A58" w:rsidRDefault="008849BE" w:rsidP="00C91CB9">
            <w:pPr>
              <w:rPr>
                <w:b/>
                <w:bCs/>
                <w:sz w:val="20"/>
                <w:szCs w:val="20"/>
              </w:rPr>
            </w:pPr>
            <w:r w:rsidRPr="008849BE">
              <w:rPr>
                <w:color w:val="000000" w:themeColor="text1"/>
                <w:sz w:val="20"/>
                <w:szCs w:val="20"/>
              </w:rPr>
              <w:t>Fruit</w:t>
            </w:r>
          </w:p>
        </w:tc>
        <w:tc>
          <w:tcPr>
            <w:tcW w:w="1028" w:type="pct"/>
          </w:tcPr>
          <w:p w14:paraId="7E168B21" w14:textId="77777777" w:rsidR="00C91CB9" w:rsidRDefault="00AE7C95" w:rsidP="00C91C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Hamburger Gravy</w:t>
            </w:r>
          </w:p>
          <w:p w14:paraId="71F5E20A" w14:textId="77777777" w:rsidR="00AE7C95" w:rsidRDefault="00AE7C95" w:rsidP="00C91C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Mashed Potatoes</w:t>
            </w:r>
          </w:p>
          <w:p w14:paraId="35F3370C" w14:textId="77777777" w:rsidR="00AE7C95" w:rsidRDefault="00AE7C95" w:rsidP="00C91C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Veggie</w:t>
            </w:r>
          </w:p>
          <w:p w14:paraId="342B0A27" w14:textId="77777777" w:rsidR="00AE7C95" w:rsidRDefault="00AE7C95" w:rsidP="00C91C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Bread</w:t>
            </w:r>
          </w:p>
          <w:p w14:paraId="0F4E8D20" w14:textId="7317FB1E" w:rsidR="00AE7C95" w:rsidRPr="00AE7C95" w:rsidRDefault="00AE7C95" w:rsidP="00C91C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Yogurt w/ Fruit</w:t>
            </w:r>
          </w:p>
        </w:tc>
        <w:tc>
          <w:tcPr>
            <w:tcW w:w="984" w:type="pct"/>
          </w:tcPr>
          <w:p w14:paraId="29BA1AB7" w14:textId="77777777" w:rsidR="00C91CB9" w:rsidRDefault="0047291C" w:rsidP="00C91CB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Broccoli Cheese Soup</w:t>
            </w:r>
          </w:p>
          <w:p w14:paraId="1A4C1B00" w14:textId="77777777" w:rsidR="0047291C" w:rsidRDefault="00B30E00" w:rsidP="00C91CB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Ham Salad Sandwich</w:t>
            </w:r>
          </w:p>
          <w:p w14:paraId="4A35A631" w14:textId="77777777" w:rsidR="00B30E00" w:rsidRDefault="00B30E00" w:rsidP="00C91CB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Bun</w:t>
            </w:r>
          </w:p>
          <w:p w14:paraId="4C5C7C17" w14:textId="77777777" w:rsidR="00B30E00" w:rsidRDefault="00B30E00" w:rsidP="00C91CB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Lettuce &amp; Tomato</w:t>
            </w:r>
          </w:p>
          <w:p w14:paraId="5388C13E" w14:textId="4B58D12C" w:rsidR="00B30E00" w:rsidRPr="0047291C" w:rsidRDefault="00B30E00" w:rsidP="00C91CB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Brownie</w:t>
            </w:r>
          </w:p>
        </w:tc>
        <w:tc>
          <w:tcPr>
            <w:tcW w:w="1025" w:type="pct"/>
          </w:tcPr>
          <w:p w14:paraId="7F73E05B" w14:textId="77777777" w:rsidR="00C91CB9" w:rsidRDefault="00E42727" w:rsidP="00C91CB9">
            <w:pPr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Spaghetti</w:t>
            </w:r>
          </w:p>
          <w:p w14:paraId="2F5A972D" w14:textId="77777777" w:rsidR="00E42727" w:rsidRDefault="00E42727" w:rsidP="00C91CB9">
            <w:pPr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Meat Sauce</w:t>
            </w:r>
          </w:p>
          <w:p w14:paraId="72E2D595" w14:textId="77777777" w:rsidR="00E42727" w:rsidRDefault="00E42727" w:rsidP="00C91CB9">
            <w:pPr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Tossed Salad/ Veggie</w:t>
            </w:r>
          </w:p>
          <w:p w14:paraId="618B8A5C" w14:textId="77777777" w:rsidR="00E42727" w:rsidRDefault="00E42727" w:rsidP="00C91CB9">
            <w:pPr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Garlic Bread</w:t>
            </w:r>
          </w:p>
          <w:p w14:paraId="406A3F57" w14:textId="0F9DD830" w:rsidR="00E42727" w:rsidRPr="00B30E00" w:rsidRDefault="00E42727" w:rsidP="00C91CB9">
            <w:pPr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Lemon Bar</w:t>
            </w:r>
          </w:p>
        </w:tc>
      </w:tr>
      <w:tr w:rsidR="00C91CB9" w14:paraId="5027CEF7" w14:textId="77777777" w:rsidTr="00527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981" w:type="pct"/>
          </w:tcPr>
          <w:p w14:paraId="56895FA9" w14:textId="14F6F84C" w:rsidR="00C91CB9" w:rsidRPr="00E60A81" w:rsidRDefault="008D1C5E" w:rsidP="00C91CB9">
            <w:pPr>
              <w:pStyle w:val="Dates"/>
              <w:spacing w:after="4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14</w:t>
            </w:r>
          </w:p>
        </w:tc>
        <w:tc>
          <w:tcPr>
            <w:tcW w:w="982" w:type="pct"/>
          </w:tcPr>
          <w:p w14:paraId="6F27B5A0" w14:textId="51C487B1" w:rsidR="00C91CB9" w:rsidRPr="00E60A81" w:rsidRDefault="008D1C5E" w:rsidP="00C91CB9">
            <w:pPr>
              <w:pStyle w:val="Dates"/>
              <w:spacing w:after="40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15</w:t>
            </w:r>
          </w:p>
        </w:tc>
        <w:tc>
          <w:tcPr>
            <w:tcW w:w="1028" w:type="pct"/>
          </w:tcPr>
          <w:p w14:paraId="616FB628" w14:textId="3A53B17F" w:rsidR="00C91CB9" w:rsidRPr="00E60A81" w:rsidRDefault="008D1C5E" w:rsidP="00C91CB9">
            <w:pPr>
              <w:pStyle w:val="Dates"/>
              <w:spacing w:after="40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16</w:t>
            </w:r>
          </w:p>
        </w:tc>
        <w:tc>
          <w:tcPr>
            <w:tcW w:w="984" w:type="pct"/>
          </w:tcPr>
          <w:p w14:paraId="15AC0044" w14:textId="1DFFA57D" w:rsidR="00C91CB9" w:rsidRPr="00E60A81" w:rsidRDefault="008D1C5E" w:rsidP="00C91CB9">
            <w:pPr>
              <w:pStyle w:val="Dates"/>
              <w:spacing w:after="40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17</w:t>
            </w:r>
          </w:p>
        </w:tc>
        <w:tc>
          <w:tcPr>
            <w:tcW w:w="1025" w:type="pct"/>
          </w:tcPr>
          <w:p w14:paraId="0292DB1E" w14:textId="7F6A8A5E" w:rsidR="00C91CB9" w:rsidRPr="00E60A81" w:rsidRDefault="008D1C5E" w:rsidP="00C91CB9">
            <w:pPr>
              <w:pStyle w:val="Dates"/>
              <w:spacing w:after="40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18</w:t>
            </w:r>
          </w:p>
        </w:tc>
      </w:tr>
      <w:tr w:rsidR="00C91CB9" w14:paraId="660C3C9E" w14:textId="77777777" w:rsidTr="006A0D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287"/>
        </w:trPr>
        <w:tc>
          <w:tcPr>
            <w:tcW w:w="981" w:type="pct"/>
          </w:tcPr>
          <w:p w14:paraId="694A2DE7" w14:textId="77777777" w:rsidR="00F7668A" w:rsidRDefault="00F7668A" w:rsidP="00C91CB9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Beef Stroganoff</w:t>
            </w:r>
          </w:p>
          <w:p w14:paraId="4D2DA4BE" w14:textId="77777777" w:rsidR="00F7668A" w:rsidRDefault="00F7668A" w:rsidP="00C91CB9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With Mushrooms</w:t>
            </w:r>
          </w:p>
          <w:p w14:paraId="4FF23DAE" w14:textId="77777777" w:rsidR="00F7668A" w:rsidRDefault="00F7668A" w:rsidP="00C91CB9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Broccoli</w:t>
            </w:r>
          </w:p>
          <w:p w14:paraId="47DC6BB1" w14:textId="77777777" w:rsidR="00F7668A" w:rsidRDefault="00F7668A" w:rsidP="00C91CB9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Bread</w:t>
            </w:r>
          </w:p>
          <w:p w14:paraId="223BC6E7" w14:textId="6570544A" w:rsidR="00F7668A" w:rsidRPr="00F7668A" w:rsidRDefault="00F7668A" w:rsidP="00C91CB9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Fresh Fruit</w:t>
            </w:r>
          </w:p>
        </w:tc>
        <w:tc>
          <w:tcPr>
            <w:tcW w:w="982" w:type="pct"/>
          </w:tcPr>
          <w:p w14:paraId="1FF0731F" w14:textId="77777777" w:rsidR="00C91CB9" w:rsidRDefault="00250A3D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Pork Tips/ Gravy</w:t>
            </w:r>
          </w:p>
          <w:p w14:paraId="5BB781B7" w14:textId="77777777" w:rsidR="00250A3D" w:rsidRDefault="00250A3D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Mashed Potatoes</w:t>
            </w:r>
          </w:p>
          <w:p w14:paraId="05F27347" w14:textId="77777777" w:rsidR="00250A3D" w:rsidRDefault="00250A3D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Corn</w:t>
            </w:r>
          </w:p>
          <w:p w14:paraId="5D3670E4" w14:textId="77777777" w:rsidR="00250A3D" w:rsidRDefault="00250A3D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Dinner Roll</w:t>
            </w:r>
          </w:p>
          <w:p w14:paraId="6A4A5858" w14:textId="27896D71" w:rsidR="00250A3D" w:rsidRPr="00CF54EA" w:rsidRDefault="00250A3D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Pudding</w:t>
            </w:r>
          </w:p>
        </w:tc>
        <w:tc>
          <w:tcPr>
            <w:tcW w:w="1028" w:type="pct"/>
          </w:tcPr>
          <w:p w14:paraId="2BCA2975" w14:textId="77777777" w:rsidR="00871BA4" w:rsidRDefault="00871BA4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Chicken &amp; Stuffing Casserole/ Gravy</w:t>
            </w:r>
          </w:p>
          <w:p w14:paraId="0A925E64" w14:textId="77777777" w:rsidR="00871BA4" w:rsidRDefault="00871BA4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Veggie</w:t>
            </w:r>
          </w:p>
          <w:p w14:paraId="51208FF1" w14:textId="77777777" w:rsidR="00871BA4" w:rsidRDefault="00871BA4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Pull Apart Bread</w:t>
            </w:r>
          </w:p>
          <w:p w14:paraId="412C0C4C" w14:textId="40E5E385" w:rsidR="000F0CDD" w:rsidRPr="00871BA4" w:rsidRDefault="000F0CDD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Fruit Cup</w:t>
            </w:r>
          </w:p>
        </w:tc>
        <w:tc>
          <w:tcPr>
            <w:tcW w:w="984" w:type="pct"/>
          </w:tcPr>
          <w:p w14:paraId="0C0EAFCC" w14:textId="77777777" w:rsidR="00C91CB9" w:rsidRDefault="0047543C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Vegetarian Chili</w:t>
            </w:r>
          </w:p>
          <w:p w14:paraId="7366580C" w14:textId="77777777" w:rsidR="0047543C" w:rsidRDefault="0047543C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Beef &amp; Cheese Sandwich</w:t>
            </w:r>
          </w:p>
          <w:p w14:paraId="26F25815" w14:textId="77777777" w:rsidR="0047543C" w:rsidRDefault="0047543C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Lettuce &amp; Tomato</w:t>
            </w:r>
          </w:p>
          <w:p w14:paraId="51E0A1C4" w14:textId="7898BB96" w:rsidR="0047543C" w:rsidRPr="000F0CDD" w:rsidRDefault="0047543C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Jello</w:t>
            </w:r>
          </w:p>
        </w:tc>
        <w:tc>
          <w:tcPr>
            <w:tcW w:w="1025" w:type="pct"/>
          </w:tcPr>
          <w:p w14:paraId="7F93E9DF" w14:textId="77777777" w:rsidR="00C91CB9" w:rsidRDefault="004F0593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Salmon Loaf</w:t>
            </w:r>
          </w:p>
          <w:p w14:paraId="5BB0B0CE" w14:textId="77777777" w:rsidR="004F0593" w:rsidRPr="000C300F" w:rsidRDefault="004F0593" w:rsidP="00C91CB9">
            <w:pPr>
              <w:rPr>
                <w:color w:val="000000" w:themeColor="text1"/>
              </w:rPr>
            </w:pPr>
            <w:r w:rsidRPr="000C300F">
              <w:rPr>
                <w:color w:val="000000" w:themeColor="text1"/>
              </w:rPr>
              <w:t>Baked Potato</w:t>
            </w:r>
          </w:p>
          <w:p w14:paraId="6665A68A" w14:textId="77777777" w:rsidR="000C300F" w:rsidRPr="000C300F" w:rsidRDefault="000C300F" w:rsidP="00C91CB9">
            <w:pPr>
              <w:rPr>
                <w:color w:val="000000" w:themeColor="text1"/>
              </w:rPr>
            </w:pPr>
            <w:r w:rsidRPr="000C300F">
              <w:rPr>
                <w:color w:val="000000" w:themeColor="text1"/>
              </w:rPr>
              <w:t>Creamed Peas</w:t>
            </w:r>
          </w:p>
          <w:p w14:paraId="4AC8F093" w14:textId="77777777" w:rsidR="000C300F" w:rsidRPr="000C300F" w:rsidRDefault="000C300F" w:rsidP="00C91CB9">
            <w:pPr>
              <w:rPr>
                <w:color w:val="000000" w:themeColor="text1"/>
              </w:rPr>
            </w:pPr>
            <w:r w:rsidRPr="000C300F">
              <w:rPr>
                <w:color w:val="000000" w:themeColor="text1"/>
              </w:rPr>
              <w:t>Dinner Roll</w:t>
            </w:r>
          </w:p>
          <w:p w14:paraId="31AAB418" w14:textId="6AD0D960" w:rsidR="000C300F" w:rsidRPr="00100A58" w:rsidRDefault="000C300F" w:rsidP="00C91CB9">
            <w:pPr>
              <w:rPr>
                <w:b/>
                <w:bCs/>
              </w:rPr>
            </w:pPr>
            <w:r w:rsidRPr="000C300F">
              <w:rPr>
                <w:color w:val="000000" w:themeColor="text1"/>
              </w:rPr>
              <w:t>Strawberry Shortcake</w:t>
            </w:r>
          </w:p>
        </w:tc>
      </w:tr>
      <w:tr w:rsidR="00C91CB9" w14:paraId="1531AA79" w14:textId="77777777" w:rsidTr="00527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981" w:type="pct"/>
          </w:tcPr>
          <w:p w14:paraId="7E7E5AF4" w14:textId="68530BA2" w:rsidR="00C91CB9" w:rsidRPr="00E60A81" w:rsidRDefault="009B370F" w:rsidP="00C91CB9">
            <w:pPr>
              <w:pStyle w:val="Dates"/>
              <w:spacing w:after="40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21</w:t>
            </w:r>
          </w:p>
        </w:tc>
        <w:tc>
          <w:tcPr>
            <w:tcW w:w="982" w:type="pct"/>
          </w:tcPr>
          <w:p w14:paraId="50742F83" w14:textId="10C1F3AB" w:rsidR="00C91CB9" w:rsidRPr="00E60A81" w:rsidRDefault="009B370F" w:rsidP="00C91CB9">
            <w:pPr>
              <w:pStyle w:val="Dates"/>
              <w:spacing w:after="40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22</w:t>
            </w:r>
          </w:p>
        </w:tc>
        <w:tc>
          <w:tcPr>
            <w:tcW w:w="1028" w:type="pct"/>
          </w:tcPr>
          <w:p w14:paraId="144F8B96" w14:textId="398C44CB" w:rsidR="00C91CB9" w:rsidRPr="00E60A81" w:rsidRDefault="009B370F" w:rsidP="00C91CB9">
            <w:pPr>
              <w:pStyle w:val="Dates"/>
              <w:spacing w:after="40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23</w:t>
            </w:r>
          </w:p>
        </w:tc>
        <w:tc>
          <w:tcPr>
            <w:tcW w:w="984" w:type="pct"/>
          </w:tcPr>
          <w:p w14:paraId="4AAAA88C" w14:textId="36D8D053" w:rsidR="00C91CB9" w:rsidRPr="00E60A81" w:rsidRDefault="009B370F" w:rsidP="00C91CB9">
            <w:pPr>
              <w:pStyle w:val="Dates"/>
              <w:spacing w:after="40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24</w:t>
            </w:r>
          </w:p>
        </w:tc>
        <w:tc>
          <w:tcPr>
            <w:tcW w:w="1025" w:type="pct"/>
          </w:tcPr>
          <w:p w14:paraId="1010DF66" w14:textId="50ABB32A" w:rsidR="00C91CB9" w:rsidRPr="00E60A81" w:rsidRDefault="009B370F" w:rsidP="00C91CB9">
            <w:pPr>
              <w:pStyle w:val="Dates"/>
              <w:spacing w:after="40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25</w:t>
            </w:r>
          </w:p>
        </w:tc>
      </w:tr>
      <w:tr w:rsidR="00C91CB9" w:rsidRPr="002D07F0" w14:paraId="727C2797" w14:textId="77777777" w:rsidTr="006A0D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179"/>
        </w:trPr>
        <w:tc>
          <w:tcPr>
            <w:tcW w:w="981" w:type="pct"/>
          </w:tcPr>
          <w:p w14:paraId="428DE534" w14:textId="77777777" w:rsidR="00C91CB9" w:rsidRDefault="00C91CB9" w:rsidP="00C91CB9">
            <w:pPr>
              <w:rPr>
                <w:color w:val="auto"/>
              </w:rPr>
            </w:pPr>
            <w:r>
              <w:rPr>
                <w:color w:val="auto"/>
              </w:rPr>
              <w:t>Sweet &amp; Sour Chicken</w:t>
            </w:r>
          </w:p>
          <w:p w14:paraId="27E361AA" w14:textId="77777777" w:rsidR="00C91CB9" w:rsidRDefault="00C91CB9" w:rsidP="00C91CB9">
            <w:pPr>
              <w:rPr>
                <w:color w:val="auto"/>
              </w:rPr>
            </w:pPr>
            <w:r>
              <w:rPr>
                <w:color w:val="auto"/>
              </w:rPr>
              <w:t>White Rice</w:t>
            </w:r>
          </w:p>
          <w:p w14:paraId="366D3376" w14:textId="26A745F8" w:rsidR="00C91CB9" w:rsidRDefault="00C91CB9" w:rsidP="00C91CB9">
            <w:pPr>
              <w:rPr>
                <w:color w:val="auto"/>
              </w:rPr>
            </w:pPr>
            <w:r>
              <w:rPr>
                <w:color w:val="auto"/>
              </w:rPr>
              <w:t>Veggie</w:t>
            </w:r>
          </w:p>
          <w:p w14:paraId="7F660744" w14:textId="77777777" w:rsidR="00C91CB9" w:rsidRDefault="00C91CB9" w:rsidP="00C91CB9">
            <w:pPr>
              <w:rPr>
                <w:color w:val="auto"/>
              </w:rPr>
            </w:pPr>
            <w:r>
              <w:rPr>
                <w:color w:val="auto"/>
              </w:rPr>
              <w:t>Egg Roll</w:t>
            </w:r>
          </w:p>
          <w:p w14:paraId="2D65AAFE" w14:textId="6BC19BFE" w:rsidR="00C91CB9" w:rsidRPr="0028458C" w:rsidRDefault="00C91CB9" w:rsidP="00C91CB9">
            <w:pPr>
              <w:rPr>
                <w:color w:val="auto"/>
              </w:rPr>
            </w:pPr>
            <w:r>
              <w:rPr>
                <w:color w:val="auto"/>
              </w:rPr>
              <w:t>Fresh Fruit</w:t>
            </w:r>
          </w:p>
        </w:tc>
        <w:tc>
          <w:tcPr>
            <w:tcW w:w="982" w:type="pct"/>
          </w:tcPr>
          <w:p w14:paraId="30607135" w14:textId="77777777" w:rsidR="00C91CB9" w:rsidRDefault="009203FA" w:rsidP="00C91CB9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Ham</w:t>
            </w:r>
          </w:p>
          <w:p w14:paraId="56B570F0" w14:textId="77777777" w:rsidR="009203FA" w:rsidRDefault="009203FA" w:rsidP="00C91CB9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Sweet Potato/ Veggie</w:t>
            </w:r>
          </w:p>
          <w:p w14:paraId="470EFB56" w14:textId="77777777" w:rsidR="009203FA" w:rsidRDefault="009203FA" w:rsidP="00C91CB9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Bread &amp; Butter</w:t>
            </w:r>
          </w:p>
          <w:p w14:paraId="305D8D3E" w14:textId="5AC3458E" w:rsidR="009203FA" w:rsidRPr="00CB0670" w:rsidRDefault="009203FA" w:rsidP="00C91CB9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Yogurt Parfait</w:t>
            </w:r>
          </w:p>
        </w:tc>
        <w:tc>
          <w:tcPr>
            <w:tcW w:w="1028" w:type="pct"/>
          </w:tcPr>
          <w:p w14:paraId="61549358" w14:textId="77777777" w:rsidR="00C91CB9" w:rsidRDefault="0088563B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Sloppy Joe</w:t>
            </w:r>
          </w:p>
          <w:p w14:paraId="457AD313" w14:textId="77777777" w:rsidR="0088563B" w:rsidRDefault="0088563B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Bun</w:t>
            </w:r>
          </w:p>
          <w:p w14:paraId="4F71C6CD" w14:textId="77777777" w:rsidR="0088563B" w:rsidRDefault="0088563B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Potato Salad</w:t>
            </w:r>
          </w:p>
          <w:p w14:paraId="26AA252B" w14:textId="77777777" w:rsidR="0088563B" w:rsidRDefault="0088563B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Baked Beans</w:t>
            </w:r>
          </w:p>
          <w:p w14:paraId="10005B7E" w14:textId="3700E810" w:rsidR="0088563B" w:rsidRPr="0088563B" w:rsidRDefault="0088563B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Jello Cake</w:t>
            </w:r>
          </w:p>
        </w:tc>
        <w:tc>
          <w:tcPr>
            <w:tcW w:w="984" w:type="pct"/>
          </w:tcPr>
          <w:p w14:paraId="04A7695B" w14:textId="77777777" w:rsidR="00C91CB9" w:rsidRDefault="00B90993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Chicken Alfredo</w:t>
            </w:r>
          </w:p>
          <w:p w14:paraId="5E3149D2" w14:textId="77777777" w:rsidR="00B90993" w:rsidRDefault="00B90993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Noodles</w:t>
            </w:r>
          </w:p>
          <w:p w14:paraId="6EC26BC3" w14:textId="77777777" w:rsidR="00B90993" w:rsidRDefault="00B90993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Broccoli</w:t>
            </w:r>
          </w:p>
          <w:p w14:paraId="6FD3D7C3" w14:textId="77777777" w:rsidR="00B90993" w:rsidRDefault="00B90993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Garlic Bread</w:t>
            </w:r>
          </w:p>
          <w:p w14:paraId="78C2ADB0" w14:textId="36C252A2" w:rsidR="00B90993" w:rsidRPr="00FA468B" w:rsidRDefault="00B90993" w:rsidP="00C91C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Applesauce</w:t>
            </w:r>
          </w:p>
        </w:tc>
        <w:tc>
          <w:tcPr>
            <w:tcW w:w="1025" w:type="pct"/>
          </w:tcPr>
          <w:p w14:paraId="5A0BFF78" w14:textId="77777777" w:rsidR="00C91CB9" w:rsidRDefault="007B0D39" w:rsidP="00C91C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Pepper Steak</w:t>
            </w:r>
          </w:p>
          <w:p w14:paraId="699E6B95" w14:textId="77777777" w:rsidR="007B0D39" w:rsidRDefault="007B0D39" w:rsidP="00C91C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Rice</w:t>
            </w:r>
          </w:p>
          <w:p w14:paraId="6EC4BFCA" w14:textId="77777777" w:rsidR="007B0D39" w:rsidRDefault="007B0D39" w:rsidP="00C91C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Veggie</w:t>
            </w:r>
          </w:p>
          <w:p w14:paraId="51CD718A" w14:textId="77777777" w:rsidR="007B0D39" w:rsidRDefault="007B0D39" w:rsidP="00C91C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Dinner Roll</w:t>
            </w:r>
          </w:p>
          <w:p w14:paraId="5F8E2CA0" w14:textId="15152EFB" w:rsidR="007B0D39" w:rsidRPr="00B90993" w:rsidRDefault="007B0D39" w:rsidP="00C91C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Fruit Cup</w:t>
            </w:r>
          </w:p>
        </w:tc>
      </w:tr>
      <w:tr w:rsidR="00C91CB9" w14:paraId="1F18E159" w14:textId="77777777" w:rsidTr="00527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981" w:type="pct"/>
          </w:tcPr>
          <w:p w14:paraId="2007B236" w14:textId="00707EF5" w:rsidR="00C91CB9" w:rsidRPr="00E60A81" w:rsidRDefault="00CB0670" w:rsidP="00C91CB9">
            <w:pPr>
              <w:pStyle w:val="Dates"/>
              <w:spacing w:after="40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28</w:t>
            </w:r>
          </w:p>
        </w:tc>
        <w:tc>
          <w:tcPr>
            <w:tcW w:w="982" w:type="pct"/>
          </w:tcPr>
          <w:p w14:paraId="624C79E3" w14:textId="19385E12" w:rsidR="00C91CB9" w:rsidRPr="002D046C" w:rsidRDefault="00CB0670" w:rsidP="00C91CB9">
            <w:pPr>
              <w:pStyle w:val="Dates"/>
              <w:spacing w:after="40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1028" w:type="pct"/>
          </w:tcPr>
          <w:p w14:paraId="2AECE31E" w14:textId="347D0F9B" w:rsidR="00C91CB9" w:rsidRPr="002D046C" w:rsidRDefault="00CB0670" w:rsidP="00C91CB9">
            <w:pPr>
              <w:pStyle w:val="Dates"/>
              <w:spacing w:after="40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984" w:type="pct"/>
          </w:tcPr>
          <w:p w14:paraId="5CD1ADB8" w14:textId="0EEDD125" w:rsidR="00C91CB9" w:rsidRPr="002D046C" w:rsidRDefault="00C91CB9" w:rsidP="00C91CB9">
            <w:pPr>
              <w:pStyle w:val="Dates"/>
              <w:spacing w:after="40"/>
              <w:rPr>
                <w:b/>
                <w:bCs/>
              </w:rPr>
            </w:pPr>
          </w:p>
        </w:tc>
        <w:tc>
          <w:tcPr>
            <w:tcW w:w="1025" w:type="pct"/>
          </w:tcPr>
          <w:p w14:paraId="7302520B" w14:textId="4589D5ED" w:rsidR="00C91CB9" w:rsidRPr="002D046C" w:rsidRDefault="00C91CB9" w:rsidP="00C91CB9">
            <w:pPr>
              <w:pStyle w:val="Dates"/>
              <w:spacing w:after="40"/>
              <w:rPr>
                <w:b/>
                <w:bCs/>
              </w:rPr>
            </w:pPr>
          </w:p>
        </w:tc>
      </w:tr>
      <w:tr w:rsidR="00C91CB9" w14:paraId="58993FD6" w14:textId="77777777" w:rsidTr="006A0D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197"/>
        </w:trPr>
        <w:tc>
          <w:tcPr>
            <w:tcW w:w="981" w:type="pct"/>
          </w:tcPr>
          <w:p w14:paraId="3029876D" w14:textId="77777777" w:rsidR="00826776" w:rsidRDefault="00826776" w:rsidP="008267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Beef Tips</w:t>
            </w:r>
          </w:p>
          <w:p w14:paraId="443D2CCD" w14:textId="77777777" w:rsidR="00826776" w:rsidRDefault="00826776" w:rsidP="008267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Gravy</w:t>
            </w:r>
          </w:p>
          <w:p w14:paraId="79EC83E5" w14:textId="77777777" w:rsidR="00826776" w:rsidRDefault="00826776" w:rsidP="008267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Egg Noodles</w:t>
            </w:r>
          </w:p>
          <w:p w14:paraId="018CD6B7" w14:textId="77777777" w:rsidR="00826776" w:rsidRDefault="00826776" w:rsidP="008267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Veggie/ Fruit Cup</w:t>
            </w:r>
          </w:p>
          <w:p w14:paraId="1889D559" w14:textId="2A459F1E" w:rsidR="00F23425" w:rsidRPr="00F23425" w:rsidRDefault="00826776" w:rsidP="008267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Bread</w:t>
            </w:r>
          </w:p>
        </w:tc>
        <w:tc>
          <w:tcPr>
            <w:tcW w:w="982" w:type="pct"/>
          </w:tcPr>
          <w:p w14:paraId="60B75877" w14:textId="77777777" w:rsidR="00B6140E" w:rsidRDefault="00B6140E" w:rsidP="00B6140E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Chicken Salad Sandwich/ Bun</w:t>
            </w:r>
          </w:p>
          <w:p w14:paraId="74C9B54E" w14:textId="77777777" w:rsidR="00B6140E" w:rsidRDefault="00B6140E" w:rsidP="00B6140E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Crm of Potato Soup</w:t>
            </w:r>
          </w:p>
          <w:p w14:paraId="793D56A3" w14:textId="77777777" w:rsidR="00B6140E" w:rsidRDefault="00B6140E" w:rsidP="00B6140E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Lettuce &amp; Tomato</w:t>
            </w:r>
          </w:p>
          <w:p w14:paraId="7ACA6BC7" w14:textId="4BF5FE24" w:rsidR="00F37FD5" w:rsidRPr="00973AAF" w:rsidRDefault="00B6140E" w:rsidP="00B6140E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Applesauce</w:t>
            </w:r>
          </w:p>
        </w:tc>
        <w:tc>
          <w:tcPr>
            <w:tcW w:w="1028" w:type="pct"/>
          </w:tcPr>
          <w:p w14:paraId="27A11DBD" w14:textId="77777777" w:rsidR="00C91CB9" w:rsidRDefault="00F37FD5" w:rsidP="00C91C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Meatloaf/ Gravy</w:t>
            </w:r>
          </w:p>
          <w:p w14:paraId="47505E14" w14:textId="77777777" w:rsidR="00F37FD5" w:rsidRDefault="00F37FD5" w:rsidP="00C91C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Mashed Potatoes</w:t>
            </w:r>
          </w:p>
          <w:p w14:paraId="79F336D5" w14:textId="77777777" w:rsidR="00F37FD5" w:rsidRDefault="00F37FD5" w:rsidP="00C91C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Veggie</w:t>
            </w:r>
          </w:p>
          <w:p w14:paraId="25C0350C" w14:textId="77777777" w:rsidR="00F37FD5" w:rsidRDefault="00F37FD5" w:rsidP="00C91C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Dinner Roll</w:t>
            </w:r>
          </w:p>
          <w:p w14:paraId="4295B731" w14:textId="2A45178F" w:rsidR="00F37FD5" w:rsidRPr="00F37FD5" w:rsidRDefault="00F37FD5" w:rsidP="00C91C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Pudding</w:t>
            </w:r>
          </w:p>
        </w:tc>
        <w:tc>
          <w:tcPr>
            <w:tcW w:w="984" w:type="pct"/>
          </w:tcPr>
          <w:p w14:paraId="04A19D0F" w14:textId="2EAA3249" w:rsidR="00C91CB9" w:rsidRPr="00C37F52" w:rsidRDefault="00C91CB9" w:rsidP="00C91CB9">
            <w:pPr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</w:tcPr>
          <w:p w14:paraId="4712FC26" w14:textId="3930B6A0" w:rsidR="00C91CB9" w:rsidRPr="000E332D" w:rsidRDefault="00C91CB9" w:rsidP="00C91CB9">
            <w:pPr>
              <w:rPr>
                <w:color w:val="auto"/>
                <w:sz w:val="20"/>
                <w:szCs w:val="20"/>
              </w:rPr>
            </w:pPr>
          </w:p>
        </w:tc>
      </w:tr>
    </w:tbl>
    <w:p w14:paraId="54913792" w14:textId="77777777" w:rsidR="00B3341F" w:rsidRPr="00F17C50" w:rsidRDefault="00B3341F" w:rsidP="00B3341F">
      <w:pPr>
        <w:pStyle w:val="NoSpacing"/>
        <w:rPr>
          <w:b/>
          <w:bCs/>
          <w:color w:val="auto"/>
        </w:rPr>
      </w:pPr>
      <w:r w:rsidRPr="00F17C50">
        <w:rPr>
          <w:color w:val="auto"/>
        </w:rPr>
        <w:t xml:space="preserve">All meals served with milk and coffee.  Chartwells provides the meals.  </w:t>
      </w:r>
      <w:r w:rsidRPr="00F17C50">
        <w:rPr>
          <w:b/>
          <w:bCs/>
          <w:color w:val="auto"/>
        </w:rPr>
        <w:t>Menu is subject to change without notice.</w:t>
      </w:r>
    </w:p>
    <w:p w14:paraId="620DD113" w14:textId="77777777" w:rsidR="00B3341F" w:rsidRPr="00F17C50" w:rsidRDefault="00B3341F" w:rsidP="00B3341F">
      <w:pPr>
        <w:pStyle w:val="NoSpacing"/>
        <w:rPr>
          <w:b/>
          <w:bCs/>
          <w:color w:val="auto"/>
        </w:rPr>
      </w:pPr>
      <w:r w:rsidRPr="00F17C50">
        <w:rPr>
          <w:color w:val="auto"/>
        </w:rPr>
        <w:t xml:space="preserve">                              </w:t>
      </w:r>
      <w:r w:rsidRPr="00F17C50">
        <w:rPr>
          <w:b/>
          <w:bCs/>
          <w:color w:val="auto"/>
        </w:rPr>
        <w:t>You must reserve your meal at least 24 hours in advance at the Meal Site of your choice by calling either</w:t>
      </w:r>
    </w:p>
    <w:p w14:paraId="471ABB77" w14:textId="77777777" w:rsidR="00B3341F" w:rsidRPr="00AE150D" w:rsidRDefault="00B3341F" w:rsidP="00B3341F">
      <w:pPr>
        <w:pStyle w:val="NoSpacing"/>
        <w:rPr>
          <w:b/>
          <w:bCs/>
          <w:color w:val="auto"/>
          <w:sz w:val="24"/>
          <w:szCs w:val="24"/>
        </w:rPr>
      </w:pPr>
      <w:r w:rsidRPr="00AE150D">
        <w:rPr>
          <w:b/>
          <w:bCs/>
          <w:color w:val="auto"/>
          <w:sz w:val="24"/>
          <w:szCs w:val="24"/>
        </w:rPr>
        <w:t xml:space="preserve">                                                            (715) 394-3611 or 1-800-870-2181</w:t>
      </w:r>
    </w:p>
    <w:p w14:paraId="67969DD8" w14:textId="77777777" w:rsidR="00B3341F" w:rsidRPr="00F17C50" w:rsidRDefault="00B3341F" w:rsidP="00B3341F">
      <w:pPr>
        <w:pStyle w:val="NoSpacing"/>
        <w:rPr>
          <w:b/>
          <w:bCs/>
          <w:color w:val="auto"/>
        </w:rPr>
      </w:pPr>
    </w:p>
    <w:p w14:paraId="18324A9A" w14:textId="77777777" w:rsidR="00B3341F" w:rsidRPr="00F17C50" w:rsidRDefault="00B3341F" w:rsidP="00B3341F">
      <w:pPr>
        <w:pStyle w:val="NoSpacing"/>
        <w:rPr>
          <w:color w:val="auto"/>
        </w:rPr>
      </w:pPr>
      <w:r w:rsidRPr="00F17C50">
        <w:rPr>
          <w:color w:val="auto"/>
        </w:rPr>
        <w:t xml:space="preserve">                                                                     Listed below are Senior Connections Congregate Meal Sites:</w:t>
      </w:r>
    </w:p>
    <w:p w14:paraId="5C64B555" w14:textId="77777777" w:rsidR="00B3341F" w:rsidRPr="00F17C50" w:rsidRDefault="00B3341F" w:rsidP="00B3341F">
      <w:pPr>
        <w:pStyle w:val="NoSpacing"/>
        <w:rPr>
          <w:color w:val="auto"/>
        </w:rPr>
      </w:pPr>
      <w:r w:rsidRPr="00F17C50">
        <w:rPr>
          <w:color w:val="auto"/>
        </w:rPr>
        <w:t xml:space="preserve">                                </w:t>
      </w:r>
      <w:r w:rsidRPr="00F17C50">
        <w:rPr>
          <w:b/>
          <w:bCs/>
          <w:color w:val="auto"/>
        </w:rPr>
        <w:t>Lew Martin Senior Center in Superior</w:t>
      </w:r>
      <w:r w:rsidRPr="00F17C50">
        <w:rPr>
          <w:color w:val="auto"/>
        </w:rPr>
        <w:t xml:space="preserve"> </w:t>
      </w:r>
      <w:r w:rsidRPr="00F17C50">
        <w:rPr>
          <w:b/>
          <w:bCs/>
          <w:color w:val="auto"/>
        </w:rPr>
        <w:t>/</w:t>
      </w:r>
      <w:r w:rsidRPr="00F17C50">
        <w:rPr>
          <w:color w:val="auto"/>
        </w:rPr>
        <w:t xml:space="preserve"> </w:t>
      </w:r>
      <w:r w:rsidRPr="00F17C50">
        <w:rPr>
          <w:b/>
          <w:bCs/>
          <w:color w:val="auto"/>
        </w:rPr>
        <w:t>Gordon, WI Town Hall</w:t>
      </w:r>
      <w:r w:rsidRPr="00F17C50">
        <w:rPr>
          <w:color w:val="auto"/>
        </w:rPr>
        <w:t xml:space="preserve"> </w:t>
      </w:r>
      <w:r w:rsidRPr="00F17C50">
        <w:rPr>
          <w:b/>
          <w:bCs/>
          <w:color w:val="auto"/>
        </w:rPr>
        <w:t>/</w:t>
      </w:r>
      <w:r w:rsidRPr="00F17C50">
        <w:rPr>
          <w:color w:val="auto"/>
        </w:rPr>
        <w:t xml:space="preserve"> </w:t>
      </w:r>
      <w:r w:rsidRPr="00F17C50">
        <w:rPr>
          <w:b/>
          <w:bCs/>
          <w:color w:val="auto"/>
        </w:rPr>
        <w:t>Holy Assumption Church in Superior</w:t>
      </w:r>
    </w:p>
    <w:p w14:paraId="1E8D7159" w14:textId="77777777" w:rsidR="00B3341F" w:rsidRPr="00F17C50" w:rsidRDefault="00B3341F" w:rsidP="00B3341F">
      <w:pPr>
        <w:pStyle w:val="NoSpacing"/>
        <w:rPr>
          <w:color w:val="auto"/>
        </w:rPr>
      </w:pPr>
      <w:r w:rsidRPr="00F17C50">
        <w:rPr>
          <w:color w:val="auto"/>
        </w:rPr>
        <w:t xml:space="preserve">                 </w:t>
      </w:r>
      <w:r>
        <w:rPr>
          <w:color w:val="auto"/>
        </w:rPr>
        <w:t xml:space="preserve"> </w:t>
      </w:r>
      <w:r w:rsidRPr="00F17C50">
        <w:rPr>
          <w:b/>
          <w:bCs/>
          <w:color w:val="auto"/>
        </w:rPr>
        <w:t>Solon Springs, WI Community Center</w:t>
      </w:r>
      <w:r w:rsidRPr="00F17C50">
        <w:rPr>
          <w:color w:val="auto"/>
        </w:rPr>
        <w:t xml:space="preserve"> </w:t>
      </w:r>
      <w:r w:rsidRPr="00F17C50">
        <w:rPr>
          <w:b/>
          <w:bCs/>
          <w:color w:val="auto"/>
        </w:rPr>
        <w:t>/</w:t>
      </w:r>
      <w:r w:rsidRPr="00F17C50">
        <w:rPr>
          <w:color w:val="auto"/>
        </w:rPr>
        <w:t xml:space="preserve"> </w:t>
      </w:r>
      <w:r w:rsidRPr="00F17C50">
        <w:rPr>
          <w:b/>
          <w:bCs/>
          <w:color w:val="auto"/>
        </w:rPr>
        <w:t>Phoenix Villa Apartments in Superior /</w:t>
      </w:r>
      <w:r w:rsidRPr="00F17C50">
        <w:rPr>
          <w:color w:val="auto"/>
        </w:rPr>
        <w:t xml:space="preserve"> </w:t>
      </w:r>
      <w:r w:rsidRPr="00F17C50">
        <w:rPr>
          <w:b/>
          <w:bCs/>
          <w:color w:val="auto"/>
        </w:rPr>
        <w:t xml:space="preserve">Amnicon Town Hall in Wentworth </w:t>
      </w:r>
    </w:p>
    <w:p w14:paraId="6D0A8BBC" w14:textId="3CD8370E" w:rsidR="00895CE6" w:rsidRPr="006A0D3B" w:rsidRDefault="00895CE6" w:rsidP="009250A3">
      <w:pPr>
        <w:pStyle w:val="NoSpacing"/>
        <w:rPr>
          <w:color w:val="auto"/>
          <w:sz w:val="16"/>
          <w:szCs w:val="16"/>
        </w:rPr>
      </w:pPr>
    </w:p>
    <w:p w14:paraId="07F60E76" w14:textId="77777777" w:rsidR="006A0D3B" w:rsidRPr="0020308D" w:rsidRDefault="006A0D3B">
      <w:pPr>
        <w:pStyle w:val="NoSpacing"/>
        <w:rPr>
          <w:b/>
          <w:bCs/>
          <w:color w:val="auto"/>
          <w:sz w:val="20"/>
          <w:szCs w:val="20"/>
        </w:rPr>
      </w:pPr>
    </w:p>
    <w:p w14:paraId="0CF79B41" w14:textId="77777777" w:rsidR="00FA19D6" w:rsidRDefault="00FA19D6">
      <w:pPr>
        <w:pStyle w:val="NoSpacing"/>
      </w:pPr>
      <w:bookmarkStart w:id="2" w:name="_Notes"/>
      <w:bookmarkEnd w:id="2"/>
    </w:p>
    <w:sectPr w:rsidR="00FA19D6" w:rsidSect="008553B4">
      <w:pgSz w:w="12240" w:h="15840" w:code="1"/>
      <w:pgMar w:top="864" w:right="1080" w:bottom="720" w:left="1080" w:header="648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0CEC8" w14:textId="77777777" w:rsidR="00A15D42" w:rsidRDefault="00A15D42">
      <w:r>
        <w:separator/>
      </w:r>
    </w:p>
  </w:endnote>
  <w:endnote w:type="continuationSeparator" w:id="0">
    <w:p w14:paraId="042CB968" w14:textId="77777777" w:rsidR="00A15D42" w:rsidRDefault="00A1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8C7A9" w14:textId="77777777" w:rsidR="00A15D42" w:rsidRDefault="00A15D42">
      <w:r>
        <w:separator/>
      </w:r>
    </w:p>
  </w:footnote>
  <w:footnote w:type="continuationSeparator" w:id="0">
    <w:p w14:paraId="38AA9844" w14:textId="77777777" w:rsidR="00A15D42" w:rsidRDefault="00A15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4/30/2022"/>
    <w:docVar w:name="MonthStart" w:val="10/1/2022"/>
    <w:docVar w:name="WeekStart" w:val="2"/>
  </w:docVars>
  <w:rsids>
    <w:rsidRoot w:val="00A856AC"/>
    <w:rsid w:val="00001760"/>
    <w:rsid w:val="000044C7"/>
    <w:rsid w:val="00012E0D"/>
    <w:rsid w:val="00033AE9"/>
    <w:rsid w:val="000341D5"/>
    <w:rsid w:val="000411EE"/>
    <w:rsid w:val="000468CA"/>
    <w:rsid w:val="00054C82"/>
    <w:rsid w:val="00056739"/>
    <w:rsid w:val="00061D43"/>
    <w:rsid w:val="00061E5E"/>
    <w:rsid w:val="00063B7B"/>
    <w:rsid w:val="000700D8"/>
    <w:rsid w:val="00087D90"/>
    <w:rsid w:val="000903C9"/>
    <w:rsid w:val="00090D0B"/>
    <w:rsid w:val="000A3EB1"/>
    <w:rsid w:val="000B72B3"/>
    <w:rsid w:val="000C0581"/>
    <w:rsid w:val="000C24DD"/>
    <w:rsid w:val="000C300F"/>
    <w:rsid w:val="000C3BF5"/>
    <w:rsid w:val="000C78E1"/>
    <w:rsid w:val="000D6F9C"/>
    <w:rsid w:val="000E332D"/>
    <w:rsid w:val="000E550E"/>
    <w:rsid w:val="000F0CDD"/>
    <w:rsid w:val="000F4C9A"/>
    <w:rsid w:val="00100A58"/>
    <w:rsid w:val="001016AE"/>
    <w:rsid w:val="00101FBF"/>
    <w:rsid w:val="0012320D"/>
    <w:rsid w:val="001234C5"/>
    <w:rsid w:val="00136A9E"/>
    <w:rsid w:val="001450B8"/>
    <w:rsid w:val="00150A79"/>
    <w:rsid w:val="001559D1"/>
    <w:rsid w:val="001602F4"/>
    <w:rsid w:val="00167442"/>
    <w:rsid w:val="00167AF2"/>
    <w:rsid w:val="00174B61"/>
    <w:rsid w:val="00181C90"/>
    <w:rsid w:val="001937C0"/>
    <w:rsid w:val="00197F05"/>
    <w:rsid w:val="001A0980"/>
    <w:rsid w:val="001A2691"/>
    <w:rsid w:val="001A2A80"/>
    <w:rsid w:val="001A38BE"/>
    <w:rsid w:val="001A3B3C"/>
    <w:rsid w:val="001C171C"/>
    <w:rsid w:val="001D7935"/>
    <w:rsid w:val="0020308D"/>
    <w:rsid w:val="00206391"/>
    <w:rsid w:val="002231AC"/>
    <w:rsid w:val="00225876"/>
    <w:rsid w:val="002408DA"/>
    <w:rsid w:val="00250A3D"/>
    <w:rsid w:val="00260935"/>
    <w:rsid w:val="00264D6E"/>
    <w:rsid w:val="002810ED"/>
    <w:rsid w:val="0028458C"/>
    <w:rsid w:val="00290F19"/>
    <w:rsid w:val="002A0818"/>
    <w:rsid w:val="002A61A9"/>
    <w:rsid w:val="002B5DA7"/>
    <w:rsid w:val="002C195E"/>
    <w:rsid w:val="002C3700"/>
    <w:rsid w:val="002D046C"/>
    <w:rsid w:val="002D07F0"/>
    <w:rsid w:val="002D6FC2"/>
    <w:rsid w:val="002E01D5"/>
    <w:rsid w:val="00302757"/>
    <w:rsid w:val="00303EA3"/>
    <w:rsid w:val="0031318E"/>
    <w:rsid w:val="00317348"/>
    <w:rsid w:val="00322DB2"/>
    <w:rsid w:val="003239D7"/>
    <w:rsid w:val="00326F2E"/>
    <w:rsid w:val="00327042"/>
    <w:rsid w:val="00342A60"/>
    <w:rsid w:val="00357991"/>
    <w:rsid w:val="003620E2"/>
    <w:rsid w:val="00362A7D"/>
    <w:rsid w:val="0036372C"/>
    <w:rsid w:val="003804E9"/>
    <w:rsid w:val="00381776"/>
    <w:rsid w:val="003A1E3D"/>
    <w:rsid w:val="003A2C30"/>
    <w:rsid w:val="003A44F0"/>
    <w:rsid w:val="003B6F78"/>
    <w:rsid w:val="003C1572"/>
    <w:rsid w:val="003C3A5E"/>
    <w:rsid w:val="003C41DA"/>
    <w:rsid w:val="003D41BD"/>
    <w:rsid w:val="003F2426"/>
    <w:rsid w:val="003F6899"/>
    <w:rsid w:val="003F7327"/>
    <w:rsid w:val="0040671C"/>
    <w:rsid w:val="00406F2D"/>
    <w:rsid w:val="004107CC"/>
    <w:rsid w:val="00431AF1"/>
    <w:rsid w:val="004442FE"/>
    <w:rsid w:val="00467496"/>
    <w:rsid w:val="0047291C"/>
    <w:rsid w:val="0047543C"/>
    <w:rsid w:val="004923EA"/>
    <w:rsid w:val="004B1579"/>
    <w:rsid w:val="004B4BEC"/>
    <w:rsid w:val="004C08D4"/>
    <w:rsid w:val="004C3B38"/>
    <w:rsid w:val="004D3938"/>
    <w:rsid w:val="004F0593"/>
    <w:rsid w:val="00500515"/>
    <w:rsid w:val="00501BC9"/>
    <w:rsid w:val="00505E53"/>
    <w:rsid w:val="0052129F"/>
    <w:rsid w:val="00522B3C"/>
    <w:rsid w:val="00527B76"/>
    <w:rsid w:val="00542297"/>
    <w:rsid w:val="0054553B"/>
    <w:rsid w:val="00554566"/>
    <w:rsid w:val="00556BE5"/>
    <w:rsid w:val="00583FD6"/>
    <w:rsid w:val="005867B4"/>
    <w:rsid w:val="00590691"/>
    <w:rsid w:val="005B1FAD"/>
    <w:rsid w:val="005B4A52"/>
    <w:rsid w:val="005C2398"/>
    <w:rsid w:val="005D7DC0"/>
    <w:rsid w:val="005E3DF5"/>
    <w:rsid w:val="005E6F17"/>
    <w:rsid w:val="005F1115"/>
    <w:rsid w:val="00604AA7"/>
    <w:rsid w:val="00610F3B"/>
    <w:rsid w:val="0061182F"/>
    <w:rsid w:val="006530A2"/>
    <w:rsid w:val="00654299"/>
    <w:rsid w:val="006604E7"/>
    <w:rsid w:val="00663172"/>
    <w:rsid w:val="00674C16"/>
    <w:rsid w:val="00675710"/>
    <w:rsid w:val="006A0D3B"/>
    <w:rsid w:val="006B26E5"/>
    <w:rsid w:val="006C56A2"/>
    <w:rsid w:val="006C7B6D"/>
    <w:rsid w:val="006D72A6"/>
    <w:rsid w:val="006E269F"/>
    <w:rsid w:val="006E5C0C"/>
    <w:rsid w:val="006F0BA6"/>
    <w:rsid w:val="006F1063"/>
    <w:rsid w:val="00713CBC"/>
    <w:rsid w:val="0071573D"/>
    <w:rsid w:val="007159FC"/>
    <w:rsid w:val="00717127"/>
    <w:rsid w:val="00745400"/>
    <w:rsid w:val="00752175"/>
    <w:rsid w:val="00767182"/>
    <w:rsid w:val="00771638"/>
    <w:rsid w:val="00785700"/>
    <w:rsid w:val="00791144"/>
    <w:rsid w:val="007961B8"/>
    <w:rsid w:val="007A71A4"/>
    <w:rsid w:val="007B0D39"/>
    <w:rsid w:val="007F1F2E"/>
    <w:rsid w:val="008038C2"/>
    <w:rsid w:val="00824DA5"/>
    <w:rsid w:val="00826776"/>
    <w:rsid w:val="00827F78"/>
    <w:rsid w:val="00831A0F"/>
    <w:rsid w:val="00844F48"/>
    <w:rsid w:val="008553B4"/>
    <w:rsid w:val="00871BA4"/>
    <w:rsid w:val="00875443"/>
    <w:rsid w:val="008849BE"/>
    <w:rsid w:val="0088563B"/>
    <w:rsid w:val="00885CF2"/>
    <w:rsid w:val="00895CE6"/>
    <w:rsid w:val="008C46BE"/>
    <w:rsid w:val="008C4ABD"/>
    <w:rsid w:val="008D1C5E"/>
    <w:rsid w:val="00903794"/>
    <w:rsid w:val="009203FA"/>
    <w:rsid w:val="009250A3"/>
    <w:rsid w:val="009545FC"/>
    <w:rsid w:val="00973AAF"/>
    <w:rsid w:val="009773ED"/>
    <w:rsid w:val="00977EB1"/>
    <w:rsid w:val="00981189"/>
    <w:rsid w:val="00997157"/>
    <w:rsid w:val="009A07B2"/>
    <w:rsid w:val="009B370F"/>
    <w:rsid w:val="009D3D95"/>
    <w:rsid w:val="009D5E20"/>
    <w:rsid w:val="009E6BCC"/>
    <w:rsid w:val="009F2A65"/>
    <w:rsid w:val="009F573F"/>
    <w:rsid w:val="00A04F4D"/>
    <w:rsid w:val="00A15D42"/>
    <w:rsid w:val="00A16B92"/>
    <w:rsid w:val="00A32EB9"/>
    <w:rsid w:val="00A3556D"/>
    <w:rsid w:val="00A447B6"/>
    <w:rsid w:val="00A504EE"/>
    <w:rsid w:val="00A63B33"/>
    <w:rsid w:val="00A64B92"/>
    <w:rsid w:val="00A65110"/>
    <w:rsid w:val="00A6590F"/>
    <w:rsid w:val="00A770AA"/>
    <w:rsid w:val="00A82910"/>
    <w:rsid w:val="00A856AC"/>
    <w:rsid w:val="00A905A2"/>
    <w:rsid w:val="00AB0D2F"/>
    <w:rsid w:val="00AC18DD"/>
    <w:rsid w:val="00AD42EE"/>
    <w:rsid w:val="00AD5CD8"/>
    <w:rsid w:val="00AE0FFD"/>
    <w:rsid w:val="00AE150D"/>
    <w:rsid w:val="00AE7C95"/>
    <w:rsid w:val="00AF3BA6"/>
    <w:rsid w:val="00AF4512"/>
    <w:rsid w:val="00AF6E70"/>
    <w:rsid w:val="00B0279C"/>
    <w:rsid w:val="00B158C6"/>
    <w:rsid w:val="00B16EDA"/>
    <w:rsid w:val="00B24088"/>
    <w:rsid w:val="00B30E00"/>
    <w:rsid w:val="00B3341F"/>
    <w:rsid w:val="00B35763"/>
    <w:rsid w:val="00B6140E"/>
    <w:rsid w:val="00B626A3"/>
    <w:rsid w:val="00B724EB"/>
    <w:rsid w:val="00B772CB"/>
    <w:rsid w:val="00B81BD4"/>
    <w:rsid w:val="00B831EB"/>
    <w:rsid w:val="00B869C5"/>
    <w:rsid w:val="00B90993"/>
    <w:rsid w:val="00BA3C5E"/>
    <w:rsid w:val="00BB7082"/>
    <w:rsid w:val="00BC363E"/>
    <w:rsid w:val="00BC3B9A"/>
    <w:rsid w:val="00BD0D11"/>
    <w:rsid w:val="00BD5EA1"/>
    <w:rsid w:val="00BE61BE"/>
    <w:rsid w:val="00BE6D98"/>
    <w:rsid w:val="00BF1362"/>
    <w:rsid w:val="00C027E2"/>
    <w:rsid w:val="00C107E9"/>
    <w:rsid w:val="00C15ADD"/>
    <w:rsid w:val="00C17247"/>
    <w:rsid w:val="00C3043B"/>
    <w:rsid w:val="00C33F71"/>
    <w:rsid w:val="00C37E75"/>
    <w:rsid w:val="00C37F52"/>
    <w:rsid w:val="00C404B4"/>
    <w:rsid w:val="00C41C52"/>
    <w:rsid w:val="00C53852"/>
    <w:rsid w:val="00C64281"/>
    <w:rsid w:val="00C64676"/>
    <w:rsid w:val="00C67C14"/>
    <w:rsid w:val="00C67C22"/>
    <w:rsid w:val="00C7400E"/>
    <w:rsid w:val="00C827F5"/>
    <w:rsid w:val="00C91CB9"/>
    <w:rsid w:val="00C966B4"/>
    <w:rsid w:val="00CA65DA"/>
    <w:rsid w:val="00CB0670"/>
    <w:rsid w:val="00CB091B"/>
    <w:rsid w:val="00CB44D9"/>
    <w:rsid w:val="00CB6ADA"/>
    <w:rsid w:val="00CC07E8"/>
    <w:rsid w:val="00CC6771"/>
    <w:rsid w:val="00CC7BD8"/>
    <w:rsid w:val="00CD03E1"/>
    <w:rsid w:val="00CD1B80"/>
    <w:rsid w:val="00CD7DA2"/>
    <w:rsid w:val="00CE42B5"/>
    <w:rsid w:val="00CF35F8"/>
    <w:rsid w:val="00CF54EA"/>
    <w:rsid w:val="00D0227E"/>
    <w:rsid w:val="00D137F5"/>
    <w:rsid w:val="00D13FDE"/>
    <w:rsid w:val="00D2668C"/>
    <w:rsid w:val="00D271CA"/>
    <w:rsid w:val="00D2785A"/>
    <w:rsid w:val="00D34A61"/>
    <w:rsid w:val="00D35586"/>
    <w:rsid w:val="00D45AC6"/>
    <w:rsid w:val="00D5094E"/>
    <w:rsid w:val="00D513ED"/>
    <w:rsid w:val="00D64182"/>
    <w:rsid w:val="00D74C2B"/>
    <w:rsid w:val="00D87FB8"/>
    <w:rsid w:val="00D9012A"/>
    <w:rsid w:val="00DA5ABA"/>
    <w:rsid w:val="00DC1858"/>
    <w:rsid w:val="00DC7369"/>
    <w:rsid w:val="00DD4974"/>
    <w:rsid w:val="00DE790B"/>
    <w:rsid w:val="00DF59E4"/>
    <w:rsid w:val="00DF7215"/>
    <w:rsid w:val="00E12788"/>
    <w:rsid w:val="00E17A71"/>
    <w:rsid w:val="00E20371"/>
    <w:rsid w:val="00E22D8D"/>
    <w:rsid w:val="00E34838"/>
    <w:rsid w:val="00E42727"/>
    <w:rsid w:val="00E449AB"/>
    <w:rsid w:val="00E472FE"/>
    <w:rsid w:val="00E60A81"/>
    <w:rsid w:val="00E713AC"/>
    <w:rsid w:val="00E769C7"/>
    <w:rsid w:val="00E815CE"/>
    <w:rsid w:val="00E8423F"/>
    <w:rsid w:val="00E9067E"/>
    <w:rsid w:val="00EA040F"/>
    <w:rsid w:val="00EA1394"/>
    <w:rsid w:val="00EC24DE"/>
    <w:rsid w:val="00EC5100"/>
    <w:rsid w:val="00ED44C5"/>
    <w:rsid w:val="00EF1A81"/>
    <w:rsid w:val="00F109A1"/>
    <w:rsid w:val="00F17C50"/>
    <w:rsid w:val="00F23425"/>
    <w:rsid w:val="00F25F96"/>
    <w:rsid w:val="00F26D78"/>
    <w:rsid w:val="00F36513"/>
    <w:rsid w:val="00F37CCB"/>
    <w:rsid w:val="00F37FD5"/>
    <w:rsid w:val="00F41FD0"/>
    <w:rsid w:val="00F479B5"/>
    <w:rsid w:val="00F60306"/>
    <w:rsid w:val="00F75E61"/>
    <w:rsid w:val="00F75EFC"/>
    <w:rsid w:val="00F7668A"/>
    <w:rsid w:val="00F76C35"/>
    <w:rsid w:val="00F81CD1"/>
    <w:rsid w:val="00F91747"/>
    <w:rsid w:val="00FA19D6"/>
    <w:rsid w:val="00FA468B"/>
    <w:rsid w:val="00FB637E"/>
    <w:rsid w:val="00FB6B93"/>
    <w:rsid w:val="00FB7156"/>
    <w:rsid w:val="00FC3B20"/>
    <w:rsid w:val="00FD4B81"/>
    <w:rsid w:val="00FF0609"/>
    <w:rsid w:val="00FF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FA2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jc w:val="center"/>
      <w:outlineLvl w:val="0"/>
    </w:pPr>
    <w:rPr>
      <w:rFonts w:asciiTheme="majorHAnsi" w:eastAsiaTheme="majorEastAsia" w:hAnsiTheme="majorHAnsi" w:cstheme="majorBidi"/>
      <w:bCs/>
      <w:color w:val="479249" w:themeColor="accent1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s">
    <w:name w:val="Dates"/>
    <w:basedOn w:val="Normal"/>
    <w:uiPriority w:val="4"/>
    <w:qFormat/>
    <w:pPr>
      <w:spacing w:before="120"/>
      <w:ind w:right="144"/>
    </w:pPr>
    <w:rPr>
      <w:color w:val="262626" w:themeColor="text1" w:themeTint="D9"/>
      <w:sz w:val="24"/>
    </w:rPr>
  </w:style>
  <w:style w:type="paragraph" w:customStyle="1" w:styleId="Days">
    <w:name w:val="Days"/>
    <w:basedOn w:val="Normal"/>
    <w:uiPriority w:val="3"/>
    <w:qFormat/>
    <w:pPr>
      <w:jc w:val="center"/>
    </w:pPr>
    <w:rPr>
      <w:color w:val="FFFFFF" w:themeColor="background1"/>
      <w:sz w:val="28"/>
    </w:rPr>
  </w:style>
  <w:style w:type="paragraph" w:customStyle="1" w:styleId="Year">
    <w:name w:val="Year"/>
    <w:basedOn w:val="Normal"/>
    <w:uiPriority w:val="2"/>
    <w:qFormat/>
    <w:pPr>
      <w:spacing w:after="240"/>
      <w:jc w:val="center"/>
    </w:pPr>
    <w:rPr>
      <w:color w:val="356D36" w:themeColor="accent1" w:themeShade="BF"/>
      <w:sz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98"/>
    <w:qFormat/>
  </w:style>
  <w:style w:type="paragraph" w:customStyle="1" w:styleId="Notes">
    <w:name w:val="Notes"/>
    <w:basedOn w:val="Normal"/>
    <w:uiPriority w:val="10"/>
    <w:qFormat/>
    <w:pPr>
      <w:spacing w:before="60" w:after="60" w:line="276" w:lineRule="auto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olor w:val="479249" w:themeColor="accent1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20"/>
      <w:szCs w:val="26"/>
    </w:rPr>
  </w:style>
  <w:style w:type="table" w:styleId="LightShading-Accent1">
    <w:name w:val="Light Shading Accent 1"/>
    <w:basedOn w:val="TableNormal"/>
    <w:uiPriority w:val="60"/>
    <w:rPr>
      <w:color w:val="356D36" w:themeColor="accent1" w:themeShade="BF"/>
    </w:rPr>
    <w:tblPr>
      <w:tblStyleRowBandSize w:val="1"/>
      <w:tblStyleColBandSize w:val="1"/>
      <w:tblBorders>
        <w:top w:val="single" w:sz="8" w:space="0" w:color="479249" w:themeColor="accent1"/>
        <w:bottom w:val="single" w:sz="8" w:space="0" w:color="4792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9249" w:themeColor="accent1"/>
          <w:left w:val="nil"/>
          <w:bottom w:val="single" w:sz="8" w:space="0" w:color="4792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9249" w:themeColor="accent1"/>
          <w:left w:val="nil"/>
          <w:bottom w:val="single" w:sz="8" w:space="0" w:color="4792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7C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7CE" w:themeFill="accent1" w:themeFillTint="3F"/>
      </w:tcPr>
    </w:tblStylePr>
  </w:style>
  <w:style w:type="table" w:customStyle="1" w:styleId="Calendar-Accent1">
    <w:name w:val="Calendar - Accent 1"/>
    <w:basedOn w:val="TableNormal"/>
    <w:uiPriority w:val="99"/>
    <w:tblPr>
      <w:tblStyleRowBandSize w:val="1"/>
      <w:tblBorders>
        <w:top w:val="single" w:sz="4" w:space="0" w:color="88C589" w:themeColor="accent1" w:themeTint="99"/>
        <w:left w:val="single" w:sz="4" w:space="0" w:color="88C589" w:themeColor="accent1" w:themeTint="99"/>
        <w:bottom w:val="single" w:sz="4" w:space="0" w:color="88C589" w:themeColor="accent1" w:themeTint="99"/>
        <w:right w:val="single" w:sz="4" w:space="0" w:color="88C589" w:themeColor="accent1" w:themeTint="99"/>
        <w:insideH w:val="single" w:sz="4" w:space="0" w:color="88C589" w:themeColor="accent1" w:themeTint="99"/>
        <w:insideV w:val="single" w:sz="4" w:space="0" w:color="88C589" w:themeColor="accent1" w:themeTint="99"/>
      </w:tblBorders>
    </w:tbl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Theme="majorHAnsi" w:hAnsiTheme="majorHAnsi"/>
        <w:color w:val="FFFFFF" w:themeColor="background1"/>
        <w:sz w:val="28"/>
      </w:rPr>
      <w:tblPr/>
      <w:trPr>
        <w:tblHeader/>
      </w:trPr>
      <w:tcPr>
        <w:tcBorders>
          <w:top w:val="nil"/>
          <w:left w:val="single" w:sz="4" w:space="0" w:color="88C589" w:themeColor="accent1" w:themeTint="99"/>
          <w:bottom w:val="nil"/>
          <w:right w:val="single" w:sz="4" w:space="0" w:color="88C589" w:themeColor="accent1" w:themeTint="99"/>
          <w:insideH w:val="nil"/>
          <w:insideV w:val="nil"/>
          <w:tl2br w:val="nil"/>
          <w:tr2bl w:val="nil"/>
        </w:tcBorders>
        <w:shd w:val="clear" w:color="auto" w:fill="479249" w:themeFill="accent1"/>
        <w:vAlign w:val="center"/>
      </w:tcPr>
    </w:tblStylePr>
    <w:tblStylePr w:type="band1Horz">
      <w:tblPr/>
      <w:tcPr>
        <w:tcBorders>
          <w:bottom w:val="nil"/>
        </w:tcBorders>
      </w:tcPr>
    </w:tblStylePr>
    <w:tblStylePr w:type="band2Horz">
      <w:tblPr/>
      <w:tcPr>
        <w:tcBorders>
          <w:top w:val="nil"/>
        </w:tcBorders>
      </w:tcPr>
    </w:tblStylePr>
  </w:style>
  <w:style w:type="character" w:customStyle="1" w:styleId="Month">
    <w:name w:val="Month"/>
    <w:basedOn w:val="DefaultParagraphFont"/>
    <w:uiPriority w:val="1"/>
    <w:qFormat/>
    <w:rPr>
      <w:b w:val="0"/>
      <w:color w:val="234924" w:themeColor="accent1" w:themeShade="80"/>
      <w:sz w:val="84"/>
    </w:r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Title">
    <w:name w:val="Title"/>
    <w:basedOn w:val="Normal"/>
    <w:link w:val="TitleChar"/>
    <w:uiPriority w:val="10"/>
    <w:semiHidden/>
    <w:pPr>
      <w:contextualSpacing/>
    </w:pPr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pPr>
      <w:numPr>
        <w:ilvl w:val="1"/>
      </w:numPr>
      <w:spacing w:after="160"/>
    </w:pPr>
    <w:rPr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olor w:val="5A5A5A" w:themeColor="text1" w:themeTint="A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D046C"/>
    <w:rPr>
      <w:color w:val="168B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0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yperlink" Target="https://www.rawpixel.com/image/845786/happy-labor-day-poster" TargetMode="External"/><Relationship Id="rId10" Type="http://schemas.openxmlformats.org/officeDocument/2006/relationships/hyperlink" Target="http://www.seniorconnectionswi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mStevens\AppData\Roaming\Microsoft\Templates\Family%20photo%20calendar%20(any%20year).dotm" TargetMode="External"/></Relationships>
</file>

<file path=word/theme/theme1.xml><?xml version="1.0" encoding="utf-8"?>
<a:theme xmlns:a="http://schemas.openxmlformats.org/drawingml/2006/main" name="Calendar">
  <a:themeElements>
    <a:clrScheme name="New Calendar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479249"/>
      </a:accent1>
      <a:accent2>
        <a:srgbClr val="3691AA"/>
      </a:accent2>
      <a:accent3>
        <a:srgbClr val="E66C7D"/>
      </a:accent3>
      <a:accent4>
        <a:srgbClr val="EEAB02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704f7a-f9e2-47a8-9066-5a0b52bd43fe" xsi:nil="true"/>
    <lcf76f155ced4ddcb4097134ff3c332f xmlns="218a5db9-ff0b-4964-9a67-bf5d2b82b6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B59E20CA0D204EA152A6A60B89B5F1" ma:contentTypeVersion="12" ma:contentTypeDescription="Create a new document." ma:contentTypeScope="" ma:versionID="b9858709662dadf8d731f4ec70817312">
  <xsd:schema xmlns:xsd="http://www.w3.org/2001/XMLSchema" xmlns:xs="http://www.w3.org/2001/XMLSchema" xmlns:p="http://schemas.microsoft.com/office/2006/metadata/properties" xmlns:ns2="218a5db9-ff0b-4964-9a67-bf5d2b82b64e" xmlns:ns3="61704f7a-f9e2-47a8-9066-5a0b52bd43fe" targetNamespace="http://schemas.microsoft.com/office/2006/metadata/properties" ma:root="true" ma:fieldsID="e51fcbadf7564adad010f05a541c054d" ns2:_="" ns3:_="">
    <xsd:import namespace="218a5db9-ff0b-4964-9a67-bf5d2b82b64e"/>
    <xsd:import namespace="61704f7a-f9e2-47a8-9066-5a0b52bd4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a5db9-ff0b-4964-9a67-bf5d2b82b6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075be0f-de09-4c8e-a66a-bbcab9728f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04f7a-f9e2-47a8-9066-5a0b52bd43f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6b0ea4b-cca3-4975-9c76-b823cccb773a}" ma:internalName="TaxCatchAll" ma:showField="CatchAllData" ma:web="61704f7a-f9e2-47a8-9066-5a0b52bd4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94FD8-C740-4FAD-88DD-9628B89E6985}">
  <ds:schemaRefs>
    <ds:schemaRef ds:uri="http://schemas.microsoft.com/office/2006/metadata/properties"/>
    <ds:schemaRef ds:uri="http://schemas.microsoft.com/office/infopath/2007/PartnerControls"/>
    <ds:schemaRef ds:uri="61704f7a-f9e2-47a8-9066-5a0b52bd43fe"/>
    <ds:schemaRef ds:uri="218a5db9-ff0b-4964-9a67-bf5d2b82b64e"/>
  </ds:schemaRefs>
</ds:datastoreItem>
</file>

<file path=customXml/itemProps2.xml><?xml version="1.0" encoding="utf-8"?>
<ds:datastoreItem xmlns:ds="http://schemas.openxmlformats.org/officeDocument/2006/customXml" ds:itemID="{C8BD1CBD-D935-444F-8875-649B1155DD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A5321-02B6-4FD4-90BE-DA8012BD5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8a5db9-ff0b-4964-9a67-bf5d2b82b64e"/>
    <ds:schemaRef ds:uri="61704f7a-f9e2-47a8-9066-5a0b52bd4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C419DC-6786-4A55-8BB2-E8EC53DAF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 photo calendar (any year)</Template>
  <TotalTime>0</TotalTime>
  <Pages>1</Pages>
  <Words>440</Words>
  <Characters>2333</Characters>
  <Application>Microsoft Office Word</Application>
  <DocSecurity>0</DocSecurity>
  <Lines>233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2026-08-03T14:04:00Z</dcterms:created>
  <dcterms:modified xsi:type="dcterms:W3CDTF">2026-08-05T15:47:00Z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0x010100BCB59E20CA0D204EA152A6A60B89B5F1</vt:lpwstr>
  </property>
  <property fmtid="{D5CDD505-2E9C-101B-9397-08002B2CF9AE}" pid="3" name="Order">
    <vt:r8>1885300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