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629"/>
        <w:gridCol w:w="1033"/>
        <w:gridCol w:w="1365"/>
        <w:gridCol w:w="1522"/>
        <w:gridCol w:w="2874"/>
      </w:tblGrid>
      <w:tr w:rsidR="00C9238F" w:rsidRPr="00C9238F" w14:paraId="14774469" w14:textId="77777777" w:rsidTr="00A40DAE">
        <w:tc>
          <w:tcPr>
            <w:tcW w:w="1035" w:type="pct"/>
            <w:vAlign w:val="bottom"/>
          </w:tcPr>
          <w:p w14:paraId="2FBF1717" w14:textId="5CC550A7" w:rsidR="00C9238F" w:rsidRPr="00C9238F" w:rsidRDefault="00A40DAE" w:rsidP="00576892">
            <w:pPr>
              <w:spacing w:before="240"/>
            </w:pPr>
            <w:r>
              <w:t>Name</w:t>
            </w:r>
          </w:p>
        </w:tc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50E5A1A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3D75633" w14:textId="77777777" w:rsidTr="00A40DAE">
        <w:sdt>
          <w:sdtPr>
            <w:id w:val="572943512"/>
            <w:placeholder>
              <w:docPart w:val="6FB5666B0A6E4096890B6C31DD1431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512D1F37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4B1370B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76199E4" w14:textId="77777777" w:rsidTr="00A40DAE">
        <w:sdt>
          <w:sdtPr>
            <w:id w:val="-521243642"/>
            <w:placeholder>
              <w:docPart w:val="E8A586E6A9BA484A8A289A65795B1E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3712ADD5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62A38CE8" w14:textId="77777777" w:rsidR="00C9238F" w:rsidRPr="00C9238F" w:rsidRDefault="00C9238F" w:rsidP="00576892">
            <w:pPr>
              <w:spacing w:before="240"/>
            </w:pPr>
          </w:p>
        </w:tc>
      </w:tr>
      <w:tr w:rsidR="00A40DAE" w:rsidRPr="00C9238F" w14:paraId="01B9980A" w14:textId="77777777" w:rsidTr="00A40DAE">
        <w:trPr>
          <w:gridAfter w:val="1"/>
          <w:wAfter w:w="1535" w:type="pct"/>
        </w:trPr>
        <w:sdt>
          <w:sdtPr>
            <w:id w:val="83577009"/>
            <w:placeholder>
              <w:docPart w:val="81E5364CE515440488BC9E27E47822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3659921A" w14:textId="77777777" w:rsidR="00A40DAE" w:rsidRPr="00C9238F" w:rsidRDefault="00A40DAE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17" w:type="pct"/>
            <w:gridSpan w:val="3"/>
            <w:tcBorders>
              <w:bottom w:val="single" w:sz="4" w:space="0" w:color="auto"/>
            </w:tcBorders>
            <w:vAlign w:val="bottom"/>
          </w:tcPr>
          <w:p w14:paraId="2546B3DB" w14:textId="77777777" w:rsidR="00A40DAE" w:rsidRPr="00C9238F" w:rsidRDefault="00A40DAE" w:rsidP="00576892">
            <w:pPr>
              <w:spacing w:before="240"/>
            </w:pPr>
          </w:p>
        </w:tc>
        <w:tc>
          <w:tcPr>
            <w:tcW w:w="813" w:type="pct"/>
            <w:vAlign w:val="bottom"/>
          </w:tcPr>
          <w:p w14:paraId="246EAC2E" w14:textId="444BF4B8" w:rsidR="00A40DAE" w:rsidRPr="00846B76" w:rsidRDefault="00A40DAE" w:rsidP="00576892"/>
        </w:tc>
      </w:tr>
      <w:tr w:rsidR="00C9238F" w:rsidRPr="00C9238F" w14:paraId="11066B35" w14:textId="77777777" w:rsidTr="00A40DAE">
        <w:sdt>
          <w:sdtPr>
            <w:id w:val="-965116832"/>
            <w:placeholder>
              <w:docPart w:val="61542DAF1C994878A9AB07FA9A6839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480A66C3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52152A5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16E3596" w14:textId="77777777" w:rsidTr="00576892">
        <w:trPr>
          <w:trHeight w:val="54"/>
        </w:trPr>
        <w:tc>
          <w:tcPr>
            <w:tcW w:w="5000" w:type="pct"/>
            <w:gridSpan w:val="6"/>
            <w:vAlign w:val="bottom"/>
          </w:tcPr>
          <w:p w14:paraId="3E4B7FA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D4D9D5F" w14:textId="77777777" w:rsidTr="00576892">
        <w:trPr>
          <w:trHeight w:val="576"/>
        </w:trPr>
        <w:tc>
          <w:tcPr>
            <w:tcW w:w="5000" w:type="pct"/>
            <w:gridSpan w:val="6"/>
            <w:vAlign w:val="bottom"/>
          </w:tcPr>
          <w:p w14:paraId="38627687" w14:textId="77777777" w:rsidR="00A40DAE" w:rsidRDefault="00A40DAE" w:rsidP="00576892"/>
          <w:p w14:paraId="5CE5B8CF" w14:textId="77777777" w:rsidR="00A40DAE" w:rsidRDefault="00A40DAE" w:rsidP="00576892"/>
          <w:p w14:paraId="52BA5959" w14:textId="77777777" w:rsidR="00A40DAE" w:rsidRDefault="00A40DAE" w:rsidP="00576892"/>
          <w:p w14:paraId="498D0EAF" w14:textId="77777777" w:rsidR="00A40DAE" w:rsidRDefault="00A40DAE" w:rsidP="00576892"/>
          <w:p w14:paraId="2AD08A12" w14:textId="52029EA5" w:rsidR="00C9238F" w:rsidRPr="00C9238F" w:rsidRDefault="00A40DAE" w:rsidP="00576892">
            <w:r>
              <w:t>Location of Nuisance</w:t>
            </w:r>
          </w:p>
        </w:tc>
      </w:tr>
      <w:tr w:rsidR="00A40DAE" w:rsidRPr="00C9238F" w14:paraId="67C64049" w14:textId="77777777" w:rsidTr="00A40DAE">
        <w:sdt>
          <w:sdtPr>
            <w:id w:val="1348978827"/>
            <w:placeholder>
              <w:docPart w:val="2816B5EABF9046DEA45E47D5B9F7E9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693DAA03" w14:textId="77777777" w:rsidR="00A40DAE" w:rsidRPr="00C9238F" w:rsidRDefault="00A40DAE" w:rsidP="007A7446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7DB01944" w14:textId="77777777" w:rsidR="00A40DAE" w:rsidRPr="00C9238F" w:rsidRDefault="00A40DAE" w:rsidP="007A7446">
            <w:pPr>
              <w:spacing w:before="240"/>
            </w:pPr>
          </w:p>
        </w:tc>
      </w:tr>
      <w:tr w:rsidR="00A40DAE" w:rsidRPr="00C9238F" w14:paraId="4A8659EC" w14:textId="77777777" w:rsidTr="00A40DAE">
        <w:sdt>
          <w:sdtPr>
            <w:id w:val="-654771508"/>
            <w:placeholder>
              <w:docPart w:val="9F1264DB4BF944DB8E7837677F34D3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5" w:type="pct"/>
                <w:vAlign w:val="bottom"/>
              </w:tcPr>
              <w:p w14:paraId="3B9D10A7" w14:textId="77777777" w:rsidR="00A40DAE" w:rsidRPr="00C9238F" w:rsidRDefault="00A40DAE" w:rsidP="007A7446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65" w:type="pct"/>
            <w:gridSpan w:val="5"/>
            <w:tcBorders>
              <w:bottom w:val="single" w:sz="4" w:space="0" w:color="auto"/>
            </w:tcBorders>
            <w:vAlign w:val="bottom"/>
          </w:tcPr>
          <w:p w14:paraId="1394B23C" w14:textId="77777777" w:rsidR="00A40DAE" w:rsidRPr="00C9238F" w:rsidRDefault="00A40DAE" w:rsidP="007A7446">
            <w:pPr>
              <w:spacing w:before="240"/>
            </w:pPr>
          </w:p>
        </w:tc>
      </w:tr>
      <w:tr w:rsidR="00C9238F" w:rsidRPr="00C9238F" w14:paraId="72354D77" w14:textId="77777777" w:rsidTr="00A40DAE">
        <w:tc>
          <w:tcPr>
            <w:tcW w:w="1923" w:type="pct"/>
            <w:gridSpan w:val="3"/>
            <w:vAlign w:val="bottom"/>
          </w:tcPr>
          <w:p w14:paraId="382ED50A" w14:textId="77777777" w:rsidR="00A40DAE" w:rsidRDefault="00A40DAE" w:rsidP="00A40DAE">
            <w:pPr>
              <w:spacing w:before="120"/>
            </w:pPr>
          </w:p>
          <w:p w14:paraId="2A9A50C1" w14:textId="77777777" w:rsidR="00A40DAE" w:rsidRDefault="00A40DAE" w:rsidP="00A40DAE">
            <w:pPr>
              <w:spacing w:before="120"/>
            </w:pPr>
          </w:p>
          <w:p w14:paraId="459B0E44" w14:textId="77AFB406" w:rsidR="00C9238F" w:rsidRPr="00C9238F" w:rsidRDefault="00A40DAE" w:rsidP="00A40DAE">
            <w:pPr>
              <w:spacing w:before="120"/>
            </w:pPr>
            <w:r>
              <w:t>Description of Nuisance</w:t>
            </w:r>
          </w:p>
        </w:tc>
        <w:tc>
          <w:tcPr>
            <w:tcW w:w="3077" w:type="pct"/>
            <w:gridSpan w:val="3"/>
            <w:tcBorders>
              <w:bottom w:val="single" w:sz="4" w:space="0" w:color="auto"/>
            </w:tcBorders>
            <w:vAlign w:val="bottom"/>
          </w:tcPr>
          <w:p w14:paraId="687F2EDA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7167CA8" w14:textId="77777777" w:rsidTr="00A40DAE">
        <w:tc>
          <w:tcPr>
            <w:tcW w:w="1923" w:type="pct"/>
            <w:gridSpan w:val="3"/>
            <w:vAlign w:val="bottom"/>
          </w:tcPr>
          <w:p w14:paraId="01E9BA22" w14:textId="7F473B35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0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964D0A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5D522872" w14:textId="77777777" w:rsidTr="00A40DAE">
        <w:tc>
          <w:tcPr>
            <w:tcW w:w="1923" w:type="pct"/>
            <w:gridSpan w:val="3"/>
            <w:vAlign w:val="bottom"/>
          </w:tcPr>
          <w:p w14:paraId="64B92BE5" w14:textId="6AB76F24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0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D5DB7D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E8B7C34" w14:textId="77777777" w:rsidTr="00A40DAE">
        <w:tc>
          <w:tcPr>
            <w:tcW w:w="1923" w:type="pct"/>
            <w:gridSpan w:val="3"/>
            <w:vAlign w:val="bottom"/>
          </w:tcPr>
          <w:p w14:paraId="33E675AE" w14:textId="1A2FA0E8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0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3D6D01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48197B17" w14:textId="77777777" w:rsidTr="00A40DAE">
        <w:tc>
          <w:tcPr>
            <w:tcW w:w="1923" w:type="pct"/>
            <w:gridSpan w:val="3"/>
            <w:vAlign w:val="bottom"/>
          </w:tcPr>
          <w:p w14:paraId="7828C39C" w14:textId="303C9C2E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0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E52717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581EA1E" w14:textId="77777777" w:rsidTr="00A40DAE">
        <w:tc>
          <w:tcPr>
            <w:tcW w:w="1371" w:type="pct"/>
            <w:gridSpan w:val="2"/>
            <w:vAlign w:val="bottom"/>
          </w:tcPr>
          <w:p w14:paraId="1494041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9" w:type="pct"/>
            <w:gridSpan w:val="4"/>
            <w:vAlign w:val="bottom"/>
          </w:tcPr>
          <w:p w14:paraId="0D6E8F73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B399D6E" w14:textId="77777777" w:rsidTr="00576892">
        <w:tc>
          <w:tcPr>
            <w:tcW w:w="5000" w:type="pct"/>
            <w:gridSpan w:val="6"/>
            <w:vAlign w:val="bottom"/>
          </w:tcPr>
          <w:p w14:paraId="43FF7BB5" w14:textId="6BC9F546" w:rsidR="00C9238F" w:rsidRDefault="00C9238F" w:rsidP="00576892">
            <w:pPr>
              <w:spacing w:before="240"/>
            </w:pPr>
          </w:p>
        </w:tc>
      </w:tr>
    </w:tbl>
    <w:p w14:paraId="767C4834" w14:textId="77777777" w:rsidR="00C9238F" w:rsidRPr="00003212" w:rsidRDefault="00C9238F" w:rsidP="00A40DAE">
      <w:pPr>
        <w:pStyle w:val="NoSpacing"/>
      </w:pPr>
    </w:p>
    <w:sectPr w:rsidR="00C9238F" w:rsidRPr="00003212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9424F" w14:textId="77777777" w:rsidR="001B2822" w:rsidRDefault="001B2822" w:rsidP="00C9238F">
      <w:pPr>
        <w:spacing w:after="0" w:line="240" w:lineRule="auto"/>
      </w:pPr>
      <w:r>
        <w:separator/>
      </w:r>
    </w:p>
  </w:endnote>
  <w:endnote w:type="continuationSeparator" w:id="0">
    <w:p w14:paraId="56D1894E" w14:textId="77777777" w:rsidR="001B2822" w:rsidRDefault="001B282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F586C5-BEB6-4DE3-A59F-E9D024055E05}"/>
    <w:embedBold r:id="rId2" w:fontKey="{1608523E-FE88-45F3-BDDB-31604C2085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2AE377-65BB-47C6-88BD-B588A87058A2}"/>
    <w:embedBold r:id="rId4" w:fontKey="{E5B71F42-B9FB-4656-B56F-A937A066C5A1}"/>
    <w:embedItalic r:id="rId5" w:fontKey="{C186989B-0948-432C-9C93-10FDA6A2BE4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B6801DA-C035-4D1F-8228-A32192E7D1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B4F7F" w14:textId="77777777" w:rsidR="001B2822" w:rsidRDefault="001B2822" w:rsidP="00C9238F">
      <w:pPr>
        <w:spacing w:after="0" w:line="240" w:lineRule="auto"/>
      </w:pPr>
      <w:r>
        <w:separator/>
      </w:r>
    </w:p>
  </w:footnote>
  <w:footnote w:type="continuationSeparator" w:id="0">
    <w:p w14:paraId="396AAF44" w14:textId="77777777" w:rsidR="001B2822" w:rsidRDefault="001B282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0252589B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BEED9CC" w14:textId="625D4645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65261DCE" w14:textId="78E673EA" w:rsidR="00576892" w:rsidRPr="00576892" w:rsidRDefault="00A40DAE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Public Nuisance Complaint Form</w:t>
          </w:r>
        </w:p>
      </w:tc>
    </w:tr>
  </w:tbl>
  <w:p w14:paraId="2C1DF3F3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09494565">
    <w:abstractNumId w:val="11"/>
  </w:num>
  <w:num w:numId="2" w16cid:durableId="1852912972">
    <w:abstractNumId w:val="7"/>
  </w:num>
  <w:num w:numId="3" w16cid:durableId="33043837">
    <w:abstractNumId w:val="15"/>
  </w:num>
  <w:num w:numId="4" w16cid:durableId="257829987">
    <w:abstractNumId w:val="12"/>
  </w:num>
  <w:num w:numId="5" w16cid:durableId="86117920">
    <w:abstractNumId w:val="13"/>
  </w:num>
  <w:num w:numId="6" w16cid:durableId="1936667768">
    <w:abstractNumId w:val="19"/>
  </w:num>
  <w:num w:numId="7" w16cid:durableId="2143225494">
    <w:abstractNumId w:val="6"/>
  </w:num>
  <w:num w:numId="8" w16cid:durableId="1084692014">
    <w:abstractNumId w:val="10"/>
  </w:num>
  <w:num w:numId="9" w16cid:durableId="873075900">
    <w:abstractNumId w:val="17"/>
  </w:num>
  <w:num w:numId="10" w16cid:durableId="1978299420">
    <w:abstractNumId w:val="1"/>
  </w:num>
  <w:num w:numId="11" w16cid:durableId="1993869290">
    <w:abstractNumId w:val="5"/>
  </w:num>
  <w:num w:numId="12" w16cid:durableId="603928063">
    <w:abstractNumId w:val="0"/>
  </w:num>
  <w:num w:numId="13" w16cid:durableId="2045598359">
    <w:abstractNumId w:val="2"/>
  </w:num>
  <w:num w:numId="14" w16cid:durableId="1687555608">
    <w:abstractNumId w:val="9"/>
  </w:num>
  <w:num w:numId="15" w16cid:durableId="806749448">
    <w:abstractNumId w:val="8"/>
  </w:num>
  <w:num w:numId="16" w16cid:durableId="1279293418">
    <w:abstractNumId w:val="16"/>
  </w:num>
  <w:num w:numId="17" w16cid:durableId="1260138861">
    <w:abstractNumId w:val="3"/>
  </w:num>
  <w:num w:numId="18" w16cid:durableId="1120413021">
    <w:abstractNumId w:val="21"/>
  </w:num>
  <w:num w:numId="19" w16cid:durableId="463274433">
    <w:abstractNumId w:val="18"/>
  </w:num>
  <w:num w:numId="20" w16cid:durableId="913052852">
    <w:abstractNumId w:val="14"/>
  </w:num>
  <w:num w:numId="21" w16cid:durableId="1173029388">
    <w:abstractNumId w:val="20"/>
  </w:num>
  <w:num w:numId="22" w16cid:durableId="207114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AE"/>
    <w:rsid w:val="00003212"/>
    <w:rsid w:val="00052382"/>
    <w:rsid w:val="0006568A"/>
    <w:rsid w:val="00065A07"/>
    <w:rsid w:val="00076F0F"/>
    <w:rsid w:val="00084253"/>
    <w:rsid w:val="000D1F49"/>
    <w:rsid w:val="001727CA"/>
    <w:rsid w:val="001B2822"/>
    <w:rsid w:val="001F01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23E2"/>
    <w:rsid w:val="009F619A"/>
    <w:rsid w:val="009F6DDE"/>
    <w:rsid w:val="00A1613A"/>
    <w:rsid w:val="00A32E52"/>
    <w:rsid w:val="00A370A8"/>
    <w:rsid w:val="00A40DAE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B515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213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sti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FB5666B0A6E4096890B6C31DD143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D4727-A2AB-4B63-99F4-C91FB94B2BEF}"/>
      </w:docPartPr>
      <w:docPartBody>
        <w:p w:rsidR="00711948" w:rsidRDefault="00711948">
          <w:pPr>
            <w:pStyle w:val="6FB5666B0A6E4096890B6C31DD14312D"/>
          </w:pPr>
          <w:r w:rsidRPr="00576892">
            <w:t>Address</w:t>
          </w:r>
        </w:p>
      </w:docPartBody>
    </w:docPart>
    <w:docPart>
      <w:docPartPr>
        <w:name w:val="E8A586E6A9BA484A8A289A65795B1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3D12D-635F-44D6-AA0D-08C40EF86974}"/>
      </w:docPartPr>
      <w:docPartBody>
        <w:p w:rsidR="00711948" w:rsidRDefault="00711948">
          <w:pPr>
            <w:pStyle w:val="E8A586E6A9BA484A8A289A65795B1E36"/>
          </w:pPr>
          <w:r w:rsidRPr="00576892">
            <w:t>City/State/Zip</w:t>
          </w:r>
        </w:p>
      </w:docPartBody>
    </w:docPart>
    <w:docPart>
      <w:docPartPr>
        <w:name w:val="61542DAF1C994878A9AB07FA9A683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99388-8B4A-4BF6-B8C8-54F6576613A9}"/>
      </w:docPartPr>
      <w:docPartBody>
        <w:p w:rsidR="00711948" w:rsidRDefault="00711948">
          <w:pPr>
            <w:pStyle w:val="61542DAF1C994878A9AB07FA9A68393B"/>
          </w:pPr>
          <w:r w:rsidRPr="00576892">
            <w:t>Email</w:t>
          </w:r>
        </w:p>
      </w:docPartBody>
    </w:docPart>
    <w:docPart>
      <w:docPartPr>
        <w:name w:val="2816B5EABF9046DEA45E47D5B9F7E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F24CB-9F07-44ED-A85D-DE40BDB0BDD0}"/>
      </w:docPartPr>
      <w:docPartBody>
        <w:p w:rsidR="00711948" w:rsidRDefault="00571955" w:rsidP="00571955">
          <w:pPr>
            <w:pStyle w:val="2816B5EABF9046DEA45E47D5B9F7E9BF"/>
          </w:pPr>
          <w:r w:rsidRPr="00576892">
            <w:t>Address</w:t>
          </w:r>
        </w:p>
      </w:docPartBody>
    </w:docPart>
    <w:docPart>
      <w:docPartPr>
        <w:name w:val="9F1264DB4BF944DB8E7837677F34D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45758-B4CC-4496-BDF2-3678ACE60802}"/>
      </w:docPartPr>
      <w:docPartBody>
        <w:p w:rsidR="00711948" w:rsidRDefault="00571955" w:rsidP="00571955">
          <w:pPr>
            <w:pStyle w:val="9F1264DB4BF944DB8E7837677F34D39E"/>
          </w:pPr>
          <w:r w:rsidRPr="00576892">
            <w:t>City/State/Zip</w:t>
          </w:r>
        </w:p>
      </w:docPartBody>
    </w:docPart>
    <w:docPart>
      <w:docPartPr>
        <w:name w:val="81E5364CE515440488BC9E27E4782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F0149-C459-4C79-8424-4FB5DB0C96BC}"/>
      </w:docPartPr>
      <w:docPartBody>
        <w:p w:rsidR="00711948" w:rsidRDefault="00571955" w:rsidP="00571955">
          <w:pPr>
            <w:pStyle w:val="81E5364CE515440488BC9E27E47822D9"/>
          </w:pPr>
          <w:r>
            <w:t xml:space="preserve">Home </w:t>
          </w:r>
          <w:r w:rsidRPr="00576892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55"/>
    <w:rsid w:val="0044780A"/>
    <w:rsid w:val="00571955"/>
    <w:rsid w:val="00711948"/>
    <w:rsid w:val="009923E2"/>
    <w:rsid w:val="00F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B5666B0A6E4096890B6C31DD14312D">
    <w:name w:val="6FB5666B0A6E4096890B6C31DD14312D"/>
  </w:style>
  <w:style w:type="paragraph" w:customStyle="1" w:styleId="E8A586E6A9BA484A8A289A65795B1E36">
    <w:name w:val="E8A586E6A9BA484A8A289A65795B1E36"/>
  </w:style>
  <w:style w:type="paragraph" w:customStyle="1" w:styleId="61542DAF1C994878A9AB07FA9A68393B">
    <w:name w:val="61542DAF1C994878A9AB07FA9A68393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16B5EABF9046DEA45E47D5B9F7E9BF">
    <w:name w:val="2816B5EABF9046DEA45E47D5B9F7E9BF"/>
    <w:rsid w:val="00571955"/>
  </w:style>
  <w:style w:type="paragraph" w:customStyle="1" w:styleId="9F1264DB4BF944DB8E7837677F34D39E">
    <w:name w:val="9F1264DB4BF944DB8E7837677F34D39E"/>
    <w:rsid w:val="00571955"/>
  </w:style>
  <w:style w:type="paragraph" w:customStyle="1" w:styleId="81E5364CE515440488BC9E27E47822D9">
    <w:name w:val="81E5364CE515440488BC9E27E47822D9"/>
    <w:rsid w:val="005719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2025-11-14T18:48:00Z</dcterms:created>
  <dcterms:modified xsi:type="dcterms:W3CDTF">2025-11-14T18:48:00Z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