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322E3" w14:textId="77777777" w:rsidR="000F6044" w:rsidRDefault="00C60A55" w:rsidP="00721DF5">
      <w:pPr>
        <w:spacing w:before="324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SCREENPLAY TITLE</w:t>
      </w:r>
    </w:p>
    <w:p w14:paraId="08B37DB7" w14:textId="77777777" w:rsidR="00C60A55" w:rsidRDefault="00C60A55" w:rsidP="00C60A55">
      <w:pPr>
        <w:jc w:val="center"/>
        <w:rPr>
          <w:rFonts w:ascii="Courier New" w:hAnsi="Courier New" w:cs="Courier New"/>
        </w:rPr>
      </w:pPr>
    </w:p>
    <w:p w14:paraId="72405F05" w14:textId="77777777" w:rsidR="00C60A55" w:rsidRDefault="00C60A55" w:rsidP="00C60A55">
      <w:pPr>
        <w:jc w:val="center"/>
        <w:rPr>
          <w:rFonts w:ascii="Courier New" w:hAnsi="Courier New" w:cs="Courier New"/>
        </w:rPr>
      </w:pPr>
    </w:p>
    <w:p w14:paraId="699F87C3" w14:textId="77777777" w:rsidR="00C60A55" w:rsidRDefault="00C60A55" w:rsidP="00C60A55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WRITTEN BY</w:t>
      </w:r>
    </w:p>
    <w:p w14:paraId="64FC5FDE" w14:textId="306B0F9E" w:rsidR="00721DF5" w:rsidRDefault="00721DF5" w:rsidP="00721DF5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Writer Name</w:t>
      </w:r>
    </w:p>
    <w:p w14:paraId="280CD69B" w14:textId="77777777" w:rsidR="00C60A55" w:rsidRDefault="00C60A55" w:rsidP="00C60A55">
      <w:pPr>
        <w:rPr>
          <w:rFonts w:ascii="Courier New" w:hAnsi="Courier New" w:cs="Courier New"/>
        </w:rPr>
      </w:pPr>
    </w:p>
    <w:p w14:paraId="41F744E7" w14:textId="548DF704" w:rsidR="00C60A55" w:rsidRPr="00C60A55" w:rsidRDefault="00C60A55" w:rsidP="00C60A55">
      <w:pPr>
        <w:rPr>
          <w:rFonts w:ascii="Courier New" w:hAnsi="Courier New" w:cs="Courier New"/>
        </w:rPr>
        <w:sectPr w:rsidR="00C60A55" w:rsidRPr="00C60A55" w:rsidSect="005D0469">
          <w:headerReference w:type="default" r:id="rId7"/>
          <w:pgSz w:w="12240" w:h="15840" w:code="1"/>
          <w:pgMar w:top="1440" w:right="1440" w:bottom="1440" w:left="2160" w:header="720" w:footer="720" w:gutter="0"/>
          <w:cols w:space="720"/>
          <w:titlePg/>
          <w:docGrid w:linePitch="360"/>
        </w:sectPr>
      </w:pPr>
    </w:p>
    <w:p w14:paraId="79345AE9" w14:textId="3D1FCEDA" w:rsidR="000F6044" w:rsidRPr="00FC16D0" w:rsidRDefault="00946100" w:rsidP="00946100">
      <w:pPr>
        <w:pStyle w:val="SceneHeading"/>
      </w:pPr>
      <w:r>
        <w:lastRenderedPageBreak/>
        <w:t>scene heading</w:t>
      </w:r>
    </w:p>
    <w:sectPr w:rsidR="000F6044" w:rsidRPr="00FC16D0" w:rsidSect="00E725D1">
      <w:headerReference w:type="default" r:id="rId8"/>
      <w:headerReference w:type="first" r:id="rId9"/>
      <w:pgSz w:w="12240" w:h="15840" w:code="1"/>
      <w:pgMar w:top="1440" w:right="1440" w:bottom="1440" w:left="2160" w:header="720" w:footer="720" w:gutter="0"/>
      <w:pgNumType w:start="1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741">
      <wne:acd wne:acdName="acd1"/>
    </wne:keymap>
    <wne:keymap wne:kcmPrimary="0743">
      <wne:acd wne:acdName="acd0"/>
    </wne:keymap>
    <wne:keymap wne:kcmPrimary="0744">
      <wne:acd wne:acdName="acd2"/>
    </wne:keymap>
    <wne:keymap wne:kcmPrimary="0750">
      <wne:acd wne:acdName="acd3"/>
    </wne:keymap>
    <wne:keymap wne:kcmPrimary="0753">
      <wne:acd wne:acdName="acd4"/>
    </wne:keymap>
    <wne:keymap wne:kcmPrimary="0754">
      <wne:acd wne:acdName="acd5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</wne:acdManifest>
  </wne:toolbars>
  <wne:acds>
    <wne:acd wne:argValue="AgBDAGgAYQByAGEAYwB0AGUAcgA=" wne:acdName="acd0" wne:fciIndexBasedOn="0065"/>
    <wne:acd wne:argValue="AgBBAGMAdABpAG8AbgA=" wne:acdName="acd1" wne:fciIndexBasedOn="0065"/>
    <wne:acd wne:argValue="AgBEAGkAYQBsAG8AZwB1AGUA" wne:acdName="acd2" wne:fciIndexBasedOn="0065"/>
    <wne:acd wne:argValue="AgBQAGEAcgBlAG4AdABoAGUAdABpAGMAYQBsAA==" wne:acdName="acd3" wne:fciIndexBasedOn="0065"/>
    <wne:acd wne:argValue="AgBTAGMAZQBuAGUAIABIAGUAYQBkAGkAbgBnAA==" wne:acdName="acd4" wne:fciIndexBasedOn="0065"/>
    <wne:acd wne:argValue="AgBUAHIAYQBuAHMAaQB0AGkAbwBuAA==" wne:acdName="acd5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9BBB8" w14:textId="77777777" w:rsidR="006B1182" w:rsidRDefault="006B1182" w:rsidP="00FE396B">
      <w:pPr>
        <w:spacing w:after="0" w:line="240" w:lineRule="auto"/>
      </w:pPr>
      <w:r>
        <w:separator/>
      </w:r>
    </w:p>
  </w:endnote>
  <w:endnote w:type="continuationSeparator" w:id="0">
    <w:p w14:paraId="1007225C" w14:textId="77777777" w:rsidR="006B1182" w:rsidRDefault="006B1182" w:rsidP="00FE3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D6EA3" w14:textId="77777777" w:rsidR="006B1182" w:rsidRDefault="006B1182" w:rsidP="00FE396B">
      <w:pPr>
        <w:spacing w:after="0" w:line="240" w:lineRule="auto"/>
      </w:pPr>
      <w:r>
        <w:separator/>
      </w:r>
    </w:p>
  </w:footnote>
  <w:footnote w:type="continuationSeparator" w:id="0">
    <w:p w14:paraId="73FD15E1" w14:textId="77777777" w:rsidR="006B1182" w:rsidRDefault="006B1182" w:rsidP="00FE3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450173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362E64A" w14:textId="1C6BB875" w:rsidR="00FE396B" w:rsidRDefault="00FE396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 w:rsidR="006B61DF">
          <w:rPr>
            <w:noProof/>
          </w:rPr>
          <w:t>.</w:t>
        </w:r>
      </w:p>
    </w:sdtContent>
  </w:sdt>
  <w:p w14:paraId="63370629" w14:textId="77777777" w:rsidR="00FE396B" w:rsidRDefault="00FE39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0853766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6F954A8" w14:textId="77777777" w:rsidR="00250111" w:rsidRDefault="00250111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.</w:t>
        </w:r>
      </w:p>
    </w:sdtContent>
  </w:sdt>
  <w:p w14:paraId="163186FA" w14:textId="77777777" w:rsidR="00250111" w:rsidRDefault="002501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F4981" w14:textId="77777777" w:rsidR="00E725D1" w:rsidRDefault="00E725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FC7"/>
    <w:rsid w:val="00022B02"/>
    <w:rsid w:val="00035EDB"/>
    <w:rsid w:val="00046D8C"/>
    <w:rsid w:val="000470BD"/>
    <w:rsid w:val="000569AA"/>
    <w:rsid w:val="000B5C4E"/>
    <w:rsid w:val="000F6044"/>
    <w:rsid w:val="00133637"/>
    <w:rsid w:val="00144963"/>
    <w:rsid w:val="00177D52"/>
    <w:rsid w:val="00181DAC"/>
    <w:rsid w:val="001D4DF2"/>
    <w:rsid w:val="0020352B"/>
    <w:rsid w:val="00232870"/>
    <w:rsid w:val="00250111"/>
    <w:rsid w:val="002758F4"/>
    <w:rsid w:val="002B3AFA"/>
    <w:rsid w:val="002D0F5A"/>
    <w:rsid w:val="00345650"/>
    <w:rsid w:val="00361B0C"/>
    <w:rsid w:val="00385215"/>
    <w:rsid w:val="0038537E"/>
    <w:rsid w:val="00396674"/>
    <w:rsid w:val="003D0B92"/>
    <w:rsid w:val="004005CF"/>
    <w:rsid w:val="00494DE7"/>
    <w:rsid w:val="004B3D96"/>
    <w:rsid w:val="00502961"/>
    <w:rsid w:val="005445C1"/>
    <w:rsid w:val="00550E8B"/>
    <w:rsid w:val="005744ED"/>
    <w:rsid w:val="005D0469"/>
    <w:rsid w:val="006150F6"/>
    <w:rsid w:val="00636534"/>
    <w:rsid w:val="0067171F"/>
    <w:rsid w:val="006B1182"/>
    <w:rsid w:val="006B61DF"/>
    <w:rsid w:val="006D3313"/>
    <w:rsid w:val="006F7E41"/>
    <w:rsid w:val="00721DF5"/>
    <w:rsid w:val="00733DCA"/>
    <w:rsid w:val="0073575F"/>
    <w:rsid w:val="0076486D"/>
    <w:rsid w:val="00787D89"/>
    <w:rsid w:val="007D000B"/>
    <w:rsid w:val="007D61B4"/>
    <w:rsid w:val="007F18B8"/>
    <w:rsid w:val="00833E89"/>
    <w:rsid w:val="00850B34"/>
    <w:rsid w:val="008572AA"/>
    <w:rsid w:val="008752EB"/>
    <w:rsid w:val="00890DDA"/>
    <w:rsid w:val="008C30EF"/>
    <w:rsid w:val="008E11EE"/>
    <w:rsid w:val="008E5350"/>
    <w:rsid w:val="0090514E"/>
    <w:rsid w:val="00946100"/>
    <w:rsid w:val="009F7FE4"/>
    <w:rsid w:val="00A17E10"/>
    <w:rsid w:val="00A84055"/>
    <w:rsid w:val="00B11143"/>
    <w:rsid w:val="00B17E8A"/>
    <w:rsid w:val="00B9594B"/>
    <w:rsid w:val="00BB21E0"/>
    <w:rsid w:val="00BB35FB"/>
    <w:rsid w:val="00BF2B45"/>
    <w:rsid w:val="00C15F7A"/>
    <w:rsid w:val="00C60A55"/>
    <w:rsid w:val="00C610A8"/>
    <w:rsid w:val="00C74DEA"/>
    <w:rsid w:val="00C7736F"/>
    <w:rsid w:val="00C90A42"/>
    <w:rsid w:val="00CC4F6F"/>
    <w:rsid w:val="00CF4F45"/>
    <w:rsid w:val="00D04F8C"/>
    <w:rsid w:val="00D06403"/>
    <w:rsid w:val="00DA79B0"/>
    <w:rsid w:val="00E4228A"/>
    <w:rsid w:val="00E454CB"/>
    <w:rsid w:val="00E725D1"/>
    <w:rsid w:val="00E75FCF"/>
    <w:rsid w:val="00EA28E5"/>
    <w:rsid w:val="00EA50ED"/>
    <w:rsid w:val="00F05785"/>
    <w:rsid w:val="00F11FC7"/>
    <w:rsid w:val="00F56AD3"/>
    <w:rsid w:val="00F62F43"/>
    <w:rsid w:val="00F926C7"/>
    <w:rsid w:val="00FC16D0"/>
    <w:rsid w:val="00FE396B"/>
    <w:rsid w:val="00FF6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A306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uiPriority w:val="9"/>
    <w:rsid w:val="00F11F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F11F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F11F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F11F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F11F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1F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1F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1F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1F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1F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11F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11F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11F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F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1F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1F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1F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1F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rsid w:val="00F11F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1F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F11F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1F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F11F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1F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rsid w:val="00F11F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F11F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F11F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1F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rsid w:val="00F11FC7"/>
    <w:rPr>
      <w:b/>
      <w:bCs/>
      <w:smallCaps/>
      <w:color w:val="0F4761" w:themeColor="accent1" w:themeShade="BF"/>
      <w:spacing w:val="5"/>
    </w:rPr>
  </w:style>
  <w:style w:type="paragraph" w:customStyle="1" w:styleId="SceneHeading">
    <w:name w:val="Scene Heading"/>
    <w:basedOn w:val="Normal"/>
    <w:next w:val="Action"/>
    <w:qFormat/>
    <w:rsid w:val="000470BD"/>
    <w:pPr>
      <w:keepNext/>
      <w:keepLines/>
      <w:spacing w:before="240" w:after="240" w:line="240" w:lineRule="auto"/>
    </w:pPr>
    <w:rPr>
      <w:rFonts w:ascii="Courier New" w:hAnsi="Courier New" w:cs="Courier New"/>
      <w:caps/>
    </w:rPr>
  </w:style>
  <w:style w:type="paragraph" w:customStyle="1" w:styleId="Action">
    <w:name w:val="Action"/>
    <w:basedOn w:val="Normal"/>
    <w:qFormat/>
    <w:rsid w:val="000569AA"/>
    <w:pPr>
      <w:spacing w:after="240" w:line="240" w:lineRule="auto"/>
    </w:pPr>
    <w:rPr>
      <w:rFonts w:ascii="Courier New" w:hAnsi="Courier New"/>
    </w:rPr>
  </w:style>
  <w:style w:type="paragraph" w:customStyle="1" w:styleId="Character">
    <w:name w:val="Character"/>
    <w:basedOn w:val="Normal"/>
    <w:next w:val="Dialogue"/>
    <w:qFormat/>
    <w:rsid w:val="007D000B"/>
    <w:pPr>
      <w:keepNext/>
      <w:keepLines/>
      <w:spacing w:before="240" w:after="0" w:line="240" w:lineRule="auto"/>
      <w:ind w:left="3168"/>
    </w:pPr>
    <w:rPr>
      <w:rFonts w:ascii="Courier New" w:hAnsi="Courier New"/>
      <w:caps/>
    </w:rPr>
  </w:style>
  <w:style w:type="paragraph" w:customStyle="1" w:styleId="Dialogue">
    <w:name w:val="Dialogue"/>
    <w:basedOn w:val="Normal"/>
    <w:next w:val="Character"/>
    <w:qFormat/>
    <w:rsid w:val="0020352B"/>
    <w:pPr>
      <w:spacing w:after="0" w:line="240" w:lineRule="auto"/>
      <w:ind w:left="1440" w:right="2160"/>
    </w:pPr>
    <w:rPr>
      <w:rFonts w:ascii="Courier New" w:hAnsi="Courier New"/>
    </w:rPr>
  </w:style>
  <w:style w:type="paragraph" w:customStyle="1" w:styleId="Transition">
    <w:name w:val="Transition"/>
    <w:basedOn w:val="Normal"/>
    <w:next w:val="SceneHeading"/>
    <w:qFormat/>
    <w:rsid w:val="00A84055"/>
    <w:pPr>
      <w:keepLines/>
      <w:spacing w:before="240"/>
      <w:jc w:val="right"/>
    </w:pPr>
    <w:rPr>
      <w:caps/>
    </w:rPr>
  </w:style>
  <w:style w:type="paragraph" w:customStyle="1" w:styleId="Parenthetical">
    <w:name w:val="Parenthetical"/>
    <w:basedOn w:val="Normal"/>
    <w:next w:val="Dialogue"/>
    <w:qFormat/>
    <w:rsid w:val="008752EB"/>
    <w:pPr>
      <w:keepNext/>
      <w:keepLines/>
      <w:spacing w:after="0" w:line="240" w:lineRule="auto"/>
      <w:ind w:left="2304" w:right="2736"/>
    </w:pPr>
    <w:rPr>
      <w:rFonts w:ascii="Courier New" w:hAnsi="Courier New"/>
    </w:rPr>
  </w:style>
  <w:style w:type="paragraph" w:styleId="Header">
    <w:name w:val="header"/>
    <w:basedOn w:val="Normal"/>
    <w:link w:val="HeaderChar"/>
    <w:uiPriority w:val="99"/>
    <w:unhideWhenUsed/>
    <w:rsid w:val="00FE39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96B"/>
  </w:style>
  <w:style w:type="paragraph" w:styleId="Footer">
    <w:name w:val="footer"/>
    <w:basedOn w:val="Normal"/>
    <w:link w:val="FooterChar"/>
    <w:uiPriority w:val="99"/>
    <w:unhideWhenUsed/>
    <w:rsid w:val="00FE39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396B"/>
  </w:style>
  <w:style w:type="character" w:styleId="Emphasis">
    <w:name w:val="Emphasis"/>
    <w:basedOn w:val="DefaultParagraphFont"/>
    <w:uiPriority w:val="20"/>
    <w:rsid w:val="00BF2B45"/>
    <w:rPr>
      <w:i/>
      <w:iCs/>
    </w:rPr>
  </w:style>
  <w:style w:type="character" w:styleId="BookTitle">
    <w:name w:val="Book Title"/>
    <w:basedOn w:val="DefaultParagraphFont"/>
    <w:uiPriority w:val="33"/>
    <w:rsid w:val="00D0640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Silver State Screenplay Template</Template>
  <TotalTime>90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 Maefield</dc:creator>
  <cp:keywords/>
  <dc:description/>
  <cp:lastModifiedBy>Cal Maefield</cp:lastModifiedBy>
  <cp:revision>18</cp:revision>
  <dcterms:created xsi:type="dcterms:W3CDTF">2026-10-12T20:15:00Z</dcterms:created>
  <dcterms:modified xsi:type="dcterms:W3CDTF">2026-10-12T22:00:00Z</dcterms:modified>
</cp:coreProperties>
</file>