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962F8" w14:textId="185B3FF7" w:rsidR="003810F7" w:rsidRDefault="00F46897" w:rsidP="003810F7">
      <w:pPr>
        <w:tabs>
          <w:tab w:val="left" w:pos="4335"/>
          <w:tab w:val="center" w:pos="5760"/>
        </w:tabs>
        <w:jc w:val="center"/>
        <w:outlineLvl w:val="0"/>
        <w:rPr>
          <w:rFonts w:asciiTheme="minorHAnsi" w:hAnsiTheme="minorHAnsi" w:cstheme="minorHAnsi"/>
          <w:b/>
          <w:sz w:val="22"/>
          <w:szCs w:val="22"/>
        </w:rPr>
      </w:pPr>
      <w:r>
        <w:rPr>
          <w:rFonts w:asciiTheme="minorHAnsi" w:hAnsiTheme="minorHAnsi" w:cstheme="minorHAnsi"/>
          <w:b/>
          <w:sz w:val="22"/>
          <w:szCs w:val="22"/>
        </w:rPr>
        <w:t>2026</w:t>
      </w:r>
      <w:r w:rsidR="003810F7">
        <w:rPr>
          <w:rFonts w:asciiTheme="minorHAnsi" w:hAnsiTheme="minorHAnsi" w:cstheme="minorHAnsi"/>
          <w:b/>
          <w:sz w:val="22"/>
          <w:szCs w:val="22"/>
        </w:rPr>
        <w:t xml:space="preserve"> BEST OF NAIOP</w:t>
      </w:r>
    </w:p>
    <w:p w14:paraId="0912065C" w14:textId="7143C1FC" w:rsidR="006300E8" w:rsidRPr="00D25126" w:rsidRDefault="00F46897" w:rsidP="00D25126">
      <w:pPr>
        <w:jc w:val="center"/>
        <w:outlineLvl w:val="0"/>
        <w:rPr>
          <w:rFonts w:asciiTheme="minorHAnsi" w:hAnsiTheme="minorHAnsi" w:cstheme="minorHAnsi"/>
          <w:b/>
          <w:sz w:val="22"/>
          <w:szCs w:val="22"/>
        </w:rPr>
      </w:pPr>
      <w:r w:rsidRPr="001500C3">
        <w:rPr>
          <w:rFonts w:asciiTheme="minorHAnsi" w:hAnsiTheme="minorHAnsi" w:cstheme="minorHAnsi"/>
          <w:b/>
          <w:sz w:val="22"/>
          <w:szCs w:val="22"/>
        </w:rPr>
        <w:t>Build-to-</w:t>
      </w:r>
      <w:r>
        <w:rPr>
          <w:rFonts w:asciiTheme="minorHAnsi" w:hAnsiTheme="minorHAnsi" w:cstheme="minorHAnsi"/>
          <w:b/>
          <w:sz w:val="22"/>
          <w:szCs w:val="22"/>
        </w:rPr>
        <w:t xml:space="preserve">suite/Spec. </w:t>
      </w:r>
      <w:r w:rsidR="006300E8" w:rsidRPr="001500C3">
        <w:rPr>
          <w:rFonts w:asciiTheme="minorHAnsi" w:hAnsiTheme="minorHAnsi" w:cstheme="minorHAnsi"/>
          <w:b/>
          <w:sz w:val="22"/>
          <w:szCs w:val="22"/>
        </w:rPr>
        <w:t xml:space="preserve">Industrial </w:t>
      </w:r>
      <w:r w:rsidR="00D60D50" w:rsidRPr="001500C3">
        <w:rPr>
          <w:rFonts w:asciiTheme="minorHAnsi" w:hAnsiTheme="minorHAnsi" w:cstheme="minorHAnsi"/>
          <w:b/>
          <w:sz w:val="22"/>
          <w:szCs w:val="22"/>
        </w:rPr>
        <w:t>Project</w:t>
      </w:r>
      <w:r w:rsidR="006300E8" w:rsidRPr="001500C3">
        <w:rPr>
          <w:rFonts w:asciiTheme="minorHAnsi" w:hAnsiTheme="minorHAnsi" w:cstheme="minorHAnsi"/>
          <w:b/>
          <w:sz w:val="22"/>
          <w:szCs w:val="22"/>
        </w:rPr>
        <w:t xml:space="preserve"> of the Year</w:t>
      </w:r>
      <w:r w:rsidR="00E12E04">
        <w:rPr>
          <w:rFonts w:asciiTheme="minorHAnsi" w:hAnsiTheme="minorHAnsi" w:cstheme="minorHAnsi"/>
          <w:b/>
          <w:sz w:val="22"/>
          <w:szCs w:val="22"/>
        </w:rPr>
        <w:t xml:space="preserve"> </w:t>
      </w:r>
      <w:r w:rsidR="00B0319A">
        <w:rPr>
          <w:rFonts w:asciiTheme="minorHAnsi" w:hAnsiTheme="minorHAnsi" w:cstheme="minorHAnsi"/>
          <w:b/>
          <w:sz w:val="22"/>
          <w:szCs w:val="22"/>
        </w:rPr>
        <w:t>Less</w:t>
      </w:r>
      <w:r>
        <w:rPr>
          <w:rFonts w:asciiTheme="minorHAnsi" w:hAnsiTheme="minorHAnsi" w:cstheme="minorHAnsi"/>
          <w:b/>
          <w:sz w:val="22"/>
          <w:szCs w:val="22"/>
        </w:rPr>
        <w:t xml:space="preserve"> than </w:t>
      </w:r>
      <w:r w:rsidR="00E12E04">
        <w:rPr>
          <w:rFonts w:asciiTheme="minorHAnsi" w:hAnsiTheme="minorHAnsi" w:cstheme="minorHAnsi"/>
          <w:b/>
          <w:sz w:val="22"/>
          <w:szCs w:val="22"/>
        </w:rPr>
        <w:t>500</w:t>
      </w:r>
      <w:r w:rsidR="00AB27AC">
        <w:rPr>
          <w:rFonts w:asciiTheme="minorHAnsi" w:hAnsiTheme="minorHAnsi" w:cstheme="minorHAnsi"/>
          <w:b/>
          <w:sz w:val="22"/>
          <w:szCs w:val="22"/>
        </w:rPr>
        <w:t xml:space="preserve">,000 </w:t>
      </w:r>
      <w:r w:rsidR="00425E16">
        <w:rPr>
          <w:rFonts w:asciiTheme="minorHAnsi" w:hAnsiTheme="minorHAnsi" w:cstheme="minorHAnsi"/>
          <w:b/>
          <w:sz w:val="22"/>
          <w:szCs w:val="22"/>
        </w:rPr>
        <w:t>SF</w:t>
      </w:r>
    </w:p>
    <w:p w14:paraId="138AA428" w14:textId="77777777" w:rsidR="006300E8" w:rsidRPr="001500C3" w:rsidRDefault="006300E8" w:rsidP="006300E8">
      <w:pPr>
        <w:tabs>
          <w:tab w:val="left" w:pos="600"/>
        </w:tabs>
        <w:rPr>
          <w:rFonts w:asciiTheme="minorHAnsi" w:hAnsiTheme="minorHAnsi" w:cstheme="minorHAnsi"/>
          <w:sz w:val="22"/>
          <w:szCs w:val="22"/>
        </w:rPr>
      </w:pPr>
    </w:p>
    <w:p w14:paraId="48C856DE" w14:textId="77777777" w:rsidR="006300E8" w:rsidRPr="001500C3" w:rsidRDefault="006300E8" w:rsidP="006300E8">
      <w:pPr>
        <w:spacing w:after="60"/>
        <w:outlineLvl w:val="0"/>
        <w:rPr>
          <w:rFonts w:asciiTheme="minorHAnsi" w:hAnsiTheme="minorHAnsi" w:cstheme="minorHAnsi"/>
          <w:b/>
          <w:sz w:val="22"/>
          <w:szCs w:val="22"/>
          <w:u w:val="single"/>
        </w:rPr>
      </w:pPr>
      <w:r w:rsidRPr="001500C3">
        <w:rPr>
          <w:rFonts w:asciiTheme="minorHAnsi" w:hAnsiTheme="minorHAnsi" w:cstheme="minorHAnsi"/>
          <w:b/>
          <w:sz w:val="22"/>
          <w:szCs w:val="22"/>
          <w:u w:val="single"/>
        </w:rPr>
        <w:t>Purpose</w:t>
      </w:r>
    </w:p>
    <w:p w14:paraId="48B94F4D" w14:textId="3BE425CF" w:rsidR="006300E8" w:rsidRPr="001500C3" w:rsidRDefault="006300E8" w:rsidP="006300E8">
      <w:pPr>
        <w:rPr>
          <w:rFonts w:asciiTheme="minorHAnsi" w:hAnsiTheme="minorHAnsi" w:cstheme="minorHAnsi"/>
          <w:sz w:val="22"/>
          <w:szCs w:val="22"/>
        </w:rPr>
      </w:pPr>
      <w:r w:rsidRPr="001500C3">
        <w:rPr>
          <w:rFonts w:asciiTheme="minorHAnsi" w:hAnsiTheme="minorHAnsi" w:cstheme="minorHAnsi"/>
          <w:sz w:val="22"/>
          <w:szCs w:val="22"/>
        </w:rPr>
        <w:t>To recognize the outstanding build-to-suit</w:t>
      </w:r>
      <w:r w:rsidR="00F46897">
        <w:rPr>
          <w:rFonts w:asciiTheme="minorHAnsi" w:hAnsiTheme="minorHAnsi" w:cstheme="minorHAnsi"/>
          <w:sz w:val="22"/>
          <w:szCs w:val="22"/>
        </w:rPr>
        <w:t>/spec</w:t>
      </w:r>
      <w:r w:rsidR="00C46F8C">
        <w:rPr>
          <w:rFonts w:asciiTheme="minorHAnsi" w:hAnsiTheme="minorHAnsi" w:cstheme="minorHAnsi"/>
          <w:sz w:val="22"/>
          <w:szCs w:val="22"/>
        </w:rPr>
        <w:t xml:space="preserve">. industrial project </w:t>
      </w:r>
      <w:r w:rsidR="00B0319A">
        <w:rPr>
          <w:rFonts w:asciiTheme="minorHAnsi" w:hAnsiTheme="minorHAnsi" w:cstheme="minorHAnsi"/>
          <w:sz w:val="22"/>
          <w:szCs w:val="22"/>
        </w:rPr>
        <w:t>less</w:t>
      </w:r>
      <w:r w:rsidR="00C46F8C">
        <w:rPr>
          <w:rFonts w:asciiTheme="minorHAnsi" w:hAnsiTheme="minorHAnsi" w:cstheme="minorHAnsi"/>
          <w:sz w:val="22"/>
          <w:szCs w:val="22"/>
        </w:rPr>
        <w:t xml:space="preserve"> than 500</w:t>
      </w:r>
      <w:r w:rsidR="00B27900">
        <w:rPr>
          <w:rFonts w:asciiTheme="minorHAnsi" w:hAnsiTheme="minorHAnsi" w:cstheme="minorHAnsi"/>
          <w:sz w:val="22"/>
          <w:szCs w:val="22"/>
        </w:rPr>
        <w:t>,000</w:t>
      </w:r>
      <w:r w:rsidR="00AB27AC">
        <w:rPr>
          <w:rFonts w:asciiTheme="minorHAnsi" w:hAnsiTheme="minorHAnsi" w:cstheme="minorHAnsi"/>
          <w:sz w:val="22"/>
          <w:szCs w:val="22"/>
        </w:rPr>
        <w:t xml:space="preserve"> SF</w:t>
      </w:r>
      <w:r w:rsidRPr="001500C3">
        <w:rPr>
          <w:rFonts w:asciiTheme="minorHAnsi" w:hAnsiTheme="minorHAnsi" w:cstheme="minorHAnsi"/>
          <w:sz w:val="22"/>
          <w:szCs w:val="22"/>
        </w:rPr>
        <w:t xml:space="preserve"> which leads its peers in economic success in the </w:t>
      </w:r>
      <w:r w:rsidR="00B866A8" w:rsidRPr="001500C3">
        <w:rPr>
          <w:rFonts w:asciiTheme="minorHAnsi" w:hAnsiTheme="minorHAnsi" w:cstheme="minorHAnsi"/>
          <w:sz w:val="22"/>
          <w:szCs w:val="22"/>
        </w:rPr>
        <w:t xml:space="preserve">Arizona </w:t>
      </w:r>
      <w:r w:rsidRPr="001500C3">
        <w:rPr>
          <w:rFonts w:asciiTheme="minorHAnsi" w:hAnsiTheme="minorHAnsi" w:cstheme="minorHAnsi"/>
          <w:sz w:val="22"/>
          <w:szCs w:val="22"/>
        </w:rPr>
        <w:t xml:space="preserve">market, design quality and innovative </w:t>
      </w:r>
      <w:proofErr w:type="gramStart"/>
      <w:r w:rsidRPr="001500C3">
        <w:rPr>
          <w:rFonts w:asciiTheme="minorHAnsi" w:hAnsiTheme="minorHAnsi" w:cstheme="minorHAnsi"/>
          <w:sz w:val="22"/>
          <w:szCs w:val="22"/>
        </w:rPr>
        <w:t>solution</w:t>
      </w:r>
      <w:proofErr w:type="gramEnd"/>
      <w:r w:rsidRPr="001500C3">
        <w:rPr>
          <w:rFonts w:asciiTheme="minorHAnsi" w:hAnsiTheme="minorHAnsi" w:cstheme="minorHAnsi"/>
          <w:sz w:val="22"/>
          <w:szCs w:val="22"/>
        </w:rPr>
        <w:t xml:space="preserve"> to development challenges between </w:t>
      </w:r>
      <w:r w:rsidR="00497B9B">
        <w:rPr>
          <w:rFonts w:asciiTheme="minorHAnsi" w:hAnsiTheme="minorHAnsi" w:cstheme="minorHAnsi"/>
          <w:sz w:val="22"/>
          <w:szCs w:val="22"/>
        </w:rPr>
        <w:t>0</w:t>
      </w:r>
      <w:r w:rsidR="00D24843" w:rsidRPr="001500C3">
        <w:rPr>
          <w:rFonts w:asciiTheme="minorHAnsi" w:hAnsiTheme="minorHAnsi" w:cstheme="minorHAnsi"/>
          <w:sz w:val="22"/>
          <w:szCs w:val="22"/>
        </w:rPr>
        <w:t>1/</w:t>
      </w:r>
      <w:r w:rsidR="00497B9B">
        <w:rPr>
          <w:rFonts w:asciiTheme="minorHAnsi" w:hAnsiTheme="minorHAnsi" w:cstheme="minorHAnsi"/>
          <w:sz w:val="22"/>
          <w:szCs w:val="22"/>
        </w:rPr>
        <w:t>0</w:t>
      </w:r>
      <w:r w:rsidR="00D24843" w:rsidRPr="001500C3">
        <w:rPr>
          <w:rFonts w:asciiTheme="minorHAnsi" w:hAnsiTheme="minorHAnsi" w:cstheme="minorHAnsi"/>
          <w:sz w:val="22"/>
          <w:szCs w:val="22"/>
        </w:rPr>
        <w:t>1/</w:t>
      </w:r>
      <w:r w:rsidR="00F46897">
        <w:rPr>
          <w:rFonts w:asciiTheme="minorHAnsi" w:hAnsiTheme="minorHAnsi" w:cstheme="minorHAnsi"/>
          <w:sz w:val="22"/>
          <w:szCs w:val="22"/>
        </w:rPr>
        <w:t>25</w:t>
      </w:r>
      <w:r w:rsidR="00D24843" w:rsidRPr="001500C3">
        <w:rPr>
          <w:rFonts w:asciiTheme="minorHAnsi" w:hAnsiTheme="minorHAnsi" w:cstheme="minorHAnsi"/>
          <w:sz w:val="22"/>
          <w:szCs w:val="22"/>
        </w:rPr>
        <w:t xml:space="preserve"> and 12/31/</w:t>
      </w:r>
      <w:r w:rsidR="00F46897">
        <w:rPr>
          <w:rFonts w:asciiTheme="minorHAnsi" w:hAnsiTheme="minorHAnsi" w:cstheme="minorHAnsi"/>
          <w:sz w:val="22"/>
          <w:szCs w:val="22"/>
        </w:rPr>
        <w:t>25</w:t>
      </w:r>
      <w:r w:rsidRPr="001500C3">
        <w:rPr>
          <w:rFonts w:asciiTheme="minorHAnsi" w:hAnsiTheme="minorHAnsi" w:cstheme="minorHAnsi"/>
          <w:sz w:val="22"/>
          <w:szCs w:val="22"/>
        </w:rPr>
        <w:t xml:space="preserve">. </w:t>
      </w:r>
    </w:p>
    <w:p w14:paraId="08240FD9" w14:textId="77777777" w:rsidR="006300E8" w:rsidRPr="001500C3" w:rsidRDefault="006300E8" w:rsidP="006300E8">
      <w:pPr>
        <w:rPr>
          <w:rFonts w:asciiTheme="minorHAnsi" w:hAnsiTheme="minorHAnsi" w:cstheme="minorHAnsi"/>
          <w:sz w:val="22"/>
          <w:szCs w:val="22"/>
        </w:rPr>
      </w:pPr>
    </w:p>
    <w:p w14:paraId="6A80A742" w14:textId="77777777" w:rsidR="006300E8" w:rsidRPr="001500C3" w:rsidRDefault="006300E8" w:rsidP="006300E8">
      <w:pPr>
        <w:spacing w:after="60"/>
        <w:outlineLvl w:val="0"/>
        <w:rPr>
          <w:rFonts w:asciiTheme="minorHAnsi" w:hAnsiTheme="minorHAnsi" w:cstheme="minorHAnsi"/>
          <w:b/>
          <w:sz w:val="22"/>
          <w:szCs w:val="22"/>
          <w:u w:val="single"/>
        </w:rPr>
      </w:pPr>
      <w:r w:rsidRPr="001500C3">
        <w:rPr>
          <w:rFonts w:asciiTheme="minorHAnsi" w:hAnsiTheme="minorHAnsi" w:cstheme="minorHAnsi"/>
          <w:b/>
          <w:sz w:val="22"/>
          <w:szCs w:val="22"/>
          <w:u w:val="single"/>
        </w:rPr>
        <w:t>Qualifying Criteria</w:t>
      </w:r>
    </w:p>
    <w:p w14:paraId="4C581FEC" w14:textId="122D9984" w:rsidR="00D01620" w:rsidRPr="009D5C99" w:rsidRDefault="00D01620" w:rsidP="009D5C99">
      <w:pPr>
        <w:pStyle w:val="ListParagraph"/>
        <w:numPr>
          <w:ilvl w:val="0"/>
          <w:numId w:val="32"/>
        </w:numPr>
        <w:rPr>
          <w:rFonts w:asciiTheme="minorHAnsi" w:hAnsiTheme="minorHAnsi" w:cstheme="minorHAnsi"/>
          <w:sz w:val="22"/>
          <w:szCs w:val="22"/>
        </w:rPr>
      </w:pPr>
      <w:r w:rsidRPr="009D5C99">
        <w:rPr>
          <w:rFonts w:asciiTheme="minorHAnsi" w:hAnsiTheme="minorHAnsi" w:cstheme="minorHAnsi"/>
          <w:sz w:val="22"/>
          <w:szCs w:val="22"/>
        </w:rPr>
        <w:t>For build-to-suit industrial project:</w:t>
      </w:r>
    </w:p>
    <w:p w14:paraId="649D8E5A" w14:textId="248CAA44" w:rsidR="006300E8" w:rsidRPr="009D5C99" w:rsidRDefault="006300E8"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 xml:space="preserve">Certificate of Occupancy between </w:t>
      </w:r>
      <w:r w:rsidR="00497B9B" w:rsidRPr="009D5C99">
        <w:rPr>
          <w:rFonts w:asciiTheme="minorHAnsi" w:hAnsiTheme="minorHAnsi" w:cstheme="minorHAnsi"/>
          <w:sz w:val="22"/>
          <w:szCs w:val="22"/>
        </w:rPr>
        <w:t>0</w:t>
      </w:r>
      <w:r w:rsidR="00D24843" w:rsidRPr="009D5C99">
        <w:rPr>
          <w:rFonts w:asciiTheme="minorHAnsi" w:hAnsiTheme="minorHAnsi" w:cstheme="minorHAnsi"/>
          <w:sz w:val="22"/>
          <w:szCs w:val="22"/>
        </w:rPr>
        <w:t>1/</w:t>
      </w:r>
      <w:r w:rsidR="00497B9B" w:rsidRPr="009D5C99">
        <w:rPr>
          <w:rFonts w:asciiTheme="minorHAnsi" w:hAnsiTheme="minorHAnsi" w:cstheme="minorHAnsi"/>
          <w:sz w:val="22"/>
          <w:szCs w:val="22"/>
        </w:rPr>
        <w:t>0</w:t>
      </w:r>
      <w:r w:rsidR="00D24843" w:rsidRPr="009D5C99">
        <w:rPr>
          <w:rFonts w:asciiTheme="minorHAnsi" w:hAnsiTheme="minorHAnsi" w:cstheme="minorHAnsi"/>
          <w:sz w:val="22"/>
          <w:szCs w:val="22"/>
        </w:rPr>
        <w:t>1/</w:t>
      </w:r>
      <w:r w:rsidR="00D01620" w:rsidRPr="009D5C99">
        <w:rPr>
          <w:rFonts w:asciiTheme="minorHAnsi" w:hAnsiTheme="minorHAnsi" w:cstheme="minorHAnsi"/>
          <w:sz w:val="22"/>
          <w:szCs w:val="22"/>
        </w:rPr>
        <w:t>25</w:t>
      </w:r>
      <w:r w:rsidR="00D24843" w:rsidRPr="009D5C99">
        <w:rPr>
          <w:rFonts w:asciiTheme="minorHAnsi" w:hAnsiTheme="minorHAnsi" w:cstheme="minorHAnsi"/>
          <w:sz w:val="22"/>
          <w:szCs w:val="22"/>
        </w:rPr>
        <w:t xml:space="preserve"> and 12/31/</w:t>
      </w:r>
      <w:r w:rsidR="00D01620" w:rsidRPr="009D5C99">
        <w:rPr>
          <w:rFonts w:asciiTheme="minorHAnsi" w:hAnsiTheme="minorHAnsi" w:cstheme="minorHAnsi"/>
          <w:sz w:val="22"/>
          <w:szCs w:val="22"/>
        </w:rPr>
        <w:t>25</w:t>
      </w:r>
      <w:r w:rsidRPr="009D5C99">
        <w:rPr>
          <w:rFonts w:asciiTheme="minorHAnsi" w:hAnsiTheme="minorHAnsi" w:cstheme="minorHAnsi"/>
          <w:sz w:val="22"/>
          <w:szCs w:val="22"/>
        </w:rPr>
        <w:t>.</w:t>
      </w:r>
    </w:p>
    <w:p w14:paraId="0B6B0ACF" w14:textId="77777777" w:rsidR="006300E8" w:rsidRPr="009D5C99" w:rsidRDefault="006300E8"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 xml:space="preserve">Project must have a clear height of at least 24’ and/or dock loading areas and majority of </w:t>
      </w:r>
      <w:proofErr w:type="gramStart"/>
      <w:r w:rsidRPr="009D5C99">
        <w:rPr>
          <w:rFonts w:asciiTheme="minorHAnsi" w:hAnsiTheme="minorHAnsi" w:cstheme="minorHAnsi"/>
          <w:sz w:val="22"/>
          <w:szCs w:val="22"/>
        </w:rPr>
        <w:t>build out</w:t>
      </w:r>
      <w:proofErr w:type="gramEnd"/>
      <w:r w:rsidRPr="009D5C99">
        <w:rPr>
          <w:rFonts w:asciiTheme="minorHAnsi" w:hAnsiTheme="minorHAnsi" w:cstheme="minorHAnsi"/>
          <w:sz w:val="22"/>
          <w:szCs w:val="22"/>
        </w:rPr>
        <w:t xml:space="preserve"> must be industrial in nature. </w:t>
      </w:r>
    </w:p>
    <w:p w14:paraId="248A6132" w14:textId="229685AF" w:rsidR="006300E8" w:rsidRPr="009D5C99" w:rsidRDefault="006300E8"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The industrial building must have been designed and built for a single tenant/end-user.</w:t>
      </w:r>
    </w:p>
    <w:p w14:paraId="45162F7F" w14:textId="77777777" w:rsidR="00D00ED0" w:rsidRDefault="00D00ED0" w:rsidP="00D00ED0">
      <w:pPr>
        <w:ind w:left="1800"/>
        <w:rPr>
          <w:rFonts w:asciiTheme="minorHAnsi" w:hAnsiTheme="minorHAnsi" w:cstheme="minorHAnsi"/>
          <w:sz w:val="22"/>
          <w:szCs w:val="22"/>
        </w:rPr>
      </w:pPr>
    </w:p>
    <w:p w14:paraId="6578CDD2" w14:textId="77777777" w:rsidR="00D650AC" w:rsidRPr="009D5C99" w:rsidRDefault="00D01620" w:rsidP="009D5C99">
      <w:pPr>
        <w:pStyle w:val="ListParagraph"/>
        <w:numPr>
          <w:ilvl w:val="0"/>
          <w:numId w:val="32"/>
        </w:numPr>
        <w:rPr>
          <w:rFonts w:asciiTheme="minorHAnsi" w:hAnsiTheme="minorHAnsi" w:cstheme="minorHAnsi"/>
          <w:sz w:val="22"/>
          <w:szCs w:val="22"/>
        </w:rPr>
      </w:pPr>
      <w:r w:rsidRPr="009D5C99">
        <w:rPr>
          <w:rFonts w:asciiTheme="minorHAnsi" w:hAnsiTheme="minorHAnsi" w:cstheme="minorHAnsi"/>
          <w:sz w:val="22"/>
          <w:szCs w:val="22"/>
        </w:rPr>
        <w:t>For</w:t>
      </w:r>
      <w:r w:rsidR="008517E4" w:rsidRPr="009D5C99">
        <w:rPr>
          <w:rFonts w:asciiTheme="minorHAnsi" w:hAnsiTheme="minorHAnsi" w:cstheme="minorHAnsi"/>
          <w:sz w:val="22"/>
          <w:szCs w:val="22"/>
        </w:rPr>
        <w:t xml:space="preserve"> spec. industrial project:</w:t>
      </w:r>
    </w:p>
    <w:p w14:paraId="35738427" w14:textId="01A28C5C" w:rsidR="00D00ED0" w:rsidRPr="009D5C99" w:rsidRDefault="00D00ED0"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Certificate of Occupancy no earlier than 1/1/24 (24-month period permitted due to potential lease-up factor).</w:t>
      </w:r>
    </w:p>
    <w:p w14:paraId="2BA1900E" w14:textId="77777777" w:rsidR="00D00ED0" w:rsidRPr="009D5C99" w:rsidRDefault="00D00ED0"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 xml:space="preserve">Project must have a clear height of at least 24’ and/or dock loading areas and majority of </w:t>
      </w:r>
      <w:proofErr w:type="gramStart"/>
      <w:r w:rsidRPr="009D5C99">
        <w:rPr>
          <w:rFonts w:asciiTheme="minorHAnsi" w:hAnsiTheme="minorHAnsi" w:cstheme="minorHAnsi"/>
          <w:sz w:val="22"/>
          <w:szCs w:val="22"/>
        </w:rPr>
        <w:t>build out</w:t>
      </w:r>
      <w:proofErr w:type="gramEnd"/>
      <w:r w:rsidRPr="009D5C99">
        <w:rPr>
          <w:rFonts w:asciiTheme="minorHAnsi" w:hAnsiTheme="minorHAnsi" w:cstheme="minorHAnsi"/>
          <w:sz w:val="22"/>
          <w:szCs w:val="22"/>
        </w:rPr>
        <w:t xml:space="preserve"> must be industrial in nature.</w:t>
      </w:r>
    </w:p>
    <w:p w14:paraId="7020324A" w14:textId="77777777" w:rsidR="00D00ED0" w:rsidRPr="009D5C99" w:rsidRDefault="00D00ED0"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The industrial building must be speculative, without leases in place or significantly in process prior to breaking ground.</w:t>
      </w:r>
    </w:p>
    <w:p w14:paraId="43DD0D31" w14:textId="77777777" w:rsidR="008517E4" w:rsidRPr="00D01620" w:rsidRDefault="008517E4" w:rsidP="00D00ED0">
      <w:pPr>
        <w:rPr>
          <w:rFonts w:asciiTheme="minorHAnsi" w:hAnsiTheme="minorHAnsi" w:cstheme="minorHAnsi"/>
          <w:sz w:val="22"/>
          <w:szCs w:val="22"/>
        </w:rPr>
      </w:pPr>
    </w:p>
    <w:p w14:paraId="2D687432" w14:textId="44B9CB05" w:rsidR="006300E8" w:rsidRPr="001500C3" w:rsidRDefault="006300E8" w:rsidP="006300E8">
      <w:pPr>
        <w:spacing w:after="60"/>
        <w:outlineLvl w:val="0"/>
        <w:rPr>
          <w:rFonts w:asciiTheme="minorHAnsi" w:hAnsiTheme="minorHAnsi" w:cstheme="minorHAnsi"/>
          <w:b/>
          <w:sz w:val="22"/>
          <w:szCs w:val="22"/>
          <w:u w:val="single"/>
        </w:rPr>
      </w:pPr>
      <w:r w:rsidRPr="001500C3">
        <w:rPr>
          <w:rFonts w:asciiTheme="minorHAnsi" w:hAnsiTheme="minorHAnsi" w:cstheme="minorHAnsi"/>
          <w:b/>
          <w:sz w:val="22"/>
          <w:szCs w:val="22"/>
          <w:u w:val="single"/>
        </w:rPr>
        <w:t>Background</w:t>
      </w:r>
      <w:r w:rsidR="0047670F">
        <w:rPr>
          <w:rFonts w:asciiTheme="minorHAnsi" w:hAnsiTheme="minorHAnsi" w:cstheme="minorHAnsi"/>
          <w:b/>
          <w:sz w:val="22"/>
          <w:szCs w:val="22"/>
          <w:u w:val="single"/>
        </w:rPr>
        <w:t xml:space="preserve"> (2,000-character answer per question allowed)</w:t>
      </w:r>
    </w:p>
    <w:p w14:paraId="1B3E6A9F" w14:textId="77777777" w:rsidR="006300E8" w:rsidRPr="001500C3" w:rsidRDefault="006300E8" w:rsidP="006300E8">
      <w:pPr>
        <w:spacing w:after="40"/>
        <w:rPr>
          <w:rFonts w:asciiTheme="minorHAnsi" w:hAnsiTheme="minorHAnsi" w:cstheme="minorHAnsi"/>
          <w:sz w:val="22"/>
          <w:szCs w:val="22"/>
        </w:rPr>
      </w:pPr>
      <w:r w:rsidRPr="001500C3">
        <w:rPr>
          <w:rFonts w:asciiTheme="minorHAnsi" w:hAnsiTheme="minorHAnsi" w:cstheme="minorHAnsi"/>
          <w:sz w:val="22"/>
          <w:szCs w:val="22"/>
        </w:rPr>
        <w:t>Please provide the following information:</w:t>
      </w:r>
    </w:p>
    <w:p w14:paraId="1B2A4F95" w14:textId="343CC701" w:rsidR="00D00ED0" w:rsidRDefault="00D00ED0" w:rsidP="00497B9B">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Type of industrial project;</w:t>
      </w:r>
    </w:p>
    <w:p w14:paraId="448D220A" w14:textId="2C502F10" w:rsidR="006300E8" w:rsidRPr="00497B9B"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Total building RSF;</w:t>
      </w:r>
    </w:p>
    <w:p w14:paraId="755FB006" w14:textId="36181698" w:rsidR="006300E8"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Building type</w:t>
      </w:r>
      <w:r w:rsidR="00D00ED0">
        <w:rPr>
          <w:rFonts w:asciiTheme="minorHAnsi" w:hAnsiTheme="minorHAnsi" w:cstheme="minorHAnsi"/>
          <w:sz w:val="22"/>
          <w:szCs w:val="22"/>
        </w:rPr>
        <w:t>;</w:t>
      </w:r>
    </w:p>
    <w:p w14:paraId="5F0464F0" w14:textId="77777777" w:rsidR="00A36888" w:rsidRPr="00E55C72" w:rsidRDefault="00A36888" w:rsidP="00A36888">
      <w:pPr>
        <w:pStyle w:val="ListParagraph"/>
        <w:numPr>
          <w:ilvl w:val="0"/>
          <w:numId w:val="25"/>
        </w:numPr>
        <w:rPr>
          <w:rFonts w:asciiTheme="minorHAnsi" w:hAnsiTheme="minorHAnsi" w:cstheme="minorHAnsi"/>
          <w:sz w:val="22"/>
          <w:szCs w:val="22"/>
        </w:rPr>
      </w:pPr>
      <w:r w:rsidRPr="00E55C72">
        <w:rPr>
          <w:rFonts w:asciiTheme="minorHAnsi" w:hAnsiTheme="minorHAnsi" w:cstheme="minorHAnsi"/>
          <w:sz w:val="22"/>
          <w:szCs w:val="22"/>
        </w:rPr>
        <w:t>Number of floors;</w:t>
      </w:r>
    </w:p>
    <w:p w14:paraId="72F0C093" w14:textId="6A2576A3" w:rsidR="006300E8" w:rsidRPr="00497B9B"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Total clear height;</w:t>
      </w:r>
    </w:p>
    <w:p w14:paraId="1918C4E9" w14:textId="77777777" w:rsidR="006300E8" w:rsidRPr="00497B9B"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Parking ratio per 1,000 RSF;</w:t>
      </w:r>
    </w:p>
    <w:p w14:paraId="6646DBB6" w14:textId="44E759D0" w:rsidR="006300E8" w:rsidRPr="00497B9B"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 xml:space="preserve">Total site area in acreage; </w:t>
      </w:r>
    </w:p>
    <w:p w14:paraId="4767B061" w14:textId="491C5FB9" w:rsidR="006300E8"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Tenant improvement allowance per RSF and lease rate</w:t>
      </w:r>
      <w:r w:rsidR="008F4C74">
        <w:rPr>
          <w:rFonts w:asciiTheme="minorHAnsi" w:hAnsiTheme="minorHAnsi" w:cstheme="minorHAnsi"/>
          <w:sz w:val="22"/>
          <w:szCs w:val="22"/>
        </w:rPr>
        <w:t>; and</w:t>
      </w:r>
    </w:p>
    <w:p w14:paraId="731EF7F6" w14:textId="14753ACA" w:rsidR="008F4C74" w:rsidRDefault="00AF1447" w:rsidP="008F4C74">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Project tea</w:t>
      </w:r>
      <w:r w:rsidR="00EE78A7">
        <w:rPr>
          <w:rFonts w:asciiTheme="minorHAnsi" w:hAnsiTheme="minorHAnsi" w:cstheme="minorHAnsi"/>
          <w:sz w:val="22"/>
          <w:szCs w:val="22"/>
        </w:rPr>
        <w:t>m</w:t>
      </w:r>
      <w:r w:rsidR="008F4C74">
        <w:rPr>
          <w:rFonts w:asciiTheme="minorHAnsi" w:hAnsiTheme="minorHAnsi" w:cstheme="minorHAnsi"/>
          <w:sz w:val="22"/>
          <w:szCs w:val="22"/>
        </w:rPr>
        <w:t>:</w:t>
      </w:r>
    </w:p>
    <w:p w14:paraId="39EDDD09" w14:textId="77777777" w:rsidR="00EE78A7" w:rsidRDefault="00EE78A7" w:rsidP="00EE78A7">
      <w:pPr>
        <w:pStyle w:val="ListParagraph"/>
        <w:numPr>
          <w:ilvl w:val="1"/>
          <w:numId w:val="25"/>
        </w:numPr>
        <w:rPr>
          <w:rFonts w:asciiTheme="minorHAnsi" w:hAnsiTheme="minorHAnsi" w:cstheme="minorHAnsi"/>
          <w:sz w:val="22"/>
          <w:szCs w:val="22"/>
        </w:rPr>
      </w:pPr>
      <w:r w:rsidRPr="00CC5454">
        <w:rPr>
          <w:rFonts w:asciiTheme="minorHAnsi" w:hAnsiTheme="minorHAnsi" w:cstheme="minorHAnsi"/>
          <w:sz w:val="22"/>
          <w:szCs w:val="22"/>
        </w:rPr>
        <w:t>Owner/Developer</w:t>
      </w:r>
    </w:p>
    <w:p w14:paraId="75456900" w14:textId="77777777" w:rsidR="00EE78A7" w:rsidRDefault="00EE78A7" w:rsidP="00EE78A7">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Broker</w:t>
      </w:r>
    </w:p>
    <w:p w14:paraId="02DA10D3" w14:textId="77777777" w:rsidR="00EE78A7" w:rsidRDefault="00EE78A7" w:rsidP="00EE78A7">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General Contractor</w:t>
      </w:r>
    </w:p>
    <w:p w14:paraId="02C430D1" w14:textId="77777777" w:rsidR="00EE78A7" w:rsidRDefault="00EE78A7" w:rsidP="00EE78A7">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Exterior Architect</w:t>
      </w:r>
    </w:p>
    <w:p w14:paraId="3B918451" w14:textId="77777777" w:rsidR="00EE78A7" w:rsidRDefault="00EE78A7" w:rsidP="00EE78A7">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Interior Architect</w:t>
      </w:r>
    </w:p>
    <w:p w14:paraId="588DDF5A" w14:textId="77777777" w:rsidR="00EE78A7" w:rsidRDefault="00EE78A7" w:rsidP="00EE78A7">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Lender/Financier</w:t>
      </w:r>
    </w:p>
    <w:p w14:paraId="55BE6047" w14:textId="77777777" w:rsidR="00EE78A7" w:rsidRDefault="00EE78A7" w:rsidP="00EE78A7">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Tenant Improvement General Contractor</w:t>
      </w:r>
    </w:p>
    <w:p w14:paraId="3860AE2E" w14:textId="77777777" w:rsidR="00CC5454" w:rsidRPr="00CC5454" w:rsidRDefault="00CC5454" w:rsidP="00CC5454">
      <w:pPr>
        <w:pStyle w:val="ListParagraph"/>
        <w:ind w:left="1440"/>
        <w:rPr>
          <w:rFonts w:asciiTheme="minorHAnsi" w:hAnsiTheme="minorHAnsi" w:cstheme="minorHAnsi"/>
          <w:sz w:val="22"/>
          <w:szCs w:val="22"/>
        </w:rPr>
      </w:pPr>
    </w:p>
    <w:p w14:paraId="70D6647C" w14:textId="77777777" w:rsidR="00B20912" w:rsidRPr="001500C3" w:rsidRDefault="00B20912" w:rsidP="00B20912">
      <w:pPr>
        <w:spacing w:after="60"/>
        <w:outlineLvl w:val="0"/>
        <w:rPr>
          <w:rFonts w:asciiTheme="minorHAnsi" w:hAnsiTheme="minorHAnsi" w:cstheme="minorHAnsi"/>
          <w:b/>
          <w:sz w:val="22"/>
          <w:szCs w:val="22"/>
          <w:u w:val="single"/>
        </w:rPr>
      </w:pPr>
      <w:r>
        <w:rPr>
          <w:rFonts w:asciiTheme="minorHAnsi" w:hAnsiTheme="minorHAnsi" w:cstheme="minorHAnsi"/>
          <w:b/>
          <w:sz w:val="22"/>
          <w:szCs w:val="22"/>
          <w:u w:val="single"/>
        </w:rPr>
        <w:t>Questions (2,000-character answer per question allowed)</w:t>
      </w:r>
    </w:p>
    <w:p w14:paraId="6BD9E580" w14:textId="77777777" w:rsidR="00B20912" w:rsidRPr="006D3E1E" w:rsidRDefault="00B20912" w:rsidP="00B20912">
      <w:pPr>
        <w:pStyle w:val="ListParagraph"/>
        <w:numPr>
          <w:ilvl w:val="0"/>
          <w:numId w:val="29"/>
        </w:numPr>
        <w:rPr>
          <w:rFonts w:asciiTheme="minorHAnsi" w:hAnsiTheme="minorHAnsi" w:cstheme="minorHAnsi"/>
          <w:sz w:val="22"/>
          <w:szCs w:val="22"/>
        </w:rPr>
      </w:pPr>
      <w:r w:rsidRPr="001F6DC9">
        <w:rPr>
          <w:rFonts w:asciiTheme="minorHAnsi" w:hAnsiTheme="minorHAnsi" w:cstheme="minorHAnsi"/>
          <w:sz w:val="22"/>
          <w:szCs w:val="22"/>
        </w:rPr>
        <w:t xml:space="preserve">Describe overall size of the project by including total building RSF, number of floors, parking (include description of parking structure if applicable), and size of land site. Include brief description on type of construction for the project (e.g., wood, concrete, steel, etc.). </w:t>
      </w:r>
      <w:r w:rsidRPr="001F6DC9">
        <w:rPr>
          <w:rFonts w:asciiTheme="minorHAnsi" w:hAnsiTheme="minorHAnsi" w:cstheme="minorHAnsi"/>
          <w:b/>
          <w:sz w:val="22"/>
          <w:szCs w:val="22"/>
        </w:rPr>
        <w:t>(40 points)</w:t>
      </w:r>
    </w:p>
    <w:p w14:paraId="21465477" w14:textId="77777777" w:rsidR="00B20912" w:rsidRPr="001F6DC9" w:rsidRDefault="00B20912" w:rsidP="00B20912">
      <w:pPr>
        <w:pStyle w:val="ListParagraph"/>
        <w:rPr>
          <w:rFonts w:asciiTheme="minorHAnsi" w:hAnsiTheme="minorHAnsi" w:cstheme="minorHAnsi"/>
          <w:sz w:val="22"/>
          <w:szCs w:val="22"/>
        </w:rPr>
      </w:pPr>
    </w:p>
    <w:p w14:paraId="2223218A" w14:textId="77777777" w:rsidR="00B20912" w:rsidRPr="00A718D0" w:rsidRDefault="00B20912" w:rsidP="00B20912">
      <w:pPr>
        <w:pStyle w:val="ListParagraph"/>
        <w:numPr>
          <w:ilvl w:val="0"/>
          <w:numId w:val="29"/>
        </w:numPr>
        <w:rPr>
          <w:rFonts w:asciiTheme="minorHAnsi" w:hAnsiTheme="minorHAnsi" w:cstheme="minorHAnsi"/>
          <w:sz w:val="22"/>
          <w:szCs w:val="22"/>
        </w:rPr>
      </w:pPr>
      <w:r w:rsidRPr="001F6DC9">
        <w:rPr>
          <w:rFonts w:asciiTheme="minorHAnsi" w:hAnsiTheme="minorHAnsi" w:cstheme="minorHAnsi"/>
          <w:sz w:val="22"/>
          <w:szCs w:val="22"/>
        </w:rPr>
        <w:t>Explain why this project is financially successful considering its deal structure</w:t>
      </w:r>
      <w:r>
        <w:rPr>
          <w:rFonts w:asciiTheme="minorHAnsi" w:hAnsiTheme="minorHAnsi" w:cstheme="minorHAnsi"/>
          <w:sz w:val="22"/>
          <w:szCs w:val="22"/>
        </w:rPr>
        <w:t>, lease-up duration</w:t>
      </w:r>
      <w:r w:rsidRPr="001F6DC9">
        <w:rPr>
          <w:rFonts w:asciiTheme="minorHAnsi" w:hAnsiTheme="minorHAnsi" w:cstheme="minorHAnsi"/>
          <w:sz w:val="22"/>
          <w:szCs w:val="22"/>
        </w:rPr>
        <w:t xml:space="preserve">, project costs (e.g., land, building, improvements, financing costs, etc.) </w:t>
      </w:r>
      <w:r w:rsidRPr="00A718D0">
        <w:rPr>
          <w:rFonts w:asciiTheme="minorHAnsi" w:hAnsiTheme="minorHAnsi" w:cstheme="minorHAnsi"/>
          <w:sz w:val="22"/>
          <w:szCs w:val="22"/>
        </w:rPr>
        <w:t>lease rates, lease term and tenant credit</w:t>
      </w:r>
      <w:r>
        <w:rPr>
          <w:rFonts w:asciiTheme="minorHAnsi" w:hAnsiTheme="minorHAnsi" w:cstheme="minorHAnsi"/>
          <w:sz w:val="22"/>
          <w:szCs w:val="22"/>
        </w:rPr>
        <w:t xml:space="preserve">, </w:t>
      </w:r>
      <w:r w:rsidRPr="001F6DC9">
        <w:rPr>
          <w:rFonts w:asciiTheme="minorHAnsi" w:hAnsiTheme="minorHAnsi" w:cstheme="minorHAnsi"/>
          <w:sz w:val="22"/>
          <w:szCs w:val="22"/>
        </w:rPr>
        <w:t xml:space="preserve">and income/profit.   Describe any municipal subsidies or incentives (if applicable). </w:t>
      </w:r>
    </w:p>
    <w:p w14:paraId="38CA6979" w14:textId="3E3B5B9B" w:rsidR="00B20912" w:rsidRPr="00A718D0" w:rsidRDefault="00B20912" w:rsidP="00B20912">
      <w:pPr>
        <w:ind w:left="720"/>
        <w:rPr>
          <w:rFonts w:asciiTheme="minorHAnsi" w:hAnsiTheme="minorHAnsi" w:cstheme="minorHAnsi"/>
          <w:sz w:val="22"/>
          <w:szCs w:val="22"/>
        </w:rPr>
      </w:pPr>
      <w:r>
        <w:rPr>
          <w:rFonts w:asciiTheme="minorHAnsi" w:hAnsiTheme="minorHAnsi" w:cstheme="minorHAnsi"/>
          <w:sz w:val="22"/>
          <w:szCs w:val="22"/>
        </w:rPr>
        <w:lastRenderedPageBreak/>
        <w:t xml:space="preserve">A detailed list of the project’s </w:t>
      </w:r>
      <w:r w:rsidR="001808A4">
        <w:rPr>
          <w:rFonts w:asciiTheme="minorHAnsi" w:hAnsiTheme="minorHAnsi" w:cstheme="minorHAnsi"/>
          <w:sz w:val="22"/>
          <w:szCs w:val="22"/>
        </w:rPr>
        <w:t>financial</w:t>
      </w:r>
      <w:r>
        <w:rPr>
          <w:rFonts w:asciiTheme="minorHAnsi" w:hAnsiTheme="minorHAnsi" w:cstheme="minorHAnsi"/>
          <w:sz w:val="22"/>
          <w:szCs w:val="22"/>
        </w:rPr>
        <w:t xml:space="preserve"> commitments of no more than 2 pages may be attached (if applicable). PDF format only. </w:t>
      </w:r>
      <w:r w:rsidRPr="001F6DC9">
        <w:rPr>
          <w:rFonts w:asciiTheme="minorHAnsi" w:hAnsiTheme="minorHAnsi" w:cstheme="minorHAnsi"/>
          <w:b/>
          <w:sz w:val="22"/>
          <w:szCs w:val="22"/>
        </w:rPr>
        <w:t>(30 points)</w:t>
      </w:r>
    </w:p>
    <w:p w14:paraId="483D2597" w14:textId="77777777" w:rsidR="00B20912" w:rsidRPr="006D3E1E" w:rsidRDefault="00B20912" w:rsidP="00B20912">
      <w:pPr>
        <w:rPr>
          <w:rFonts w:asciiTheme="minorHAnsi" w:hAnsiTheme="minorHAnsi" w:cstheme="minorHAnsi"/>
          <w:sz w:val="22"/>
          <w:szCs w:val="22"/>
        </w:rPr>
      </w:pPr>
    </w:p>
    <w:p w14:paraId="6CD7FB80" w14:textId="77777777" w:rsidR="00B20912" w:rsidRPr="006D3E1E" w:rsidRDefault="00B20912" w:rsidP="00B20912">
      <w:pPr>
        <w:pStyle w:val="ListParagraph"/>
        <w:numPr>
          <w:ilvl w:val="0"/>
          <w:numId w:val="29"/>
        </w:numPr>
        <w:rPr>
          <w:rFonts w:asciiTheme="minorHAnsi" w:hAnsiTheme="minorHAnsi" w:cstheme="minorHAnsi"/>
          <w:sz w:val="22"/>
          <w:szCs w:val="22"/>
        </w:rPr>
      </w:pPr>
      <w:r w:rsidRPr="001F6DC9">
        <w:rPr>
          <w:rFonts w:asciiTheme="minorHAnsi" w:hAnsiTheme="minorHAnsi" w:cstheme="minorHAnsi"/>
          <w:sz w:val="22"/>
          <w:szCs w:val="22"/>
        </w:rPr>
        <w:t xml:space="preserve">Describe any innovative features which help this project stand out among competing buildings.  Identify any unique feature of the building, particular geographic area in which the building is located or the development process which was particularly beneficial to the tenant/end user. </w:t>
      </w:r>
      <w:r w:rsidRPr="001F6DC9">
        <w:rPr>
          <w:rFonts w:asciiTheme="minorHAnsi" w:hAnsiTheme="minorHAnsi" w:cstheme="minorHAnsi"/>
          <w:b/>
          <w:sz w:val="22"/>
          <w:szCs w:val="22"/>
        </w:rPr>
        <w:t>(15 points)</w:t>
      </w:r>
    </w:p>
    <w:p w14:paraId="34D8620D" w14:textId="77777777" w:rsidR="00B20912" w:rsidRPr="006D3E1E" w:rsidRDefault="00B20912" w:rsidP="00B20912">
      <w:pPr>
        <w:rPr>
          <w:rFonts w:asciiTheme="minorHAnsi" w:hAnsiTheme="minorHAnsi" w:cstheme="minorHAnsi"/>
          <w:sz w:val="22"/>
          <w:szCs w:val="22"/>
        </w:rPr>
      </w:pPr>
    </w:p>
    <w:p w14:paraId="6C364CA2" w14:textId="77777777" w:rsidR="00B20912" w:rsidRPr="006D3E1E" w:rsidRDefault="00B20912" w:rsidP="00B20912">
      <w:pPr>
        <w:pStyle w:val="ListParagraph"/>
        <w:numPr>
          <w:ilvl w:val="0"/>
          <w:numId w:val="29"/>
        </w:numPr>
        <w:rPr>
          <w:rFonts w:asciiTheme="minorHAnsi" w:hAnsiTheme="minorHAnsi" w:cstheme="minorHAnsi"/>
          <w:sz w:val="22"/>
          <w:szCs w:val="22"/>
        </w:rPr>
      </w:pPr>
      <w:r w:rsidRPr="001F6DC9">
        <w:rPr>
          <w:rFonts w:asciiTheme="minorHAnsi" w:hAnsiTheme="minorHAnsi" w:cstheme="minorHAnsi"/>
          <w:sz w:val="22"/>
          <w:szCs w:val="22"/>
        </w:rPr>
        <w:t xml:space="preserve">Describe any major planning, architectural, construction or governmental challenges and explain how the challenges were overcome. </w:t>
      </w:r>
      <w:r w:rsidRPr="001F6DC9">
        <w:rPr>
          <w:rFonts w:asciiTheme="minorHAnsi" w:hAnsiTheme="minorHAnsi" w:cstheme="minorHAnsi"/>
          <w:b/>
          <w:sz w:val="22"/>
          <w:szCs w:val="22"/>
        </w:rPr>
        <w:t>(15 points)</w:t>
      </w:r>
    </w:p>
    <w:p w14:paraId="7A26E0BA" w14:textId="77777777" w:rsidR="00B20912" w:rsidRPr="006D3E1E" w:rsidRDefault="00B20912" w:rsidP="00B20912">
      <w:pPr>
        <w:pStyle w:val="ListParagraph"/>
        <w:rPr>
          <w:rFonts w:asciiTheme="minorHAnsi" w:hAnsiTheme="minorHAnsi" w:cstheme="minorHAnsi"/>
          <w:sz w:val="22"/>
          <w:szCs w:val="22"/>
        </w:rPr>
      </w:pPr>
    </w:p>
    <w:p w14:paraId="7FF31FD2" w14:textId="77777777" w:rsidR="00083713" w:rsidRDefault="00083713" w:rsidP="00083713">
      <w:pPr>
        <w:rPr>
          <w:rFonts w:asciiTheme="minorHAnsi" w:hAnsiTheme="minorHAnsi" w:cstheme="minorHAnsi"/>
          <w:b/>
          <w:bCs/>
          <w:sz w:val="22"/>
          <w:szCs w:val="22"/>
          <w:u w:val="single"/>
        </w:rPr>
      </w:pPr>
      <w:r>
        <w:rPr>
          <w:rFonts w:asciiTheme="minorHAnsi" w:hAnsiTheme="minorHAnsi" w:cstheme="minorHAnsi"/>
          <w:b/>
          <w:bCs/>
          <w:sz w:val="22"/>
          <w:szCs w:val="22"/>
          <w:u w:val="single"/>
        </w:rPr>
        <w:t>Other</w:t>
      </w:r>
      <w:r w:rsidRPr="00F62308">
        <w:rPr>
          <w:rFonts w:asciiTheme="minorHAnsi" w:hAnsiTheme="minorHAnsi" w:cstheme="minorHAnsi"/>
          <w:b/>
          <w:bCs/>
          <w:sz w:val="22"/>
          <w:szCs w:val="22"/>
          <w:u w:val="single"/>
        </w:rPr>
        <w:t xml:space="preserve"> Requirements</w:t>
      </w:r>
    </w:p>
    <w:p w14:paraId="2D18C9F4" w14:textId="77777777" w:rsidR="00083713" w:rsidRDefault="00083713" w:rsidP="00083713">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1 x Exterior Photo. .jpg or .jpeg format only.</w:t>
      </w:r>
    </w:p>
    <w:p w14:paraId="2B08697D" w14:textId="77777777" w:rsidR="00083713" w:rsidRDefault="00083713" w:rsidP="00083713">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1 x Interior Photo. .jpg or .jpeg format only.</w:t>
      </w:r>
    </w:p>
    <w:p w14:paraId="7CC39DB3" w14:textId="77777777" w:rsidR="00083713" w:rsidRPr="00F62308" w:rsidRDefault="00083713" w:rsidP="00083713">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1 x Site Plan. .jpg or .jpeg format only.</w:t>
      </w:r>
    </w:p>
    <w:p w14:paraId="418770AE" w14:textId="5F2385F1" w:rsidR="003129E0" w:rsidRPr="001500C3" w:rsidRDefault="003129E0" w:rsidP="00B20912">
      <w:pPr>
        <w:spacing w:after="60"/>
        <w:outlineLvl w:val="0"/>
        <w:rPr>
          <w:rFonts w:asciiTheme="minorHAnsi" w:hAnsiTheme="minorHAnsi" w:cstheme="minorHAnsi"/>
          <w:sz w:val="22"/>
          <w:szCs w:val="22"/>
        </w:rPr>
      </w:pPr>
    </w:p>
    <w:sectPr w:rsidR="003129E0" w:rsidRPr="001500C3" w:rsidSect="003A4222">
      <w:headerReference w:type="default" r:id="rId11"/>
      <w:footerReference w:type="default" r:id="rId12"/>
      <w:type w:val="continuous"/>
      <w:pgSz w:w="12240" w:h="15840" w:code="1"/>
      <w:pgMar w:top="245" w:right="360" w:bottom="90"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B0BCE" w14:textId="77777777" w:rsidR="00D44C77" w:rsidRPr="0067772E" w:rsidRDefault="00D44C77">
      <w:pPr>
        <w:rPr>
          <w:sz w:val="23"/>
          <w:szCs w:val="23"/>
        </w:rPr>
      </w:pPr>
      <w:r w:rsidRPr="0067772E">
        <w:rPr>
          <w:sz w:val="23"/>
          <w:szCs w:val="23"/>
        </w:rPr>
        <w:separator/>
      </w:r>
    </w:p>
  </w:endnote>
  <w:endnote w:type="continuationSeparator" w:id="0">
    <w:p w14:paraId="234AA636" w14:textId="77777777" w:rsidR="00D44C77" w:rsidRPr="0067772E" w:rsidRDefault="00D44C77">
      <w:pPr>
        <w:rPr>
          <w:sz w:val="23"/>
          <w:szCs w:val="23"/>
        </w:rPr>
      </w:pPr>
      <w:r w:rsidRPr="0067772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6DD9" w14:textId="537D3063" w:rsidR="0070699B" w:rsidRPr="00CD0781" w:rsidRDefault="003A4222" w:rsidP="003A4222">
    <w:pPr>
      <w:pStyle w:val="Footer"/>
      <w:tabs>
        <w:tab w:val="left" w:pos="7763"/>
        <w:tab w:val="right" w:pos="11520"/>
      </w:tabs>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p>
  <w:p w14:paraId="48A3F69F" w14:textId="77777777" w:rsidR="0070699B" w:rsidRDefault="00706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21878" w14:textId="77777777" w:rsidR="00D44C77" w:rsidRPr="0067772E" w:rsidRDefault="00D44C77">
      <w:pPr>
        <w:rPr>
          <w:sz w:val="23"/>
          <w:szCs w:val="23"/>
        </w:rPr>
      </w:pPr>
      <w:r w:rsidRPr="0067772E">
        <w:rPr>
          <w:sz w:val="23"/>
          <w:szCs w:val="23"/>
        </w:rPr>
        <w:separator/>
      </w:r>
    </w:p>
  </w:footnote>
  <w:footnote w:type="continuationSeparator" w:id="0">
    <w:p w14:paraId="116D5E33" w14:textId="77777777" w:rsidR="00D44C77" w:rsidRPr="0067772E" w:rsidRDefault="00D44C77">
      <w:pPr>
        <w:rPr>
          <w:sz w:val="23"/>
          <w:szCs w:val="23"/>
        </w:rPr>
      </w:pPr>
      <w:r w:rsidRPr="0067772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13CA" w14:textId="77777777" w:rsidR="00D60701" w:rsidRDefault="00D60701" w:rsidP="00BF7E9C">
    <w:pPr>
      <w:pStyle w:val="Header"/>
      <w:jc w:val="center"/>
      <w:rPr>
        <w:sz w:val="23"/>
        <w:szCs w:val="23"/>
      </w:rPr>
    </w:pPr>
  </w:p>
  <w:p w14:paraId="50AECBD0" w14:textId="3AF2A2CA" w:rsidR="0070699B" w:rsidRDefault="0070699B" w:rsidP="008842A7">
    <w:pPr>
      <w:pStyle w:val="Header"/>
      <w:jc w:val="center"/>
      <w:rPr>
        <w:sz w:val="23"/>
        <w:szCs w:val="23"/>
      </w:rPr>
    </w:pPr>
    <w:r w:rsidRPr="0067772E">
      <w:rPr>
        <w:rFonts w:ascii="Tahoma" w:hAnsi="Tahoma" w:cs="Tahoma"/>
        <w:b/>
        <w:noProof/>
        <w:sz w:val="31"/>
        <w:szCs w:val="31"/>
      </w:rPr>
      <w:drawing>
        <wp:inline distT="0" distB="0" distL="0" distR="0" wp14:anchorId="1E8DF538" wp14:editId="69880BA0">
          <wp:extent cx="1408176" cy="703263"/>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8176" cy="703263"/>
                  </a:xfrm>
                  <a:prstGeom prst="rect">
                    <a:avLst/>
                  </a:prstGeom>
                  <a:noFill/>
                  <a:ln>
                    <a:noFill/>
                  </a:ln>
                </pic:spPr>
              </pic:pic>
            </a:graphicData>
          </a:graphic>
        </wp:inline>
      </w:drawing>
    </w:r>
  </w:p>
  <w:p w14:paraId="095BF46E" w14:textId="77777777" w:rsidR="008842A7" w:rsidRPr="0067772E" w:rsidRDefault="008842A7" w:rsidP="008842A7">
    <w:pPr>
      <w:pStyle w:val="Header"/>
      <w:jc w:val="cent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5246"/>
    <w:multiLevelType w:val="hybridMultilevel"/>
    <w:tmpl w:val="2708B7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52195"/>
    <w:multiLevelType w:val="hybridMultilevel"/>
    <w:tmpl w:val="37E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67299"/>
    <w:multiLevelType w:val="hybridMultilevel"/>
    <w:tmpl w:val="9356DE92"/>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DE5DC0"/>
    <w:multiLevelType w:val="hybridMultilevel"/>
    <w:tmpl w:val="CB9012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5947D9"/>
    <w:multiLevelType w:val="hybridMultilevel"/>
    <w:tmpl w:val="3DC4E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E74750"/>
    <w:multiLevelType w:val="hybridMultilevel"/>
    <w:tmpl w:val="F8428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D4B83"/>
    <w:multiLevelType w:val="hybridMultilevel"/>
    <w:tmpl w:val="8E20F45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41C1AD4"/>
    <w:multiLevelType w:val="hybridMultilevel"/>
    <w:tmpl w:val="B922C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7B7929"/>
    <w:multiLevelType w:val="hybridMultilevel"/>
    <w:tmpl w:val="C7A0F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04096"/>
    <w:multiLevelType w:val="hybridMultilevel"/>
    <w:tmpl w:val="ED160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31F13"/>
    <w:multiLevelType w:val="hybridMultilevel"/>
    <w:tmpl w:val="A59AA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70704F"/>
    <w:multiLevelType w:val="hybridMultilevel"/>
    <w:tmpl w:val="8BD87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A7309"/>
    <w:multiLevelType w:val="hybridMultilevel"/>
    <w:tmpl w:val="A75CE110"/>
    <w:lvl w:ilvl="0" w:tplc="7208288A">
      <w:numFmt w:val="bullet"/>
      <w:lvlText w:val=""/>
      <w:lvlJc w:val="left"/>
      <w:pPr>
        <w:tabs>
          <w:tab w:val="num" w:pos="735"/>
        </w:tabs>
        <w:ind w:left="735" w:hanging="375"/>
      </w:pPr>
      <w:rPr>
        <w:rFonts w:ascii="Wingdings" w:eastAsia="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8CD52E5"/>
    <w:multiLevelType w:val="hybridMultilevel"/>
    <w:tmpl w:val="AABED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564AE8"/>
    <w:multiLevelType w:val="hybridMultilevel"/>
    <w:tmpl w:val="B9E4E1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9567BE"/>
    <w:multiLevelType w:val="hybridMultilevel"/>
    <w:tmpl w:val="4BD0E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E7E35"/>
    <w:multiLevelType w:val="hybridMultilevel"/>
    <w:tmpl w:val="15E8D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33B46"/>
    <w:multiLevelType w:val="hybridMultilevel"/>
    <w:tmpl w:val="6A00EFD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206CA6"/>
    <w:multiLevelType w:val="hybridMultilevel"/>
    <w:tmpl w:val="5DFA94B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FC5DEA"/>
    <w:multiLevelType w:val="hybridMultilevel"/>
    <w:tmpl w:val="2D22D0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562D1D"/>
    <w:multiLevelType w:val="hybridMultilevel"/>
    <w:tmpl w:val="69821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515A84"/>
    <w:multiLevelType w:val="hybridMultilevel"/>
    <w:tmpl w:val="73FCE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940173"/>
    <w:multiLevelType w:val="hybridMultilevel"/>
    <w:tmpl w:val="69821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BA1388"/>
    <w:multiLevelType w:val="hybridMultilevel"/>
    <w:tmpl w:val="57D6162C"/>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6F51660"/>
    <w:multiLevelType w:val="hybridMultilevel"/>
    <w:tmpl w:val="0DBAE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A61A4E"/>
    <w:multiLevelType w:val="hybridMultilevel"/>
    <w:tmpl w:val="91EEFD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281ED3"/>
    <w:multiLevelType w:val="hybridMultilevel"/>
    <w:tmpl w:val="7D582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760D3A"/>
    <w:multiLevelType w:val="hybridMultilevel"/>
    <w:tmpl w:val="5C2682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741D2C"/>
    <w:multiLevelType w:val="hybridMultilevel"/>
    <w:tmpl w:val="A1F602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BC6439"/>
    <w:multiLevelType w:val="hybridMultilevel"/>
    <w:tmpl w:val="6D1E6F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63A6DFD"/>
    <w:multiLevelType w:val="hybridMultilevel"/>
    <w:tmpl w:val="C97AD3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54151998">
    <w:abstractNumId w:val="23"/>
  </w:num>
  <w:num w:numId="2" w16cid:durableId="1747418693">
    <w:abstractNumId w:val="6"/>
  </w:num>
  <w:num w:numId="3" w16cid:durableId="1047610452">
    <w:abstractNumId w:val="2"/>
  </w:num>
  <w:num w:numId="4" w16cid:durableId="156964353">
    <w:abstractNumId w:val="14"/>
  </w:num>
  <w:num w:numId="5" w16cid:durableId="998267345">
    <w:abstractNumId w:val="22"/>
  </w:num>
  <w:num w:numId="6" w16cid:durableId="1974483672">
    <w:abstractNumId w:val="30"/>
  </w:num>
  <w:num w:numId="7" w16cid:durableId="1832332308">
    <w:abstractNumId w:val="24"/>
  </w:num>
  <w:num w:numId="8" w16cid:durableId="587810322">
    <w:abstractNumId w:val="5"/>
  </w:num>
  <w:num w:numId="9" w16cid:durableId="1366059723">
    <w:abstractNumId w:val="25"/>
  </w:num>
  <w:num w:numId="10" w16cid:durableId="26755667">
    <w:abstractNumId w:val="29"/>
  </w:num>
  <w:num w:numId="11" w16cid:durableId="167334216">
    <w:abstractNumId w:val="19"/>
  </w:num>
  <w:num w:numId="12" w16cid:durableId="435710929">
    <w:abstractNumId w:val="3"/>
  </w:num>
  <w:num w:numId="13" w16cid:durableId="1597245267">
    <w:abstractNumId w:val="10"/>
  </w:num>
  <w:num w:numId="14" w16cid:durableId="1417706063">
    <w:abstractNumId w:val="4"/>
  </w:num>
  <w:num w:numId="15" w16cid:durableId="919604280">
    <w:abstractNumId w:val="9"/>
  </w:num>
  <w:num w:numId="16" w16cid:durableId="1481389930">
    <w:abstractNumId w:val="21"/>
  </w:num>
  <w:num w:numId="17" w16cid:durableId="1011880903">
    <w:abstractNumId w:val="27"/>
  </w:num>
  <w:num w:numId="18" w16cid:durableId="380592314">
    <w:abstractNumId w:val="13"/>
  </w:num>
  <w:num w:numId="19" w16cid:durableId="423887915">
    <w:abstractNumId w:val="20"/>
  </w:num>
  <w:num w:numId="20" w16cid:durableId="39475998">
    <w:abstractNumId w:val="16"/>
  </w:num>
  <w:num w:numId="21" w16cid:durableId="34896109">
    <w:abstractNumId w:val="15"/>
  </w:num>
  <w:num w:numId="22" w16cid:durableId="6455468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7866523">
    <w:abstractNumId w:val="23"/>
  </w:num>
  <w:num w:numId="24" w16cid:durableId="8518402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1549567">
    <w:abstractNumId w:val="26"/>
  </w:num>
  <w:num w:numId="26" w16cid:durableId="516163477">
    <w:abstractNumId w:val="7"/>
  </w:num>
  <w:num w:numId="27" w16cid:durableId="1098255591">
    <w:abstractNumId w:val="8"/>
  </w:num>
  <w:num w:numId="28" w16cid:durableId="478889324">
    <w:abstractNumId w:val="1"/>
  </w:num>
  <w:num w:numId="29" w16cid:durableId="1503080325">
    <w:abstractNumId w:val="11"/>
  </w:num>
  <w:num w:numId="30" w16cid:durableId="499003181">
    <w:abstractNumId w:val="17"/>
  </w:num>
  <w:num w:numId="31" w16cid:durableId="1761633564">
    <w:abstractNumId w:val="18"/>
  </w:num>
  <w:num w:numId="32" w16cid:durableId="150925305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33B"/>
    <w:rsid w:val="0000157A"/>
    <w:rsid w:val="00004767"/>
    <w:rsid w:val="000071CB"/>
    <w:rsid w:val="00010409"/>
    <w:rsid w:val="000119E1"/>
    <w:rsid w:val="00012251"/>
    <w:rsid w:val="00015A54"/>
    <w:rsid w:val="00016757"/>
    <w:rsid w:val="000169BE"/>
    <w:rsid w:val="000172C9"/>
    <w:rsid w:val="000231AD"/>
    <w:rsid w:val="00026E40"/>
    <w:rsid w:val="00030C01"/>
    <w:rsid w:val="0003233B"/>
    <w:rsid w:val="00034049"/>
    <w:rsid w:val="0003576D"/>
    <w:rsid w:val="00040C0C"/>
    <w:rsid w:val="0004108A"/>
    <w:rsid w:val="000418D5"/>
    <w:rsid w:val="000457E1"/>
    <w:rsid w:val="000516CB"/>
    <w:rsid w:val="00051E78"/>
    <w:rsid w:val="00052E67"/>
    <w:rsid w:val="0005322C"/>
    <w:rsid w:val="00053F31"/>
    <w:rsid w:val="0005564B"/>
    <w:rsid w:val="0005670E"/>
    <w:rsid w:val="000575AE"/>
    <w:rsid w:val="00057A2A"/>
    <w:rsid w:val="000617E1"/>
    <w:rsid w:val="00062AF0"/>
    <w:rsid w:val="00064654"/>
    <w:rsid w:val="000659A4"/>
    <w:rsid w:val="00070932"/>
    <w:rsid w:val="000827E9"/>
    <w:rsid w:val="00083713"/>
    <w:rsid w:val="0009350B"/>
    <w:rsid w:val="00094FFB"/>
    <w:rsid w:val="00095273"/>
    <w:rsid w:val="000954E9"/>
    <w:rsid w:val="00096047"/>
    <w:rsid w:val="00096B4C"/>
    <w:rsid w:val="00097A55"/>
    <w:rsid w:val="000A0516"/>
    <w:rsid w:val="000A2A17"/>
    <w:rsid w:val="000A4963"/>
    <w:rsid w:val="000A5B4F"/>
    <w:rsid w:val="000B00F3"/>
    <w:rsid w:val="000B2A0A"/>
    <w:rsid w:val="000B3819"/>
    <w:rsid w:val="000B4FC8"/>
    <w:rsid w:val="000B6794"/>
    <w:rsid w:val="000B7376"/>
    <w:rsid w:val="000C371F"/>
    <w:rsid w:val="000D1285"/>
    <w:rsid w:val="000D31F9"/>
    <w:rsid w:val="000D6DF7"/>
    <w:rsid w:val="000D7F03"/>
    <w:rsid w:val="000E12F6"/>
    <w:rsid w:val="000E373B"/>
    <w:rsid w:val="000E6D71"/>
    <w:rsid w:val="000F5DF8"/>
    <w:rsid w:val="000F5FF5"/>
    <w:rsid w:val="000F6D6E"/>
    <w:rsid w:val="000F78BE"/>
    <w:rsid w:val="000F7E42"/>
    <w:rsid w:val="0010442A"/>
    <w:rsid w:val="00106CAB"/>
    <w:rsid w:val="0010739C"/>
    <w:rsid w:val="00110AC0"/>
    <w:rsid w:val="00113545"/>
    <w:rsid w:val="001143CC"/>
    <w:rsid w:val="001212CA"/>
    <w:rsid w:val="0012388C"/>
    <w:rsid w:val="00123AA6"/>
    <w:rsid w:val="00125CC4"/>
    <w:rsid w:val="0013002C"/>
    <w:rsid w:val="0013071B"/>
    <w:rsid w:val="00143E8E"/>
    <w:rsid w:val="001500C3"/>
    <w:rsid w:val="001505D6"/>
    <w:rsid w:val="001512BE"/>
    <w:rsid w:val="00152608"/>
    <w:rsid w:val="00155966"/>
    <w:rsid w:val="0016130B"/>
    <w:rsid w:val="001624A6"/>
    <w:rsid w:val="001768D0"/>
    <w:rsid w:val="0017698F"/>
    <w:rsid w:val="001808A4"/>
    <w:rsid w:val="00182BBF"/>
    <w:rsid w:val="00184784"/>
    <w:rsid w:val="0019043A"/>
    <w:rsid w:val="00195BD3"/>
    <w:rsid w:val="001A1D4E"/>
    <w:rsid w:val="001A1D79"/>
    <w:rsid w:val="001A2614"/>
    <w:rsid w:val="001A3AC3"/>
    <w:rsid w:val="001A53A1"/>
    <w:rsid w:val="001A78F8"/>
    <w:rsid w:val="001C6280"/>
    <w:rsid w:val="001D16E9"/>
    <w:rsid w:val="001D244E"/>
    <w:rsid w:val="001D4F9E"/>
    <w:rsid w:val="001D5E13"/>
    <w:rsid w:val="001D6C9D"/>
    <w:rsid w:val="001E1C52"/>
    <w:rsid w:val="001E215C"/>
    <w:rsid w:val="001E31CF"/>
    <w:rsid w:val="001E38AA"/>
    <w:rsid w:val="001E621D"/>
    <w:rsid w:val="001E6F80"/>
    <w:rsid w:val="001F15FA"/>
    <w:rsid w:val="001F475D"/>
    <w:rsid w:val="001F735C"/>
    <w:rsid w:val="00200C67"/>
    <w:rsid w:val="002011D9"/>
    <w:rsid w:val="00203E52"/>
    <w:rsid w:val="00206528"/>
    <w:rsid w:val="002068C7"/>
    <w:rsid w:val="00206B6A"/>
    <w:rsid w:val="00206C16"/>
    <w:rsid w:val="00210E27"/>
    <w:rsid w:val="002131E8"/>
    <w:rsid w:val="00224DF6"/>
    <w:rsid w:val="0022568F"/>
    <w:rsid w:val="0022658B"/>
    <w:rsid w:val="0023465E"/>
    <w:rsid w:val="0023550F"/>
    <w:rsid w:val="00235BFF"/>
    <w:rsid w:val="0024324E"/>
    <w:rsid w:val="00244F3E"/>
    <w:rsid w:val="00245A7C"/>
    <w:rsid w:val="00245C84"/>
    <w:rsid w:val="00246297"/>
    <w:rsid w:val="00246C17"/>
    <w:rsid w:val="0024719C"/>
    <w:rsid w:val="002503D9"/>
    <w:rsid w:val="0025415C"/>
    <w:rsid w:val="00256A2A"/>
    <w:rsid w:val="00260B8E"/>
    <w:rsid w:val="002619FB"/>
    <w:rsid w:val="00264850"/>
    <w:rsid w:val="00264C41"/>
    <w:rsid w:val="00270111"/>
    <w:rsid w:val="00270343"/>
    <w:rsid w:val="00271676"/>
    <w:rsid w:val="0027251D"/>
    <w:rsid w:val="002745C7"/>
    <w:rsid w:val="002756E2"/>
    <w:rsid w:val="00276080"/>
    <w:rsid w:val="00280B77"/>
    <w:rsid w:val="0028167C"/>
    <w:rsid w:val="00282579"/>
    <w:rsid w:val="002862A5"/>
    <w:rsid w:val="00290191"/>
    <w:rsid w:val="00290D83"/>
    <w:rsid w:val="00293DB1"/>
    <w:rsid w:val="00293FEB"/>
    <w:rsid w:val="00297551"/>
    <w:rsid w:val="002B098D"/>
    <w:rsid w:val="002B2A7E"/>
    <w:rsid w:val="002B56DF"/>
    <w:rsid w:val="002B676C"/>
    <w:rsid w:val="002C0EB5"/>
    <w:rsid w:val="002C3C81"/>
    <w:rsid w:val="002C4063"/>
    <w:rsid w:val="002D1D0E"/>
    <w:rsid w:val="002D358F"/>
    <w:rsid w:val="002D4859"/>
    <w:rsid w:val="002D772E"/>
    <w:rsid w:val="002E30D2"/>
    <w:rsid w:val="002E6177"/>
    <w:rsid w:val="002E7AEE"/>
    <w:rsid w:val="002F3A08"/>
    <w:rsid w:val="002F5841"/>
    <w:rsid w:val="002F7076"/>
    <w:rsid w:val="003006DC"/>
    <w:rsid w:val="003037FF"/>
    <w:rsid w:val="00307F9A"/>
    <w:rsid w:val="00312906"/>
    <w:rsid w:val="003129DD"/>
    <w:rsid w:val="003129E0"/>
    <w:rsid w:val="00312C01"/>
    <w:rsid w:val="00313C02"/>
    <w:rsid w:val="00316468"/>
    <w:rsid w:val="0032124B"/>
    <w:rsid w:val="0032507B"/>
    <w:rsid w:val="00326655"/>
    <w:rsid w:val="00337CB1"/>
    <w:rsid w:val="0034104D"/>
    <w:rsid w:val="003454B3"/>
    <w:rsid w:val="00346463"/>
    <w:rsid w:val="003504B7"/>
    <w:rsid w:val="00350F80"/>
    <w:rsid w:val="00352369"/>
    <w:rsid w:val="0035320D"/>
    <w:rsid w:val="00353B25"/>
    <w:rsid w:val="00354E66"/>
    <w:rsid w:val="00355F4F"/>
    <w:rsid w:val="00357830"/>
    <w:rsid w:val="00360236"/>
    <w:rsid w:val="00360DC0"/>
    <w:rsid w:val="00364CFD"/>
    <w:rsid w:val="003715D7"/>
    <w:rsid w:val="00371CF6"/>
    <w:rsid w:val="0037316A"/>
    <w:rsid w:val="00375768"/>
    <w:rsid w:val="003759CC"/>
    <w:rsid w:val="003810F7"/>
    <w:rsid w:val="003817AD"/>
    <w:rsid w:val="00381844"/>
    <w:rsid w:val="00381B63"/>
    <w:rsid w:val="00383452"/>
    <w:rsid w:val="003859DC"/>
    <w:rsid w:val="0038618A"/>
    <w:rsid w:val="003868EF"/>
    <w:rsid w:val="00386FC2"/>
    <w:rsid w:val="003876C6"/>
    <w:rsid w:val="00395DDC"/>
    <w:rsid w:val="003A0D22"/>
    <w:rsid w:val="003A188D"/>
    <w:rsid w:val="003A33C5"/>
    <w:rsid w:val="003A4222"/>
    <w:rsid w:val="003B04D8"/>
    <w:rsid w:val="003B2E99"/>
    <w:rsid w:val="003C1526"/>
    <w:rsid w:val="003C159C"/>
    <w:rsid w:val="003C193C"/>
    <w:rsid w:val="003C4299"/>
    <w:rsid w:val="003D291E"/>
    <w:rsid w:val="003D3541"/>
    <w:rsid w:val="003D4262"/>
    <w:rsid w:val="003D5DDD"/>
    <w:rsid w:val="003D6C20"/>
    <w:rsid w:val="003E0D27"/>
    <w:rsid w:val="003E102A"/>
    <w:rsid w:val="003E42E0"/>
    <w:rsid w:val="003E5C32"/>
    <w:rsid w:val="003E648E"/>
    <w:rsid w:val="003E687D"/>
    <w:rsid w:val="003E7D21"/>
    <w:rsid w:val="003F021D"/>
    <w:rsid w:val="003F0582"/>
    <w:rsid w:val="003F0E79"/>
    <w:rsid w:val="003F2186"/>
    <w:rsid w:val="003F42F2"/>
    <w:rsid w:val="003F499B"/>
    <w:rsid w:val="003F5796"/>
    <w:rsid w:val="004011AF"/>
    <w:rsid w:val="004048B4"/>
    <w:rsid w:val="00404B55"/>
    <w:rsid w:val="0040634F"/>
    <w:rsid w:val="0041284B"/>
    <w:rsid w:val="00413A3E"/>
    <w:rsid w:val="004232FF"/>
    <w:rsid w:val="004238BC"/>
    <w:rsid w:val="004248B1"/>
    <w:rsid w:val="00424C3F"/>
    <w:rsid w:val="0042557E"/>
    <w:rsid w:val="00425E16"/>
    <w:rsid w:val="00427987"/>
    <w:rsid w:val="00430137"/>
    <w:rsid w:val="00431BD7"/>
    <w:rsid w:val="00432A14"/>
    <w:rsid w:val="00432C49"/>
    <w:rsid w:val="00436D23"/>
    <w:rsid w:val="00440841"/>
    <w:rsid w:val="004525E3"/>
    <w:rsid w:val="004534AB"/>
    <w:rsid w:val="00456C0A"/>
    <w:rsid w:val="004645DB"/>
    <w:rsid w:val="00467E24"/>
    <w:rsid w:val="004755ED"/>
    <w:rsid w:val="0047670F"/>
    <w:rsid w:val="0048149A"/>
    <w:rsid w:val="00482E8A"/>
    <w:rsid w:val="004867EB"/>
    <w:rsid w:val="00487148"/>
    <w:rsid w:val="00491414"/>
    <w:rsid w:val="00492B2B"/>
    <w:rsid w:val="00492F69"/>
    <w:rsid w:val="00494B46"/>
    <w:rsid w:val="00494DCB"/>
    <w:rsid w:val="00497B9B"/>
    <w:rsid w:val="004A336A"/>
    <w:rsid w:val="004A51D6"/>
    <w:rsid w:val="004B077C"/>
    <w:rsid w:val="004B52C8"/>
    <w:rsid w:val="004B7685"/>
    <w:rsid w:val="004C75CB"/>
    <w:rsid w:val="004D0653"/>
    <w:rsid w:val="004D67EA"/>
    <w:rsid w:val="004D6AD4"/>
    <w:rsid w:val="004E5B98"/>
    <w:rsid w:val="004E60D0"/>
    <w:rsid w:val="004E625D"/>
    <w:rsid w:val="004F1ECC"/>
    <w:rsid w:val="005000DD"/>
    <w:rsid w:val="00500A80"/>
    <w:rsid w:val="00500C8E"/>
    <w:rsid w:val="00501C54"/>
    <w:rsid w:val="005114EC"/>
    <w:rsid w:val="00512054"/>
    <w:rsid w:val="0051537E"/>
    <w:rsid w:val="0053086F"/>
    <w:rsid w:val="00530AB2"/>
    <w:rsid w:val="005316E7"/>
    <w:rsid w:val="005369CC"/>
    <w:rsid w:val="00536D7E"/>
    <w:rsid w:val="00543C09"/>
    <w:rsid w:val="00544499"/>
    <w:rsid w:val="005452CE"/>
    <w:rsid w:val="005453C8"/>
    <w:rsid w:val="00547413"/>
    <w:rsid w:val="005535F0"/>
    <w:rsid w:val="0055442B"/>
    <w:rsid w:val="0055529F"/>
    <w:rsid w:val="00557136"/>
    <w:rsid w:val="005612B1"/>
    <w:rsid w:val="00561ACE"/>
    <w:rsid w:val="005620E3"/>
    <w:rsid w:val="0057642A"/>
    <w:rsid w:val="00576BC7"/>
    <w:rsid w:val="005775DD"/>
    <w:rsid w:val="00592314"/>
    <w:rsid w:val="00593E89"/>
    <w:rsid w:val="005A7E4A"/>
    <w:rsid w:val="005B09B1"/>
    <w:rsid w:val="005B2010"/>
    <w:rsid w:val="005B3625"/>
    <w:rsid w:val="005B5C15"/>
    <w:rsid w:val="005B61C0"/>
    <w:rsid w:val="005B62E2"/>
    <w:rsid w:val="005C1D67"/>
    <w:rsid w:val="005C2545"/>
    <w:rsid w:val="005C25D6"/>
    <w:rsid w:val="005C463E"/>
    <w:rsid w:val="005C4661"/>
    <w:rsid w:val="005C5EE8"/>
    <w:rsid w:val="005C66F6"/>
    <w:rsid w:val="005D0BFB"/>
    <w:rsid w:val="005D2AEF"/>
    <w:rsid w:val="005D40E1"/>
    <w:rsid w:val="005D751E"/>
    <w:rsid w:val="005E174B"/>
    <w:rsid w:val="005E3A79"/>
    <w:rsid w:val="005E6A11"/>
    <w:rsid w:val="005E6D06"/>
    <w:rsid w:val="005F2234"/>
    <w:rsid w:val="005F6CEC"/>
    <w:rsid w:val="005F73B2"/>
    <w:rsid w:val="006108C8"/>
    <w:rsid w:val="0061622B"/>
    <w:rsid w:val="0061676D"/>
    <w:rsid w:val="006215D8"/>
    <w:rsid w:val="00624879"/>
    <w:rsid w:val="006300E8"/>
    <w:rsid w:val="0063074F"/>
    <w:rsid w:val="00634081"/>
    <w:rsid w:val="00635ED4"/>
    <w:rsid w:val="0063756C"/>
    <w:rsid w:val="00637FC9"/>
    <w:rsid w:val="006418D5"/>
    <w:rsid w:val="00642E06"/>
    <w:rsid w:val="00645410"/>
    <w:rsid w:val="00646725"/>
    <w:rsid w:val="006467A1"/>
    <w:rsid w:val="0065116A"/>
    <w:rsid w:val="00652A08"/>
    <w:rsid w:val="00653E66"/>
    <w:rsid w:val="00657AB5"/>
    <w:rsid w:val="0066279D"/>
    <w:rsid w:val="00664AF1"/>
    <w:rsid w:val="00665493"/>
    <w:rsid w:val="006760CF"/>
    <w:rsid w:val="0067772E"/>
    <w:rsid w:val="00681273"/>
    <w:rsid w:val="006876CE"/>
    <w:rsid w:val="00687949"/>
    <w:rsid w:val="006A2C27"/>
    <w:rsid w:val="006A36CA"/>
    <w:rsid w:val="006A5E2D"/>
    <w:rsid w:val="006A5F9C"/>
    <w:rsid w:val="006A7B95"/>
    <w:rsid w:val="006B18BB"/>
    <w:rsid w:val="006B2295"/>
    <w:rsid w:val="006B2D36"/>
    <w:rsid w:val="006B4A9D"/>
    <w:rsid w:val="006B5E92"/>
    <w:rsid w:val="006B7326"/>
    <w:rsid w:val="006C0821"/>
    <w:rsid w:val="006C7C03"/>
    <w:rsid w:val="006D10E9"/>
    <w:rsid w:val="006D334B"/>
    <w:rsid w:val="006E2699"/>
    <w:rsid w:val="006E3C29"/>
    <w:rsid w:val="006F1549"/>
    <w:rsid w:val="006F2792"/>
    <w:rsid w:val="006F7368"/>
    <w:rsid w:val="00706352"/>
    <w:rsid w:val="0070699B"/>
    <w:rsid w:val="00707D95"/>
    <w:rsid w:val="00712D27"/>
    <w:rsid w:val="00713C87"/>
    <w:rsid w:val="00716DBF"/>
    <w:rsid w:val="00717BD8"/>
    <w:rsid w:val="00720CD9"/>
    <w:rsid w:val="00724018"/>
    <w:rsid w:val="007245B7"/>
    <w:rsid w:val="007260B4"/>
    <w:rsid w:val="00726299"/>
    <w:rsid w:val="00732032"/>
    <w:rsid w:val="00732DC7"/>
    <w:rsid w:val="007344BC"/>
    <w:rsid w:val="00734501"/>
    <w:rsid w:val="0074479D"/>
    <w:rsid w:val="0074543D"/>
    <w:rsid w:val="00747455"/>
    <w:rsid w:val="00747560"/>
    <w:rsid w:val="00747778"/>
    <w:rsid w:val="007477EE"/>
    <w:rsid w:val="007503C2"/>
    <w:rsid w:val="00751976"/>
    <w:rsid w:val="00753F44"/>
    <w:rsid w:val="00755976"/>
    <w:rsid w:val="007618C7"/>
    <w:rsid w:val="00762547"/>
    <w:rsid w:val="00765590"/>
    <w:rsid w:val="0076646E"/>
    <w:rsid w:val="00770ABB"/>
    <w:rsid w:val="00771665"/>
    <w:rsid w:val="00772FAD"/>
    <w:rsid w:val="00773CE7"/>
    <w:rsid w:val="007771EC"/>
    <w:rsid w:val="00780B21"/>
    <w:rsid w:val="00781990"/>
    <w:rsid w:val="00782B8F"/>
    <w:rsid w:val="00782BFC"/>
    <w:rsid w:val="00785C48"/>
    <w:rsid w:val="00790D89"/>
    <w:rsid w:val="00792ED3"/>
    <w:rsid w:val="007A4AF0"/>
    <w:rsid w:val="007B075B"/>
    <w:rsid w:val="007B3442"/>
    <w:rsid w:val="007B5AC7"/>
    <w:rsid w:val="007C1919"/>
    <w:rsid w:val="007C2E83"/>
    <w:rsid w:val="007C506E"/>
    <w:rsid w:val="007C6B1D"/>
    <w:rsid w:val="007C7D77"/>
    <w:rsid w:val="007D0BCD"/>
    <w:rsid w:val="007D1182"/>
    <w:rsid w:val="007D6288"/>
    <w:rsid w:val="007E19A1"/>
    <w:rsid w:val="007E2183"/>
    <w:rsid w:val="007E5425"/>
    <w:rsid w:val="007E6EDF"/>
    <w:rsid w:val="007F41C0"/>
    <w:rsid w:val="0080478F"/>
    <w:rsid w:val="00807962"/>
    <w:rsid w:val="0081195A"/>
    <w:rsid w:val="00812F11"/>
    <w:rsid w:val="0081606A"/>
    <w:rsid w:val="00817619"/>
    <w:rsid w:val="0082687D"/>
    <w:rsid w:val="0082774B"/>
    <w:rsid w:val="00827B0C"/>
    <w:rsid w:val="008300CF"/>
    <w:rsid w:val="0083015E"/>
    <w:rsid w:val="00830ED7"/>
    <w:rsid w:val="0083209C"/>
    <w:rsid w:val="008347DE"/>
    <w:rsid w:val="00835747"/>
    <w:rsid w:val="00837C34"/>
    <w:rsid w:val="00840C4D"/>
    <w:rsid w:val="00844236"/>
    <w:rsid w:val="00844412"/>
    <w:rsid w:val="008504C2"/>
    <w:rsid w:val="008517E4"/>
    <w:rsid w:val="00855361"/>
    <w:rsid w:val="008632D2"/>
    <w:rsid w:val="00875FEF"/>
    <w:rsid w:val="008818A2"/>
    <w:rsid w:val="008842A7"/>
    <w:rsid w:val="008A223F"/>
    <w:rsid w:val="008A4DCE"/>
    <w:rsid w:val="008A521E"/>
    <w:rsid w:val="008B1BA6"/>
    <w:rsid w:val="008B4AE1"/>
    <w:rsid w:val="008B4C78"/>
    <w:rsid w:val="008B4CC3"/>
    <w:rsid w:val="008C6CA5"/>
    <w:rsid w:val="008C73AB"/>
    <w:rsid w:val="008C7F2C"/>
    <w:rsid w:val="008D43A5"/>
    <w:rsid w:val="008D7E2D"/>
    <w:rsid w:val="008E0C8F"/>
    <w:rsid w:val="008E5803"/>
    <w:rsid w:val="008E5CDF"/>
    <w:rsid w:val="008E66F0"/>
    <w:rsid w:val="008E678D"/>
    <w:rsid w:val="008F11E6"/>
    <w:rsid w:val="008F12D6"/>
    <w:rsid w:val="008F4C74"/>
    <w:rsid w:val="008F5ED0"/>
    <w:rsid w:val="00901C16"/>
    <w:rsid w:val="00920C22"/>
    <w:rsid w:val="00921AF3"/>
    <w:rsid w:val="0092382E"/>
    <w:rsid w:val="00925C25"/>
    <w:rsid w:val="0092649A"/>
    <w:rsid w:val="00926865"/>
    <w:rsid w:val="009314D6"/>
    <w:rsid w:val="00931788"/>
    <w:rsid w:val="009328B1"/>
    <w:rsid w:val="00936387"/>
    <w:rsid w:val="009379DE"/>
    <w:rsid w:val="00940C42"/>
    <w:rsid w:val="00947D84"/>
    <w:rsid w:val="0095620A"/>
    <w:rsid w:val="00956E53"/>
    <w:rsid w:val="00964696"/>
    <w:rsid w:val="009660FC"/>
    <w:rsid w:val="009708D8"/>
    <w:rsid w:val="009734C5"/>
    <w:rsid w:val="009740C4"/>
    <w:rsid w:val="00975614"/>
    <w:rsid w:val="00977D71"/>
    <w:rsid w:val="009820C2"/>
    <w:rsid w:val="00987738"/>
    <w:rsid w:val="00996DC4"/>
    <w:rsid w:val="009A211F"/>
    <w:rsid w:val="009A282A"/>
    <w:rsid w:val="009A6F8F"/>
    <w:rsid w:val="009B2876"/>
    <w:rsid w:val="009B40F4"/>
    <w:rsid w:val="009B4928"/>
    <w:rsid w:val="009C115F"/>
    <w:rsid w:val="009C11CD"/>
    <w:rsid w:val="009C2FBB"/>
    <w:rsid w:val="009D1C5D"/>
    <w:rsid w:val="009D5C99"/>
    <w:rsid w:val="009D5ED2"/>
    <w:rsid w:val="009E0A89"/>
    <w:rsid w:val="009E130F"/>
    <w:rsid w:val="009E226C"/>
    <w:rsid w:val="009E596E"/>
    <w:rsid w:val="009E5ECE"/>
    <w:rsid w:val="009E6BA1"/>
    <w:rsid w:val="009E7405"/>
    <w:rsid w:val="00A036E4"/>
    <w:rsid w:val="00A03D91"/>
    <w:rsid w:val="00A059BC"/>
    <w:rsid w:val="00A07147"/>
    <w:rsid w:val="00A07E77"/>
    <w:rsid w:val="00A12CE3"/>
    <w:rsid w:val="00A13F46"/>
    <w:rsid w:val="00A13F6F"/>
    <w:rsid w:val="00A14910"/>
    <w:rsid w:val="00A14C42"/>
    <w:rsid w:val="00A14CDE"/>
    <w:rsid w:val="00A1511F"/>
    <w:rsid w:val="00A16670"/>
    <w:rsid w:val="00A20118"/>
    <w:rsid w:val="00A20DA7"/>
    <w:rsid w:val="00A25970"/>
    <w:rsid w:val="00A36888"/>
    <w:rsid w:val="00A375AD"/>
    <w:rsid w:val="00A3783E"/>
    <w:rsid w:val="00A44D02"/>
    <w:rsid w:val="00A4579D"/>
    <w:rsid w:val="00A45B97"/>
    <w:rsid w:val="00A52450"/>
    <w:rsid w:val="00A54ADF"/>
    <w:rsid w:val="00A5719B"/>
    <w:rsid w:val="00A61280"/>
    <w:rsid w:val="00A7019C"/>
    <w:rsid w:val="00A70542"/>
    <w:rsid w:val="00A72507"/>
    <w:rsid w:val="00A741A2"/>
    <w:rsid w:val="00A77562"/>
    <w:rsid w:val="00A84032"/>
    <w:rsid w:val="00A8620E"/>
    <w:rsid w:val="00A86653"/>
    <w:rsid w:val="00A87B43"/>
    <w:rsid w:val="00A96C60"/>
    <w:rsid w:val="00AA01E0"/>
    <w:rsid w:val="00AA2B68"/>
    <w:rsid w:val="00AA33F1"/>
    <w:rsid w:val="00AA433F"/>
    <w:rsid w:val="00AA5C4E"/>
    <w:rsid w:val="00AA5D0C"/>
    <w:rsid w:val="00AA6B72"/>
    <w:rsid w:val="00AA72E9"/>
    <w:rsid w:val="00AB27AC"/>
    <w:rsid w:val="00AB405E"/>
    <w:rsid w:val="00AB4064"/>
    <w:rsid w:val="00AB40C3"/>
    <w:rsid w:val="00AB61F6"/>
    <w:rsid w:val="00AB6BE9"/>
    <w:rsid w:val="00AC2436"/>
    <w:rsid w:val="00AC354A"/>
    <w:rsid w:val="00AC47D5"/>
    <w:rsid w:val="00AD1B66"/>
    <w:rsid w:val="00AD478D"/>
    <w:rsid w:val="00AD7840"/>
    <w:rsid w:val="00AE0FD2"/>
    <w:rsid w:val="00AE11AF"/>
    <w:rsid w:val="00AE64BB"/>
    <w:rsid w:val="00AF139A"/>
    <w:rsid w:val="00AF1447"/>
    <w:rsid w:val="00B0319A"/>
    <w:rsid w:val="00B03794"/>
    <w:rsid w:val="00B0457E"/>
    <w:rsid w:val="00B05D6B"/>
    <w:rsid w:val="00B05EBE"/>
    <w:rsid w:val="00B06604"/>
    <w:rsid w:val="00B11963"/>
    <w:rsid w:val="00B12993"/>
    <w:rsid w:val="00B153CE"/>
    <w:rsid w:val="00B15588"/>
    <w:rsid w:val="00B15AC1"/>
    <w:rsid w:val="00B160BD"/>
    <w:rsid w:val="00B17428"/>
    <w:rsid w:val="00B17ABE"/>
    <w:rsid w:val="00B2048F"/>
    <w:rsid w:val="00B20912"/>
    <w:rsid w:val="00B20CDB"/>
    <w:rsid w:val="00B225FC"/>
    <w:rsid w:val="00B22FFA"/>
    <w:rsid w:val="00B24376"/>
    <w:rsid w:val="00B25BDB"/>
    <w:rsid w:val="00B27900"/>
    <w:rsid w:val="00B333CA"/>
    <w:rsid w:val="00B33409"/>
    <w:rsid w:val="00B34EE8"/>
    <w:rsid w:val="00B35526"/>
    <w:rsid w:val="00B36039"/>
    <w:rsid w:val="00B40A9B"/>
    <w:rsid w:val="00B42763"/>
    <w:rsid w:val="00B43958"/>
    <w:rsid w:val="00B44504"/>
    <w:rsid w:val="00B47B94"/>
    <w:rsid w:val="00B50F14"/>
    <w:rsid w:val="00B51855"/>
    <w:rsid w:val="00B5224D"/>
    <w:rsid w:val="00B5506C"/>
    <w:rsid w:val="00B56DBE"/>
    <w:rsid w:val="00B60141"/>
    <w:rsid w:val="00B607AE"/>
    <w:rsid w:val="00B61D13"/>
    <w:rsid w:val="00B62A45"/>
    <w:rsid w:val="00B64F57"/>
    <w:rsid w:val="00B66EA8"/>
    <w:rsid w:val="00B670E5"/>
    <w:rsid w:val="00B72B2B"/>
    <w:rsid w:val="00B75955"/>
    <w:rsid w:val="00B824B0"/>
    <w:rsid w:val="00B866A8"/>
    <w:rsid w:val="00B9014F"/>
    <w:rsid w:val="00BA0264"/>
    <w:rsid w:val="00BA22C9"/>
    <w:rsid w:val="00BA2B26"/>
    <w:rsid w:val="00BA6FCE"/>
    <w:rsid w:val="00BB0D6D"/>
    <w:rsid w:val="00BB5CF5"/>
    <w:rsid w:val="00BB6D91"/>
    <w:rsid w:val="00BC0458"/>
    <w:rsid w:val="00BC09EE"/>
    <w:rsid w:val="00BC76CF"/>
    <w:rsid w:val="00BC7A14"/>
    <w:rsid w:val="00BD27E9"/>
    <w:rsid w:val="00BD39F8"/>
    <w:rsid w:val="00BD5972"/>
    <w:rsid w:val="00BD7CD3"/>
    <w:rsid w:val="00BE32FA"/>
    <w:rsid w:val="00BF2150"/>
    <w:rsid w:val="00BF2594"/>
    <w:rsid w:val="00BF3B9E"/>
    <w:rsid w:val="00BF732E"/>
    <w:rsid w:val="00BF7E9C"/>
    <w:rsid w:val="00C02D85"/>
    <w:rsid w:val="00C06CB8"/>
    <w:rsid w:val="00C15795"/>
    <w:rsid w:val="00C15DC1"/>
    <w:rsid w:val="00C16C81"/>
    <w:rsid w:val="00C16F42"/>
    <w:rsid w:val="00C2097D"/>
    <w:rsid w:val="00C24DFD"/>
    <w:rsid w:val="00C337FE"/>
    <w:rsid w:val="00C34E29"/>
    <w:rsid w:val="00C37E9C"/>
    <w:rsid w:val="00C40052"/>
    <w:rsid w:val="00C40E66"/>
    <w:rsid w:val="00C431F5"/>
    <w:rsid w:val="00C43AA2"/>
    <w:rsid w:val="00C443F8"/>
    <w:rsid w:val="00C451DF"/>
    <w:rsid w:val="00C45833"/>
    <w:rsid w:val="00C46F8C"/>
    <w:rsid w:val="00C4765B"/>
    <w:rsid w:val="00C54724"/>
    <w:rsid w:val="00C57847"/>
    <w:rsid w:val="00C615DB"/>
    <w:rsid w:val="00C73897"/>
    <w:rsid w:val="00C77268"/>
    <w:rsid w:val="00C93015"/>
    <w:rsid w:val="00C9695F"/>
    <w:rsid w:val="00CA41FF"/>
    <w:rsid w:val="00CB1079"/>
    <w:rsid w:val="00CB1569"/>
    <w:rsid w:val="00CB240E"/>
    <w:rsid w:val="00CB6C03"/>
    <w:rsid w:val="00CC416D"/>
    <w:rsid w:val="00CC5454"/>
    <w:rsid w:val="00CC7445"/>
    <w:rsid w:val="00CD06B8"/>
    <w:rsid w:val="00CD0781"/>
    <w:rsid w:val="00CD20A5"/>
    <w:rsid w:val="00CD307F"/>
    <w:rsid w:val="00CD370B"/>
    <w:rsid w:val="00CD3CC8"/>
    <w:rsid w:val="00CD47D9"/>
    <w:rsid w:val="00CD6B80"/>
    <w:rsid w:val="00CD7E39"/>
    <w:rsid w:val="00CE2154"/>
    <w:rsid w:val="00CE507B"/>
    <w:rsid w:val="00CE5E81"/>
    <w:rsid w:val="00CE62A1"/>
    <w:rsid w:val="00CF0EDF"/>
    <w:rsid w:val="00CF16A6"/>
    <w:rsid w:val="00CF3382"/>
    <w:rsid w:val="00CF4178"/>
    <w:rsid w:val="00CF61DC"/>
    <w:rsid w:val="00D00260"/>
    <w:rsid w:val="00D00ED0"/>
    <w:rsid w:val="00D01163"/>
    <w:rsid w:val="00D01620"/>
    <w:rsid w:val="00D0374C"/>
    <w:rsid w:val="00D04685"/>
    <w:rsid w:val="00D142C1"/>
    <w:rsid w:val="00D14BF1"/>
    <w:rsid w:val="00D178E7"/>
    <w:rsid w:val="00D211E9"/>
    <w:rsid w:val="00D214FB"/>
    <w:rsid w:val="00D21B81"/>
    <w:rsid w:val="00D24843"/>
    <w:rsid w:val="00D25126"/>
    <w:rsid w:val="00D30578"/>
    <w:rsid w:val="00D32693"/>
    <w:rsid w:val="00D33F0A"/>
    <w:rsid w:val="00D3790F"/>
    <w:rsid w:val="00D4097D"/>
    <w:rsid w:val="00D4484C"/>
    <w:rsid w:val="00D44C77"/>
    <w:rsid w:val="00D54D02"/>
    <w:rsid w:val="00D60701"/>
    <w:rsid w:val="00D60D50"/>
    <w:rsid w:val="00D61EDF"/>
    <w:rsid w:val="00D62343"/>
    <w:rsid w:val="00D639C5"/>
    <w:rsid w:val="00D650AC"/>
    <w:rsid w:val="00D67055"/>
    <w:rsid w:val="00D71A52"/>
    <w:rsid w:val="00D81714"/>
    <w:rsid w:val="00D8562F"/>
    <w:rsid w:val="00D86553"/>
    <w:rsid w:val="00D924C7"/>
    <w:rsid w:val="00DA108C"/>
    <w:rsid w:val="00DB231F"/>
    <w:rsid w:val="00DB436C"/>
    <w:rsid w:val="00DB4693"/>
    <w:rsid w:val="00DB7F7E"/>
    <w:rsid w:val="00DC200B"/>
    <w:rsid w:val="00DC54FC"/>
    <w:rsid w:val="00DC60B6"/>
    <w:rsid w:val="00DC6EEB"/>
    <w:rsid w:val="00DC78BC"/>
    <w:rsid w:val="00DD166E"/>
    <w:rsid w:val="00DE1CCB"/>
    <w:rsid w:val="00DE4961"/>
    <w:rsid w:val="00DE5768"/>
    <w:rsid w:val="00DF0574"/>
    <w:rsid w:val="00DF0920"/>
    <w:rsid w:val="00DF1E03"/>
    <w:rsid w:val="00DF4F3D"/>
    <w:rsid w:val="00E01AB3"/>
    <w:rsid w:val="00E06D76"/>
    <w:rsid w:val="00E12B73"/>
    <w:rsid w:val="00E12E04"/>
    <w:rsid w:val="00E13672"/>
    <w:rsid w:val="00E15075"/>
    <w:rsid w:val="00E17048"/>
    <w:rsid w:val="00E2056E"/>
    <w:rsid w:val="00E214F9"/>
    <w:rsid w:val="00E232B7"/>
    <w:rsid w:val="00E30DF5"/>
    <w:rsid w:val="00E326DF"/>
    <w:rsid w:val="00E329A7"/>
    <w:rsid w:val="00E333BF"/>
    <w:rsid w:val="00E343DB"/>
    <w:rsid w:val="00E34895"/>
    <w:rsid w:val="00E379AB"/>
    <w:rsid w:val="00E37C32"/>
    <w:rsid w:val="00E4069E"/>
    <w:rsid w:val="00E414EB"/>
    <w:rsid w:val="00E46A31"/>
    <w:rsid w:val="00E47712"/>
    <w:rsid w:val="00E50A89"/>
    <w:rsid w:val="00E51AF6"/>
    <w:rsid w:val="00E520D2"/>
    <w:rsid w:val="00E532D3"/>
    <w:rsid w:val="00E60C55"/>
    <w:rsid w:val="00E61088"/>
    <w:rsid w:val="00E643B0"/>
    <w:rsid w:val="00E64634"/>
    <w:rsid w:val="00E72F26"/>
    <w:rsid w:val="00E76CFE"/>
    <w:rsid w:val="00E87815"/>
    <w:rsid w:val="00E902EF"/>
    <w:rsid w:val="00EA1A62"/>
    <w:rsid w:val="00EA2177"/>
    <w:rsid w:val="00EA6BAB"/>
    <w:rsid w:val="00EB3344"/>
    <w:rsid w:val="00EB35F5"/>
    <w:rsid w:val="00EB434D"/>
    <w:rsid w:val="00EB6EBB"/>
    <w:rsid w:val="00EB78C3"/>
    <w:rsid w:val="00EC054B"/>
    <w:rsid w:val="00ED06AC"/>
    <w:rsid w:val="00ED1F7E"/>
    <w:rsid w:val="00ED4C2A"/>
    <w:rsid w:val="00ED649E"/>
    <w:rsid w:val="00ED7100"/>
    <w:rsid w:val="00ED7E73"/>
    <w:rsid w:val="00EE17D2"/>
    <w:rsid w:val="00EE29BA"/>
    <w:rsid w:val="00EE5C45"/>
    <w:rsid w:val="00EE78A7"/>
    <w:rsid w:val="00EF66A7"/>
    <w:rsid w:val="00F0107B"/>
    <w:rsid w:val="00F0606C"/>
    <w:rsid w:val="00F1304D"/>
    <w:rsid w:val="00F1363C"/>
    <w:rsid w:val="00F16074"/>
    <w:rsid w:val="00F16B89"/>
    <w:rsid w:val="00F21353"/>
    <w:rsid w:val="00F23CA9"/>
    <w:rsid w:val="00F24C74"/>
    <w:rsid w:val="00F3218B"/>
    <w:rsid w:val="00F32919"/>
    <w:rsid w:val="00F32E5C"/>
    <w:rsid w:val="00F41408"/>
    <w:rsid w:val="00F44ED5"/>
    <w:rsid w:val="00F46897"/>
    <w:rsid w:val="00F51CF0"/>
    <w:rsid w:val="00F55ADA"/>
    <w:rsid w:val="00F60A15"/>
    <w:rsid w:val="00F60BD7"/>
    <w:rsid w:val="00F63598"/>
    <w:rsid w:val="00F63FB6"/>
    <w:rsid w:val="00F6472C"/>
    <w:rsid w:val="00F67F70"/>
    <w:rsid w:val="00F701DB"/>
    <w:rsid w:val="00F70314"/>
    <w:rsid w:val="00F73FB4"/>
    <w:rsid w:val="00F75105"/>
    <w:rsid w:val="00F77742"/>
    <w:rsid w:val="00F77F41"/>
    <w:rsid w:val="00F813EB"/>
    <w:rsid w:val="00F82575"/>
    <w:rsid w:val="00F84955"/>
    <w:rsid w:val="00F87014"/>
    <w:rsid w:val="00F90393"/>
    <w:rsid w:val="00F90C8A"/>
    <w:rsid w:val="00F921E3"/>
    <w:rsid w:val="00F93C66"/>
    <w:rsid w:val="00FA1628"/>
    <w:rsid w:val="00FA246D"/>
    <w:rsid w:val="00FA358E"/>
    <w:rsid w:val="00FA3B2E"/>
    <w:rsid w:val="00FA3FF5"/>
    <w:rsid w:val="00FA6308"/>
    <w:rsid w:val="00FA66B1"/>
    <w:rsid w:val="00FA6CA1"/>
    <w:rsid w:val="00FB2A7D"/>
    <w:rsid w:val="00FB3128"/>
    <w:rsid w:val="00FB457B"/>
    <w:rsid w:val="00FB655A"/>
    <w:rsid w:val="00FC7F2E"/>
    <w:rsid w:val="00FD0CFE"/>
    <w:rsid w:val="00FD136F"/>
    <w:rsid w:val="00FD5C88"/>
    <w:rsid w:val="00FD6D95"/>
    <w:rsid w:val="00FE270A"/>
    <w:rsid w:val="00FE6F50"/>
    <w:rsid w:val="00FE77AA"/>
    <w:rsid w:val="00FF184C"/>
    <w:rsid w:val="00FF22F9"/>
    <w:rsid w:val="00FF2565"/>
    <w:rsid w:val="00FF40E7"/>
    <w:rsid w:val="00FF4D4B"/>
    <w:rsid w:val="00FF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906DD"/>
  <w15:chartTrackingRefBased/>
  <w15:docId w15:val="{DE685F06-70AC-43FD-87B2-CD9AAD67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264"/>
    <w:rPr>
      <w:sz w:val="24"/>
      <w:szCs w:val="24"/>
    </w:rPr>
  </w:style>
  <w:style w:type="paragraph" w:styleId="Heading1">
    <w:name w:val="heading 1"/>
    <w:basedOn w:val="Normal"/>
    <w:next w:val="Normal"/>
    <w:qFormat/>
    <w:rsid w:val="005C4661"/>
    <w:pPr>
      <w:keepNext/>
      <w:widowControl w:val="0"/>
      <w:jc w:val="center"/>
      <w:outlineLvl w:val="0"/>
    </w:pPr>
    <w:rPr>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C4661"/>
    <w:pPr>
      <w:widowControl w:val="0"/>
      <w:jc w:val="center"/>
    </w:pPr>
    <w:rPr>
      <w:b/>
      <w:snapToGrid w:val="0"/>
      <w:sz w:val="32"/>
      <w:szCs w:val="20"/>
    </w:rPr>
  </w:style>
  <w:style w:type="character" w:styleId="Hyperlink">
    <w:name w:val="Hyperlink"/>
    <w:rsid w:val="009C2FBB"/>
    <w:rPr>
      <w:color w:val="0000FF"/>
      <w:u w:val="single"/>
    </w:rPr>
  </w:style>
  <w:style w:type="paragraph" w:styleId="Header">
    <w:name w:val="header"/>
    <w:basedOn w:val="Normal"/>
    <w:rsid w:val="00AE11AF"/>
    <w:pPr>
      <w:tabs>
        <w:tab w:val="center" w:pos="4320"/>
        <w:tab w:val="right" w:pos="8640"/>
      </w:tabs>
    </w:pPr>
  </w:style>
  <w:style w:type="paragraph" w:styleId="Footer">
    <w:name w:val="footer"/>
    <w:basedOn w:val="Normal"/>
    <w:link w:val="FooterChar"/>
    <w:uiPriority w:val="99"/>
    <w:rsid w:val="00AE11AF"/>
    <w:pPr>
      <w:tabs>
        <w:tab w:val="center" w:pos="4320"/>
        <w:tab w:val="right" w:pos="8640"/>
      </w:tabs>
    </w:pPr>
    <w:rPr>
      <w:lang w:val="x-none" w:eastAsia="x-none"/>
    </w:rPr>
  </w:style>
  <w:style w:type="paragraph" w:styleId="DocumentMap">
    <w:name w:val="Document Map"/>
    <w:basedOn w:val="Normal"/>
    <w:semiHidden/>
    <w:rsid w:val="0035320D"/>
    <w:pPr>
      <w:shd w:val="clear" w:color="auto" w:fill="000080"/>
    </w:pPr>
    <w:rPr>
      <w:rFonts w:ascii="Tahoma" w:hAnsi="Tahoma" w:cs="Tahoma"/>
      <w:sz w:val="20"/>
      <w:szCs w:val="20"/>
    </w:rPr>
  </w:style>
  <w:style w:type="character" w:customStyle="1" w:styleId="body">
    <w:name w:val="body"/>
    <w:basedOn w:val="DefaultParagraphFont"/>
    <w:rsid w:val="00F41408"/>
  </w:style>
  <w:style w:type="paragraph" w:styleId="NoSpacing">
    <w:name w:val="No Spacing"/>
    <w:uiPriority w:val="1"/>
    <w:qFormat/>
    <w:rsid w:val="00A741A2"/>
    <w:rPr>
      <w:rFonts w:ascii="Calibri" w:hAnsi="Calibri" w:cs="Calibri"/>
      <w:sz w:val="22"/>
      <w:szCs w:val="22"/>
    </w:rPr>
  </w:style>
  <w:style w:type="paragraph" w:styleId="PlainText">
    <w:name w:val="Plain Text"/>
    <w:basedOn w:val="Normal"/>
    <w:link w:val="PlainTextChar"/>
    <w:uiPriority w:val="99"/>
    <w:unhideWhenUsed/>
    <w:rsid w:val="00AA33F1"/>
    <w:rPr>
      <w:rFonts w:ascii="Consolas" w:eastAsia="Calibri" w:hAnsi="Consolas"/>
      <w:sz w:val="21"/>
      <w:szCs w:val="21"/>
      <w:lang w:val="x-none" w:eastAsia="x-none"/>
    </w:rPr>
  </w:style>
  <w:style w:type="character" w:customStyle="1" w:styleId="PlainTextChar">
    <w:name w:val="Plain Text Char"/>
    <w:link w:val="PlainText"/>
    <w:uiPriority w:val="99"/>
    <w:rsid w:val="00AA33F1"/>
    <w:rPr>
      <w:rFonts w:ascii="Consolas" w:eastAsia="Calibri" w:hAnsi="Consolas"/>
      <w:sz w:val="21"/>
      <w:szCs w:val="21"/>
    </w:rPr>
  </w:style>
  <w:style w:type="table" w:styleId="TableGrid">
    <w:name w:val="Table Grid"/>
    <w:basedOn w:val="TableNormal"/>
    <w:rsid w:val="00F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62A45"/>
    <w:rPr>
      <w:sz w:val="24"/>
      <w:szCs w:val="24"/>
    </w:rPr>
  </w:style>
  <w:style w:type="paragraph" w:styleId="BalloonText">
    <w:name w:val="Balloon Text"/>
    <w:basedOn w:val="Normal"/>
    <w:link w:val="BalloonTextChar"/>
    <w:rsid w:val="002068C7"/>
    <w:rPr>
      <w:rFonts w:ascii="Segoe UI" w:hAnsi="Segoe UI"/>
      <w:sz w:val="18"/>
      <w:szCs w:val="18"/>
      <w:lang w:val="x-none" w:eastAsia="x-none"/>
    </w:rPr>
  </w:style>
  <w:style w:type="character" w:customStyle="1" w:styleId="BalloonTextChar">
    <w:name w:val="Balloon Text Char"/>
    <w:link w:val="BalloonText"/>
    <w:rsid w:val="002068C7"/>
    <w:rPr>
      <w:rFonts w:ascii="Segoe UI" w:hAnsi="Segoe UI" w:cs="Segoe UI"/>
      <w:sz w:val="18"/>
      <w:szCs w:val="18"/>
    </w:rPr>
  </w:style>
  <w:style w:type="paragraph" w:styleId="ListParagraph">
    <w:name w:val="List Paragraph"/>
    <w:basedOn w:val="Normal"/>
    <w:uiPriority w:val="34"/>
    <w:qFormat/>
    <w:rsid w:val="00926865"/>
    <w:pPr>
      <w:ind w:left="720"/>
      <w:contextualSpacing/>
    </w:pPr>
  </w:style>
  <w:style w:type="table" w:styleId="ListTable7Colorful-Accent3">
    <w:name w:val="List Table 7 Colorful Accent 3"/>
    <w:basedOn w:val="TableNormal"/>
    <w:uiPriority w:val="52"/>
    <w:rsid w:val="00A54ADF"/>
    <w:rPr>
      <w:rFonts w:asciiTheme="minorHAnsi" w:eastAsiaTheme="minorHAnsi" w:hAnsiTheme="minorHAnsi" w:cstheme="minorBidi"/>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A54ADF"/>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82662">
      <w:bodyDiv w:val="1"/>
      <w:marLeft w:val="0"/>
      <w:marRight w:val="0"/>
      <w:marTop w:val="0"/>
      <w:marBottom w:val="0"/>
      <w:divBdr>
        <w:top w:val="none" w:sz="0" w:space="0" w:color="auto"/>
        <w:left w:val="none" w:sz="0" w:space="0" w:color="auto"/>
        <w:bottom w:val="none" w:sz="0" w:space="0" w:color="auto"/>
        <w:right w:val="none" w:sz="0" w:space="0" w:color="auto"/>
      </w:divBdr>
      <w:divsChild>
        <w:div w:id="1824814565">
          <w:marLeft w:val="0"/>
          <w:marRight w:val="0"/>
          <w:marTop w:val="0"/>
          <w:marBottom w:val="0"/>
          <w:divBdr>
            <w:top w:val="none" w:sz="0" w:space="0" w:color="auto"/>
            <w:left w:val="none" w:sz="0" w:space="0" w:color="auto"/>
            <w:bottom w:val="none" w:sz="0" w:space="0" w:color="auto"/>
            <w:right w:val="none" w:sz="0" w:space="0" w:color="auto"/>
          </w:divBdr>
        </w:div>
      </w:divsChild>
    </w:div>
    <w:div w:id="290523417">
      <w:bodyDiv w:val="1"/>
      <w:marLeft w:val="0"/>
      <w:marRight w:val="0"/>
      <w:marTop w:val="0"/>
      <w:marBottom w:val="0"/>
      <w:divBdr>
        <w:top w:val="none" w:sz="0" w:space="0" w:color="auto"/>
        <w:left w:val="none" w:sz="0" w:space="0" w:color="auto"/>
        <w:bottom w:val="none" w:sz="0" w:space="0" w:color="auto"/>
        <w:right w:val="none" w:sz="0" w:space="0" w:color="auto"/>
      </w:divBdr>
    </w:div>
    <w:div w:id="317928062">
      <w:bodyDiv w:val="1"/>
      <w:marLeft w:val="0"/>
      <w:marRight w:val="0"/>
      <w:marTop w:val="0"/>
      <w:marBottom w:val="0"/>
      <w:divBdr>
        <w:top w:val="none" w:sz="0" w:space="0" w:color="auto"/>
        <w:left w:val="none" w:sz="0" w:space="0" w:color="auto"/>
        <w:bottom w:val="none" w:sz="0" w:space="0" w:color="auto"/>
        <w:right w:val="none" w:sz="0" w:space="0" w:color="auto"/>
      </w:divBdr>
    </w:div>
    <w:div w:id="383454577">
      <w:bodyDiv w:val="1"/>
      <w:marLeft w:val="0"/>
      <w:marRight w:val="0"/>
      <w:marTop w:val="0"/>
      <w:marBottom w:val="0"/>
      <w:divBdr>
        <w:top w:val="none" w:sz="0" w:space="0" w:color="auto"/>
        <w:left w:val="none" w:sz="0" w:space="0" w:color="auto"/>
        <w:bottom w:val="none" w:sz="0" w:space="0" w:color="auto"/>
        <w:right w:val="none" w:sz="0" w:space="0" w:color="auto"/>
      </w:divBdr>
    </w:div>
    <w:div w:id="384835474">
      <w:bodyDiv w:val="1"/>
      <w:marLeft w:val="0"/>
      <w:marRight w:val="0"/>
      <w:marTop w:val="0"/>
      <w:marBottom w:val="0"/>
      <w:divBdr>
        <w:top w:val="none" w:sz="0" w:space="0" w:color="auto"/>
        <w:left w:val="none" w:sz="0" w:space="0" w:color="auto"/>
        <w:bottom w:val="none" w:sz="0" w:space="0" w:color="auto"/>
        <w:right w:val="none" w:sz="0" w:space="0" w:color="auto"/>
      </w:divBdr>
    </w:div>
    <w:div w:id="426654435">
      <w:bodyDiv w:val="1"/>
      <w:marLeft w:val="0"/>
      <w:marRight w:val="0"/>
      <w:marTop w:val="0"/>
      <w:marBottom w:val="0"/>
      <w:divBdr>
        <w:top w:val="none" w:sz="0" w:space="0" w:color="auto"/>
        <w:left w:val="none" w:sz="0" w:space="0" w:color="auto"/>
        <w:bottom w:val="none" w:sz="0" w:space="0" w:color="auto"/>
        <w:right w:val="none" w:sz="0" w:space="0" w:color="auto"/>
      </w:divBdr>
    </w:div>
    <w:div w:id="441922500">
      <w:bodyDiv w:val="1"/>
      <w:marLeft w:val="0"/>
      <w:marRight w:val="0"/>
      <w:marTop w:val="0"/>
      <w:marBottom w:val="0"/>
      <w:divBdr>
        <w:top w:val="none" w:sz="0" w:space="0" w:color="auto"/>
        <w:left w:val="none" w:sz="0" w:space="0" w:color="auto"/>
        <w:bottom w:val="none" w:sz="0" w:space="0" w:color="auto"/>
        <w:right w:val="none" w:sz="0" w:space="0" w:color="auto"/>
      </w:divBdr>
    </w:div>
    <w:div w:id="505637310">
      <w:bodyDiv w:val="1"/>
      <w:marLeft w:val="0"/>
      <w:marRight w:val="0"/>
      <w:marTop w:val="0"/>
      <w:marBottom w:val="0"/>
      <w:divBdr>
        <w:top w:val="none" w:sz="0" w:space="0" w:color="auto"/>
        <w:left w:val="none" w:sz="0" w:space="0" w:color="auto"/>
        <w:bottom w:val="none" w:sz="0" w:space="0" w:color="auto"/>
        <w:right w:val="none" w:sz="0" w:space="0" w:color="auto"/>
      </w:divBdr>
    </w:div>
    <w:div w:id="550455978">
      <w:bodyDiv w:val="1"/>
      <w:marLeft w:val="0"/>
      <w:marRight w:val="0"/>
      <w:marTop w:val="0"/>
      <w:marBottom w:val="0"/>
      <w:divBdr>
        <w:top w:val="none" w:sz="0" w:space="0" w:color="auto"/>
        <w:left w:val="none" w:sz="0" w:space="0" w:color="auto"/>
        <w:bottom w:val="none" w:sz="0" w:space="0" w:color="auto"/>
        <w:right w:val="none" w:sz="0" w:space="0" w:color="auto"/>
      </w:divBdr>
    </w:div>
    <w:div w:id="638726653">
      <w:bodyDiv w:val="1"/>
      <w:marLeft w:val="0"/>
      <w:marRight w:val="0"/>
      <w:marTop w:val="0"/>
      <w:marBottom w:val="0"/>
      <w:divBdr>
        <w:top w:val="none" w:sz="0" w:space="0" w:color="auto"/>
        <w:left w:val="none" w:sz="0" w:space="0" w:color="auto"/>
        <w:bottom w:val="none" w:sz="0" w:space="0" w:color="auto"/>
        <w:right w:val="none" w:sz="0" w:space="0" w:color="auto"/>
      </w:divBdr>
    </w:div>
    <w:div w:id="1205563865">
      <w:bodyDiv w:val="1"/>
      <w:marLeft w:val="0"/>
      <w:marRight w:val="0"/>
      <w:marTop w:val="0"/>
      <w:marBottom w:val="0"/>
      <w:divBdr>
        <w:top w:val="none" w:sz="0" w:space="0" w:color="auto"/>
        <w:left w:val="none" w:sz="0" w:space="0" w:color="auto"/>
        <w:bottom w:val="none" w:sz="0" w:space="0" w:color="auto"/>
        <w:right w:val="none" w:sz="0" w:space="0" w:color="auto"/>
      </w:divBdr>
    </w:div>
    <w:div w:id="1452168812">
      <w:bodyDiv w:val="1"/>
      <w:marLeft w:val="0"/>
      <w:marRight w:val="0"/>
      <w:marTop w:val="0"/>
      <w:marBottom w:val="0"/>
      <w:divBdr>
        <w:top w:val="none" w:sz="0" w:space="0" w:color="auto"/>
        <w:left w:val="none" w:sz="0" w:space="0" w:color="auto"/>
        <w:bottom w:val="none" w:sz="0" w:space="0" w:color="auto"/>
        <w:right w:val="none" w:sz="0" w:space="0" w:color="auto"/>
      </w:divBdr>
    </w:div>
    <w:div w:id="1462115072">
      <w:bodyDiv w:val="1"/>
      <w:marLeft w:val="0"/>
      <w:marRight w:val="0"/>
      <w:marTop w:val="0"/>
      <w:marBottom w:val="0"/>
      <w:divBdr>
        <w:top w:val="none" w:sz="0" w:space="0" w:color="auto"/>
        <w:left w:val="none" w:sz="0" w:space="0" w:color="auto"/>
        <w:bottom w:val="none" w:sz="0" w:space="0" w:color="auto"/>
        <w:right w:val="none" w:sz="0" w:space="0" w:color="auto"/>
      </w:divBdr>
    </w:div>
    <w:div w:id="1651985660">
      <w:bodyDiv w:val="1"/>
      <w:marLeft w:val="0"/>
      <w:marRight w:val="0"/>
      <w:marTop w:val="0"/>
      <w:marBottom w:val="0"/>
      <w:divBdr>
        <w:top w:val="none" w:sz="0" w:space="0" w:color="auto"/>
        <w:left w:val="none" w:sz="0" w:space="0" w:color="auto"/>
        <w:bottom w:val="none" w:sz="0" w:space="0" w:color="auto"/>
        <w:right w:val="none" w:sz="0" w:space="0" w:color="auto"/>
      </w:divBdr>
    </w:div>
    <w:div w:id="1662848802">
      <w:bodyDiv w:val="1"/>
      <w:marLeft w:val="0"/>
      <w:marRight w:val="0"/>
      <w:marTop w:val="0"/>
      <w:marBottom w:val="0"/>
      <w:divBdr>
        <w:top w:val="none" w:sz="0" w:space="0" w:color="auto"/>
        <w:left w:val="none" w:sz="0" w:space="0" w:color="auto"/>
        <w:bottom w:val="none" w:sz="0" w:space="0" w:color="auto"/>
        <w:right w:val="none" w:sz="0" w:space="0" w:color="auto"/>
      </w:divBdr>
    </w:div>
    <w:div w:id="1812745659">
      <w:bodyDiv w:val="1"/>
      <w:marLeft w:val="0"/>
      <w:marRight w:val="0"/>
      <w:marTop w:val="0"/>
      <w:marBottom w:val="0"/>
      <w:divBdr>
        <w:top w:val="none" w:sz="0" w:space="0" w:color="auto"/>
        <w:left w:val="none" w:sz="0" w:space="0" w:color="auto"/>
        <w:bottom w:val="none" w:sz="0" w:space="0" w:color="auto"/>
        <w:right w:val="none" w:sz="0" w:space="0" w:color="auto"/>
      </w:divBdr>
      <w:divsChild>
        <w:div w:id="1583493663">
          <w:marLeft w:val="0"/>
          <w:marRight w:val="0"/>
          <w:marTop w:val="0"/>
          <w:marBottom w:val="0"/>
          <w:divBdr>
            <w:top w:val="none" w:sz="0" w:space="0" w:color="auto"/>
            <w:left w:val="none" w:sz="0" w:space="0" w:color="auto"/>
            <w:bottom w:val="none" w:sz="0" w:space="0" w:color="auto"/>
            <w:right w:val="none" w:sz="0" w:space="0" w:color="auto"/>
          </w:divBdr>
        </w:div>
      </w:divsChild>
    </w:div>
    <w:div w:id="1846045855">
      <w:bodyDiv w:val="1"/>
      <w:marLeft w:val="0"/>
      <w:marRight w:val="0"/>
      <w:marTop w:val="0"/>
      <w:marBottom w:val="0"/>
      <w:divBdr>
        <w:top w:val="none" w:sz="0" w:space="0" w:color="auto"/>
        <w:left w:val="none" w:sz="0" w:space="0" w:color="auto"/>
        <w:bottom w:val="none" w:sz="0" w:space="0" w:color="auto"/>
        <w:right w:val="none" w:sz="0" w:space="0" w:color="auto"/>
      </w:divBdr>
    </w:div>
    <w:div w:id="1881745913">
      <w:bodyDiv w:val="1"/>
      <w:marLeft w:val="0"/>
      <w:marRight w:val="0"/>
      <w:marTop w:val="0"/>
      <w:marBottom w:val="0"/>
      <w:divBdr>
        <w:top w:val="none" w:sz="0" w:space="0" w:color="auto"/>
        <w:left w:val="none" w:sz="0" w:space="0" w:color="auto"/>
        <w:bottom w:val="none" w:sz="0" w:space="0" w:color="auto"/>
        <w:right w:val="none" w:sz="0" w:space="0" w:color="auto"/>
      </w:divBdr>
    </w:div>
    <w:div w:id="2018337728">
      <w:bodyDiv w:val="1"/>
      <w:marLeft w:val="0"/>
      <w:marRight w:val="0"/>
      <w:marTop w:val="0"/>
      <w:marBottom w:val="0"/>
      <w:divBdr>
        <w:top w:val="none" w:sz="0" w:space="0" w:color="auto"/>
        <w:left w:val="none" w:sz="0" w:space="0" w:color="auto"/>
        <w:bottom w:val="none" w:sz="0" w:space="0" w:color="auto"/>
        <w:right w:val="none" w:sz="0" w:space="0" w:color="auto"/>
      </w:divBdr>
    </w:div>
    <w:div w:id="2075394716">
      <w:bodyDiv w:val="1"/>
      <w:marLeft w:val="0"/>
      <w:marRight w:val="0"/>
      <w:marTop w:val="0"/>
      <w:marBottom w:val="0"/>
      <w:divBdr>
        <w:top w:val="none" w:sz="0" w:space="0" w:color="auto"/>
        <w:left w:val="none" w:sz="0" w:space="0" w:color="auto"/>
        <w:bottom w:val="none" w:sz="0" w:space="0" w:color="auto"/>
        <w:right w:val="none" w:sz="0" w:space="0" w:color="auto"/>
      </w:divBdr>
    </w:div>
    <w:div w:id="210201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2015%20Events\BON\NOMINATION%20APPLICATION\BEST%20OF%20NAIOP%20NOMINATION%20APPLICATION%201.5.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2151bd-1d97-4e70-bddf-03a3db1ddc7d">
      <Terms xmlns="http://schemas.microsoft.com/office/infopath/2007/PartnerControls"/>
    </lcf76f155ced4ddcb4097134ff3c332f>
    <TaxCatchAll xmlns="43f1ce9f-7c30-4f33-afd8-6d4013fc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214D505D73D664499FF383B85AC89A2E" ma:contentTypeVersion="19" ma:contentTypeDescription="Create a new document." ma:contentTypeScope="" ma:versionID="4d70067c0c487614881077d5cdae031e">
  <xsd:schema xmlns:xsd="http://www.w3.org/2001/XMLSchema" xmlns:xs="http://www.w3.org/2001/XMLSchema" xmlns:p="http://schemas.microsoft.com/office/2006/metadata/properties" xmlns:ns2="a52151bd-1d97-4e70-bddf-03a3db1ddc7d" xmlns:ns3="43f1ce9f-7c30-4f33-afd8-6d4013fc02a5" targetNamespace="http://schemas.microsoft.com/office/2006/metadata/properties" ma:root="true" ma:fieldsID="d6f27270b9eb051cad018cd3b8532d10" ns2:_="" ns3:_="">
    <xsd:import namespace="a52151bd-1d97-4e70-bddf-03a3db1ddc7d"/>
    <xsd:import namespace="43f1ce9f-7c30-4f33-afd8-6d4013fc0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151bd-1d97-4e70-bddf-03a3db1ddc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4ac3a-61b5-4972-ab86-6c8e5d25f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1ce9f-7c30-4f33-afd8-6d4013fc02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f52073-c35b-4013-a701-a9fe4ac8b266}" ma:internalName="TaxCatchAll" ma:showField="CatchAllData" ma:web="43f1ce9f-7c30-4f33-afd8-6d4013fc0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F36A0A-F193-4388-A99B-ED9E9363D11E}">
  <ds:schemaRefs>
    <ds:schemaRef ds:uri="http://schemas.microsoft.com/office/2006/metadata/properties"/>
    <ds:schemaRef ds:uri="http://schemas.microsoft.com/office/infopath/2007/PartnerControls"/>
    <ds:schemaRef ds:uri="a52151bd-1d97-4e70-bddf-03a3db1ddc7d"/>
    <ds:schemaRef ds:uri="43f1ce9f-7c30-4f33-afd8-6d4013fc02a5"/>
  </ds:schemaRefs>
</ds:datastoreItem>
</file>

<file path=customXml/itemProps2.xml><?xml version="1.0" encoding="utf-8"?>
<ds:datastoreItem xmlns:ds="http://schemas.openxmlformats.org/officeDocument/2006/customXml" ds:itemID="{D6FAFDBB-BDDB-4AEA-BCB6-831995313C4E}">
  <ds:schemaRefs>
    <ds:schemaRef ds:uri="http://schemas.microsoft.com/sharepoint/v3/contenttype/forms"/>
  </ds:schemaRefs>
</ds:datastoreItem>
</file>

<file path=customXml/itemProps3.xml><?xml version="1.0" encoding="utf-8"?>
<ds:datastoreItem xmlns:ds="http://schemas.openxmlformats.org/officeDocument/2006/customXml" ds:itemID="{EAB7CE23-0AC4-4FA6-A4E4-64FFFFB0C69C}">
  <ds:schemaRefs>
    <ds:schemaRef ds:uri="http://schemas.openxmlformats.org/officeDocument/2006/bibliography"/>
  </ds:schemaRefs>
</ds:datastoreItem>
</file>

<file path=customXml/itemProps4.xml><?xml version="1.0" encoding="utf-8"?>
<ds:datastoreItem xmlns:ds="http://schemas.openxmlformats.org/officeDocument/2006/customXml" ds:itemID="{A1217DF1-C52A-477B-ACFD-8E938C109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151bd-1d97-4e70-bddf-03a3db1ddc7d"/>
    <ds:schemaRef ds:uri="43f1ce9f-7c30-4f33-afd8-6d4013f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BEST OF NAIOP NOMINATION APPLICATION 1.5.15</Template>
  <TotalTime>136</TotalTime>
  <Pages>2</Pages>
  <Words>442</Words>
  <Characters>2536</Characters>
  <Application>Microsoft Office Word</Application>
  <DocSecurity>0</DocSecurity>
  <Lines>62</Lines>
  <Paragraphs>41</Paragraphs>
  <ScaleCrop>false</ScaleCrop>
  <HeadingPairs>
    <vt:vector size="2" baseType="variant">
      <vt:variant>
        <vt:lpstr>Title</vt:lpstr>
      </vt:variant>
      <vt:variant>
        <vt:i4>1</vt:i4>
      </vt:variant>
    </vt:vector>
  </HeadingPairs>
  <TitlesOfParts>
    <vt:vector size="1" baseType="lpstr">
      <vt:lpstr>2019 BEST OF NAIOP</vt:lpstr>
    </vt:vector>
  </TitlesOfParts>
  <Company>NAIOP</Company>
  <LinksUpToDate>false</LinksUpToDate>
  <CharactersWithSpaces>2956</CharactersWithSpaces>
  <SharedDoc>false</SharedDoc>
  <HLinks>
    <vt:vector size="12" baseType="variant">
      <vt:variant>
        <vt:i4>1376299</vt:i4>
      </vt:variant>
      <vt:variant>
        <vt:i4>11</vt:i4>
      </vt:variant>
      <vt:variant>
        <vt:i4>0</vt:i4>
      </vt:variant>
      <vt:variant>
        <vt:i4>5</vt:i4>
      </vt:variant>
      <vt:variant>
        <vt:lpwstr>mailto:rsvp@naiopaz.org</vt:lpwstr>
      </vt:variant>
      <vt:variant>
        <vt:lpwstr/>
      </vt:variant>
      <vt:variant>
        <vt:i4>1376299</vt:i4>
      </vt:variant>
      <vt:variant>
        <vt:i4>0</vt:i4>
      </vt:variant>
      <vt:variant>
        <vt:i4>0</vt:i4>
      </vt:variant>
      <vt:variant>
        <vt:i4>5</vt:i4>
      </vt:variant>
      <vt:variant>
        <vt:lpwstr>mailto:rsvp@naiopaz.org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OF NAIOP</dc:title>
  <dc:subject/>
  <dc:creator>Lut Kusy</dc:creator>
  <cp:keywords/>
  <cp:lastModifiedBy>Lutfiyah Kusy</cp:lastModifiedBy>
  <cp:revision>11</cp:revision>
  <cp:lastPrinted>2021-02-16T19:23:00Z</cp:lastPrinted>
  <dcterms:created xsi:type="dcterms:W3CDTF">2026-02-14T17:23:00Z</dcterms:created>
  <dcterms:modified xsi:type="dcterms:W3CDTF">2026-02-20T14:54:00Z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0x010100214D505D73D664499FF383B85AC89A2E</vt:lpwstr>
  </property>
  <property fmtid="{D5CDD505-2E9C-101B-9397-08002B2CF9AE}" pid="3" name="AuthorIds_UIVersion_1536">
    <vt:lpwstr>15</vt:lpwstr>
  </property>
  <property fmtid="{D5CDD505-2E9C-101B-9397-08002B2CF9AE}" pid="4" name="MediaServiceImageTags">
    <vt:lpwstr/>
  </property>
  <property fmtid="{D5CDD505-2E9C-101B-9397-08002B2CF9AE}" pid="5" name="docLang">
    <vt:lpwstr>en</vt:lpwstr>
  </property>
</Properties>
</file>