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CE389" w14:textId="6876FF31" w:rsidR="00BB34B0" w:rsidRDefault="00CC7F9A" w:rsidP="00BB34B0">
      <w:pPr>
        <w:tabs>
          <w:tab w:val="left" w:pos="4335"/>
          <w:tab w:val="center" w:pos="5760"/>
        </w:tabs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2026</w:t>
      </w:r>
      <w:r w:rsidR="00BB34B0">
        <w:rPr>
          <w:rFonts w:asciiTheme="minorHAnsi" w:hAnsiTheme="minorHAnsi" w:cstheme="minorHAnsi"/>
          <w:b/>
          <w:sz w:val="22"/>
          <w:szCs w:val="22"/>
        </w:rPr>
        <w:t xml:space="preserve"> BEST OF NAIOP</w:t>
      </w:r>
    </w:p>
    <w:p w14:paraId="310EB768" w14:textId="77777777" w:rsidR="00B670E5" w:rsidRPr="00536C00" w:rsidRDefault="00B670E5" w:rsidP="00B670E5">
      <w:pPr>
        <w:pStyle w:val="NoSpacing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536C00">
        <w:rPr>
          <w:rFonts w:asciiTheme="minorHAnsi" w:hAnsiTheme="minorHAnsi" w:cstheme="minorHAnsi"/>
          <w:b/>
          <w:bCs/>
          <w:sz w:val="21"/>
          <w:szCs w:val="21"/>
        </w:rPr>
        <w:t>Developing Leader of the Year</w:t>
      </w:r>
    </w:p>
    <w:p w14:paraId="1C9ED63E" w14:textId="77777777" w:rsidR="00B670E5" w:rsidRPr="00536C00" w:rsidRDefault="00B670E5" w:rsidP="00B670E5">
      <w:pPr>
        <w:pStyle w:val="PlainText"/>
        <w:rPr>
          <w:rFonts w:asciiTheme="minorHAnsi" w:hAnsiTheme="minorHAnsi" w:cstheme="minorHAnsi"/>
        </w:rPr>
      </w:pPr>
    </w:p>
    <w:p w14:paraId="148DCA9D" w14:textId="77777777" w:rsidR="00B670E5" w:rsidRPr="00536C00" w:rsidRDefault="00B670E5" w:rsidP="00B670E5">
      <w:pPr>
        <w:pStyle w:val="PlainText"/>
        <w:rPr>
          <w:rFonts w:asciiTheme="minorHAnsi" w:hAnsiTheme="minorHAnsi" w:cstheme="minorHAnsi"/>
        </w:rPr>
      </w:pPr>
    </w:p>
    <w:p w14:paraId="1EA2A475" w14:textId="77777777" w:rsidR="00B670E5" w:rsidRPr="00536C00" w:rsidRDefault="00B670E5" w:rsidP="00B670E5">
      <w:pPr>
        <w:pStyle w:val="PlainText"/>
        <w:rPr>
          <w:rFonts w:asciiTheme="minorHAnsi" w:hAnsiTheme="minorHAnsi" w:cstheme="minorHAnsi"/>
          <w:b/>
          <w:bCs/>
          <w:u w:val="single"/>
        </w:rPr>
      </w:pPr>
      <w:r w:rsidRPr="00536C00">
        <w:rPr>
          <w:rFonts w:asciiTheme="minorHAnsi" w:hAnsiTheme="minorHAnsi" w:cstheme="minorHAnsi"/>
          <w:b/>
          <w:bCs/>
          <w:u w:val="single"/>
        </w:rPr>
        <w:t>Purpose</w:t>
      </w:r>
    </w:p>
    <w:p w14:paraId="608BD18D" w14:textId="4A6A74D9" w:rsidR="00B670E5" w:rsidRPr="00536C00" w:rsidRDefault="00B670E5" w:rsidP="00B670E5">
      <w:pPr>
        <w:pStyle w:val="PlainText"/>
        <w:rPr>
          <w:rFonts w:asciiTheme="minorHAnsi" w:hAnsiTheme="minorHAnsi" w:cstheme="minorHAnsi"/>
        </w:rPr>
      </w:pPr>
      <w:r w:rsidRPr="00536C00">
        <w:rPr>
          <w:rFonts w:asciiTheme="minorHAnsi" w:hAnsiTheme="minorHAnsi" w:cstheme="minorHAnsi"/>
        </w:rPr>
        <w:t xml:space="preserve">To recognize the </w:t>
      </w:r>
      <w:r w:rsidR="00FC206C">
        <w:rPr>
          <w:rFonts w:asciiTheme="minorHAnsi" w:hAnsiTheme="minorHAnsi" w:cstheme="minorHAnsi"/>
        </w:rPr>
        <w:t>NAIOP D</w:t>
      </w:r>
      <w:r w:rsidRPr="00536C00">
        <w:rPr>
          <w:rFonts w:asciiTheme="minorHAnsi" w:hAnsiTheme="minorHAnsi" w:cstheme="minorHAnsi"/>
        </w:rPr>
        <w:t xml:space="preserve">eveloping </w:t>
      </w:r>
      <w:r w:rsidR="00FC206C">
        <w:rPr>
          <w:rFonts w:asciiTheme="minorHAnsi" w:hAnsiTheme="minorHAnsi" w:cstheme="minorHAnsi"/>
        </w:rPr>
        <w:t>L</w:t>
      </w:r>
      <w:r w:rsidRPr="00536C00">
        <w:rPr>
          <w:rFonts w:asciiTheme="minorHAnsi" w:hAnsiTheme="minorHAnsi" w:cstheme="minorHAnsi"/>
        </w:rPr>
        <w:t xml:space="preserve">eader who has made the most significant contribution to the Arizona </w:t>
      </w:r>
      <w:r w:rsidR="00CE56B3">
        <w:rPr>
          <w:rFonts w:asciiTheme="minorHAnsi" w:hAnsiTheme="minorHAnsi" w:cstheme="minorHAnsi"/>
        </w:rPr>
        <w:t xml:space="preserve">commercial </w:t>
      </w:r>
      <w:r w:rsidRPr="00536C00">
        <w:rPr>
          <w:rFonts w:asciiTheme="minorHAnsi" w:hAnsiTheme="minorHAnsi" w:cstheme="minorHAnsi"/>
        </w:rPr>
        <w:t xml:space="preserve">real estate market between </w:t>
      </w:r>
      <w:r w:rsidR="00C61952">
        <w:rPr>
          <w:rFonts w:asciiTheme="minorHAnsi" w:hAnsiTheme="minorHAnsi" w:cstheme="minorHAnsi"/>
          <w:lang w:val="en-US"/>
        </w:rPr>
        <w:t>0</w:t>
      </w:r>
      <w:r w:rsidR="00926865" w:rsidRPr="00536C00">
        <w:rPr>
          <w:rFonts w:asciiTheme="minorHAnsi" w:hAnsiTheme="minorHAnsi" w:cstheme="minorHAnsi"/>
        </w:rPr>
        <w:t>1/</w:t>
      </w:r>
      <w:r w:rsidR="00C61952">
        <w:rPr>
          <w:rFonts w:asciiTheme="minorHAnsi" w:hAnsiTheme="minorHAnsi" w:cstheme="minorHAnsi"/>
          <w:lang w:val="en-US"/>
        </w:rPr>
        <w:t>0</w:t>
      </w:r>
      <w:r w:rsidR="00926865" w:rsidRPr="00536C00">
        <w:rPr>
          <w:rFonts w:asciiTheme="minorHAnsi" w:hAnsiTheme="minorHAnsi" w:cstheme="minorHAnsi"/>
        </w:rPr>
        <w:t>1/</w:t>
      </w:r>
      <w:r w:rsidR="00DA4095">
        <w:rPr>
          <w:rFonts w:asciiTheme="minorHAnsi" w:hAnsiTheme="minorHAnsi" w:cstheme="minorHAnsi"/>
        </w:rPr>
        <w:t>25</w:t>
      </w:r>
      <w:r w:rsidR="00926865" w:rsidRPr="00536C00">
        <w:rPr>
          <w:rFonts w:asciiTheme="minorHAnsi" w:hAnsiTheme="minorHAnsi" w:cstheme="minorHAnsi"/>
        </w:rPr>
        <w:t xml:space="preserve"> and 12/31/</w:t>
      </w:r>
      <w:r w:rsidR="00DA4095">
        <w:rPr>
          <w:rFonts w:asciiTheme="minorHAnsi" w:hAnsiTheme="minorHAnsi" w:cstheme="minorHAnsi"/>
        </w:rPr>
        <w:t>25</w:t>
      </w:r>
      <w:r w:rsidRPr="00536C00">
        <w:rPr>
          <w:rFonts w:asciiTheme="minorHAnsi" w:hAnsiTheme="minorHAnsi" w:cstheme="minorHAnsi"/>
        </w:rPr>
        <w:t xml:space="preserve">.  </w:t>
      </w:r>
    </w:p>
    <w:p w14:paraId="6EF2FF23" w14:textId="77777777" w:rsidR="00B670E5" w:rsidRPr="00536C00" w:rsidRDefault="00B670E5" w:rsidP="00B670E5">
      <w:pPr>
        <w:pStyle w:val="PlainText"/>
        <w:rPr>
          <w:rFonts w:asciiTheme="minorHAnsi" w:hAnsiTheme="minorHAnsi" w:cstheme="minorHAnsi"/>
        </w:rPr>
      </w:pPr>
    </w:p>
    <w:p w14:paraId="7B32D7A6" w14:textId="77777777" w:rsidR="00B670E5" w:rsidRPr="00536C00" w:rsidRDefault="00B670E5" w:rsidP="00B670E5">
      <w:pPr>
        <w:pStyle w:val="PlainText"/>
        <w:rPr>
          <w:rFonts w:asciiTheme="minorHAnsi" w:hAnsiTheme="minorHAnsi" w:cstheme="minorHAnsi"/>
          <w:b/>
          <w:bCs/>
          <w:u w:val="single"/>
        </w:rPr>
      </w:pPr>
      <w:r w:rsidRPr="00536C00">
        <w:rPr>
          <w:rFonts w:asciiTheme="minorHAnsi" w:hAnsiTheme="minorHAnsi" w:cstheme="minorHAnsi"/>
          <w:b/>
          <w:bCs/>
          <w:u w:val="single"/>
        </w:rPr>
        <w:t>Qualifying Criteria</w:t>
      </w:r>
    </w:p>
    <w:p w14:paraId="6887F7E9" w14:textId="21FFD4D1" w:rsidR="00B670E5" w:rsidRPr="00536C00" w:rsidRDefault="00B670E5" w:rsidP="00144883">
      <w:pPr>
        <w:pStyle w:val="PlainText"/>
        <w:numPr>
          <w:ilvl w:val="0"/>
          <w:numId w:val="18"/>
        </w:numPr>
        <w:ind w:left="720"/>
        <w:rPr>
          <w:rFonts w:asciiTheme="minorHAnsi" w:hAnsiTheme="minorHAnsi" w:cstheme="minorHAnsi"/>
        </w:rPr>
      </w:pPr>
      <w:r w:rsidRPr="00536C00">
        <w:rPr>
          <w:rFonts w:asciiTheme="minorHAnsi" w:hAnsiTheme="minorHAnsi" w:cstheme="minorHAnsi"/>
        </w:rPr>
        <w:t>35 years of age and under</w:t>
      </w:r>
      <w:r w:rsidR="00AA0594" w:rsidRPr="00536C00">
        <w:rPr>
          <w:rFonts w:asciiTheme="minorHAnsi" w:hAnsiTheme="minorHAnsi" w:cstheme="minorHAnsi"/>
          <w:lang w:val="en-US"/>
        </w:rPr>
        <w:t>.</w:t>
      </w:r>
    </w:p>
    <w:p w14:paraId="433E822E" w14:textId="6E9411DE" w:rsidR="00B670E5" w:rsidRPr="00536C00" w:rsidRDefault="00B670E5" w:rsidP="00144883">
      <w:pPr>
        <w:pStyle w:val="PlainText"/>
        <w:numPr>
          <w:ilvl w:val="0"/>
          <w:numId w:val="18"/>
        </w:numPr>
        <w:ind w:left="720"/>
        <w:rPr>
          <w:rFonts w:asciiTheme="minorHAnsi" w:hAnsiTheme="minorHAnsi" w:cstheme="minorHAnsi"/>
        </w:rPr>
      </w:pPr>
      <w:r w:rsidRPr="00536C00">
        <w:rPr>
          <w:rFonts w:asciiTheme="minorHAnsi" w:hAnsiTheme="minorHAnsi" w:cstheme="minorHAnsi"/>
        </w:rPr>
        <w:t>Commercial real estate professional (full-time students are not eligible)</w:t>
      </w:r>
      <w:r w:rsidR="00AA0594" w:rsidRPr="00536C00">
        <w:rPr>
          <w:rFonts w:asciiTheme="minorHAnsi" w:hAnsiTheme="minorHAnsi" w:cstheme="minorHAnsi"/>
          <w:lang w:val="en-US"/>
        </w:rPr>
        <w:t>.</w:t>
      </w:r>
    </w:p>
    <w:p w14:paraId="50150510" w14:textId="7A767952" w:rsidR="00B670E5" w:rsidRPr="00536C00" w:rsidRDefault="00B670E5" w:rsidP="00144883">
      <w:pPr>
        <w:pStyle w:val="PlainText"/>
        <w:numPr>
          <w:ilvl w:val="0"/>
          <w:numId w:val="18"/>
        </w:numPr>
        <w:ind w:left="720"/>
        <w:rPr>
          <w:rFonts w:asciiTheme="minorHAnsi" w:hAnsiTheme="minorHAnsi" w:cstheme="minorHAnsi"/>
          <w:b/>
          <w:bCs/>
        </w:rPr>
      </w:pPr>
      <w:r w:rsidRPr="00536C00">
        <w:rPr>
          <w:rFonts w:asciiTheme="minorHAnsi" w:hAnsiTheme="minorHAnsi" w:cstheme="minorHAnsi"/>
        </w:rPr>
        <w:t xml:space="preserve">Contribution of the individual to </w:t>
      </w:r>
      <w:r w:rsidR="00E4101A">
        <w:rPr>
          <w:rFonts w:asciiTheme="minorHAnsi" w:hAnsiTheme="minorHAnsi" w:cstheme="minorHAnsi"/>
        </w:rPr>
        <w:t xml:space="preserve">NAIOP Arizona and </w:t>
      </w:r>
      <w:r w:rsidR="00116132">
        <w:rPr>
          <w:rFonts w:asciiTheme="minorHAnsi" w:hAnsiTheme="minorHAnsi" w:cstheme="minorHAnsi"/>
        </w:rPr>
        <w:t xml:space="preserve">other local </w:t>
      </w:r>
      <w:r w:rsidRPr="00536C00">
        <w:rPr>
          <w:rFonts w:asciiTheme="minorHAnsi" w:hAnsiTheme="minorHAnsi" w:cstheme="minorHAnsi"/>
        </w:rPr>
        <w:t>industry-related</w:t>
      </w:r>
      <w:r w:rsidR="00116132">
        <w:rPr>
          <w:rFonts w:asciiTheme="minorHAnsi" w:hAnsiTheme="minorHAnsi" w:cstheme="minorHAnsi"/>
        </w:rPr>
        <w:t xml:space="preserve"> associations</w:t>
      </w:r>
      <w:r w:rsidRPr="00536C00">
        <w:rPr>
          <w:rFonts w:asciiTheme="minorHAnsi" w:hAnsiTheme="minorHAnsi" w:cstheme="minorHAnsi"/>
        </w:rPr>
        <w:t xml:space="preserve">. </w:t>
      </w:r>
    </w:p>
    <w:p w14:paraId="5170154C" w14:textId="2EC7E30F" w:rsidR="00B670E5" w:rsidRPr="00536C00" w:rsidRDefault="0043389F" w:rsidP="00144883">
      <w:pPr>
        <w:pStyle w:val="PlainText"/>
        <w:numPr>
          <w:ilvl w:val="0"/>
          <w:numId w:val="18"/>
        </w:numPr>
        <w:ind w:left="7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lang w:val="en-US"/>
        </w:rPr>
        <w:t xml:space="preserve">The </w:t>
      </w:r>
      <w:r w:rsidR="00FC206C">
        <w:rPr>
          <w:rFonts w:asciiTheme="minorHAnsi" w:hAnsiTheme="minorHAnsi" w:cstheme="minorHAnsi"/>
          <w:lang w:val="en-US"/>
        </w:rPr>
        <w:t>Developing Leader</w:t>
      </w:r>
      <w:r w:rsidR="00B670E5" w:rsidRPr="00536C00">
        <w:rPr>
          <w:rFonts w:asciiTheme="minorHAnsi" w:hAnsiTheme="minorHAnsi" w:cstheme="minorHAnsi"/>
        </w:rPr>
        <w:t xml:space="preserve"> must be based in Arizon</w:t>
      </w:r>
      <w:r w:rsidR="005F26D8" w:rsidRPr="00536C00">
        <w:rPr>
          <w:rFonts w:asciiTheme="minorHAnsi" w:hAnsiTheme="minorHAnsi" w:cstheme="minorHAnsi"/>
          <w:lang w:val="en-US"/>
        </w:rPr>
        <w:t>a</w:t>
      </w:r>
      <w:r w:rsidR="001B222E">
        <w:rPr>
          <w:rFonts w:asciiTheme="minorHAnsi" w:hAnsiTheme="minorHAnsi" w:cstheme="minorHAnsi"/>
          <w:lang w:val="en-US"/>
        </w:rPr>
        <w:t xml:space="preserve"> </w:t>
      </w:r>
      <w:r w:rsidR="00CD330E">
        <w:rPr>
          <w:rFonts w:asciiTheme="minorHAnsi" w:hAnsiTheme="minorHAnsi" w:cstheme="minorHAnsi"/>
          <w:lang w:val="en-US"/>
        </w:rPr>
        <w:t>and a current NAIOP member</w:t>
      </w:r>
      <w:r w:rsidR="00F7534A">
        <w:rPr>
          <w:rFonts w:asciiTheme="minorHAnsi" w:hAnsiTheme="minorHAnsi" w:cstheme="minorHAnsi"/>
          <w:lang w:val="en-US"/>
        </w:rPr>
        <w:t>.</w:t>
      </w:r>
    </w:p>
    <w:p w14:paraId="53EDE052" w14:textId="77777777" w:rsidR="00B670E5" w:rsidRPr="00536C00" w:rsidRDefault="00B670E5" w:rsidP="00B670E5">
      <w:pPr>
        <w:pStyle w:val="PlainText"/>
        <w:rPr>
          <w:rFonts w:asciiTheme="minorHAnsi" w:hAnsiTheme="minorHAnsi" w:cstheme="minorHAnsi"/>
        </w:rPr>
      </w:pPr>
    </w:p>
    <w:p w14:paraId="45BE0257" w14:textId="77777777" w:rsidR="000855CF" w:rsidRPr="00536C00" w:rsidRDefault="00B670E5" w:rsidP="000855CF">
      <w:pPr>
        <w:pStyle w:val="PlainText"/>
        <w:rPr>
          <w:rFonts w:asciiTheme="minorHAnsi" w:hAnsiTheme="minorHAnsi" w:cstheme="minorHAnsi"/>
          <w:b/>
          <w:bCs/>
          <w:u w:val="single"/>
        </w:rPr>
      </w:pPr>
      <w:r w:rsidRPr="00536C00">
        <w:rPr>
          <w:rFonts w:asciiTheme="minorHAnsi" w:hAnsiTheme="minorHAnsi" w:cstheme="minorHAnsi"/>
          <w:b/>
          <w:bCs/>
          <w:u w:val="single"/>
        </w:rPr>
        <w:t>Background</w:t>
      </w:r>
      <w:r w:rsidR="000855CF">
        <w:rPr>
          <w:rFonts w:asciiTheme="minorHAnsi" w:hAnsiTheme="minorHAnsi" w:cstheme="minorHAnsi"/>
          <w:b/>
          <w:bCs/>
          <w:u w:val="single"/>
        </w:rPr>
        <w:t xml:space="preserve">  (2,000-character answer per question allowed)</w:t>
      </w:r>
    </w:p>
    <w:p w14:paraId="5480736F" w14:textId="77777777" w:rsidR="00B670E5" w:rsidRPr="00536C00" w:rsidRDefault="00B670E5" w:rsidP="00B670E5">
      <w:pPr>
        <w:pStyle w:val="PlainText"/>
        <w:rPr>
          <w:rFonts w:asciiTheme="minorHAnsi" w:hAnsiTheme="minorHAnsi" w:cstheme="minorHAnsi"/>
        </w:rPr>
      </w:pPr>
      <w:r w:rsidRPr="00536C00">
        <w:rPr>
          <w:rFonts w:asciiTheme="minorHAnsi" w:hAnsiTheme="minorHAnsi" w:cstheme="minorHAnsi"/>
        </w:rPr>
        <w:t>Please provide the following:</w:t>
      </w:r>
    </w:p>
    <w:p w14:paraId="5ED940EA" w14:textId="5AC2C421" w:rsidR="00B670E5" w:rsidRPr="00536C00" w:rsidRDefault="00B57526" w:rsidP="006A55D7">
      <w:pPr>
        <w:pStyle w:val="PlainText"/>
        <w:numPr>
          <w:ilvl w:val="0"/>
          <w:numId w:val="3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 xml:space="preserve">The </w:t>
      </w:r>
      <w:r w:rsidR="00D5227B" w:rsidRPr="00536C00">
        <w:rPr>
          <w:rFonts w:asciiTheme="minorHAnsi" w:hAnsiTheme="minorHAnsi" w:cstheme="minorHAnsi"/>
          <w:lang w:val="en-US"/>
        </w:rPr>
        <w:t xml:space="preserve">Developing Leader’s </w:t>
      </w:r>
      <w:r w:rsidR="00B670E5" w:rsidRPr="00536C00">
        <w:rPr>
          <w:rFonts w:asciiTheme="minorHAnsi" w:hAnsiTheme="minorHAnsi" w:cstheme="minorHAnsi"/>
        </w:rPr>
        <w:t>background and description of practice;</w:t>
      </w:r>
    </w:p>
    <w:p w14:paraId="4F9C37CF" w14:textId="77777777" w:rsidR="00B670E5" w:rsidRPr="00536C00" w:rsidRDefault="00B670E5" w:rsidP="006A55D7">
      <w:pPr>
        <w:pStyle w:val="PlainText"/>
        <w:numPr>
          <w:ilvl w:val="0"/>
          <w:numId w:val="36"/>
        </w:numPr>
        <w:rPr>
          <w:rFonts w:asciiTheme="minorHAnsi" w:hAnsiTheme="minorHAnsi" w:cstheme="minorHAnsi"/>
        </w:rPr>
      </w:pPr>
      <w:r w:rsidRPr="00536C00">
        <w:rPr>
          <w:rFonts w:asciiTheme="minorHAnsi" w:hAnsiTheme="minorHAnsi" w:cstheme="minorHAnsi"/>
        </w:rPr>
        <w:t xml:space="preserve">Period of time involved in commercial real estate in Arizona; </w:t>
      </w:r>
    </w:p>
    <w:p w14:paraId="3715E222" w14:textId="1EC0A9FD" w:rsidR="00B670E5" w:rsidRPr="007D30C2" w:rsidRDefault="00B670E5" w:rsidP="006A55D7">
      <w:pPr>
        <w:pStyle w:val="PlainText"/>
        <w:numPr>
          <w:ilvl w:val="0"/>
          <w:numId w:val="36"/>
        </w:numPr>
        <w:rPr>
          <w:rFonts w:asciiTheme="minorHAnsi" w:hAnsiTheme="minorHAnsi" w:cstheme="minorHAnsi"/>
        </w:rPr>
      </w:pPr>
      <w:r w:rsidRPr="00536C00">
        <w:rPr>
          <w:rFonts w:asciiTheme="minorHAnsi" w:hAnsiTheme="minorHAnsi" w:cstheme="minorHAnsi"/>
        </w:rPr>
        <w:t>Size and composition of team (if applicable);</w:t>
      </w:r>
      <w:r w:rsidR="00926865" w:rsidRPr="00536C00">
        <w:rPr>
          <w:rFonts w:asciiTheme="minorHAnsi" w:hAnsiTheme="minorHAnsi" w:cstheme="minorHAnsi"/>
          <w:lang w:val="en-US"/>
        </w:rPr>
        <w:t xml:space="preserve"> and</w:t>
      </w:r>
    </w:p>
    <w:p w14:paraId="3868443A" w14:textId="7F73846C" w:rsidR="007D30C2" w:rsidRDefault="007D30C2" w:rsidP="006A55D7">
      <w:pPr>
        <w:pStyle w:val="PlainText"/>
        <w:numPr>
          <w:ilvl w:val="0"/>
          <w:numId w:val="36"/>
        </w:numPr>
        <w:rPr>
          <w:rFonts w:asciiTheme="minorHAnsi" w:hAnsiTheme="minorHAnsi" w:cstheme="minorHAnsi"/>
        </w:rPr>
      </w:pPr>
      <w:r w:rsidRPr="007D30C2">
        <w:rPr>
          <w:rFonts w:asciiTheme="minorHAnsi" w:hAnsiTheme="minorHAnsi" w:cstheme="minorHAnsi"/>
        </w:rPr>
        <w:t xml:space="preserve">General description and history of </w:t>
      </w:r>
      <w:r w:rsidR="000C74D5">
        <w:rPr>
          <w:rFonts w:asciiTheme="minorHAnsi" w:hAnsiTheme="minorHAnsi" w:cstheme="minorHAnsi"/>
        </w:rPr>
        <w:t>the Developing Lead</w:t>
      </w:r>
      <w:r w:rsidR="00E10359">
        <w:rPr>
          <w:rFonts w:asciiTheme="minorHAnsi" w:hAnsiTheme="minorHAnsi" w:cstheme="minorHAnsi"/>
        </w:rPr>
        <w:t>er’s</w:t>
      </w:r>
      <w:r w:rsidRPr="007D30C2">
        <w:rPr>
          <w:rFonts w:asciiTheme="minorHAnsi" w:hAnsiTheme="minorHAnsi" w:cstheme="minorHAnsi"/>
        </w:rPr>
        <w:t xml:space="preserve"> firm.</w:t>
      </w:r>
    </w:p>
    <w:p w14:paraId="049B34FD" w14:textId="77777777" w:rsidR="0043389F" w:rsidRDefault="0043389F" w:rsidP="0043389F">
      <w:pPr>
        <w:pStyle w:val="PlainText"/>
        <w:rPr>
          <w:rFonts w:asciiTheme="minorHAnsi" w:hAnsiTheme="minorHAnsi" w:cstheme="minorHAnsi"/>
        </w:rPr>
      </w:pPr>
    </w:p>
    <w:p w14:paraId="0E6223B3" w14:textId="3FFBB18B" w:rsidR="00B670E5" w:rsidRPr="00536C00" w:rsidRDefault="006D1EC7" w:rsidP="00B670E5">
      <w:pPr>
        <w:pStyle w:val="PlainText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Questions (2,000-character answer per question allowed)</w:t>
      </w:r>
    </w:p>
    <w:p w14:paraId="660032B6" w14:textId="6A33914D" w:rsidR="00B670E5" w:rsidRPr="00FC206C" w:rsidRDefault="00A554A1" w:rsidP="00144883">
      <w:pPr>
        <w:pStyle w:val="PlainTex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Describe the</w:t>
      </w:r>
      <w:r w:rsidR="0007542A" w:rsidRPr="00536C00">
        <w:rPr>
          <w:rFonts w:asciiTheme="minorHAnsi" w:hAnsiTheme="minorHAnsi" w:cstheme="minorHAnsi"/>
          <w:lang w:val="en-US"/>
        </w:rPr>
        <w:t xml:space="preserve"> Developing Leader</w:t>
      </w:r>
      <w:r>
        <w:rPr>
          <w:rFonts w:asciiTheme="minorHAnsi" w:hAnsiTheme="minorHAnsi" w:cstheme="minorHAnsi"/>
        </w:rPr>
        <w:t xml:space="preserve">’s motivation </w:t>
      </w:r>
      <w:r w:rsidR="00B670E5" w:rsidRPr="00536C00">
        <w:rPr>
          <w:rFonts w:asciiTheme="minorHAnsi" w:hAnsiTheme="minorHAnsi" w:cstheme="minorHAnsi"/>
        </w:rPr>
        <w:t>to get involved in commercial real estate</w:t>
      </w:r>
      <w:r>
        <w:rPr>
          <w:rFonts w:asciiTheme="minorHAnsi" w:hAnsiTheme="minorHAnsi" w:cstheme="minorHAnsi"/>
        </w:rPr>
        <w:t>.</w:t>
      </w:r>
      <w:r w:rsidR="0007542A" w:rsidRPr="00536C00">
        <w:rPr>
          <w:rFonts w:asciiTheme="minorHAnsi" w:hAnsiTheme="minorHAnsi" w:cstheme="minorHAnsi"/>
          <w:lang w:val="en-US"/>
        </w:rPr>
        <w:t xml:space="preserve"> </w:t>
      </w:r>
      <w:r w:rsidR="0007542A" w:rsidRPr="00536C00">
        <w:rPr>
          <w:rFonts w:asciiTheme="minorHAnsi" w:hAnsiTheme="minorHAnsi" w:cstheme="minorHAnsi"/>
          <w:b/>
          <w:bCs/>
        </w:rPr>
        <w:t>(</w:t>
      </w:r>
      <w:r w:rsidR="00337E74">
        <w:rPr>
          <w:rFonts w:asciiTheme="minorHAnsi" w:hAnsiTheme="minorHAnsi" w:cstheme="minorHAnsi"/>
          <w:b/>
          <w:bCs/>
        </w:rPr>
        <w:t>30</w:t>
      </w:r>
      <w:r w:rsidR="0007542A" w:rsidRPr="00536C00">
        <w:rPr>
          <w:rFonts w:asciiTheme="minorHAnsi" w:hAnsiTheme="minorHAnsi" w:cstheme="minorHAnsi"/>
          <w:b/>
          <w:bCs/>
        </w:rPr>
        <w:t xml:space="preserve"> points)</w:t>
      </w:r>
    </w:p>
    <w:p w14:paraId="78B1E2E2" w14:textId="77777777" w:rsidR="00FC206C" w:rsidRPr="00536C00" w:rsidRDefault="00FC206C" w:rsidP="00FC206C">
      <w:pPr>
        <w:pStyle w:val="PlainText"/>
        <w:ind w:left="720"/>
        <w:rPr>
          <w:rFonts w:asciiTheme="minorHAnsi" w:hAnsiTheme="minorHAnsi" w:cstheme="minorHAnsi"/>
        </w:rPr>
      </w:pPr>
    </w:p>
    <w:p w14:paraId="30A66229" w14:textId="0EC7B902" w:rsidR="00B670E5" w:rsidRPr="00FC206C" w:rsidRDefault="00A554A1" w:rsidP="00144883">
      <w:pPr>
        <w:pStyle w:val="PlainTex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Describe </w:t>
      </w:r>
      <w:r w:rsidR="0007542A" w:rsidRPr="00536C00">
        <w:rPr>
          <w:rFonts w:asciiTheme="minorHAnsi" w:hAnsiTheme="minorHAnsi" w:cstheme="minorHAnsi"/>
          <w:lang w:val="en-US"/>
        </w:rPr>
        <w:t>the Developing Leader’s</w:t>
      </w:r>
      <w:r w:rsidR="00B670E5" w:rsidRPr="00536C00">
        <w:rPr>
          <w:rFonts w:asciiTheme="minorHAnsi" w:hAnsiTheme="minorHAnsi" w:cstheme="minorHAnsi"/>
        </w:rPr>
        <w:t xml:space="preserve"> ultimate career goal</w:t>
      </w:r>
      <w:r>
        <w:rPr>
          <w:rFonts w:asciiTheme="minorHAnsi" w:hAnsiTheme="minorHAnsi" w:cstheme="minorHAnsi"/>
        </w:rPr>
        <w:t>.</w:t>
      </w:r>
      <w:r w:rsidR="0007542A" w:rsidRPr="00536C00">
        <w:rPr>
          <w:rFonts w:asciiTheme="minorHAnsi" w:hAnsiTheme="minorHAnsi" w:cstheme="minorHAnsi"/>
          <w:lang w:val="en-US"/>
        </w:rPr>
        <w:t xml:space="preserve"> </w:t>
      </w:r>
      <w:r w:rsidR="0007542A" w:rsidRPr="00536C00">
        <w:rPr>
          <w:rFonts w:asciiTheme="minorHAnsi" w:hAnsiTheme="minorHAnsi" w:cstheme="minorHAnsi"/>
          <w:b/>
          <w:bCs/>
        </w:rPr>
        <w:t>(</w:t>
      </w:r>
      <w:r w:rsidR="008F2C22">
        <w:rPr>
          <w:rFonts w:asciiTheme="minorHAnsi" w:hAnsiTheme="minorHAnsi" w:cstheme="minorHAnsi"/>
          <w:b/>
          <w:bCs/>
        </w:rPr>
        <w:t>25</w:t>
      </w:r>
      <w:r w:rsidR="0007542A" w:rsidRPr="00536C00">
        <w:rPr>
          <w:rFonts w:asciiTheme="minorHAnsi" w:hAnsiTheme="minorHAnsi" w:cstheme="minorHAnsi"/>
          <w:b/>
          <w:bCs/>
        </w:rPr>
        <w:t xml:space="preserve"> points)</w:t>
      </w:r>
    </w:p>
    <w:p w14:paraId="2216C26F" w14:textId="77777777" w:rsidR="00FC206C" w:rsidRPr="00536C00" w:rsidRDefault="00FC206C" w:rsidP="00FC206C">
      <w:pPr>
        <w:pStyle w:val="PlainText"/>
        <w:rPr>
          <w:rFonts w:asciiTheme="minorHAnsi" w:hAnsiTheme="minorHAnsi" w:cstheme="minorHAnsi"/>
        </w:rPr>
      </w:pPr>
    </w:p>
    <w:p w14:paraId="7A1083E6" w14:textId="2FB4F1FB" w:rsidR="00B670E5" w:rsidRPr="00FC206C" w:rsidRDefault="00740050" w:rsidP="00144883">
      <w:pPr>
        <w:pStyle w:val="PlainTex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Describe h</w:t>
      </w:r>
      <w:r w:rsidR="00B670E5" w:rsidRPr="00536C00">
        <w:rPr>
          <w:rFonts w:asciiTheme="minorHAnsi" w:hAnsiTheme="minorHAnsi" w:cstheme="minorHAnsi"/>
        </w:rPr>
        <w:t xml:space="preserve">ow being a member of NAIOP helped </w:t>
      </w:r>
      <w:r w:rsidR="0007542A" w:rsidRPr="00536C00">
        <w:rPr>
          <w:rFonts w:asciiTheme="minorHAnsi" w:hAnsiTheme="minorHAnsi" w:cstheme="minorHAnsi"/>
          <w:lang w:val="en-US"/>
        </w:rPr>
        <w:t>the Developing Leader’s</w:t>
      </w:r>
      <w:r w:rsidR="00B670E5" w:rsidRPr="00536C00">
        <w:rPr>
          <w:rFonts w:asciiTheme="minorHAnsi" w:hAnsiTheme="minorHAnsi" w:cstheme="minorHAnsi"/>
        </w:rPr>
        <w:t xml:space="preserve"> career</w:t>
      </w:r>
      <w:r>
        <w:rPr>
          <w:rFonts w:asciiTheme="minorHAnsi" w:hAnsiTheme="minorHAnsi" w:cstheme="minorHAnsi"/>
        </w:rPr>
        <w:t>.</w:t>
      </w:r>
      <w:r w:rsidR="0007542A" w:rsidRPr="00536C00">
        <w:rPr>
          <w:rFonts w:asciiTheme="minorHAnsi" w:hAnsiTheme="minorHAnsi" w:cstheme="minorHAnsi"/>
          <w:lang w:val="en-US"/>
        </w:rPr>
        <w:t xml:space="preserve"> </w:t>
      </w:r>
      <w:r w:rsidR="0007542A" w:rsidRPr="00536C00">
        <w:rPr>
          <w:rFonts w:asciiTheme="minorHAnsi" w:hAnsiTheme="minorHAnsi" w:cstheme="minorHAnsi"/>
          <w:b/>
          <w:bCs/>
        </w:rPr>
        <w:t>(</w:t>
      </w:r>
      <w:r w:rsidR="008F2C22">
        <w:rPr>
          <w:rFonts w:asciiTheme="minorHAnsi" w:hAnsiTheme="minorHAnsi" w:cstheme="minorHAnsi"/>
          <w:b/>
          <w:bCs/>
        </w:rPr>
        <w:t>25</w:t>
      </w:r>
      <w:r w:rsidR="0007542A" w:rsidRPr="00536C00">
        <w:rPr>
          <w:rFonts w:asciiTheme="minorHAnsi" w:hAnsiTheme="minorHAnsi" w:cstheme="minorHAnsi"/>
          <w:b/>
          <w:bCs/>
        </w:rPr>
        <w:t xml:space="preserve"> points)</w:t>
      </w:r>
    </w:p>
    <w:p w14:paraId="20FDBA95" w14:textId="77777777" w:rsidR="00FC206C" w:rsidRPr="00536C00" w:rsidRDefault="00FC206C" w:rsidP="00FC206C">
      <w:pPr>
        <w:pStyle w:val="PlainText"/>
        <w:rPr>
          <w:rFonts w:asciiTheme="minorHAnsi" w:hAnsiTheme="minorHAnsi" w:cstheme="minorHAnsi"/>
        </w:rPr>
      </w:pPr>
    </w:p>
    <w:p w14:paraId="66A119EB" w14:textId="30767323" w:rsidR="00B670E5" w:rsidRPr="00242B1F" w:rsidRDefault="00FC206C" w:rsidP="00C94E14">
      <w:pPr>
        <w:pStyle w:val="PlainTex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Describe</w:t>
      </w:r>
      <w:r w:rsidR="00A554A1">
        <w:rPr>
          <w:rFonts w:asciiTheme="minorHAnsi" w:hAnsiTheme="minorHAnsi" w:cstheme="minorHAnsi"/>
        </w:rPr>
        <w:t xml:space="preserve"> </w:t>
      </w:r>
      <w:r w:rsidR="00740050">
        <w:rPr>
          <w:rFonts w:asciiTheme="minorHAnsi" w:hAnsiTheme="minorHAnsi" w:cstheme="minorHAnsi"/>
        </w:rPr>
        <w:t xml:space="preserve">the Developing Leader’s </w:t>
      </w:r>
      <w:r w:rsidR="00B670E5" w:rsidRPr="003848C0">
        <w:rPr>
          <w:rFonts w:asciiTheme="minorHAnsi" w:hAnsiTheme="minorHAnsi" w:cstheme="minorHAnsi"/>
        </w:rPr>
        <w:t xml:space="preserve">involvement </w:t>
      </w:r>
      <w:r w:rsidR="00740050">
        <w:rPr>
          <w:rFonts w:asciiTheme="minorHAnsi" w:hAnsiTheme="minorHAnsi" w:cstheme="minorHAnsi"/>
        </w:rPr>
        <w:t>in NAIOP</w:t>
      </w:r>
      <w:r w:rsidR="0005435A">
        <w:rPr>
          <w:rFonts w:asciiTheme="minorHAnsi" w:hAnsiTheme="minorHAnsi" w:cstheme="minorHAnsi"/>
        </w:rPr>
        <w:t xml:space="preserve"> Arizona</w:t>
      </w:r>
      <w:r w:rsidR="00740050">
        <w:rPr>
          <w:rFonts w:asciiTheme="minorHAnsi" w:hAnsiTheme="minorHAnsi" w:cstheme="minorHAnsi"/>
        </w:rPr>
        <w:t xml:space="preserve"> and</w:t>
      </w:r>
      <w:r w:rsidR="0005435A">
        <w:rPr>
          <w:rFonts w:asciiTheme="minorHAnsi" w:hAnsiTheme="minorHAnsi" w:cstheme="minorHAnsi"/>
        </w:rPr>
        <w:t xml:space="preserve"> </w:t>
      </w:r>
      <w:r w:rsidR="006E4AC6">
        <w:rPr>
          <w:rFonts w:asciiTheme="minorHAnsi" w:hAnsiTheme="minorHAnsi" w:cstheme="minorHAnsi"/>
        </w:rPr>
        <w:t xml:space="preserve">other </w:t>
      </w:r>
      <w:r w:rsidR="00A93B2E">
        <w:rPr>
          <w:rFonts w:asciiTheme="minorHAnsi" w:hAnsiTheme="minorHAnsi" w:cstheme="minorHAnsi"/>
        </w:rPr>
        <w:t xml:space="preserve">local </w:t>
      </w:r>
      <w:r w:rsidR="0005435A">
        <w:rPr>
          <w:rFonts w:asciiTheme="minorHAnsi" w:hAnsiTheme="minorHAnsi" w:cstheme="minorHAnsi"/>
        </w:rPr>
        <w:t>industry-related association</w:t>
      </w:r>
      <w:r w:rsidR="006E4AC6">
        <w:rPr>
          <w:rFonts w:asciiTheme="minorHAnsi" w:hAnsiTheme="minorHAnsi" w:cstheme="minorHAnsi"/>
        </w:rPr>
        <w:t>s</w:t>
      </w:r>
      <w:r w:rsidR="0005435A">
        <w:rPr>
          <w:rFonts w:asciiTheme="minorHAnsi" w:hAnsiTheme="minorHAnsi" w:cstheme="minorHAnsi"/>
        </w:rPr>
        <w:t xml:space="preserve">, </w:t>
      </w:r>
      <w:r w:rsidR="00B670E5" w:rsidRPr="003848C0">
        <w:rPr>
          <w:rFonts w:asciiTheme="minorHAnsi" w:hAnsiTheme="minorHAnsi" w:cstheme="minorHAnsi"/>
        </w:rPr>
        <w:t xml:space="preserve">and </w:t>
      </w:r>
      <w:r w:rsidR="00A93B2E">
        <w:rPr>
          <w:rFonts w:asciiTheme="minorHAnsi" w:hAnsiTheme="minorHAnsi" w:cstheme="minorHAnsi"/>
        </w:rPr>
        <w:t xml:space="preserve">list </w:t>
      </w:r>
      <w:r w:rsidR="006E4AC6">
        <w:rPr>
          <w:rFonts w:asciiTheme="minorHAnsi" w:hAnsiTheme="minorHAnsi" w:cstheme="minorHAnsi"/>
        </w:rPr>
        <w:t xml:space="preserve">any </w:t>
      </w:r>
      <w:r w:rsidR="0005435A">
        <w:rPr>
          <w:rFonts w:asciiTheme="minorHAnsi" w:hAnsiTheme="minorHAnsi" w:cstheme="minorHAnsi"/>
        </w:rPr>
        <w:t xml:space="preserve">NAIOP </w:t>
      </w:r>
      <w:r w:rsidR="00B670E5" w:rsidRPr="003848C0">
        <w:rPr>
          <w:rFonts w:asciiTheme="minorHAnsi" w:hAnsiTheme="minorHAnsi" w:cstheme="minorHAnsi"/>
        </w:rPr>
        <w:t>awards won (both chapter and corporate level)</w:t>
      </w:r>
      <w:r w:rsidR="0005435A">
        <w:rPr>
          <w:rFonts w:asciiTheme="minorHAnsi" w:hAnsiTheme="minorHAnsi" w:cstheme="minorHAnsi"/>
        </w:rPr>
        <w:t>.</w:t>
      </w:r>
      <w:r w:rsidR="0007542A" w:rsidRPr="003848C0">
        <w:rPr>
          <w:rFonts w:asciiTheme="minorHAnsi" w:hAnsiTheme="minorHAnsi" w:cstheme="minorHAnsi"/>
          <w:lang w:val="en-US"/>
        </w:rPr>
        <w:t xml:space="preserve"> </w:t>
      </w:r>
      <w:r w:rsidR="0007542A" w:rsidRPr="003848C0">
        <w:rPr>
          <w:rFonts w:asciiTheme="minorHAnsi" w:hAnsiTheme="minorHAnsi" w:cstheme="minorHAnsi"/>
          <w:b/>
          <w:bCs/>
        </w:rPr>
        <w:t>(</w:t>
      </w:r>
      <w:r w:rsidR="00337E74">
        <w:rPr>
          <w:rFonts w:asciiTheme="minorHAnsi" w:hAnsiTheme="minorHAnsi" w:cstheme="minorHAnsi"/>
          <w:b/>
          <w:bCs/>
        </w:rPr>
        <w:t>20</w:t>
      </w:r>
      <w:r w:rsidR="0007542A" w:rsidRPr="003848C0">
        <w:rPr>
          <w:rFonts w:asciiTheme="minorHAnsi" w:hAnsiTheme="minorHAnsi" w:cstheme="minorHAnsi"/>
          <w:b/>
          <w:bCs/>
        </w:rPr>
        <w:t xml:space="preserve"> points)</w:t>
      </w:r>
    </w:p>
    <w:p w14:paraId="684719B5" w14:textId="77777777" w:rsidR="00242B1F" w:rsidRDefault="00242B1F" w:rsidP="00242B1F">
      <w:pPr>
        <w:pStyle w:val="ListParagraph"/>
        <w:rPr>
          <w:rFonts w:asciiTheme="minorHAnsi" w:hAnsiTheme="minorHAnsi" w:cstheme="minorHAnsi"/>
        </w:rPr>
      </w:pPr>
    </w:p>
    <w:p w14:paraId="37C648B4" w14:textId="77777777" w:rsidR="00242B1F" w:rsidRPr="00700FB6" w:rsidRDefault="00242B1F" w:rsidP="00242B1F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00FB6">
        <w:rPr>
          <w:rFonts w:asciiTheme="minorHAnsi" w:hAnsiTheme="minorHAnsi" w:cstheme="minorHAnsi"/>
          <w:b/>
          <w:bCs/>
          <w:sz w:val="22"/>
          <w:szCs w:val="22"/>
          <w:u w:val="single"/>
        </w:rPr>
        <w:t>Other Requirements:</w:t>
      </w:r>
    </w:p>
    <w:p w14:paraId="4CDFEF2A" w14:textId="38FA9386" w:rsidR="00242B1F" w:rsidRPr="00700FB6" w:rsidRDefault="00242B1F" w:rsidP="00242B1F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 xml:space="preserve">1 x </w:t>
      </w:r>
      <w:r>
        <w:rPr>
          <w:rFonts w:asciiTheme="minorHAnsi" w:hAnsiTheme="minorHAnsi" w:cstheme="minorHAnsi"/>
          <w:sz w:val="22"/>
          <w:szCs w:val="22"/>
        </w:rPr>
        <w:t>headshot</w:t>
      </w:r>
      <w:r w:rsidRPr="00700FB6">
        <w:rPr>
          <w:rFonts w:asciiTheme="minorHAnsi" w:hAnsiTheme="minorHAnsi" w:cstheme="minorHAnsi"/>
          <w:sz w:val="22"/>
          <w:szCs w:val="22"/>
        </w:rPr>
        <w:t>. Hi-res in .jpg</w:t>
      </w:r>
      <w:r>
        <w:rPr>
          <w:rFonts w:asciiTheme="minorHAnsi" w:hAnsiTheme="minorHAnsi" w:cstheme="minorHAnsi"/>
          <w:sz w:val="22"/>
          <w:szCs w:val="22"/>
        </w:rPr>
        <w:t xml:space="preserve"> or </w:t>
      </w:r>
      <w:r w:rsidRPr="00700FB6">
        <w:rPr>
          <w:rFonts w:asciiTheme="minorHAnsi" w:hAnsiTheme="minorHAnsi" w:cstheme="minorHAnsi"/>
          <w:sz w:val="22"/>
          <w:szCs w:val="22"/>
        </w:rPr>
        <w:t>.jpeg format only.</w:t>
      </w:r>
    </w:p>
    <w:p w14:paraId="4D73A328" w14:textId="77777777" w:rsidR="00242B1F" w:rsidRPr="00DA4095" w:rsidRDefault="00242B1F" w:rsidP="00242B1F">
      <w:pPr>
        <w:pStyle w:val="PlainText"/>
        <w:rPr>
          <w:rFonts w:asciiTheme="minorHAnsi" w:hAnsiTheme="minorHAnsi" w:cstheme="minorHAnsi"/>
        </w:rPr>
      </w:pPr>
    </w:p>
    <w:p w14:paraId="02CAB447" w14:textId="77777777" w:rsidR="00DA4095" w:rsidRPr="00536C00" w:rsidRDefault="00DA4095" w:rsidP="00DA4095">
      <w:pPr>
        <w:pStyle w:val="PlainText"/>
        <w:rPr>
          <w:rFonts w:asciiTheme="minorHAnsi" w:hAnsiTheme="minorHAnsi" w:cstheme="minorHAnsi"/>
        </w:rPr>
      </w:pPr>
    </w:p>
    <w:sectPr w:rsidR="00DA4095" w:rsidRPr="00536C00" w:rsidSect="00486220">
      <w:headerReference w:type="default" r:id="rId11"/>
      <w:footerReference w:type="default" r:id="rId12"/>
      <w:type w:val="continuous"/>
      <w:pgSz w:w="12240" w:h="15840" w:code="1"/>
      <w:pgMar w:top="245" w:right="360" w:bottom="245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F313A" w14:textId="77777777" w:rsidR="00BF0E5C" w:rsidRPr="0067772E" w:rsidRDefault="00BF0E5C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202D5FB5" w14:textId="77777777" w:rsidR="00BF0E5C" w:rsidRPr="0067772E" w:rsidRDefault="00BF0E5C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  <w:endnote w:type="continuationNotice" w:id="1">
    <w:p w14:paraId="0A36B258" w14:textId="77777777" w:rsidR="00BF0E5C" w:rsidRDefault="00BF0E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4880C6BD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487E5" w14:textId="77777777" w:rsidR="00BF0E5C" w:rsidRPr="0067772E" w:rsidRDefault="00BF0E5C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029B686B" w14:textId="77777777" w:rsidR="00BF0E5C" w:rsidRPr="0067772E" w:rsidRDefault="00BF0E5C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  <w:footnote w:type="continuationNotice" w:id="1">
    <w:p w14:paraId="18395C45" w14:textId="77777777" w:rsidR="00BF0E5C" w:rsidRDefault="00BF0E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3C5BA5B4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17C04"/>
    <w:multiLevelType w:val="hybridMultilevel"/>
    <w:tmpl w:val="E87451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8A1598"/>
    <w:multiLevelType w:val="hybridMultilevel"/>
    <w:tmpl w:val="749E5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354F2"/>
    <w:multiLevelType w:val="hybridMultilevel"/>
    <w:tmpl w:val="2176354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454A39"/>
    <w:multiLevelType w:val="hybridMultilevel"/>
    <w:tmpl w:val="F54AA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B0808"/>
    <w:multiLevelType w:val="hybridMultilevel"/>
    <w:tmpl w:val="8018A5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202B98"/>
    <w:multiLevelType w:val="hybridMultilevel"/>
    <w:tmpl w:val="618A7D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253947"/>
    <w:multiLevelType w:val="hybridMultilevel"/>
    <w:tmpl w:val="047A2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CD0DB0"/>
    <w:multiLevelType w:val="hybridMultilevel"/>
    <w:tmpl w:val="B79E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3C8C"/>
    <w:multiLevelType w:val="hybridMultilevel"/>
    <w:tmpl w:val="140C9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0161B"/>
    <w:multiLevelType w:val="hybridMultilevel"/>
    <w:tmpl w:val="93628E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F44D44"/>
    <w:multiLevelType w:val="hybridMultilevel"/>
    <w:tmpl w:val="A67A1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85403"/>
    <w:multiLevelType w:val="hybridMultilevel"/>
    <w:tmpl w:val="81541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A86093"/>
    <w:multiLevelType w:val="hybridMultilevel"/>
    <w:tmpl w:val="76309F1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1C2003"/>
    <w:multiLevelType w:val="hybridMultilevel"/>
    <w:tmpl w:val="7722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286711"/>
    <w:multiLevelType w:val="hybridMultilevel"/>
    <w:tmpl w:val="81341F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4043B3"/>
    <w:multiLevelType w:val="hybridMultilevel"/>
    <w:tmpl w:val="186E81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1C15527"/>
    <w:multiLevelType w:val="hybridMultilevel"/>
    <w:tmpl w:val="A9F24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A4645"/>
    <w:multiLevelType w:val="hybridMultilevel"/>
    <w:tmpl w:val="A8705C5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8" w15:restartNumberingAfterBreak="0">
    <w:nsid w:val="4ECA709A"/>
    <w:multiLevelType w:val="hybridMultilevel"/>
    <w:tmpl w:val="590C9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9" w15:restartNumberingAfterBreak="0">
    <w:nsid w:val="4F8A2975"/>
    <w:multiLevelType w:val="hybridMultilevel"/>
    <w:tmpl w:val="30F6C57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451484"/>
    <w:multiLevelType w:val="hybridMultilevel"/>
    <w:tmpl w:val="7B5E6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CD6570"/>
    <w:multiLevelType w:val="hybridMultilevel"/>
    <w:tmpl w:val="7BB2C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2017C"/>
    <w:multiLevelType w:val="hybridMultilevel"/>
    <w:tmpl w:val="81CAA1F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9D03ECF"/>
    <w:multiLevelType w:val="hybridMultilevel"/>
    <w:tmpl w:val="F33C0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C35457"/>
    <w:multiLevelType w:val="hybridMultilevel"/>
    <w:tmpl w:val="E9340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5" w15:restartNumberingAfterBreak="0">
    <w:nsid w:val="5E151D0E"/>
    <w:multiLevelType w:val="hybridMultilevel"/>
    <w:tmpl w:val="C72A1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857D7"/>
    <w:multiLevelType w:val="hybridMultilevel"/>
    <w:tmpl w:val="3CE0E0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4E6AD2"/>
    <w:multiLevelType w:val="hybridMultilevel"/>
    <w:tmpl w:val="24BEE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081519"/>
    <w:multiLevelType w:val="hybridMultilevel"/>
    <w:tmpl w:val="749E5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56FAF"/>
    <w:multiLevelType w:val="hybridMultilevel"/>
    <w:tmpl w:val="A51C90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E3340C"/>
    <w:multiLevelType w:val="hybridMultilevel"/>
    <w:tmpl w:val="6CDEE8A4"/>
    <w:lvl w:ilvl="0" w:tplc="5EE03DA8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A97CDF"/>
    <w:multiLevelType w:val="hybridMultilevel"/>
    <w:tmpl w:val="74B4AC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2" w15:restartNumberingAfterBreak="0">
    <w:nsid w:val="7BDA2E1A"/>
    <w:multiLevelType w:val="hybridMultilevel"/>
    <w:tmpl w:val="BFB406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C9074A6"/>
    <w:multiLevelType w:val="hybridMultilevel"/>
    <w:tmpl w:val="A9F24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4D16C7"/>
    <w:multiLevelType w:val="hybridMultilevel"/>
    <w:tmpl w:val="125A8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581743">
    <w:abstractNumId w:val="5"/>
  </w:num>
  <w:num w:numId="2" w16cid:durableId="355809551">
    <w:abstractNumId w:val="20"/>
  </w:num>
  <w:num w:numId="3" w16cid:durableId="187985050">
    <w:abstractNumId w:val="11"/>
  </w:num>
  <w:num w:numId="4" w16cid:durableId="368067938">
    <w:abstractNumId w:val="26"/>
  </w:num>
  <w:num w:numId="5" w16cid:durableId="95639631">
    <w:abstractNumId w:val="2"/>
  </w:num>
  <w:num w:numId="6" w16cid:durableId="903024321">
    <w:abstractNumId w:val="19"/>
  </w:num>
  <w:num w:numId="7" w16cid:durableId="879440090">
    <w:abstractNumId w:val="22"/>
  </w:num>
  <w:num w:numId="8" w16cid:durableId="347293346">
    <w:abstractNumId w:val="14"/>
  </w:num>
  <w:num w:numId="9" w16cid:durableId="925574130">
    <w:abstractNumId w:val="27"/>
  </w:num>
  <w:num w:numId="10" w16cid:durableId="578055873">
    <w:abstractNumId w:val="9"/>
  </w:num>
  <w:num w:numId="11" w16cid:durableId="1823766604">
    <w:abstractNumId w:val="13"/>
  </w:num>
  <w:num w:numId="12" w16cid:durableId="892883829">
    <w:abstractNumId w:val="33"/>
  </w:num>
  <w:num w:numId="13" w16cid:durableId="19347045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642127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3341106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25282868">
    <w:abstractNumId w:val="16"/>
  </w:num>
  <w:num w:numId="17" w16cid:durableId="876431386">
    <w:abstractNumId w:val="34"/>
  </w:num>
  <w:num w:numId="18" w16cid:durableId="19441453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066261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416445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2380129">
    <w:abstractNumId w:val="1"/>
  </w:num>
  <w:num w:numId="22" w16cid:durableId="827594465">
    <w:abstractNumId w:val="30"/>
  </w:num>
  <w:num w:numId="23" w16cid:durableId="112020601">
    <w:abstractNumId w:val="4"/>
  </w:num>
  <w:num w:numId="24" w16cid:durableId="1906990355">
    <w:abstractNumId w:val="32"/>
  </w:num>
  <w:num w:numId="25" w16cid:durableId="404423253">
    <w:abstractNumId w:val="6"/>
  </w:num>
  <w:num w:numId="26" w16cid:durableId="1659377408">
    <w:abstractNumId w:val="15"/>
  </w:num>
  <w:num w:numId="27" w16cid:durableId="1249116512">
    <w:abstractNumId w:val="23"/>
  </w:num>
  <w:num w:numId="28" w16cid:durableId="260770096">
    <w:abstractNumId w:val="18"/>
  </w:num>
  <w:num w:numId="29" w16cid:durableId="82410508">
    <w:abstractNumId w:val="17"/>
  </w:num>
  <w:num w:numId="30" w16cid:durableId="1099565519">
    <w:abstractNumId w:val="0"/>
  </w:num>
  <w:num w:numId="31" w16cid:durableId="1116824969">
    <w:abstractNumId w:val="24"/>
  </w:num>
  <w:num w:numId="32" w16cid:durableId="1753815351">
    <w:abstractNumId w:val="3"/>
  </w:num>
  <w:num w:numId="33" w16cid:durableId="1229653783">
    <w:abstractNumId w:val="31"/>
  </w:num>
  <w:num w:numId="34" w16cid:durableId="1715036086">
    <w:abstractNumId w:val="8"/>
  </w:num>
  <w:num w:numId="35" w16cid:durableId="933589358">
    <w:abstractNumId w:val="25"/>
  </w:num>
  <w:num w:numId="36" w16cid:durableId="497620618">
    <w:abstractNumId w:val="21"/>
  </w:num>
  <w:num w:numId="37" w16cid:durableId="476892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33B"/>
    <w:rsid w:val="0000157A"/>
    <w:rsid w:val="00001E49"/>
    <w:rsid w:val="00002FCF"/>
    <w:rsid w:val="00004767"/>
    <w:rsid w:val="000071CB"/>
    <w:rsid w:val="00010409"/>
    <w:rsid w:val="000119E1"/>
    <w:rsid w:val="00011B81"/>
    <w:rsid w:val="00012251"/>
    <w:rsid w:val="00015A54"/>
    <w:rsid w:val="00016757"/>
    <w:rsid w:val="000169BE"/>
    <w:rsid w:val="000172C9"/>
    <w:rsid w:val="000231AD"/>
    <w:rsid w:val="00024775"/>
    <w:rsid w:val="00026E40"/>
    <w:rsid w:val="00030C01"/>
    <w:rsid w:val="0003233B"/>
    <w:rsid w:val="00034049"/>
    <w:rsid w:val="0003576D"/>
    <w:rsid w:val="000365C6"/>
    <w:rsid w:val="000418D5"/>
    <w:rsid w:val="00051491"/>
    <w:rsid w:val="000516CB"/>
    <w:rsid w:val="00051E78"/>
    <w:rsid w:val="0005322C"/>
    <w:rsid w:val="00053F31"/>
    <w:rsid w:val="0005435A"/>
    <w:rsid w:val="00057A2A"/>
    <w:rsid w:val="000617E1"/>
    <w:rsid w:val="00064654"/>
    <w:rsid w:val="000659A4"/>
    <w:rsid w:val="00070932"/>
    <w:rsid w:val="0007542A"/>
    <w:rsid w:val="00076290"/>
    <w:rsid w:val="000774C7"/>
    <w:rsid w:val="000827E9"/>
    <w:rsid w:val="000855CF"/>
    <w:rsid w:val="000930DB"/>
    <w:rsid w:val="0009350B"/>
    <w:rsid w:val="00094FFB"/>
    <w:rsid w:val="00095273"/>
    <w:rsid w:val="000954E9"/>
    <w:rsid w:val="00095F30"/>
    <w:rsid w:val="00096047"/>
    <w:rsid w:val="00096B4C"/>
    <w:rsid w:val="00097A55"/>
    <w:rsid w:val="000A0516"/>
    <w:rsid w:val="000A2A17"/>
    <w:rsid w:val="000A4963"/>
    <w:rsid w:val="000A5B4F"/>
    <w:rsid w:val="000A5D95"/>
    <w:rsid w:val="000A5DB4"/>
    <w:rsid w:val="000B00F3"/>
    <w:rsid w:val="000B2A0A"/>
    <w:rsid w:val="000B3819"/>
    <w:rsid w:val="000B4FC8"/>
    <w:rsid w:val="000B6794"/>
    <w:rsid w:val="000B7376"/>
    <w:rsid w:val="000C02B6"/>
    <w:rsid w:val="000C371F"/>
    <w:rsid w:val="000C74D5"/>
    <w:rsid w:val="000D0426"/>
    <w:rsid w:val="000D1285"/>
    <w:rsid w:val="000D6DF7"/>
    <w:rsid w:val="000D7F03"/>
    <w:rsid w:val="000E129B"/>
    <w:rsid w:val="000E12F6"/>
    <w:rsid w:val="000E287A"/>
    <w:rsid w:val="000E373B"/>
    <w:rsid w:val="000F5FF5"/>
    <w:rsid w:val="000F6D6E"/>
    <w:rsid w:val="000F78BE"/>
    <w:rsid w:val="000F7E42"/>
    <w:rsid w:val="0010442A"/>
    <w:rsid w:val="00106CAB"/>
    <w:rsid w:val="0010739C"/>
    <w:rsid w:val="00110AC0"/>
    <w:rsid w:val="001129BB"/>
    <w:rsid w:val="00113545"/>
    <w:rsid w:val="00115F5C"/>
    <w:rsid w:val="00116132"/>
    <w:rsid w:val="001212CA"/>
    <w:rsid w:val="0012388C"/>
    <w:rsid w:val="00123AA6"/>
    <w:rsid w:val="00123FA5"/>
    <w:rsid w:val="00125CC4"/>
    <w:rsid w:val="0013002C"/>
    <w:rsid w:val="001314C2"/>
    <w:rsid w:val="00134420"/>
    <w:rsid w:val="001374EE"/>
    <w:rsid w:val="00141E33"/>
    <w:rsid w:val="00143E8E"/>
    <w:rsid w:val="00144883"/>
    <w:rsid w:val="0015126C"/>
    <w:rsid w:val="00152608"/>
    <w:rsid w:val="001548A9"/>
    <w:rsid w:val="00155966"/>
    <w:rsid w:val="0016130B"/>
    <w:rsid w:val="001624A6"/>
    <w:rsid w:val="001768D0"/>
    <w:rsid w:val="0017698F"/>
    <w:rsid w:val="00182BBF"/>
    <w:rsid w:val="00184784"/>
    <w:rsid w:val="0019043A"/>
    <w:rsid w:val="00195BD3"/>
    <w:rsid w:val="00197FEC"/>
    <w:rsid w:val="001A1D4E"/>
    <w:rsid w:val="001A1D79"/>
    <w:rsid w:val="001A2614"/>
    <w:rsid w:val="001A3AC3"/>
    <w:rsid w:val="001A53A1"/>
    <w:rsid w:val="001A5D6E"/>
    <w:rsid w:val="001A78F8"/>
    <w:rsid w:val="001B222E"/>
    <w:rsid w:val="001B50C1"/>
    <w:rsid w:val="001B6FA8"/>
    <w:rsid w:val="001C41CA"/>
    <w:rsid w:val="001C6280"/>
    <w:rsid w:val="001D16E9"/>
    <w:rsid w:val="001D244E"/>
    <w:rsid w:val="001D4F9E"/>
    <w:rsid w:val="001D5D22"/>
    <w:rsid w:val="001D5E13"/>
    <w:rsid w:val="001D6963"/>
    <w:rsid w:val="001D6C9D"/>
    <w:rsid w:val="001E215C"/>
    <w:rsid w:val="001E31CF"/>
    <w:rsid w:val="001E38AA"/>
    <w:rsid w:val="001E621D"/>
    <w:rsid w:val="001E6F80"/>
    <w:rsid w:val="001F15FA"/>
    <w:rsid w:val="001F1D13"/>
    <w:rsid w:val="001F475D"/>
    <w:rsid w:val="001F735C"/>
    <w:rsid w:val="002011D9"/>
    <w:rsid w:val="0020176B"/>
    <w:rsid w:val="00203E52"/>
    <w:rsid w:val="0020413D"/>
    <w:rsid w:val="00206528"/>
    <w:rsid w:val="002068C7"/>
    <w:rsid w:val="00206B6A"/>
    <w:rsid w:val="00206C16"/>
    <w:rsid w:val="00210E27"/>
    <w:rsid w:val="002131E8"/>
    <w:rsid w:val="00224DF6"/>
    <w:rsid w:val="0022568F"/>
    <w:rsid w:val="0022658B"/>
    <w:rsid w:val="00231993"/>
    <w:rsid w:val="0023465E"/>
    <w:rsid w:val="0023550F"/>
    <w:rsid w:val="00241B4E"/>
    <w:rsid w:val="00242B1F"/>
    <w:rsid w:val="00244F3E"/>
    <w:rsid w:val="00245A7C"/>
    <w:rsid w:val="00246297"/>
    <w:rsid w:val="0024719C"/>
    <w:rsid w:val="00250206"/>
    <w:rsid w:val="002503D9"/>
    <w:rsid w:val="00250D94"/>
    <w:rsid w:val="00250DF3"/>
    <w:rsid w:val="0025415C"/>
    <w:rsid w:val="00256A2A"/>
    <w:rsid w:val="002621BD"/>
    <w:rsid w:val="00264850"/>
    <w:rsid w:val="00264C41"/>
    <w:rsid w:val="0026667A"/>
    <w:rsid w:val="00270343"/>
    <w:rsid w:val="00270A00"/>
    <w:rsid w:val="00271314"/>
    <w:rsid w:val="00271676"/>
    <w:rsid w:val="00276080"/>
    <w:rsid w:val="002802DA"/>
    <w:rsid w:val="00280B77"/>
    <w:rsid w:val="0028167C"/>
    <w:rsid w:val="00282579"/>
    <w:rsid w:val="00284481"/>
    <w:rsid w:val="002862A5"/>
    <w:rsid w:val="00290191"/>
    <w:rsid w:val="00290D83"/>
    <w:rsid w:val="00292C1D"/>
    <w:rsid w:val="00293DB1"/>
    <w:rsid w:val="00293FEB"/>
    <w:rsid w:val="00297551"/>
    <w:rsid w:val="002B098D"/>
    <w:rsid w:val="002B2A7E"/>
    <w:rsid w:val="002B468C"/>
    <w:rsid w:val="002B56DF"/>
    <w:rsid w:val="002B676C"/>
    <w:rsid w:val="002C0EB5"/>
    <w:rsid w:val="002C1F5C"/>
    <w:rsid w:val="002C2314"/>
    <w:rsid w:val="002C3C81"/>
    <w:rsid w:val="002C4063"/>
    <w:rsid w:val="002D1D0E"/>
    <w:rsid w:val="002D358F"/>
    <w:rsid w:val="002D4859"/>
    <w:rsid w:val="002E30D2"/>
    <w:rsid w:val="002E6177"/>
    <w:rsid w:val="002E7AEE"/>
    <w:rsid w:val="002F5841"/>
    <w:rsid w:val="002F7076"/>
    <w:rsid w:val="003006DC"/>
    <w:rsid w:val="003037FF"/>
    <w:rsid w:val="00307F9A"/>
    <w:rsid w:val="00312906"/>
    <w:rsid w:val="003129DD"/>
    <w:rsid w:val="003129E0"/>
    <w:rsid w:val="00312C01"/>
    <w:rsid w:val="00312DFC"/>
    <w:rsid w:val="003134BE"/>
    <w:rsid w:val="00316468"/>
    <w:rsid w:val="0032124B"/>
    <w:rsid w:val="0032507B"/>
    <w:rsid w:val="00326655"/>
    <w:rsid w:val="0033571A"/>
    <w:rsid w:val="003367AD"/>
    <w:rsid w:val="00337CB1"/>
    <w:rsid w:val="00337E74"/>
    <w:rsid w:val="0034104D"/>
    <w:rsid w:val="003454B3"/>
    <w:rsid w:val="00346463"/>
    <w:rsid w:val="0035320D"/>
    <w:rsid w:val="00353B25"/>
    <w:rsid w:val="00354E66"/>
    <w:rsid w:val="00355F4F"/>
    <w:rsid w:val="00357830"/>
    <w:rsid w:val="00360DC0"/>
    <w:rsid w:val="00364CFD"/>
    <w:rsid w:val="0036539C"/>
    <w:rsid w:val="003715D7"/>
    <w:rsid w:val="00371CF6"/>
    <w:rsid w:val="0037316A"/>
    <w:rsid w:val="003742D4"/>
    <w:rsid w:val="00375768"/>
    <w:rsid w:val="003759CC"/>
    <w:rsid w:val="003817AD"/>
    <w:rsid w:val="00381844"/>
    <w:rsid w:val="00381B63"/>
    <w:rsid w:val="00381F52"/>
    <w:rsid w:val="00383452"/>
    <w:rsid w:val="003848C0"/>
    <w:rsid w:val="0038618A"/>
    <w:rsid w:val="003868EF"/>
    <w:rsid w:val="00386FC2"/>
    <w:rsid w:val="00387184"/>
    <w:rsid w:val="003876C6"/>
    <w:rsid w:val="00395DDC"/>
    <w:rsid w:val="003A0D22"/>
    <w:rsid w:val="003A188D"/>
    <w:rsid w:val="003A33C5"/>
    <w:rsid w:val="003A4222"/>
    <w:rsid w:val="003A6AD4"/>
    <w:rsid w:val="003B0491"/>
    <w:rsid w:val="003B04D8"/>
    <w:rsid w:val="003C1526"/>
    <w:rsid w:val="003C159C"/>
    <w:rsid w:val="003C193C"/>
    <w:rsid w:val="003D0216"/>
    <w:rsid w:val="003D3541"/>
    <w:rsid w:val="003D4262"/>
    <w:rsid w:val="003D5DDD"/>
    <w:rsid w:val="003D6C20"/>
    <w:rsid w:val="003D726A"/>
    <w:rsid w:val="003E0D27"/>
    <w:rsid w:val="003E102A"/>
    <w:rsid w:val="003E34CB"/>
    <w:rsid w:val="003E3C49"/>
    <w:rsid w:val="003E42E0"/>
    <w:rsid w:val="003E5C32"/>
    <w:rsid w:val="003E687D"/>
    <w:rsid w:val="003E7D21"/>
    <w:rsid w:val="003F021D"/>
    <w:rsid w:val="003F0582"/>
    <w:rsid w:val="003F0E79"/>
    <w:rsid w:val="003F2186"/>
    <w:rsid w:val="003F2D39"/>
    <w:rsid w:val="003F3E69"/>
    <w:rsid w:val="003F499B"/>
    <w:rsid w:val="00400D60"/>
    <w:rsid w:val="004048B4"/>
    <w:rsid w:val="00404B55"/>
    <w:rsid w:val="0040634F"/>
    <w:rsid w:val="0041284B"/>
    <w:rsid w:val="004129D1"/>
    <w:rsid w:val="00413A3E"/>
    <w:rsid w:val="004213AD"/>
    <w:rsid w:val="0042320C"/>
    <w:rsid w:val="004248B1"/>
    <w:rsid w:val="00424C3F"/>
    <w:rsid w:val="0042557E"/>
    <w:rsid w:val="004256C5"/>
    <w:rsid w:val="00427987"/>
    <w:rsid w:val="00430137"/>
    <w:rsid w:val="00431BD7"/>
    <w:rsid w:val="00432C49"/>
    <w:rsid w:val="0043389F"/>
    <w:rsid w:val="00436D23"/>
    <w:rsid w:val="00440841"/>
    <w:rsid w:val="00445A78"/>
    <w:rsid w:val="00446000"/>
    <w:rsid w:val="0044627E"/>
    <w:rsid w:val="00450861"/>
    <w:rsid w:val="004534AB"/>
    <w:rsid w:val="00456C0A"/>
    <w:rsid w:val="004645DB"/>
    <w:rsid w:val="004755ED"/>
    <w:rsid w:val="00475ADE"/>
    <w:rsid w:val="0048149A"/>
    <w:rsid w:val="00482E8A"/>
    <w:rsid w:val="004831A9"/>
    <w:rsid w:val="00483DBD"/>
    <w:rsid w:val="00486220"/>
    <w:rsid w:val="004867EB"/>
    <w:rsid w:val="00487148"/>
    <w:rsid w:val="00490A1E"/>
    <w:rsid w:val="00491414"/>
    <w:rsid w:val="00492B2B"/>
    <w:rsid w:val="00492F69"/>
    <w:rsid w:val="00494B46"/>
    <w:rsid w:val="00494DCB"/>
    <w:rsid w:val="004A0905"/>
    <w:rsid w:val="004A336A"/>
    <w:rsid w:val="004A51D6"/>
    <w:rsid w:val="004B077C"/>
    <w:rsid w:val="004B51A7"/>
    <w:rsid w:val="004B52C8"/>
    <w:rsid w:val="004B7685"/>
    <w:rsid w:val="004C75CB"/>
    <w:rsid w:val="004D0653"/>
    <w:rsid w:val="004D521D"/>
    <w:rsid w:val="004D67EA"/>
    <w:rsid w:val="004D6AD4"/>
    <w:rsid w:val="004E17EC"/>
    <w:rsid w:val="004E5B98"/>
    <w:rsid w:val="004E625D"/>
    <w:rsid w:val="004F1ECC"/>
    <w:rsid w:val="004F66C7"/>
    <w:rsid w:val="005000DD"/>
    <w:rsid w:val="00500A80"/>
    <w:rsid w:val="00500C8E"/>
    <w:rsid w:val="00501C54"/>
    <w:rsid w:val="005114EC"/>
    <w:rsid w:val="00512054"/>
    <w:rsid w:val="0051537E"/>
    <w:rsid w:val="0053086F"/>
    <w:rsid w:val="00530AB2"/>
    <w:rsid w:val="005316E7"/>
    <w:rsid w:val="00536C00"/>
    <w:rsid w:val="00536D7E"/>
    <w:rsid w:val="00543C09"/>
    <w:rsid w:val="00544499"/>
    <w:rsid w:val="005452CE"/>
    <w:rsid w:val="005453C8"/>
    <w:rsid w:val="00547413"/>
    <w:rsid w:val="00552C07"/>
    <w:rsid w:val="005535F0"/>
    <w:rsid w:val="0055442B"/>
    <w:rsid w:val="005549F0"/>
    <w:rsid w:val="0055529F"/>
    <w:rsid w:val="00557136"/>
    <w:rsid w:val="00561ACE"/>
    <w:rsid w:val="005620E3"/>
    <w:rsid w:val="005716AA"/>
    <w:rsid w:val="005775DD"/>
    <w:rsid w:val="00592314"/>
    <w:rsid w:val="005A222C"/>
    <w:rsid w:val="005A57EB"/>
    <w:rsid w:val="005A7E4A"/>
    <w:rsid w:val="005B09B1"/>
    <w:rsid w:val="005B2010"/>
    <w:rsid w:val="005B3625"/>
    <w:rsid w:val="005B5C15"/>
    <w:rsid w:val="005B61C0"/>
    <w:rsid w:val="005B62E2"/>
    <w:rsid w:val="005C1D67"/>
    <w:rsid w:val="005C2545"/>
    <w:rsid w:val="005C25D6"/>
    <w:rsid w:val="005C463E"/>
    <w:rsid w:val="005C4661"/>
    <w:rsid w:val="005C5EE8"/>
    <w:rsid w:val="005D0BFB"/>
    <w:rsid w:val="005D2AEF"/>
    <w:rsid w:val="005D40E1"/>
    <w:rsid w:val="005E174B"/>
    <w:rsid w:val="005E3A79"/>
    <w:rsid w:val="005E6A11"/>
    <w:rsid w:val="005E6D06"/>
    <w:rsid w:val="005F0B3A"/>
    <w:rsid w:val="005F0E87"/>
    <w:rsid w:val="005F26D8"/>
    <w:rsid w:val="005F6A84"/>
    <w:rsid w:val="005F6CEC"/>
    <w:rsid w:val="005F73B2"/>
    <w:rsid w:val="00610138"/>
    <w:rsid w:val="006108C8"/>
    <w:rsid w:val="0061676D"/>
    <w:rsid w:val="00624879"/>
    <w:rsid w:val="006253E6"/>
    <w:rsid w:val="00626A4D"/>
    <w:rsid w:val="00627916"/>
    <w:rsid w:val="006300E8"/>
    <w:rsid w:val="0063074F"/>
    <w:rsid w:val="00634081"/>
    <w:rsid w:val="00635B93"/>
    <w:rsid w:val="00635ED4"/>
    <w:rsid w:val="00636E21"/>
    <w:rsid w:val="0063756C"/>
    <w:rsid w:val="00637FC9"/>
    <w:rsid w:val="00642E06"/>
    <w:rsid w:val="00645410"/>
    <w:rsid w:val="00646725"/>
    <w:rsid w:val="0065116A"/>
    <w:rsid w:val="00653E66"/>
    <w:rsid w:val="00654361"/>
    <w:rsid w:val="00657AB5"/>
    <w:rsid w:val="0066279D"/>
    <w:rsid w:val="00665493"/>
    <w:rsid w:val="00670499"/>
    <w:rsid w:val="0067772E"/>
    <w:rsid w:val="00681273"/>
    <w:rsid w:val="006876CE"/>
    <w:rsid w:val="00687949"/>
    <w:rsid w:val="006A177B"/>
    <w:rsid w:val="006A2C27"/>
    <w:rsid w:val="006A36CA"/>
    <w:rsid w:val="006A55D7"/>
    <w:rsid w:val="006A5E2D"/>
    <w:rsid w:val="006A7B95"/>
    <w:rsid w:val="006B1681"/>
    <w:rsid w:val="006B18BB"/>
    <w:rsid w:val="006B2295"/>
    <w:rsid w:val="006B2D36"/>
    <w:rsid w:val="006B377F"/>
    <w:rsid w:val="006B4A9D"/>
    <w:rsid w:val="006B5E92"/>
    <w:rsid w:val="006C0821"/>
    <w:rsid w:val="006D1EC7"/>
    <w:rsid w:val="006D334B"/>
    <w:rsid w:val="006D40B2"/>
    <w:rsid w:val="006E2699"/>
    <w:rsid w:val="006E3C29"/>
    <w:rsid w:val="006E4AC6"/>
    <w:rsid w:val="006E5399"/>
    <w:rsid w:val="006E7616"/>
    <w:rsid w:val="006F1549"/>
    <w:rsid w:val="006F3655"/>
    <w:rsid w:val="006F7368"/>
    <w:rsid w:val="00706352"/>
    <w:rsid w:val="0070699B"/>
    <w:rsid w:val="00707D95"/>
    <w:rsid w:val="00713C87"/>
    <w:rsid w:val="00716DBF"/>
    <w:rsid w:val="007200DA"/>
    <w:rsid w:val="00720CD9"/>
    <w:rsid w:val="007211DA"/>
    <w:rsid w:val="007226FC"/>
    <w:rsid w:val="00723149"/>
    <w:rsid w:val="00723C5F"/>
    <w:rsid w:val="00724018"/>
    <w:rsid w:val="007245B7"/>
    <w:rsid w:val="007260B4"/>
    <w:rsid w:val="00726299"/>
    <w:rsid w:val="00732DC7"/>
    <w:rsid w:val="00734501"/>
    <w:rsid w:val="00740050"/>
    <w:rsid w:val="0074479D"/>
    <w:rsid w:val="0074543D"/>
    <w:rsid w:val="00745C41"/>
    <w:rsid w:val="00747560"/>
    <w:rsid w:val="00747778"/>
    <w:rsid w:val="007477EE"/>
    <w:rsid w:val="007503C2"/>
    <w:rsid w:val="00751976"/>
    <w:rsid w:val="00753F44"/>
    <w:rsid w:val="007618C7"/>
    <w:rsid w:val="00762547"/>
    <w:rsid w:val="00765590"/>
    <w:rsid w:val="0076646E"/>
    <w:rsid w:val="00770ABB"/>
    <w:rsid w:val="00771665"/>
    <w:rsid w:val="00772FAD"/>
    <w:rsid w:val="00773CE7"/>
    <w:rsid w:val="007771EC"/>
    <w:rsid w:val="00780B21"/>
    <w:rsid w:val="007813C1"/>
    <w:rsid w:val="00781990"/>
    <w:rsid w:val="00782B8F"/>
    <w:rsid w:val="00782BFC"/>
    <w:rsid w:val="00783214"/>
    <w:rsid w:val="00790017"/>
    <w:rsid w:val="00790D89"/>
    <w:rsid w:val="00792ED3"/>
    <w:rsid w:val="00796A0B"/>
    <w:rsid w:val="007A4AF0"/>
    <w:rsid w:val="007B3442"/>
    <w:rsid w:val="007B3AD9"/>
    <w:rsid w:val="007B5AC7"/>
    <w:rsid w:val="007C1919"/>
    <w:rsid w:val="007C2E83"/>
    <w:rsid w:val="007C7D77"/>
    <w:rsid w:val="007D0DDD"/>
    <w:rsid w:val="007D1182"/>
    <w:rsid w:val="007D30C2"/>
    <w:rsid w:val="007E19A1"/>
    <w:rsid w:val="007E2183"/>
    <w:rsid w:val="007E4647"/>
    <w:rsid w:val="007E5425"/>
    <w:rsid w:val="007E6EDF"/>
    <w:rsid w:val="007E7734"/>
    <w:rsid w:val="007F41C0"/>
    <w:rsid w:val="0080478F"/>
    <w:rsid w:val="00805051"/>
    <w:rsid w:val="0081195A"/>
    <w:rsid w:val="00812F11"/>
    <w:rsid w:val="0081606A"/>
    <w:rsid w:val="00817619"/>
    <w:rsid w:val="00820D65"/>
    <w:rsid w:val="008225A2"/>
    <w:rsid w:val="00822FD1"/>
    <w:rsid w:val="00825F1E"/>
    <w:rsid w:val="0082687D"/>
    <w:rsid w:val="00826F2B"/>
    <w:rsid w:val="0082774B"/>
    <w:rsid w:val="00827B0C"/>
    <w:rsid w:val="0083015E"/>
    <w:rsid w:val="00830ED7"/>
    <w:rsid w:val="0083209C"/>
    <w:rsid w:val="008347DE"/>
    <w:rsid w:val="00835747"/>
    <w:rsid w:val="00837C34"/>
    <w:rsid w:val="00840C4D"/>
    <w:rsid w:val="008426C9"/>
    <w:rsid w:val="00844236"/>
    <w:rsid w:val="00844412"/>
    <w:rsid w:val="008504C2"/>
    <w:rsid w:val="00855361"/>
    <w:rsid w:val="008621DC"/>
    <w:rsid w:val="008632D2"/>
    <w:rsid w:val="00875FEF"/>
    <w:rsid w:val="00876C51"/>
    <w:rsid w:val="008818A2"/>
    <w:rsid w:val="008842A7"/>
    <w:rsid w:val="00892085"/>
    <w:rsid w:val="008A223F"/>
    <w:rsid w:val="008A315B"/>
    <w:rsid w:val="008B1BA6"/>
    <w:rsid w:val="008B27FF"/>
    <w:rsid w:val="008B38ED"/>
    <w:rsid w:val="008B4AE1"/>
    <w:rsid w:val="008B4C78"/>
    <w:rsid w:val="008B4CC3"/>
    <w:rsid w:val="008C6CA5"/>
    <w:rsid w:val="008C7E5C"/>
    <w:rsid w:val="008C7F2C"/>
    <w:rsid w:val="008D1266"/>
    <w:rsid w:val="008D7E2D"/>
    <w:rsid w:val="008E0C8F"/>
    <w:rsid w:val="008E5CDF"/>
    <w:rsid w:val="008E66F0"/>
    <w:rsid w:val="008F11E6"/>
    <w:rsid w:val="008F12D6"/>
    <w:rsid w:val="008F1DC9"/>
    <w:rsid w:val="008F2C22"/>
    <w:rsid w:val="008F5ED0"/>
    <w:rsid w:val="00901C16"/>
    <w:rsid w:val="00906D90"/>
    <w:rsid w:val="00920C22"/>
    <w:rsid w:val="00921AF3"/>
    <w:rsid w:val="0092382E"/>
    <w:rsid w:val="00924F6C"/>
    <w:rsid w:val="00925C25"/>
    <w:rsid w:val="0092649A"/>
    <w:rsid w:val="0092651C"/>
    <w:rsid w:val="00926865"/>
    <w:rsid w:val="009314D6"/>
    <w:rsid w:val="00931788"/>
    <w:rsid w:val="009328B1"/>
    <w:rsid w:val="00936387"/>
    <w:rsid w:val="009379DE"/>
    <w:rsid w:val="00940C42"/>
    <w:rsid w:val="0094709A"/>
    <w:rsid w:val="00947172"/>
    <w:rsid w:val="00947D84"/>
    <w:rsid w:val="00953327"/>
    <w:rsid w:val="0095620A"/>
    <w:rsid w:val="00960A7C"/>
    <w:rsid w:val="009660FC"/>
    <w:rsid w:val="009708D8"/>
    <w:rsid w:val="009734C5"/>
    <w:rsid w:val="009740C4"/>
    <w:rsid w:val="00975614"/>
    <w:rsid w:val="00977D71"/>
    <w:rsid w:val="00983780"/>
    <w:rsid w:val="00996DC4"/>
    <w:rsid w:val="00997C0D"/>
    <w:rsid w:val="009A211F"/>
    <w:rsid w:val="009A282A"/>
    <w:rsid w:val="009A6F8F"/>
    <w:rsid w:val="009B2876"/>
    <w:rsid w:val="009B40F4"/>
    <w:rsid w:val="009B4928"/>
    <w:rsid w:val="009C115F"/>
    <w:rsid w:val="009C11CD"/>
    <w:rsid w:val="009C2FBB"/>
    <w:rsid w:val="009D1C5D"/>
    <w:rsid w:val="009D5ED2"/>
    <w:rsid w:val="009E0A89"/>
    <w:rsid w:val="009E130F"/>
    <w:rsid w:val="009E226C"/>
    <w:rsid w:val="009E596E"/>
    <w:rsid w:val="009E5ECE"/>
    <w:rsid w:val="009E6BA1"/>
    <w:rsid w:val="009E7405"/>
    <w:rsid w:val="009F132D"/>
    <w:rsid w:val="00A03D91"/>
    <w:rsid w:val="00A059BC"/>
    <w:rsid w:val="00A0638C"/>
    <w:rsid w:val="00A07147"/>
    <w:rsid w:val="00A12CE3"/>
    <w:rsid w:val="00A13F46"/>
    <w:rsid w:val="00A13F6F"/>
    <w:rsid w:val="00A14910"/>
    <w:rsid w:val="00A14C42"/>
    <w:rsid w:val="00A14CDE"/>
    <w:rsid w:val="00A1511F"/>
    <w:rsid w:val="00A16670"/>
    <w:rsid w:val="00A20118"/>
    <w:rsid w:val="00A20818"/>
    <w:rsid w:val="00A24432"/>
    <w:rsid w:val="00A25970"/>
    <w:rsid w:val="00A3520B"/>
    <w:rsid w:val="00A375AD"/>
    <w:rsid w:val="00A3783E"/>
    <w:rsid w:val="00A44D02"/>
    <w:rsid w:val="00A4579D"/>
    <w:rsid w:val="00A45B97"/>
    <w:rsid w:val="00A52450"/>
    <w:rsid w:val="00A52CD6"/>
    <w:rsid w:val="00A54494"/>
    <w:rsid w:val="00A54ADF"/>
    <w:rsid w:val="00A554A1"/>
    <w:rsid w:val="00A560A3"/>
    <w:rsid w:val="00A5719B"/>
    <w:rsid w:val="00A6411E"/>
    <w:rsid w:val="00A6569E"/>
    <w:rsid w:val="00A7019C"/>
    <w:rsid w:val="00A72507"/>
    <w:rsid w:val="00A741A2"/>
    <w:rsid w:val="00A77562"/>
    <w:rsid w:val="00A80B25"/>
    <w:rsid w:val="00A83CF8"/>
    <w:rsid w:val="00A84032"/>
    <w:rsid w:val="00A85268"/>
    <w:rsid w:val="00A85655"/>
    <w:rsid w:val="00A8620E"/>
    <w:rsid w:val="00A86653"/>
    <w:rsid w:val="00A87B43"/>
    <w:rsid w:val="00A93B2E"/>
    <w:rsid w:val="00A96C60"/>
    <w:rsid w:val="00AA0594"/>
    <w:rsid w:val="00AA2B68"/>
    <w:rsid w:val="00AA33F1"/>
    <w:rsid w:val="00AA433F"/>
    <w:rsid w:val="00AA5C4E"/>
    <w:rsid w:val="00AA5D0C"/>
    <w:rsid w:val="00AA6B72"/>
    <w:rsid w:val="00AA72E9"/>
    <w:rsid w:val="00AA7711"/>
    <w:rsid w:val="00AB405E"/>
    <w:rsid w:val="00AB4064"/>
    <w:rsid w:val="00AB40C3"/>
    <w:rsid w:val="00AB61F6"/>
    <w:rsid w:val="00AB6BE9"/>
    <w:rsid w:val="00AC1038"/>
    <w:rsid w:val="00AC2436"/>
    <w:rsid w:val="00AC60F5"/>
    <w:rsid w:val="00AD1B66"/>
    <w:rsid w:val="00AD478D"/>
    <w:rsid w:val="00AD7840"/>
    <w:rsid w:val="00AE0FD2"/>
    <w:rsid w:val="00AE11AF"/>
    <w:rsid w:val="00AE1F3A"/>
    <w:rsid w:val="00AE64BB"/>
    <w:rsid w:val="00AF139A"/>
    <w:rsid w:val="00AF7438"/>
    <w:rsid w:val="00B03794"/>
    <w:rsid w:val="00B0457E"/>
    <w:rsid w:val="00B05D6B"/>
    <w:rsid w:val="00B05EBE"/>
    <w:rsid w:val="00B06604"/>
    <w:rsid w:val="00B11963"/>
    <w:rsid w:val="00B12993"/>
    <w:rsid w:val="00B14CB7"/>
    <w:rsid w:val="00B15588"/>
    <w:rsid w:val="00B15AC1"/>
    <w:rsid w:val="00B17ABE"/>
    <w:rsid w:val="00B2048F"/>
    <w:rsid w:val="00B20CDB"/>
    <w:rsid w:val="00B225FC"/>
    <w:rsid w:val="00B22FFA"/>
    <w:rsid w:val="00B24376"/>
    <w:rsid w:val="00B2557D"/>
    <w:rsid w:val="00B27D75"/>
    <w:rsid w:val="00B333CA"/>
    <w:rsid w:val="00B33409"/>
    <w:rsid w:val="00B3363E"/>
    <w:rsid w:val="00B36039"/>
    <w:rsid w:val="00B36423"/>
    <w:rsid w:val="00B40A9B"/>
    <w:rsid w:val="00B42763"/>
    <w:rsid w:val="00B43958"/>
    <w:rsid w:val="00B44504"/>
    <w:rsid w:val="00B471B9"/>
    <w:rsid w:val="00B47B94"/>
    <w:rsid w:val="00B50F14"/>
    <w:rsid w:val="00B51855"/>
    <w:rsid w:val="00B5224D"/>
    <w:rsid w:val="00B5506C"/>
    <w:rsid w:val="00B56DBE"/>
    <w:rsid w:val="00B57526"/>
    <w:rsid w:val="00B60129"/>
    <w:rsid w:val="00B60141"/>
    <w:rsid w:val="00B607AE"/>
    <w:rsid w:val="00B61D13"/>
    <w:rsid w:val="00B620E3"/>
    <w:rsid w:val="00B62A45"/>
    <w:rsid w:val="00B64F57"/>
    <w:rsid w:val="00B66EA8"/>
    <w:rsid w:val="00B670E5"/>
    <w:rsid w:val="00B72B2B"/>
    <w:rsid w:val="00B75955"/>
    <w:rsid w:val="00B824B0"/>
    <w:rsid w:val="00B9014F"/>
    <w:rsid w:val="00B91955"/>
    <w:rsid w:val="00BA0264"/>
    <w:rsid w:val="00BA22C9"/>
    <w:rsid w:val="00BA2B26"/>
    <w:rsid w:val="00BA3258"/>
    <w:rsid w:val="00BA63D2"/>
    <w:rsid w:val="00BA6FCE"/>
    <w:rsid w:val="00BB0809"/>
    <w:rsid w:val="00BB0D6D"/>
    <w:rsid w:val="00BB34B0"/>
    <w:rsid w:val="00BB5CF5"/>
    <w:rsid w:val="00BB666F"/>
    <w:rsid w:val="00BC0458"/>
    <w:rsid w:val="00BC0B14"/>
    <w:rsid w:val="00BC2392"/>
    <w:rsid w:val="00BC42F6"/>
    <w:rsid w:val="00BD27E9"/>
    <w:rsid w:val="00BD39F7"/>
    <w:rsid w:val="00BD39F8"/>
    <w:rsid w:val="00BD5972"/>
    <w:rsid w:val="00BD6F1C"/>
    <w:rsid w:val="00BD7CD3"/>
    <w:rsid w:val="00BE108A"/>
    <w:rsid w:val="00BE32FA"/>
    <w:rsid w:val="00BF0E5C"/>
    <w:rsid w:val="00BF2150"/>
    <w:rsid w:val="00BF2594"/>
    <w:rsid w:val="00BF261D"/>
    <w:rsid w:val="00BF3B9E"/>
    <w:rsid w:val="00BF732E"/>
    <w:rsid w:val="00BF7E9C"/>
    <w:rsid w:val="00C011B5"/>
    <w:rsid w:val="00C02D85"/>
    <w:rsid w:val="00C06CB8"/>
    <w:rsid w:val="00C15795"/>
    <w:rsid w:val="00C15DC1"/>
    <w:rsid w:val="00C165D2"/>
    <w:rsid w:val="00C16F42"/>
    <w:rsid w:val="00C24751"/>
    <w:rsid w:val="00C24DFD"/>
    <w:rsid w:val="00C25510"/>
    <w:rsid w:val="00C337FE"/>
    <w:rsid w:val="00C34E29"/>
    <w:rsid w:val="00C37E9C"/>
    <w:rsid w:val="00C40052"/>
    <w:rsid w:val="00C431F5"/>
    <w:rsid w:val="00C43AA2"/>
    <w:rsid w:val="00C443F8"/>
    <w:rsid w:val="00C44958"/>
    <w:rsid w:val="00C451DF"/>
    <w:rsid w:val="00C455D8"/>
    <w:rsid w:val="00C45833"/>
    <w:rsid w:val="00C4765B"/>
    <w:rsid w:val="00C479DA"/>
    <w:rsid w:val="00C524AC"/>
    <w:rsid w:val="00C53E55"/>
    <w:rsid w:val="00C54724"/>
    <w:rsid w:val="00C56F91"/>
    <w:rsid w:val="00C615DB"/>
    <w:rsid w:val="00C61952"/>
    <w:rsid w:val="00C66C16"/>
    <w:rsid w:val="00C73897"/>
    <w:rsid w:val="00C77268"/>
    <w:rsid w:val="00C85A44"/>
    <w:rsid w:val="00C927BA"/>
    <w:rsid w:val="00C93015"/>
    <w:rsid w:val="00C956AC"/>
    <w:rsid w:val="00C9695F"/>
    <w:rsid w:val="00CA1326"/>
    <w:rsid w:val="00CA41FF"/>
    <w:rsid w:val="00CB1079"/>
    <w:rsid w:val="00CB1569"/>
    <w:rsid w:val="00CB240E"/>
    <w:rsid w:val="00CB6C03"/>
    <w:rsid w:val="00CC020A"/>
    <w:rsid w:val="00CC416D"/>
    <w:rsid w:val="00CC7445"/>
    <w:rsid w:val="00CC7F9A"/>
    <w:rsid w:val="00CD0781"/>
    <w:rsid w:val="00CD20A5"/>
    <w:rsid w:val="00CD307F"/>
    <w:rsid w:val="00CD330E"/>
    <w:rsid w:val="00CD370B"/>
    <w:rsid w:val="00CD3CC8"/>
    <w:rsid w:val="00CD47D9"/>
    <w:rsid w:val="00CD6B80"/>
    <w:rsid w:val="00CE2154"/>
    <w:rsid w:val="00CE507B"/>
    <w:rsid w:val="00CE56B3"/>
    <w:rsid w:val="00CF0533"/>
    <w:rsid w:val="00CF0EDF"/>
    <w:rsid w:val="00CF16A6"/>
    <w:rsid w:val="00CF3382"/>
    <w:rsid w:val="00CF4178"/>
    <w:rsid w:val="00D00260"/>
    <w:rsid w:val="00D00451"/>
    <w:rsid w:val="00D01163"/>
    <w:rsid w:val="00D0374C"/>
    <w:rsid w:val="00D0410A"/>
    <w:rsid w:val="00D142C1"/>
    <w:rsid w:val="00D14BF1"/>
    <w:rsid w:val="00D178E7"/>
    <w:rsid w:val="00D211E9"/>
    <w:rsid w:val="00D21B81"/>
    <w:rsid w:val="00D30578"/>
    <w:rsid w:val="00D316CD"/>
    <w:rsid w:val="00D32693"/>
    <w:rsid w:val="00D33F0A"/>
    <w:rsid w:val="00D362F4"/>
    <w:rsid w:val="00D3790F"/>
    <w:rsid w:val="00D4097D"/>
    <w:rsid w:val="00D41E99"/>
    <w:rsid w:val="00D4484C"/>
    <w:rsid w:val="00D5227B"/>
    <w:rsid w:val="00D54D02"/>
    <w:rsid w:val="00D60701"/>
    <w:rsid w:val="00D62343"/>
    <w:rsid w:val="00D639C5"/>
    <w:rsid w:val="00D63AE9"/>
    <w:rsid w:val="00D67055"/>
    <w:rsid w:val="00D71A52"/>
    <w:rsid w:val="00D82BFA"/>
    <w:rsid w:val="00D83D59"/>
    <w:rsid w:val="00D8562F"/>
    <w:rsid w:val="00D91373"/>
    <w:rsid w:val="00D924C7"/>
    <w:rsid w:val="00DA4095"/>
    <w:rsid w:val="00DA51DC"/>
    <w:rsid w:val="00DB231F"/>
    <w:rsid w:val="00DB436C"/>
    <w:rsid w:val="00DB4693"/>
    <w:rsid w:val="00DB5478"/>
    <w:rsid w:val="00DC0C3B"/>
    <w:rsid w:val="00DC200B"/>
    <w:rsid w:val="00DC4938"/>
    <w:rsid w:val="00DC54FC"/>
    <w:rsid w:val="00DC6EEB"/>
    <w:rsid w:val="00DD166E"/>
    <w:rsid w:val="00DD5C5F"/>
    <w:rsid w:val="00DE1CCB"/>
    <w:rsid w:val="00DE29D4"/>
    <w:rsid w:val="00DF0574"/>
    <w:rsid w:val="00DF1E03"/>
    <w:rsid w:val="00DF2917"/>
    <w:rsid w:val="00DF4F3D"/>
    <w:rsid w:val="00E01AB3"/>
    <w:rsid w:val="00E06D76"/>
    <w:rsid w:val="00E10359"/>
    <w:rsid w:val="00E12B73"/>
    <w:rsid w:val="00E13672"/>
    <w:rsid w:val="00E145DB"/>
    <w:rsid w:val="00E15075"/>
    <w:rsid w:val="00E17048"/>
    <w:rsid w:val="00E17364"/>
    <w:rsid w:val="00E2056E"/>
    <w:rsid w:val="00E214F9"/>
    <w:rsid w:val="00E232B7"/>
    <w:rsid w:val="00E2463F"/>
    <w:rsid w:val="00E30DF5"/>
    <w:rsid w:val="00E326DF"/>
    <w:rsid w:val="00E333BF"/>
    <w:rsid w:val="00E34895"/>
    <w:rsid w:val="00E379AB"/>
    <w:rsid w:val="00E37C32"/>
    <w:rsid w:val="00E4101A"/>
    <w:rsid w:val="00E414EB"/>
    <w:rsid w:val="00E45B54"/>
    <w:rsid w:val="00E46A31"/>
    <w:rsid w:val="00E47712"/>
    <w:rsid w:val="00E50A89"/>
    <w:rsid w:val="00E51AF6"/>
    <w:rsid w:val="00E520D2"/>
    <w:rsid w:val="00E532D3"/>
    <w:rsid w:val="00E569D5"/>
    <w:rsid w:val="00E60809"/>
    <w:rsid w:val="00E60C55"/>
    <w:rsid w:val="00E61088"/>
    <w:rsid w:val="00E627B4"/>
    <w:rsid w:val="00E63C94"/>
    <w:rsid w:val="00E64634"/>
    <w:rsid w:val="00E72F26"/>
    <w:rsid w:val="00E76CFE"/>
    <w:rsid w:val="00E8717F"/>
    <w:rsid w:val="00E96E18"/>
    <w:rsid w:val="00EA1A62"/>
    <w:rsid w:val="00EA2177"/>
    <w:rsid w:val="00EA6BAB"/>
    <w:rsid w:val="00EB3344"/>
    <w:rsid w:val="00EB35F5"/>
    <w:rsid w:val="00EB434D"/>
    <w:rsid w:val="00EB6EBB"/>
    <w:rsid w:val="00EC054B"/>
    <w:rsid w:val="00EC5D68"/>
    <w:rsid w:val="00ED06AC"/>
    <w:rsid w:val="00ED1F7E"/>
    <w:rsid w:val="00ED4C2A"/>
    <w:rsid w:val="00ED649E"/>
    <w:rsid w:val="00ED7100"/>
    <w:rsid w:val="00ED7E73"/>
    <w:rsid w:val="00EE17D2"/>
    <w:rsid w:val="00EE29BA"/>
    <w:rsid w:val="00EE4D42"/>
    <w:rsid w:val="00EE5C45"/>
    <w:rsid w:val="00EF127E"/>
    <w:rsid w:val="00EF66A7"/>
    <w:rsid w:val="00F0107B"/>
    <w:rsid w:val="00F04471"/>
    <w:rsid w:val="00F051E7"/>
    <w:rsid w:val="00F0606C"/>
    <w:rsid w:val="00F1304D"/>
    <w:rsid w:val="00F1363C"/>
    <w:rsid w:val="00F16B89"/>
    <w:rsid w:val="00F21353"/>
    <w:rsid w:val="00F23CA9"/>
    <w:rsid w:val="00F24C74"/>
    <w:rsid w:val="00F310CA"/>
    <w:rsid w:val="00F3218B"/>
    <w:rsid w:val="00F32E5C"/>
    <w:rsid w:val="00F35E29"/>
    <w:rsid w:val="00F41408"/>
    <w:rsid w:val="00F44ED5"/>
    <w:rsid w:val="00F464F2"/>
    <w:rsid w:val="00F51CF0"/>
    <w:rsid w:val="00F55ADA"/>
    <w:rsid w:val="00F564D3"/>
    <w:rsid w:val="00F60A15"/>
    <w:rsid w:val="00F60BD7"/>
    <w:rsid w:val="00F62CBC"/>
    <w:rsid w:val="00F63598"/>
    <w:rsid w:val="00F6472C"/>
    <w:rsid w:val="00F65938"/>
    <w:rsid w:val="00F67F70"/>
    <w:rsid w:val="00F70314"/>
    <w:rsid w:val="00F75105"/>
    <w:rsid w:val="00F7534A"/>
    <w:rsid w:val="00F77742"/>
    <w:rsid w:val="00F77F41"/>
    <w:rsid w:val="00F80308"/>
    <w:rsid w:val="00F813EB"/>
    <w:rsid w:val="00F82208"/>
    <w:rsid w:val="00F82575"/>
    <w:rsid w:val="00F84955"/>
    <w:rsid w:val="00F90393"/>
    <w:rsid w:val="00F921E3"/>
    <w:rsid w:val="00F92AFE"/>
    <w:rsid w:val="00F93C66"/>
    <w:rsid w:val="00F97E85"/>
    <w:rsid w:val="00FA1628"/>
    <w:rsid w:val="00FA22F2"/>
    <w:rsid w:val="00FA246D"/>
    <w:rsid w:val="00FA27FC"/>
    <w:rsid w:val="00FA358E"/>
    <w:rsid w:val="00FA375F"/>
    <w:rsid w:val="00FA3B2E"/>
    <w:rsid w:val="00FA3FF5"/>
    <w:rsid w:val="00FA6308"/>
    <w:rsid w:val="00FA66B1"/>
    <w:rsid w:val="00FA6CA1"/>
    <w:rsid w:val="00FB0E09"/>
    <w:rsid w:val="00FB2A7D"/>
    <w:rsid w:val="00FB3128"/>
    <w:rsid w:val="00FB3B83"/>
    <w:rsid w:val="00FB457B"/>
    <w:rsid w:val="00FC206C"/>
    <w:rsid w:val="00FC7F2E"/>
    <w:rsid w:val="00FD0CFE"/>
    <w:rsid w:val="00FD136F"/>
    <w:rsid w:val="00FD5C88"/>
    <w:rsid w:val="00FE270A"/>
    <w:rsid w:val="00FE55F9"/>
    <w:rsid w:val="00FE77AA"/>
    <w:rsid w:val="00FF184C"/>
    <w:rsid w:val="00FF2565"/>
    <w:rsid w:val="00FF4D4B"/>
    <w:rsid w:val="00FF6E91"/>
    <w:rsid w:val="00FF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0264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D63AE9"/>
    <w:rPr>
      <w:sz w:val="24"/>
      <w:szCs w:val="24"/>
    </w:rPr>
  </w:style>
  <w:style w:type="character" w:styleId="CommentReference">
    <w:name w:val="annotation reference"/>
    <w:basedOn w:val="DefaultParagraphFont"/>
    <w:rsid w:val="00D004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04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0451"/>
  </w:style>
  <w:style w:type="paragraph" w:styleId="CommentSubject">
    <w:name w:val="annotation subject"/>
    <w:basedOn w:val="CommentText"/>
    <w:next w:val="CommentText"/>
    <w:link w:val="CommentSubjectChar"/>
    <w:rsid w:val="00D004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004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customXml/itemProps3.xml><?xml version="1.0" encoding="utf-8"?>
<ds:datastoreItem xmlns:ds="http://schemas.openxmlformats.org/officeDocument/2006/customXml" ds:itemID="{74482BD6-A8D1-406A-AEDF-CB3C44FB8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447EDC-ED13-46D9-854E-A626908F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1457</TotalTime>
  <Pages>1</Pages>
  <Words>210</Words>
  <Characters>1224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37</cp:revision>
  <cp:lastPrinted>2023-02-09T02:06:00Z</cp:lastPrinted>
  <dcterms:created xsi:type="dcterms:W3CDTF">2024-01-06T18:12:00Z</dcterms:created>
  <dcterms:modified xsi:type="dcterms:W3CDTF">2026-02-20T14:49:00Z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</Properties>
</file>