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AFD58" w14:textId="0C0AD0AE" w:rsidR="0079370B" w:rsidRDefault="006A2A30" w:rsidP="0079370B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79370B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5A81A65F" w14:textId="5B4BAF65" w:rsidR="00293FEB" w:rsidRPr="006B568B" w:rsidRDefault="006A2A30" w:rsidP="00293FEB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Owner/Developer</w:t>
      </w:r>
      <w:r w:rsidR="00293FEB" w:rsidRPr="006B568B">
        <w:rPr>
          <w:rFonts w:asciiTheme="minorHAnsi" w:hAnsiTheme="minorHAnsi" w:cstheme="minorHAnsi"/>
          <w:b/>
          <w:sz w:val="22"/>
          <w:szCs w:val="22"/>
        </w:rPr>
        <w:t xml:space="preserve"> of the Year</w:t>
      </w:r>
    </w:p>
    <w:p w14:paraId="3AD860C1" w14:textId="77777777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</w:p>
    <w:p w14:paraId="1A04A894" w14:textId="77777777" w:rsidR="00293FEB" w:rsidRPr="006B568B" w:rsidRDefault="00293FEB" w:rsidP="00293FEB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3FC3EEC9" w14:textId="61A7068C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To recognize the </w:t>
      </w:r>
      <w:r w:rsidR="006A2A30">
        <w:rPr>
          <w:rFonts w:asciiTheme="minorHAnsi" w:hAnsiTheme="minorHAnsi" w:cstheme="minorHAnsi"/>
          <w:sz w:val="22"/>
          <w:szCs w:val="22"/>
        </w:rPr>
        <w:t>owner/developer</w:t>
      </w:r>
      <w:r w:rsidRPr="006B568B">
        <w:rPr>
          <w:rFonts w:asciiTheme="minorHAnsi" w:hAnsiTheme="minorHAnsi" w:cstheme="minorHAnsi"/>
          <w:sz w:val="22"/>
          <w:szCs w:val="22"/>
        </w:rPr>
        <w:t xml:space="preserve"> that has made the most significant contribution to NAIOP and the Arizona </w:t>
      </w:r>
      <w:r w:rsidR="00B555EA">
        <w:rPr>
          <w:rFonts w:asciiTheme="minorHAnsi" w:hAnsiTheme="minorHAnsi" w:cstheme="minorHAnsi"/>
          <w:sz w:val="22"/>
          <w:szCs w:val="22"/>
        </w:rPr>
        <w:t xml:space="preserve">commercial </w:t>
      </w:r>
      <w:r w:rsidR="00640D66" w:rsidRPr="006B568B">
        <w:rPr>
          <w:rFonts w:asciiTheme="minorHAnsi" w:hAnsiTheme="minorHAnsi" w:cstheme="minorHAnsi"/>
          <w:sz w:val="22"/>
          <w:szCs w:val="22"/>
        </w:rPr>
        <w:t>real estate</w:t>
      </w:r>
      <w:r w:rsidRPr="006B568B">
        <w:rPr>
          <w:rFonts w:asciiTheme="minorHAnsi" w:hAnsiTheme="minorHAnsi" w:cstheme="minorHAnsi"/>
          <w:sz w:val="22"/>
          <w:szCs w:val="22"/>
        </w:rPr>
        <w:t xml:space="preserve"> market during the period </w:t>
      </w:r>
      <w:r w:rsidR="00283FC1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283FC1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6A2A30">
        <w:rPr>
          <w:rFonts w:asciiTheme="minorHAnsi" w:hAnsiTheme="minorHAnsi" w:cstheme="minorHAnsi"/>
          <w:sz w:val="22"/>
          <w:szCs w:val="22"/>
        </w:rPr>
        <w:t>25</w:t>
      </w:r>
      <w:r w:rsidR="00926865" w:rsidRPr="006B568B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6A2A30">
        <w:rPr>
          <w:rFonts w:asciiTheme="minorHAnsi" w:hAnsiTheme="minorHAnsi" w:cstheme="minorHAnsi"/>
          <w:sz w:val="22"/>
          <w:szCs w:val="22"/>
        </w:rPr>
        <w:t>25</w:t>
      </w:r>
      <w:r w:rsidRPr="006B568B">
        <w:rPr>
          <w:rFonts w:asciiTheme="minorHAnsi" w:hAnsiTheme="minorHAnsi" w:cstheme="minorHAnsi"/>
          <w:sz w:val="22"/>
          <w:szCs w:val="22"/>
        </w:rPr>
        <w:t>.</w:t>
      </w:r>
    </w:p>
    <w:p w14:paraId="5AAC77A0" w14:textId="77777777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</w:p>
    <w:p w14:paraId="25761077" w14:textId="77777777" w:rsidR="00293FEB" w:rsidRPr="006B568B" w:rsidRDefault="00293FEB" w:rsidP="00293FEB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0CC8A76B" w14:textId="15D49C3D" w:rsidR="00CC2B63" w:rsidRPr="006B568B" w:rsidRDefault="00293FEB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6B568B">
        <w:rPr>
          <w:rFonts w:asciiTheme="minorHAnsi" w:hAnsiTheme="minorHAnsi" w:cstheme="minorHAnsi"/>
        </w:rPr>
        <w:t xml:space="preserve">Contribution of the </w:t>
      </w:r>
      <w:r w:rsidR="0017775C">
        <w:rPr>
          <w:rFonts w:asciiTheme="minorHAnsi" w:hAnsiTheme="minorHAnsi" w:cstheme="minorHAnsi"/>
        </w:rPr>
        <w:t xml:space="preserve">owner/developer </w:t>
      </w:r>
      <w:r w:rsidRPr="006B568B">
        <w:rPr>
          <w:rFonts w:asciiTheme="minorHAnsi" w:hAnsiTheme="minorHAnsi" w:cstheme="minorHAnsi"/>
        </w:rPr>
        <w:t>and its members to NAIOP Arizona</w:t>
      </w:r>
      <w:r w:rsidR="00AF032E">
        <w:rPr>
          <w:rFonts w:asciiTheme="minorHAnsi" w:hAnsiTheme="minorHAnsi" w:cstheme="minorHAnsi"/>
        </w:rPr>
        <w:t xml:space="preserve"> and </w:t>
      </w:r>
      <w:r w:rsidR="00B555EA">
        <w:rPr>
          <w:rFonts w:asciiTheme="minorHAnsi" w:hAnsiTheme="minorHAnsi" w:cstheme="minorHAnsi"/>
        </w:rPr>
        <w:t xml:space="preserve">other local </w:t>
      </w:r>
      <w:r w:rsidRPr="006B568B">
        <w:rPr>
          <w:rFonts w:asciiTheme="minorHAnsi" w:hAnsiTheme="minorHAnsi" w:cstheme="minorHAnsi"/>
        </w:rPr>
        <w:t xml:space="preserve">industry-related </w:t>
      </w:r>
      <w:r w:rsidR="006A2A30">
        <w:rPr>
          <w:rFonts w:asciiTheme="minorHAnsi" w:hAnsiTheme="minorHAnsi" w:cstheme="minorHAnsi"/>
        </w:rPr>
        <w:t>associations</w:t>
      </w:r>
      <w:r w:rsidR="00AF032E">
        <w:rPr>
          <w:rFonts w:asciiTheme="minorHAnsi" w:hAnsiTheme="minorHAnsi" w:cstheme="minorHAnsi"/>
        </w:rPr>
        <w:t>.</w:t>
      </w:r>
    </w:p>
    <w:p w14:paraId="41865F61" w14:textId="3FFE6026" w:rsidR="00CC2B63" w:rsidRPr="006B568B" w:rsidRDefault="006A2A30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owner/developer</w:t>
      </w:r>
      <w:r w:rsidR="00CC2B63" w:rsidRPr="006B568B">
        <w:rPr>
          <w:rFonts w:asciiTheme="minorHAnsi" w:hAnsiTheme="minorHAnsi" w:cstheme="minorHAnsi"/>
        </w:rPr>
        <w:t xml:space="preserve"> must have a physical office and notable presence in Arizona.</w:t>
      </w:r>
    </w:p>
    <w:p w14:paraId="035BEDA0" w14:textId="77777777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</w:p>
    <w:p w14:paraId="78B7C27A" w14:textId="77777777" w:rsidR="00293FEB" w:rsidRPr="006B568B" w:rsidRDefault="00293FEB" w:rsidP="00293FEB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</w:p>
    <w:p w14:paraId="3CACBABB" w14:textId="77777777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Please provide the following: </w:t>
      </w:r>
    </w:p>
    <w:p w14:paraId="49846DE0" w14:textId="3914F571" w:rsidR="00293FEB" w:rsidRPr="00283FC1" w:rsidRDefault="00293FEB" w:rsidP="00283FC1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83FC1">
        <w:rPr>
          <w:rFonts w:asciiTheme="minorHAnsi" w:hAnsiTheme="minorHAnsi" w:cstheme="minorHAnsi"/>
          <w:sz w:val="22"/>
          <w:szCs w:val="22"/>
        </w:rPr>
        <w:t xml:space="preserve">General description of the </w:t>
      </w:r>
      <w:r w:rsidR="0017775C">
        <w:rPr>
          <w:rFonts w:asciiTheme="minorHAnsi" w:hAnsiTheme="minorHAnsi" w:cstheme="minorHAnsi"/>
          <w:sz w:val="22"/>
          <w:szCs w:val="22"/>
        </w:rPr>
        <w:t xml:space="preserve">owner/developer’s </w:t>
      </w:r>
      <w:r w:rsidR="006A2A30">
        <w:rPr>
          <w:rFonts w:asciiTheme="minorHAnsi" w:hAnsiTheme="minorHAnsi" w:cstheme="minorHAnsi"/>
          <w:sz w:val="22"/>
          <w:szCs w:val="22"/>
        </w:rPr>
        <w:t>firm</w:t>
      </w:r>
      <w:r w:rsidRPr="00283FC1">
        <w:rPr>
          <w:rFonts w:asciiTheme="minorHAnsi" w:hAnsiTheme="minorHAnsi" w:cstheme="minorHAnsi"/>
          <w:sz w:val="22"/>
          <w:szCs w:val="22"/>
        </w:rPr>
        <w:t>;</w:t>
      </w:r>
    </w:p>
    <w:p w14:paraId="78781153" w14:textId="176BCBAE" w:rsidR="00293FEB" w:rsidRPr="00283FC1" w:rsidRDefault="00293FEB" w:rsidP="00283FC1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83FC1">
        <w:rPr>
          <w:rFonts w:asciiTheme="minorHAnsi" w:hAnsiTheme="minorHAnsi" w:cstheme="minorHAnsi"/>
          <w:sz w:val="22"/>
          <w:szCs w:val="22"/>
        </w:rPr>
        <w:t xml:space="preserve">Number of years the </w:t>
      </w:r>
      <w:r w:rsidR="006A2A30">
        <w:rPr>
          <w:rFonts w:asciiTheme="minorHAnsi" w:hAnsiTheme="minorHAnsi" w:cstheme="minorHAnsi"/>
          <w:sz w:val="22"/>
          <w:szCs w:val="22"/>
        </w:rPr>
        <w:t>owner/developer</w:t>
      </w:r>
      <w:r w:rsidRPr="00283FC1">
        <w:rPr>
          <w:rFonts w:asciiTheme="minorHAnsi" w:hAnsiTheme="minorHAnsi" w:cstheme="minorHAnsi"/>
          <w:sz w:val="22"/>
          <w:szCs w:val="22"/>
        </w:rPr>
        <w:t xml:space="preserve"> has been in business in Arizona; and </w:t>
      </w:r>
    </w:p>
    <w:p w14:paraId="313D8D06" w14:textId="19BE276D" w:rsidR="00293FEB" w:rsidRPr="00283FC1" w:rsidRDefault="00293FEB" w:rsidP="00283FC1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83FC1">
        <w:rPr>
          <w:rFonts w:asciiTheme="minorHAnsi" w:hAnsiTheme="minorHAnsi" w:cstheme="minorHAnsi"/>
          <w:sz w:val="22"/>
          <w:szCs w:val="22"/>
        </w:rPr>
        <w:t xml:space="preserve">Number of employees the </w:t>
      </w:r>
      <w:r w:rsidR="006A2A30">
        <w:rPr>
          <w:rFonts w:asciiTheme="minorHAnsi" w:hAnsiTheme="minorHAnsi" w:cstheme="minorHAnsi"/>
          <w:sz w:val="22"/>
          <w:szCs w:val="22"/>
        </w:rPr>
        <w:t>owner/developer</w:t>
      </w:r>
      <w:r w:rsidRPr="00283FC1">
        <w:rPr>
          <w:rFonts w:asciiTheme="minorHAnsi" w:hAnsiTheme="minorHAnsi" w:cstheme="minorHAnsi"/>
          <w:sz w:val="22"/>
          <w:szCs w:val="22"/>
        </w:rPr>
        <w:t xml:space="preserve"> has in Arizona. </w:t>
      </w:r>
    </w:p>
    <w:p w14:paraId="2157DA00" w14:textId="77777777" w:rsidR="00293FEB" w:rsidRPr="006B568B" w:rsidRDefault="00293FEB" w:rsidP="00293FEB">
      <w:pPr>
        <w:rPr>
          <w:rFonts w:asciiTheme="minorHAnsi" w:hAnsiTheme="minorHAnsi" w:cstheme="minorHAnsi"/>
          <w:sz w:val="22"/>
          <w:szCs w:val="22"/>
        </w:rPr>
      </w:pPr>
    </w:p>
    <w:p w14:paraId="4252FC08" w14:textId="665DFE7B" w:rsidR="00293FEB" w:rsidRPr="006B568B" w:rsidRDefault="003204E6" w:rsidP="00293FEB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204E6">
        <w:rPr>
          <w:rFonts w:asciiTheme="minorHAnsi" w:hAnsiTheme="minorHAnsi" w:cstheme="minorHAnsi"/>
          <w:b/>
          <w:bCs/>
          <w:sz w:val="22"/>
          <w:szCs w:val="22"/>
          <w:u w:val="single"/>
        </w:rPr>
        <w:t>Questions (2,000-character answer per question allowed)</w:t>
      </w:r>
    </w:p>
    <w:p w14:paraId="056A4DEF" w14:textId="3701E668" w:rsidR="001E2AE8" w:rsidRPr="00135E11" w:rsidRDefault="00867BF3" w:rsidP="00445670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List the number of </w:t>
      </w:r>
      <w:r w:rsidR="00181483" w:rsidRPr="006B568B">
        <w:rPr>
          <w:rFonts w:asciiTheme="minorHAnsi" w:hAnsiTheme="minorHAnsi" w:cstheme="minorHAnsi"/>
          <w:sz w:val="22"/>
          <w:szCs w:val="22"/>
        </w:rPr>
        <w:t>members</w:t>
      </w:r>
      <w:r w:rsidRPr="006B568B">
        <w:rPr>
          <w:rFonts w:asciiTheme="minorHAnsi" w:hAnsiTheme="minorHAnsi" w:cstheme="minorHAnsi"/>
          <w:sz w:val="22"/>
          <w:szCs w:val="22"/>
        </w:rPr>
        <w:t xml:space="preserve"> in </w:t>
      </w:r>
      <w:r w:rsidR="006A2A30">
        <w:rPr>
          <w:rFonts w:asciiTheme="minorHAnsi" w:hAnsiTheme="minorHAnsi" w:cstheme="minorHAnsi"/>
          <w:sz w:val="22"/>
          <w:szCs w:val="22"/>
        </w:rPr>
        <w:t>the</w:t>
      </w:r>
      <w:r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2A30">
        <w:rPr>
          <w:rFonts w:asciiTheme="minorHAnsi" w:hAnsiTheme="minorHAnsi" w:cstheme="minorHAnsi"/>
          <w:sz w:val="22"/>
          <w:szCs w:val="22"/>
        </w:rPr>
        <w:t>owner</w:t>
      </w:r>
      <w:r w:rsidR="0017775C">
        <w:rPr>
          <w:rFonts w:asciiTheme="minorHAnsi" w:hAnsiTheme="minorHAnsi" w:cstheme="minorHAnsi"/>
          <w:sz w:val="22"/>
          <w:szCs w:val="22"/>
        </w:rPr>
        <w:t xml:space="preserve">/developer’s </w:t>
      </w:r>
      <w:r w:rsidRPr="006B568B">
        <w:rPr>
          <w:rFonts w:asciiTheme="minorHAnsi" w:hAnsiTheme="minorHAnsi" w:cstheme="minorHAnsi"/>
          <w:sz w:val="22"/>
          <w:szCs w:val="22"/>
        </w:rPr>
        <w:t xml:space="preserve">firm that were NAIOP members </w:t>
      </w:r>
      <w:r w:rsidR="00570607" w:rsidRPr="006B568B">
        <w:rPr>
          <w:rFonts w:asciiTheme="minorHAnsi" w:hAnsiTheme="minorHAnsi" w:cstheme="minorHAnsi"/>
          <w:sz w:val="22"/>
          <w:szCs w:val="22"/>
        </w:rPr>
        <w:t xml:space="preserve">between </w:t>
      </w:r>
      <w:r w:rsidR="00283FC1">
        <w:rPr>
          <w:rFonts w:asciiTheme="minorHAnsi" w:hAnsiTheme="minorHAnsi" w:cstheme="minorHAnsi"/>
          <w:sz w:val="22"/>
          <w:szCs w:val="22"/>
        </w:rPr>
        <w:t>0</w:t>
      </w:r>
      <w:r w:rsidR="00570607" w:rsidRPr="006B568B">
        <w:rPr>
          <w:rFonts w:asciiTheme="minorHAnsi" w:hAnsiTheme="minorHAnsi" w:cstheme="minorHAnsi"/>
          <w:sz w:val="22"/>
          <w:szCs w:val="22"/>
        </w:rPr>
        <w:t>1/</w:t>
      </w:r>
      <w:r w:rsidR="00283FC1">
        <w:rPr>
          <w:rFonts w:asciiTheme="minorHAnsi" w:hAnsiTheme="minorHAnsi" w:cstheme="minorHAnsi"/>
          <w:sz w:val="22"/>
          <w:szCs w:val="22"/>
        </w:rPr>
        <w:t>0</w:t>
      </w:r>
      <w:r w:rsidR="00570607" w:rsidRPr="006B568B">
        <w:rPr>
          <w:rFonts w:asciiTheme="minorHAnsi" w:hAnsiTheme="minorHAnsi" w:cstheme="minorHAnsi"/>
          <w:sz w:val="22"/>
          <w:szCs w:val="22"/>
        </w:rPr>
        <w:t>1/</w:t>
      </w:r>
      <w:r w:rsidR="006A2A30">
        <w:rPr>
          <w:rFonts w:asciiTheme="minorHAnsi" w:hAnsiTheme="minorHAnsi" w:cstheme="minorHAnsi"/>
          <w:sz w:val="22"/>
          <w:szCs w:val="22"/>
        </w:rPr>
        <w:t>25</w:t>
      </w:r>
      <w:r w:rsidR="00570607" w:rsidRPr="006B568B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6A2A30">
        <w:rPr>
          <w:rFonts w:asciiTheme="minorHAnsi" w:hAnsiTheme="minorHAnsi" w:cstheme="minorHAnsi"/>
          <w:sz w:val="22"/>
          <w:szCs w:val="22"/>
        </w:rPr>
        <w:t>25</w:t>
      </w:r>
      <w:r w:rsidR="00A37E1E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 xml:space="preserve">and describe the </w:t>
      </w:r>
      <w:r w:rsidR="001E2AE8">
        <w:rPr>
          <w:rFonts w:asciiTheme="minorHAnsi" w:hAnsiTheme="minorHAnsi" w:cstheme="minorHAnsi"/>
          <w:sz w:val="22"/>
          <w:szCs w:val="22"/>
        </w:rPr>
        <w:t>owner/developer’s</w:t>
      </w:r>
      <w:r w:rsidRPr="006B568B">
        <w:rPr>
          <w:rFonts w:asciiTheme="minorHAnsi" w:hAnsiTheme="minorHAnsi" w:cstheme="minorHAnsi"/>
          <w:sz w:val="22"/>
          <w:szCs w:val="22"/>
        </w:rPr>
        <w:t xml:space="preserve"> involvement in NAIOP Arizona (</w:t>
      </w:r>
      <w:r w:rsidR="007B73A3" w:rsidRPr="006B568B">
        <w:rPr>
          <w:rFonts w:asciiTheme="minorHAnsi" w:hAnsiTheme="minorHAnsi" w:cstheme="minorHAnsi"/>
          <w:sz w:val="22"/>
          <w:szCs w:val="22"/>
        </w:rPr>
        <w:t>e.g.,</w:t>
      </w:r>
      <w:r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30F69" w:rsidRPr="006B568B">
        <w:rPr>
          <w:rFonts w:asciiTheme="minorHAnsi" w:hAnsiTheme="minorHAnsi" w:cstheme="minorHAnsi"/>
          <w:sz w:val="22"/>
          <w:szCs w:val="22"/>
        </w:rPr>
        <w:t>members</w:t>
      </w:r>
      <w:r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FB2890" w:rsidRPr="006B568B">
        <w:rPr>
          <w:rFonts w:asciiTheme="minorHAnsi" w:hAnsiTheme="minorHAnsi" w:cstheme="minorHAnsi"/>
          <w:sz w:val="22"/>
          <w:szCs w:val="22"/>
        </w:rPr>
        <w:t xml:space="preserve">involved </w:t>
      </w:r>
      <w:r w:rsidR="00A21969" w:rsidRPr="006B568B">
        <w:rPr>
          <w:rFonts w:asciiTheme="minorHAnsi" w:hAnsiTheme="minorHAnsi" w:cstheme="minorHAnsi"/>
          <w:sz w:val="22"/>
          <w:szCs w:val="22"/>
        </w:rPr>
        <w:t>on</w:t>
      </w:r>
      <w:r w:rsidRPr="006B568B">
        <w:rPr>
          <w:rFonts w:asciiTheme="minorHAnsi" w:hAnsiTheme="minorHAnsi" w:cstheme="minorHAnsi"/>
          <w:sz w:val="22"/>
          <w:szCs w:val="22"/>
        </w:rPr>
        <w:t xml:space="preserve"> committees,</w:t>
      </w:r>
      <w:r w:rsidR="00EC46BE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 xml:space="preserve">developing leaders, </w:t>
      </w:r>
      <w:r w:rsidR="0092370B" w:rsidRPr="006B568B">
        <w:rPr>
          <w:rFonts w:asciiTheme="minorHAnsi" w:hAnsiTheme="minorHAnsi" w:cstheme="minorHAnsi"/>
          <w:sz w:val="22"/>
          <w:szCs w:val="22"/>
        </w:rPr>
        <w:t xml:space="preserve">sponsorships, </w:t>
      </w:r>
      <w:r w:rsidRPr="006B568B">
        <w:rPr>
          <w:rFonts w:asciiTheme="minorHAnsi" w:hAnsiTheme="minorHAnsi" w:cstheme="minorHAnsi"/>
          <w:sz w:val="22"/>
          <w:szCs w:val="22"/>
        </w:rPr>
        <w:t xml:space="preserve">volunteer </w:t>
      </w:r>
      <w:r w:rsidR="0092370B" w:rsidRPr="006B568B">
        <w:rPr>
          <w:rFonts w:asciiTheme="minorHAnsi" w:hAnsiTheme="minorHAnsi" w:cstheme="minorHAnsi"/>
          <w:sz w:val="22"/>
          <w:szCs w:val="22"/>
        </w:rPr>
        <w:t>and/or attendance at the events</w:t>
      </w:r>
      <w:r w:rsidRPr="006B568B">
        <w:rPr>
          <w:rFonts w:asciiTheme="minorHAnsi" w:hAnsiTheme="minorHAnsi" w:cstheme="minorHAnsi"/>
          <w:sz w:val="22"/>
          <w:szCs w:val="22"/>
        </w:rPr>
        <w:t xml:space="preserve">). 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 xml:space="preserve">Describe how the </w:t>
      </w:r>
      <w:r w:rsidR="001E2AE8">
        <w:rPr>
          <w:rFonts w:asciiTheme="minorHAnsi" w:hAnsiTheme="minorHAnsi" w:cstheme="minorHAnsi"/>
          <w:sz w:val="22"/>
          <w:szCs w:val="22"/>
        </w:rPr>
        <w:t>owner/developer</w:t>
      </w:r>
      <w:r w:rsidRPr="006B568B">
        <w:rPr>
          <w:rFonts w:asciiTheme="minorHAnsi" w:hAnsiTheme="minorHAnsi" w:cstheme="minorHAnsi"/>
          <w:sz w:val="22"/>
          <w:szCs w:val="22"/>
        </w:rPr>
        <w:t xml:space="preserve"> promotes NAIOP within its own organization.</w:t>
      </w:r>
    </w:p>
    <w:p w14:paraId="3C049040" w14:textId="6A5770B3" w:rsidR="00867BF3" w:rsidRDefault="00AA3F83" w:rsidP="001E2AE8">
      <w:pPr>
        <w:pStyle w:val="ListParagraph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="006A02DC" w:rsidRPr="006B568B">
        <w:rPr>
          <w:rFonts w:asciiTheme="minorHAnsi" w:hAnsiTheme="minorHAnsi" w:cstheme="minorHAnsi"/>
          <w:sz w:val="22"/>
          <w:szCs w:val="22"/>
        </w:rPr>
        <w:t>.</w:t>
      </w:r>
      <w:r w:rsidR="00C357CE">
        <w:rPr>
          <w:rFonts w:asciiTheme="minorHAnsi" w:hAnsiTheme="minorHAnsi" w:cstheme="minorHAnsi"/>
          <w:sz w:val="22"/>
          <w:szCs w:val="22"/>
        </w:rPr>
        <w:t xml:space="preserve"> PDF format only.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>(</w:t>
      </w:r>
      <w:r w:rsidR="00471E35">
        <w:rPr>
          <w:rFonts w:asciiTheme="minorHAnsi" w:hAnsiTheme="minorHAnsi" w:cstheme="minorHAnsi"/>
          <w:b/>
          <w:sz w:val="22"/>
          <w:szCs w:val="22"/>
        </w:rPr>
        <w:t>20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1EA6AE52" w14:textId="77777777" w:rsidR="00135E11" w:rsidRPr="006B568B" w:rsidRDefault="00135E11" w:rsidP="001E2AE8">
      <w:pPr>
        <w:pStyle w:val="ListParagraph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264CC0" w14:textId="182ADAC2" w:rsidR="00293FEB" w:rsidRDefault="00293FEB" w:rsidP="00445670">
      <w:pPr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What was </w:t>
      </w:r>
      <w:r w:rsidR="006A2A30">
        <w:rPr>
          <w:rFonts w:asciiTheme="minorHAnsi" w:hAnsiTheme="minorHAnsi" w:cstheme="minorHAnsi"/>
          <w:sz w:val="22"/>
          <w:szCs w:val="22"/>
        </w:rPr>
        <w:t>the</w:t>
      </w:r>
      <w:r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1E2AE8">
        <w:rPr>
          <w:rFonts w:asciiTheme="minorHAnsi" w:hAnsiTheme="minorHAnsi" w:cstheme="minorHAnsi"/>
          <w:sz w:val="22"/>
          <w:szCs w:val="22"/>
        </w:rPr>
        <w:t>owner/developer’s</w:t>
      </w:r>
      <w:r w:rsidRPr="006B568B">
        <w:rPr>
          <w:rFonts w:asciiTheme="minorHAnsi" w:hAnsiTheme="minorHAnsi" w:cstheme="minorHAnsi"/>
          <w:sz w:val="22"/>
          <w:szCs w:val="22"/>
        </w:rPr>
        <w:t xml:space="preserve"> most significant contribution to NAIOP Arizona?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>(</w:t>
      </w:r>
      <w:r w:rsidR="00471E35">
        <w:rPr>
          <w:rFonts w:asciiTheme="minorHAnsi" w:hAnsiTheme="minorHAnsi" w:cstheme="minorHAnsi"/>
          <w:b/>
          <w:sz w:val="22"/>
          <w:szCs w:val="22"/>
        </w:rPr>
        <w:t>20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795EBB27" w14:textId="77777777" w:rsidR="00AF032E" w:rsidRDefault="00AF032E" w:rsidP="00AF032E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47B2F75E" w14:textId="47BBC81E" w:rsidR="00293FEB" w:rsidRPr="00AF032E" w:rsidRDefault="00293FEB" w:rsidP="00445670">
      <w:pPr>
        <w:numPr>
          <w:ilvl w:val="0"/>
          <w:numId w:val="1"/>
        </w:numPr>
        <w:tabs>
          <w:tab w:val="clear" w:pos="720"/>
        </w:tabs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Explain why the </w:t>
      </w:r>
      <w:r w:rsidR="001E2AE8">
        <w:rPr>
          <w:rFonts w:asciiTheme="minorHAnsi" w:hAnsiTheme="minorHAnsi" w:cstheme="minorHAnsi"/>
          <w:sz w:val="22"/>
          <w:szCs w:val="22"/>
        </w:rPr>
        <w:t>owner/developer</w:t>
      </w:r>
      <w:r w:rsidRPr="006B568B">
        <w:rPr>
          <w:rFonts w:asciiTheme="minorHAnsi" w:hAnsiTheme="minorHAnsi" w:cstheme="minorHAnsi"/>
          <w:sz w:val="22"/>
          <w:szCs w:val="22"/>
        </w:rPr>
        <w:t xml:space="preserve"> should be recognized as NAIOP </w:t>
      </w:r>
      <w:r w:rsidR="007120A8">
        <w:rPr>
          <w:rFonts w:asciiTheme="minorHAnsi" w:hAnsiTheme="minorHAnsi" w:cstheme="minorHAnsi"/>
          <w:sz w:val="22"/>
          <w:szCs w:val="22"/>
        </w:rPr>
        <w:t>Owner/Developer</w:t>
      </w:r>
      <w:r w:rsidRPr="006B568B">
        <w:rPr>
          <w:rFonts w:asciiTheme="minorHAnsi" w:hAnsiTheme="minorHAnsi" w:cstheme="minorHAnsi"/>
          <w:sz w:val="22"/>
          <w:szCs w:val="22"/>
        </w:rPr>
        <w:t xml:space="preserve"> of </w:t>
      </w:r>
      <w:r w:rsidR="007120A8">
        <w:rPr>
          <w:rFonts w:asciiTheme="minorHAnsi" w:hAnsiTheme="minorHAnsi" w:cstheme="minorHAnsi"/>
          <w:sz w:val="22"/>
          <w:szCs w:val="22"/>
        </w:rPr>
        <w:t>t</w:t>
      </w:r>
      <w:r w:rsidRPr="006B568B">
        <w:rPr>
          <w:rFonts w:asciiTheme="minorHAnsi" w:hAnsiTheme="minorHAnsi" w:cstheme="minorHAnsi"/>
          <w:sz w:val="22"/>
          <w:szCs w:val="22"/>
        </w:rPr>
        <w:t>he Year.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>(</w:t>
      </w:r>
      <w:r w:rsidR="00471E35">
        <w:rPr>
          <w:rFonts w:asciiTheme="minorHAnsi" w:hAnsiTheme="minorHAnsi" w:cstheme="minorHAnsi"/>
          <w:b/>
          <w:sz w:val="22"/>
          <w:szCs w:val="22"/>
        </w:rPr>
        <w:t>30</w:t>
      </w:r>
      <w:r w:rsidR="006A02DC" w:rsidRPr="006B568B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7CA46291" w14:textId="77777777" w:rsidR="00AF032E" w:rsidRPr="006B568B" w:rsidRDefault="00AF032E" w:rsidP="00AF032E">
      <w:pPr>
        <w:rPr>
          <w:rFonts w:asciiTheme="minorHAnsi" w:hAnsiTheme="minorHAnsi" w:cstheme="minorHAnsi"/>
          <w:sz w:val="22"/>
          <w:szCs w:val="22"/>
        </w:rPr>
      </w:pPr>
    </w:p>
    <w:p w14:paraId="6BC57667" w14:textId="41B27265" w:rsidR="00127A0A" w:rsidRPr="008E5D44" w:rsidRDefault="00293FEB" w:rsidP="00283FC1">
      <w:pPr>
        <w:numPr>
          <w:ilvl w:val="0"/>
          <w:numId w:val="1"/>
        </w:numPr>
        <w:tabs>
          <w:tab w:val="clear" w:pos="720"/>
        </w:tabs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Describe how </w:t>
      </w:r>
      <w:r w:rsidR="007120A8" w:rsidRPr="006B568B">
        <w:rPr>
          <w:rFonts w:asciiTheme="minorHAnsi" w:hAnsiTheme="minorHAnsi" w:cstheme="minorHAnsi"/>
          <w:sz w:val="22"/>
          <w:szCs w:val="22"/>
        </w:rPr>
        <w:t xml:space="preserve">the </w:t>
      </w:r>
      <w:r w:rsidR="007120A8">
        <w:rPr>
          <w:rFonts w:asciiTheme="minorHAnsi" w:hAnsiTheme="minorHAnsi" w:cstheme="minorHAnsi"/>
          <w:sz w:val="22"/>
          <w:szCs w:val="22"/>
        </w:rPr>
        <w:t>owner/developer</w:t>
      </w:r>
      <w:r w:rsidR="007120A8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 xml:space="preserve">made a positive impact on the Arizona </w:t>
      </w:r>
      <w:r w:rsidR="007120A8">
        <w:rPr>
          <w:rFonts w:asciiTheme="minorHAnsi" w:hAnsiTheme="minorHAnsi" w:cstheme="minorHAnsi"/>
          <w:sz w:val="22"/>
          <w:szCs w:val="22"/>
        </w:rPr>
        <w:t>commercial</w:t>
      </w:r>
      <w:r w:rsidR="00640D66" w:rsidRPr="006B568B">
        <w:rPr>
          <w:rFonts w:asciiTheme="minorHAnsi" w:hAnsiTheme="minorHAnsi" w:cstheme="minorHAnsi"/>
          <w:sz w:val="22"/>
          <w:szCs w:val="22"/>
        </w:rPr>
        <w:t xml:space="preserve"> real estate</w:t>
      </w:r>
      <w:r w:rsidRPr="006B568B">
        <w:rPr>
          <w:rFonts w:asciiTheme="minorHAnsi" w:hAnsiTheme="minorHAnsi" w:cstheme="minorHAnsi"/>
          <w:sz w:val="22"/>
          <w:szCs w:val="22"/>
        </w:rPr>
        <w:t xml:space="preserve"> market.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bCs/>
          <w:sz w:val="22"/>
          <w:szCs w:val="22"/>
        </w:rPr>
        <w:t>(</w:t>
      </w:r>
      <w:r w:rsidR="00471E35">
        <w:rPr>
          <w:rFonts w:asciiTheme="minorHAnsi" w:hAnsiTheme="minorHAnsi" w:cstheme="minorHAnsi"/>
          <w:b/>
          <w:bCs/>
          <w:sz w:val="22"/>
          <w:szCs w:val="22"/>
        </w:rPr>
        <w:t>30</w:t>
      </w:r>
      <w:r w:rsidR="006A02DC" w:rsidRPr="006B568B">
        <w:rPr>
          <w:rFonts w:asciiTheme="minorHAnsi" w:hAnsiTheme="minorHAnsi" w:cstheme="minorHAnsi"/>
          <w:b/>
          <w:bCs/>
          <w:sz w:val="22"/>
          <w:szCs w:val="22"/>
        </w:rPr>
        <w:t xml:space="preserve"> points)</w:t>
      </w:r>
    </w:p>
    <w:p w14:paraId="292FF852" w14:textId="77777777" w:rsidR="008E5D44" w:rsidRDefault="008E5D44" w:rsidP="008E5D44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ABE9BEA" w14:textId="77777777" w:rsidR="008E5D44" w:rsidRPr="00700FB6" w:rsidRDefault="008E5D44" w:rsidP="008E5D4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2D7053EC" w14:textId="77777777" w:rsidR="008E5D44" w:rsidRPr="00700FB6" w:rsidRDefault="008E5D44" w:rsidP="008E5D4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 x Company logo. Hi-res in .jpg, .jpeg or .eps format only.</w:t>
      </w:r>
    </w:p>
    <w:p w14:paraId="49505E80" w14:textId="77777777" w:rsidR="008E5D44" w:rsidRPr="00700FB6" w:rsidRDefault="008E5D44" w:rsidP="008E5D44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1x One page marketing piece. PDF format only.</w:t>
      </w:r>
    </w:p>
    <w:p w14:paraId="0DF91F3C" w14:textId="77777777" w:rsidR="008E5D44" w:rsidRPr="00283FC1" w:rsidRDefault="008E5D44" w:rsidP="008E5D44">
      <w:pPr>
        <w:rPr>
          <w:rFonts w:asciiTheme="minorHAnsi" w:hAnsiTheme="minorHAnsi" w:cstheme="minorHAnsi"/>
          <w:sz w:val="22"/>
          <w:szCs w:val="22"/>
        </w:rPr>
      </w:pPr>
    </w:p>
    <w:p w14:paraId="589C6FF5" w14:textId="77777777" w:rsidR="00127A0A" w:rsidRPr="006B568B" w:rsidRDefault="00127A0A" w:rsidP="00FF0EE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127A0A" w:rsidRPr="006B568B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20E3E" w14:textId="77777777" w:rsidR="003F783E" w:rsidRPr="0067772E" w:rsidRDefault="003F783E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66F5EB4F" w14:textId="77777777" w:rsidR="003F783E" w:rsidRPr="0067772E" w:rsidRDefault="003F783E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5912C431" w14:textId="77777777" w:rsidR="003F783E" w:rsidRDefault="003F78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27A12A28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499A3" w14:textId="77777777" w:rsidR="003F783E" w:rsidRPr="0067772E" w:rsidRDefault="003F783E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70214EFF" w14:textId="77777777" w:rsidR="003F783E" w:rsidRPr="0067772E" w:rsidRDefault="003F783E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66E7441D" w14:textId="77777777" w:rsidR="003F783E" w:rsidRDefault="003F78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5BF90607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50D"/>
    <w:multiLevelType w:val="hybridMultilevel"/>
    <w:tmpl w:val="4DC4AFFC"/>
    <w:lvl w:ilvl="0" w:tplc="CFE4D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E5A"/>
    <w:multiLevelType w:val="hybridMultilevel"/>
    <w:tmpl w:val="09DC7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333A"/>
    <w:multiLevelType w:val="hybridMultilevel"/>
    <w:tmpl w:val="C28CE950"/>
    <w:lvl w:ilvl="0" w:tplc="637263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849E9"/>
    <w:multiLevelType w:val="hybridMultilevel"/>
    <w:tmpl w:val="5EAE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D160A"/>
    <w:multiLevelType w:val="hybridMultilevel"/>
    <w:tmpl w:val="C97290AC"/>
    <w:lvl w:ilvl="0" w:tplc="948648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C68D0"/>
    <w:multiLevelType w:val="hybridMultilevel"/>
    <w:tmpl w:val="9E8CE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5B39"/>
    <w:multiLevelType w:val="hybridMultilevel"/>
    <w:tmpl w:val="3594C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B4E3A2E"/>
    <w:multiLevelType w:val="hybridMultilevel"/>
    <w:tmpl w:val="11C89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E3F799C"/>
    <w:multiLevelType w:val="hybridMultilevel"/>
    <w:tmpl w:val="50BA5B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15C0C07"/>
    <w:multiLevelType w:val="hybridMultilevel"/>
    <w:tmpl w:val="03D2DBD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507916"/>
    <w:multiLevelType w:val="hybridMultilevel"/>
    <w:tmpl w:val="49BA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6093"/>
    <w:multiLevelType w:val="hybridMultilevel"/>
    <w:tmpl w:val="07B4FBF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C33813"/>
    <w:multiLevelType w:val="hybridMultilevel"/>
    <w:tmpl w:val="CC58D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ECA3373"/>
    <w:multiLevelType w:val="hybridMultilevel"/>
    <w:tmpl w:val="FB84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39E71B8"/>
    <w:multiLevelType w:val="hybridMultilevel"/>
    <w:tmpl w:val="4840564A"/>
    <w:lvl w:ilvl="0" w:tplc="DD90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5F3215"/>
    <w:multiLevelType w:val="hybridMultilevel"/>
    <w:tmpl w:val="199E01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7F61C00"/>
    <w:multiLevelType w:val="hybridMultilevel"/>
    <w:tmpl w:val="ADDC5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C87E6B"/>
    <w:multiLevelType w:val="hybridMultilevel"/>
    <w:tmpl w:val="E2E6218E"/>
    <w:lvl w:ilvl="0" w:tplc="B9C0772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70C5E"/>
    <w:multiLevelType w:val="hybridMultilevel"/>
    <w:tmpl w:val="0B84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263DB"/>
    <w:multiLevelType w:val="hybridMultilevel"/>
    <w:tmpl w:val="D64E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871">
    <w:abstractNumId w:val="15"/>
  </w:num>
  <w:num w:numId="2" w16cid:durableId="1390962128">
    <w:abstractNumId w:val="6"/>
  </w:num>
  <w:num w:numId="3" w16cid:durableId="1724255385">
    <w:abstractNumId w:val="16"/>
  </w:num>
  <w:num w:numId="4" w16cid:durableId="506022077">
    <w:abstractNumId w:val="1"/>
  </w:num>
  <w:num w:numId="5" w16cid:durableId="710812737">
    <w:abstractNumId w:val="12"/>
  </w:num>
  <w:num w:numId="6" w16cid:durableId="1098792495">
    <w:abstractNumId w:val="10"/>
  </w:num>
  <w:num w:numId="7" w16cid:durableId="1548180117">
    <w:abstractNumId w:val="17"/>
  </w:num>
  <w:num w:numId="8" w16cid:durableId="355815916">
    <w:abstractNumId w:val="8"/>
  </w:num>
  <w:num w:numId="9" w16cid:durableId="1622689182">
    <w:abstractNumId w:val="7"/>
  </w:num>
  <w:num w:numId="10" w16cid:durableId="3094460">
    <w:abstractNumId w:val="4"/>
  </w:num>
  <w:num w:numId="11" w16cid:durableId="512233275">
    <w:abstractNumId w:val="13"/>
  </w:num>
  <w:num w:numId="12" w16cid:durableId="12591688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312226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0984663">
    <w:abstractNumId w:val="18"/>
  </w:num>
  <w:num w:numId="15" w16cid:durableId="128089289">
    <w:abstractNumId w:val="2"/>
  </w:num>
  <w:num w:numId="16" w16cid:durableId="1338460210">
    <w:abstractNumId w:val="14"/>
  </w:num>
  <w:num w:numId="17" w16cid:durableId="520899163">
    <w:abstractNumId w:val="0"/>
  </w:num>
  <w:num w:numId="18" w16cid:durableId="1768231939">
    <w:abstractNumId w:val="20"/>
  </w:num>
  <w:num w:numId="19" w16cid:durableId="626006182">
    <w:abstractNumId w:val="11"/>
  </w:num>
  <w:num w:numId="20" w16cid:durableId="349793623">
    <w:abstractNumId w:val="19"/>
  </w:num>
  <w:num w:numId="21" w16cid:durableId="1930583134">
    <w:abstractNumId w:val="9"/>
  </w:num>
  <w:num w:numId="22" w16cid:durableId="1925843618">
    <w:abstractNumId w:val="3"/>
  </w:num>
  <w:num w:numId="23" w16cid:durableId="476892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5A54"/>
    <w:rsid w:val="00016757"/>
    <w:rsid w:val="000169BE"/>
    <w:rsid w:val="000172C9"/>
    <w:rsid w:val="000231AD"/>
    <w:rsid w:val="00026E40"/>
    <w:rsid w:val="00030C01"/>
    <w:rsid w:val="0003233B"/>
    <w:rsid w:val="00033793"/>
    <w:rsid w:val="00034049"/>
    <w:rsid w:val="0003576D"/>
    <w:rsid w:val="00036184"/>
    <w:rsid w:val="000418D5"/>
    <w:rsid w:val="000516CB"/>
    <w:rsid w:val="00051E78"/>
    <w:rsid w:val="0005322C"/>
    <w:rsid w:val="000533C9"/>
    <w:rsid w:val="00053F31"/>
    <w:rsid w:val="00057A2A"/>
    <w:rsid w:val="000617E1"/>
    <w:rsid w:val="00064654"/>
    <w:rsid w:val="000659A4"/>
    <w:rsid w:val="00065B82"/>
    <w:rsid w:val="00070932"/>
    <w:rsid w:val="000827E9"/>
    <w:rsid w:val="0008344A"/>
    <w:rsid w:val="000842D4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B00F3"/>
    <w:rsid w:val="000B2A0A"/>
    <w:rsid w:val="000B3819"/>
    <w:rsid w:val="000B4FC8"/>
    <w:rsid w:val="000B6794"/>
    <w:rsid w:val="000B7376"/>
    <w:rsid w:val="000C23D1"/>
    <w:rsid w:val="000C371F"/>
    <w:rsid w:val="000C5274"/>
    <w:rsid w:val="000D0DAF"/>
    <w:rsid w:val="000D1285"/>
    <w:rsid w:val="000D6DF7"/>
    <w:rsid w:val="000D70CF"/>
    <w:rsid w:val="000D7F03"/>
    <w:rsid w:val="000E12F6"/>
    <w:rsid w:val="000E373B"/>
    <w:rsid w:val="000E5741"/>
    <w:rsid w:val="000F5FF5"/>
    <w:rsid w:val="000F6D6E"/>
    <w:rsid w:val="000F78BE"/>
    <w:rsid w:val="000F7CD4"/>
    <w:rsid w:val="000F7E42"/>
    <w:rsid w:val="0010442A"/>
    <w:rsid w:val="00105D42"/>
    <w:rsid w:val="00106CAB"/>
    <w:rsid w:val="0010739C"/>
    <w:rsid w:val="00110AC0"/>
    <w:rsid w:val="00113545"/>
    <w:rsid w:val="00115967"/>
    <w:rsid w:val="001212CA"/>
    <w:rsid w:val="0012388C"/>
    <w:rsid w:val="00123AA6"/>
    <w:rsid w:val="00125CC4"/>
    <w:rsid w:val="00127A0A"/>
    <w:rsid w:val="0013002C"/>
    <w:rsid w:val="00135E11"/>
    <w:rsid w:val="001407C5"/>
    <w:rsid w:val="00143E8E"/>
    <w:rsid w:val="00152608"/>
    <w:rsid w:val="00155966"/>
    <w:rsid w:val="0016130B"/>
    <w:rsid w:val="001624A6"/>
    <w:rsid w:val="0016415E"/>
    <w:rsid w:val="001768D0"/>
    <w:rsid w:val="0017698F"/>
    <w:rsid w:val="0017775C"/>
    <w:rsid w:val="00181483"/>
    <w:rsid w:val="001817E0"/>
    <w:rsid w:val="00182BBF"/>
    <w:rsid w:val="00183E47"/>
    <w:rsid w:val="00184784"/>
    <w:rsid w:val="0019043A"/>
    <w:rsid w:val="00195BD3"/>
    <w:rsid w:val="0019787F"/>
    <w:rsid w:val="001A1D4E"/>
    <w:rsid w:val="001A1D79"/>
    <w:rsid w:val="001A2614"/>
    <w:rsid w:val="001A2872"/>
    <w:rsid w:val="001A3924"/>
    <w:rsid w:val="001A3AC3"/>
    <w:rsid w:val="001A53A1"/>
    <w:rsid w:val="001A78F8"/>
    <w:rsid w:val="001C6280"/>
    <w:rsid w:val="001D16E9"/>
    <w:rsid w:val="001D244E"/>
    <w:rsid w:val="001D3AB2"/>
    <w:rsid w:val="001D4F9E"/>
    <w:rsid w:val="001D506A"/>
    <w:rsid w:val="001D5E13"/>
    <w:rsid w:val="001D6C9D"/>
    <w:rsid w:val="001E0DD5"/>
    <w:rsid w:val="001E215C"/>
    <w:rsid w:val="001E2AE8"/>
    <w:rsid w:val="001E31CF"/>
    <w:rsid w:val="001E38AA"/>
    <w:rsid w:val="001E621D"/>
    <w:rsid w:val="001E6F80"/>
    <w:rsid w:val="001F15FA"/>
    <w:rsid w:val="001F2AC3"/>
    <w:rsid w:val="001F475D"/>
    <w:rsid w:val="001F735C"/>
    <w:rsid w:val="002011D9"/>
    <w:rsid w:val="00203E52"/>
    <w:rsid w:val="002064D0"/>
    <w:rsid w:val="00206528"/>
    <w:rsid w:val="002068C7"/>
    <w:rsid w:val="00206B6A"/>
    <w:rsid w:val="00206C16"/>
    <w:rsid w:val="00210E27"/>
    <w:rsid w:val="002131E8"/>
    <w:rsid w:val="00224DF6"/>
    <w:rsid w:val="0022568F"/>
    <w:rsid w:val="0022658B"/>
    <w:rsid w:val="0023465E"/>
    <w:rsid w:val="0023550F"/>
    <w:rsid w:val="00244F3E"/>
    <w:rsid w:val="00245A7C"/>
    <w:rsid w:val="00246297"/>
    <w:rsid w:val="0024719C"/>
    <w:rsid w:val="002503D9"/>
    <w:rsid w:val="0025415C"/>
    <w:rsid w:val="00256803"/>
    <w:rsid w:val="00256A2A"/>
    <w:rsid w:val="00264850"/>
    <w:rsid w:val="00264C41"/>
    <w:rsid w:val="00270343"/>
    <w:rsid w:val="00271676"/>
    <w:rsid w:val="00272819"/>
    <w:rsid w:val="00276080"/>
    <w:rsid w:val="002802F0"/>
    <w:rsid w:val="00280B77"/>
    <w:rsid w:val="0028167C"/>
    <w:rsid w:val="00282579"/>
    <w:rsid w:val="00283FC1"/>
    <w:rsid w:val="002862A5"/>
    <w:rsid w:val="00290191"/>
    <w:rsid w:val="00290D83"/>
    <w:rsid w:val="00292922"/>
    <w:rsid w:val="00292C1D"/>
    <w:rsid w:val="00293DB1"/>
    <w:rsid w:val="00293FEB"/>
    <w:rsid w:val="002968BC"/>
    <w:rsid w:val="00297551"/>
    <w:rsid w:val="002B098D"/>
    <w:rsid w:val="002B162B"/>
    <w:rsid w:val="002B2A7E"/>
    <w:rsid w:val="002B56DF"/>
    <w:rsid w:val="002B5C8C"/>
    <w:rsid w:val="002B676C"/>
    <w:rsid w:val="002B78F2"/>
    <w:rsid w:val="002C0EB5"/>
    <w:rsid w:val="002C3C81"/>
    <w:rsid w:val="002C4063"/>
    <w:rsid w:val="002C748B"/>
    <w:rsid w:val="002D1D0E"/>
    <w:rsid w:val="002D358F"/>
    <w:rsid w:val="002D4859"/>
    <w:rsid w:val="002E30D2"/>
    <w:rsid w:val="002E6177"/>
    <w:rsid w:val="002E7AEE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6468"/>
    <w:rsid w:val="003204E6"/>
    <w:rsid w:val="0032124B"/>
    <w:rsid w:val="0032507B"/>
    <w:rsid w:val="00326655"/>
    <w:rsid w:val="003314AC"/>
    <w:rsid w:val="00337CB1"/>
    <w:rsid w:val="0034104D"/>
    <w:rsid w:val="003454B3"/>
    <w:rsid w:val="00346463"/>
    <w:rsid w:val="00346E3C"/>
    <w:rsid w:val="0035320D"/>
    <w:rsid w:val="00353B25"/>
    <w:rsid w:val="00354E66"/>
    <w:rsid w:val="00355F4F"/>
    <w:rsid w:val="00357830"/>
    <w:rsid w:val="003606EF"/>
    <w:rsid w:val="00360DC0"/>
    <w:rsid w:val="00364CFD"/>
    <w:rsid w:val="003715D7"/>
    <w:rsid w:val="00371CF6"/>
    <w:rsid w:val="0037316A"/>
    <w:rsid w:val="00375768"/>
    <w:rsid w:val="003759CC"/>
    <w:rsid w:val="003817AD"/>
    <w:rsid w:val="00381844"/>
    <w:rsid w:val="0038191A"/>
    <w:rsid w:val="00381B63"/>
    <w:rsid w:val="00383452"/>
    <w:rsid w:val="0038618A"/>
    <w:rsid w:val="003868EF"/>
    <w:rsid w:val="00386FC2"/>
    <w:rsid w:val="003876C6"/>
    <w:rsid w:val="00395DDC"/>
    <w:rsid w:val="0039706A"/>
    <w:rsid w:val="003A0D22"/>
    <w:rsid w:val="003A188D"/>
    <w:rsid w:val="003A33C5"/>
    <w:rsid w:val="003A4222"/>
    <w:rsid w:val="003B04D8"/>
    <w:rsid w:val="003C1526"/>
    <w:rsid w:val="003C159C"/>
    <w:rsid w:val="003C193C"/>
    <w:rsid w:val="003D3541"/>
    <w:rsid w:val="003D36F0"/>
    <w:rsid w:val="003D4262"/>
    <w:rsid w:val="003D5DDD"/>
    <w:rsid w:val="003D69C6"/>
    <w:rsid w:val="003D6C20"/>
    <w:rsid w:val="003D7776"/>
    <w:rsid w:val="003E0D27"/>
    <w:rsid w:val="003E102A"/>
    <w:rsid w:val="003E4010"/>
    <w:rsid w:val="003E42E0"/>
    <w:rsid w:val="003E5C32"/>
    <w:rsid w:val="003E687D"/>
    <w:rsid w:val="003E7D21"/>
    <w:rsid w:val="003F021D"/>
    <w:rsid w:val="003F0582"/>
    <w:rsid w:val="003F0E79"/>
    <w:rsid w:val="003F2186"/>
    <w:rsid w:val="003F499B"/>
    <w:rsid w:val="003F4F23"/>
    <w:rsid w:val="003F783E"/>
    <w:rsid w:val="003F7E8D"/>
    <w:rsid w:val="004016C6"/>
    <w:rsid w:val="004048B4"/>
    <w:rsid w:val="00404B55"/>
    <w:rsid w:val="0040533F"/>
    <w:rsid w:val="0040634F"/>
    <w:rsid w:val="00410107"/>
    <w:rsid w:val="0041284B"/>
    <w:rsid w:val="00413A3E"/>
    <w:rsid w:val="0042114E"/>
    <w:rsid w:val="004248B1"/>
    <w:rsid w:val="00424C3F"/>
    <w:rsid w:val="0042557E"/>
    <w:rsid w:val="00427987"/>
    <w:rsid w:val="00430137"/>
    <w:rsid w:val="00430238"/>
    <w:rsid w:val="00431BD7"/>
    <w:rsid w:val="00432C49"/>
    <w:rsid w:val="00436D23"/>
    <w:rsid w:val="00440841"/>
    <w:rsid w:val="00445670"/>
    <w:rsid w:val="004534AB"/>
    <w:rsid w:val="00456C0A"/>
    <w:rsid w:val="004645DB"/>
    <w:rsid w:val="004660B8"/>
    <w:rsid w:val="00471E35"/>
    <w:rsid w:val="004755ED"/>
    <w:rsid w:val="00475AE1"/>
    <w:rsid w:val="0048062E"/>
    <w:rsid w:val="0048149A"/>
    <w:rsid w:val="004821B8"/>
    <w:rsid w:val="00482E8A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75CB"/>
    <w:rsid w:val="004D0653"/>
    <w:rsid w:val="004D3D7E"/>
    <w:rsid w:val="004D67EA"/>
    <w:rsid w:val="004D6AD4"/>
    <w:rsid w:val="004E5B98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21788"/>
    <w:rsid w:val="00524EA7"/>
    <w:rsid w:val="0053086F"/>
    <w:rsid w:val="00530AB2"/>
    <w:rsid w:val="005316E7"/>
    <w:rsid w:val="00535F58"/>
    <w:rsid w:val="00536D7E"/>
    <w:rsid w:val="00543C09"/>
    <w:rsid w:val="00544499"/>
    <w:rsid w:val="005452CE"/>
    <w:rsid w:val="005453C8"/>
    <w:rsid w:val="00547413"/>
    <w:rsid w:val="005535F0"/>
    <w:rsid w:val="0055442B"/>
    <w:rsid w:val="0055529F"/>
    <w:rsid w:val="00557136"/>
    <w:rsid w:val="00561ACE"/>
    <w:rsid w:val="005620E3"/>
    <w:rsid w:val="00570607"/>
    <w:rsid w:val="005775DD"/>
    <w:rsid w:val="005904E2"/>
    <w:rsid w:val="00592314"/>
    <w:rsid w:val="005A1B46"/>
    <w:rsid w:val="005A2855"/>
    <w:rsid w:val="005A7E4A"/>
    <w:rsid w:val="005B09B1"/>
    <w:rsid w:val="005B2010"/>
    <w:rsid w:val="005B3625"/>
    <w:rsid w:val="005B5C15"/>
    <w:rsid w:val="005B61C0"/>
    <w:rsid w:val="005B62E2"/>
    <w:rsid w:val="005B6EEE"/>
    <w:rsid w:val="005C0C2D"/>
    <w:rsid w:val="005C1D67"/>
    <w:rsid w:val="005C2545"/>
    <w:rsid w:val="005C25D6"/>
    <w:rsid w:val="005C463E"/>
    <w:rsid w:val="005C4661"/>
    <w:rsid w:val="005C5EE8"/>
    <w:rsid w:val="005D009B"/>
    <w:rsid w:val="005D0BFB"/>
    <w:rsid w:val="005D2AEF"/>
    <w:rsid w:val="005D3AB9"/>
    <w:rsid w:val="005D40E1"/>
    <w:rsid w:val="005E174B"/>
    <w:rsid w:val="005E3A79"/>
    <w:rsid w:val="005E6A11"/>
    <w:rsid w:val="005E6D06"/>
    <w:rsid w:val="005F6CEC"/>
    <w:rsid w:val="005F73B2"/>
    <w:rsid w:val="006108C8"/>
    <w:rsid w:val="0061676D"/>
    <w:rsid w:val="0061758D"/>
    <w:rsid w:val="00624879"/>
    <w:rsid w:val="006300E8"/>
    <w:rsid w:val="0063074F"/>
    <w:rsid w:val="00630F69"/>
    <w:rsid w:val="00634081"/>
    <w:rsid w:val="00635ED4"/>
    <w:rsid w:val="0063756C"/>
    <w:rsid w:val="00637FC9"/>
    <w:rsid w:val="00640D66"/>
    <w:rsid w:val="00642E06"/>
    <w:rsid w:val="006432F9"/>
    <w:rsid w:val="00645410"/>
    <w:rsid w:val="00646725"/>
    <w:rsid w:val="0065116A"/>
    <w:rsid w:val="00653E66"/>
    <w:rsid w:val="00657AB5"/>
    <w:rsid w:val="0066279D"/>
    <w:rsid w:val="00665493"/>
    <w:rsid w:val="00670F6A"/>
    <w:rsid w:val="0067772E"/>
    <w:rsid w:val="00681273"/>
    <w:rsid w:val="00681CB5"/>
    <w:rsid w:val="006876CE"/>
    <w:rsid w:val="00687949"/>
    <w:rsid w:val="00694247"/>
    <w:rsid w:val="00696A18"/>
    <w:rsid w:val="006A02DC"/>
    <w:rsid w:val="006A2A30"/>
    <w:rsid w:val="006A2C27"/>
    <w:rsid w:val="006A36CA"/>
    <w:rsid w:val="006A3EB1"/>
    <w:rsid w:val="006A5E2D"/>
    <w:rsid w:val="006A7B95"/>
    <w:rsid w:val="006B069C"/>
    <w:rsid w:val="006B18BB"/>
    <w:rsid w:val="006B2295"/>
    <w:rsid w:val="006B2D36"/>
    <w:rsid w:val="006B4A9D"/>
    <w:rsid w:val="006B4EF6"/>
    <w:rsid w:val="006B568B"/>
    <w:rsid w:val="006B58D2"/>
    <w:rsid w:val="006B5E92"/>
    <w:rsid w:val="006C0821"/>
    <w:rsid w:val="006D334B"/>
    <w:rsid w:val="006D3704"/>
    <w:rsid w:val="006E2699"/>
    <w:rsid w:val="006E3C29"/>
    <w:rsid w:val="006F1549"/>
    <w:rsid w:val="006F7368"/>
    <w:rsid w:val="00706352"/>
    <w:rsid w:val="0070699B"/>
    <w:rsid w:val="00707147"/>
    <w:rsid w:val="00707B19"/>
    <w:rsid w:val="00707D95"/>
    <w:rsid w:val="007120A8"/>
    <w:rsid w:val="00713C87"/>
    <w:rsid w:val="00716DBF"/>
    <w:rsid w:val="00720318"/>
    <w:rsid w:val="00720CD9"/>
    <w:rsid w:val="00724018"/>
    <w:rsid w:val="007245B7"/>
    <w:rsid w:val="007260B4"/>
    <w:rsid w:val="00726299"/>
    <w:rsid w:val="00732DC7"/>
    <w:rsid w:val="00734501"/>
    <w:rsid w:val="00741219"/>
    <w:rsid w:val="0074479D"/>
    <w:rsid w:val="0074543D"/>
    <w:rsid w:val="00747560"/>
    <w:rsid w:val="00747778"/>
    <w:rsid w:val="007477EE"/>
    <w:rsid w:val="007503C2"/>
    <w:rsid w:val="00751976"/>
    <w:rsid w:val="00753F44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990"/>
    <w:rsid w:val="00782B8F"/>
    <w:rsid w:val="00782BFC"/>
    <w:rsid w:val="00784C20"/>
    <w:rsid w:val="00790D89"/>
    <w:rsid w:val="00792ED3"/>
    <w:rsid w:val="0079370B"/>
    <w:rsid w:val="00793EF6"/>
    <w:rsid w:val="007A3B3E"/>
    <w:rsid w:val="007A4AF0"/>
    <w:rsid w:val="007B3442"/>
    <w:rsid w:val="007B5AC7"/>
    <w:rsid w:val="007B73A3"/>
    <w:rsid w:val="007C1919"/>
    <w:rsid w:val="007C2E83"/>
    <w:rsid w:val="007C7D77"/>
    <w:rsid w:val="007D1182"/>
    <w:rsid w:val="007E19A1"/>
    <w:rsid w:val="007E2183"/>
    <w:rsid w:val="007E2B31"/>
    <w:rsid w:val="007E4AA5"/>
    <w:rsid w:val="007E5425"/>
    <w:rsid w:val="007E6EDF"/>
    <w:rsid w:val="007F04F0"/>
    <w:rsid w:val="007F41C0"/>
    <w:rsid w:val="0080478F"/>
    <w:rsid w:val="0081195A"/>
    <w:rsid w:val="00812F11"/>
    <w:rsid w:val="0081606A"/>
    <w:rsid w:val="00817619"/>
    <w:rsid w:val="0082687D"/>
    <w:rsid w:val="0082774B"/>
    <w:rsid w:val="00827B0C"/>
    <w:rsid w:val="0083015E"/>
    <w:rsid w:val="00830ED7"/>
    <w:rsid w:val="0083209C"/>
    <w:rsid w:val="008347DE"/>
    <w:rsid w:val="00835747"/>
    <w:rsid w:val="00837C34"/>
    <w:rsid w:val="00840C4D"/>
    <w:rsid w:val="00844236"/>
    <w:rsid w:val="00844412"/>
    <w:rsid w:val="00845B35"/>
    <w:rsid w:val="008504C2"/>
    <w:rsid w:val="00855361"/>
    <w:rsid w:val="00860ED5"/>
    <w:rsid w:val="008632D2"/>
    <w:rsid w:val="00867BF3"/>
    <w:rsid w:val="00870249"/>
    <w:rsid w:val="00875FEF"/>
    <w:rsid w:val="00877979"/>
    <w:rsid w:val="008818A2"/>
    <w:rsid w:val="008820E0"/>
    <w:rsid w:val="008842A7"/>
    <w:rsid w:val="008A00A7"/>
    <w:rsid w:val="008A223F"/>
    <w:rsid w:val="008B1BA6"/>
    <w:rsid w:val="008B4AE1"/>
    <w:rsid w:val="008B4C78"/>
    <w:rsid w:val="008B4CC3"/>
    <w:rsid w:val="008C14D3"/>
    <w:rsid w:val="008C2C9C"/>
    <w:rsid w:val="008C6CA5"/>
    <w:rsid w:val="008C7F2C"/>
    <w:rsid w:val="008D7E2D"/>
    <w:rsid w:val="008E0C8F"/>
    <w:rsid w:val="008E5CDF"/>
    <w:rsid w:val="008E5D44"/>
    <w:rsid w:val="008E66F0"/>
    <w:rsid w:val="008F1059"/>
    <w:rsid w:val="008F11E6"/>
    <w:rsid w:val="008F12D6"/>
    <w:rsid w:val="008F5ED0"/>
    <w:rsid w:val="00901C16"/>
    <w:rsid w:val="00920C22"/>
    <w:rsid w:val="00921AF3"/>
    <w:rsid w:val="0092370B"/>
    <w:rsid w:val="0092382E"/>
    <w:rsid w:val="00925C25"/>
    <w:rsid w:val="0092649A"/>
    <w:rsid w:val="00926865"/>
    <w:rsid w:val="00927DB6"/>
    <w:rsid w:val="009314D6"/>
    <w:rsid w:val="00931788"/>
    <w:rsid w:val="009328B1"/>
    <w:rsid w:val="00932930"/>
    <w:rsid w:val="00936387"/>
    <w:rsid w:val="009379DE"/>
    <w:rsid w:val="00940C42"/>
    <w:rsid w:val="00945E41"/>
    <w:rsid w:val="00947D84"/>
    <w:rsid w:val="0095620A"/>
    <w:rsid w:val="00957834"/>
    <w:rsid w:val="00960F1D"/>
    <w:rsid w:val="009660FC"/>
    <w:rsid w:val="009708D8"/>
    <w:rsid w:val="009734C5"/>
    <w:rsid w:val="009740C4"/>
    <w:rsid w:val="00975614"/>
    <w:rsid w:val="009758B2"/>
    <w:rsid w:val="00977D71"/>
    <w:rsid w:val="00996DC4"/>
    <w:rsid w:val="009A211F"/>
    <w:rsid w:val="009A282A"/>
    <w:rsid w:val="009A6CCA"/>
    <w:rsid w:val="009A6F8F"/>
    <w:rsid w:val="009B2876"/>
    <w:rsid w:val="009B2A27"/>
    <w:rsid w:val="009B40F4"/>
    <w:rsid w:val="009B4928"/>
    <w:rsid w:val="009C115F"/>
    <w:rsid w:val="009C11CD"/>
    <w:rsid w:val="009C2FBB"/>
    <w:rsid w:val="009D1C5D"/>
    <w:rsid w:val="009D5ED2"/>
    <w:rsid w:val="009E021E"/>
    <w:rsid w:val="009E0A89"/>
    <w:rsid w:val="009E130F"/>
    <w:rsid w:val="009E226C"/>
    <w:rsid w:val="009E5831"/>
    <w:rsid w:val="009E596E"/>
    <w:rsid w:val="009E5ECE"/>
    <w:rsid w:val="009E6BA1"/>
    <w:rsid w:val="009E7405"/>
    <w:rsid w:val="009F6973"/>
    <w:rsid w:val="009F7898"/>
    <w:rsid w:val="00A01D76"/>
    <w:rsid w:val="00A02D93"/>
    <w:rsid w:val="00A03D91"/>
    <w:rsid w:val="00A059BC"/>
    <w:rsid w:val="00A06826"/>
    <w:rsid w:val="00A07147"/>
    <w:rsid w:val="00A12629"/>
    <w:rsid w:val="00A12CE3"/>
    <w:rsid w:val="00A13F46"/>
    <w:rsid w:val="00A13F6F"/>
    <w:rsid w:val="00A14910"/>
    <w:rsid w:val="00A14C42"/>
    <w:rsid w:val="00A1511F"/>
    <w:rsid w:val="00A15673"/>
    <w:rsid w:val="00A16670"/>
    <w:rsid w:val="00A20118"/>
    <w:rsid w:val="00A21347"/>
    <w:rsid w:val="00A21969"/>
    <w:rsid w:val="00A248D8"/>
    <w:rsid w:val="00A25970"/>
    <w:rsid w:val="00A375AD"/>
    <w:rsid w:val="00A3783E"/>
    <w:rsid w:val="00A37E1E"/>
    <w:rsid w:val="00A4259A"/>
    <w:rsid w:val="00A44D02"/>
    <w:rsid w:val="00A4579D"/>
    <w:rsid w:val="00A45B97"/>
    <w:rsid w:val="00A52450"/>
    <w:rsid w:val="00A54ADF"/>
    <w:rsid w:val="00A5719B"/>
    <w:rsid w:val="00A675DA"/>
    <w:rsid w:val="00A7019C"/>
    <w:rsid w:val="00A72507"/>
    <w:rsid w:val="00A741A2"/>
    <w:rsid w:val="00A77562"/>
    <w:rsid w:val="00A81FC8"/>
    <w:rsid w:val="00A84032"/>
    <w:rsid w:val="00A8620E"/>
    <w:rsid w:val="00A86653"/>
    <w:rsid w:val="00A87B43"/>
    <w:rsid w:val="00A96C60"/>
    <w:rsid w:val="00AA2B68"/>
    <w:rsid w:val="00AA33F1"/>
    <w:rsid w:val="00AA3F83"/>
    <w:rsid w:val="00AA433F"/>
    <w:rsid w:val="00AA5C4E"/>
    <w:rsid w:val="00AA5D0C"/>
    <w:rsid w:val="00AA6B72"/>
    <w:rsid w:val="00AA6CF1"/>
    <w:rsid w:val="00AA72E9"/>
    <w:rsid w:val="00AB405E"/>
    <w:rsid w:val="00AB4064"/>
    <w:rsid w:val="00AB40C3"/>
    <w:rsid w:val="00AB61F6"/>
    <w:rsid w:val="00AB6BE9"/>
    <w:rsid w:val="00AC2436"/>
    <w:rsid w:val="00AD1B66"/>
    <w:rsid w:val="00AD478D"/>
    <w:rsid w:val="00AD7840"/>
    <w:rsid w:val="00AE0FD2"/>
    <w:rsid w:val="00AE11AF"/>
    <w:rsid w:val="00AE5AE9"/>
    <w:rsid w:val="00AE64BB"/>
    <w:rsid w:val="00AF032E"/>
    <w:rsid w:val="00AF139A"/>
    <w:rsid w:val="00B01D5C"/>
    <w:rsid w:val="00B03794"/>
    <w:rsid w:val="00B0457E"/>
    <w:rsid w:val="00B04FA1"/>
    <w:rsid w:val="00B05D6B"/>
    <w:rsid w:val="00B05EBE"/>
    <w:rsid w:val="00B06604"/>
    <w:rsid w:val="00B11963"/>
    <w:rsid w:val="00B12993"/>
    <w:rsid w:val="00B15588"/>
    <w:rsid w:val="00B15AC1"/>
    <w:rsid w:val="00B16747"/>
    <w:rsid w:val="00B17ABE"/>
    <w:rsid w:val="00B2048F"/>
    <w:rsid w:val="00B20CDB"/>
    <w:rsid w:val="00B225FC"/>
    <w:rsid w:val="00B22FFA"/>
    <w:rsid w:val="00B24376"/>
    <w:rsid w:val="00B333CA"/>
    <w:rsid w:val="00B33409"/>
    <w:rsid w:val="00B36039"/>
    <w:rsid w:val="00B40A9B"/>
    <w:rsid w:val="00B42763"/>
    <w:rsid w:val="00B43841"/>
    <w:rsid w:val="00B43958"/>
    <w:rsid w:val="00B44504"/>
    <w:rsid w:val="00B47B94"/>
    <w:rsid w:val="00B50F14"/>
    <w:rsid w:val="00B51855"/>
    <w:rsid w:val="00B5224D"/>
    <w:rsid w:val="00B5506C"/>
    <w:rsid w:val="00B555EA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5DC3"/>
    <w:rsid w:val="00B9014F"/>
    <w:rsid w:val="00BA0264"/>
    <w:rsid w:val="00BA22C9"/>
    <w:rsid w:val="00BA2B26"/>
    <w:rsid w:val="00BA5030"/>
    <w:rsid w:val="00BA6FCE"/>
    <w:rsid w:val="00BB0D6D"/>
    <w:rsid w:val="00BB5CF5"/>
    <w:rsid w:val="00BC0458"/>
    <w:rsid w:val="00BD27E9"/>
    <w:rsid w:val="00BD39F8"/>
    <w:rsid w:val="00BD5972"/>
    <w:rsid w:val="00BD7CD3"/>
    <w:rsid w:val="00BE01E0"/>
    <w:rsid w:val="00BE32FA"/>
    <w:rsid w:val="00BF2150"/>
    <w:rsid w:val="00BF2594"/>
    <w:rsid w:val="00BF3B9E"/>
    <w:rsid w:val="00BF732E"/>
    <w:rsid w:val="00BF7E9C"/>
    <w:rsid w:val="00C02D85"/>
    <w:rsid w:val="00C0680E"/>
    <w:rsid w:val="00C06CB8"/>
    <w:rsid w:val="00C15795"/>
    <w:rsid w:val="00C15DC1"/>
    <w:rsid w:val="00C16F42"/>
    <w:rsid w:val="00C24DFD"/>
    <w:rsid w:val="00C337FE"/>
    <w:rsid w:val="00C34E29"/>
    <w:rsid w:val="00C357CE"/>
    <w:rsid w:val="00C37E9C"/>
    <w:rsid w:val="00C40052"/>
    <w:rsid w:val="00C431F5"/>
    <w:rsid w:val="00C43AA2"/>
    <w:rsid w:val="00C441C7"/>
    <w:rsid w:val="00C443F8"/>
    <w:rsid w:val="00C44682"/>
    <w:rsid w:val="00C451DF"/>
    <w:rsid w:val="00C45833"/>
    <w:rsid w:val="00C4765B"/>
    <w:rsid w:val="00C52FC4"/>
    <w:rsid w:val="00C54724"/>
    <w:rsid w:val="00C55256"/>
    <w:rsid w:val="00C608EF"/>
    <w:rsid w:val="00C615DB"/>
    <w:rsid w:val="00C73897"/>
    <w:rsid w:val="00C76EC0"/>
    <w:rsid w:val="00C77268"/>
    <w:rsid w:val="00C93015"/>
    <w:rsid w:val="00C9695F"/>
    <w:rsid w:val="00CA41FF"/>
    <w:rsid w:val="00CB1079"/>
    <w:rsid w:val="00CB1569"/>
    <w:rsid w:val="00CB240E"/>
    <w:rsid w:val="00CB6C03"/>
    <w:rsid w:val="00CC2B63"/>
    <w:rsid w:val="00CC416D"/>
    <w:rsid w:val="00CC7445"/>
    <w:rsid w:val="00CD0781"/>
    <w:rsid w:val="00CD20A5"/>
    <w:rsid w:val="00CD307F"/>
    <w:rsid w:val="00CD370B"/>
    <w:rsid w:val="00CD3CC8"/>
    <w:rsid w:val="00CD47D9"/>
    <w:rsid w:val="00CD5CED"/>
    <w:rsid w:val="00CD6B80"/>
    <w:rsid w:val="00CE2154"/>
    <w:rsid w:val="00CE317F"/>
    <w:rsid w:val="00CE4B02"/>
    <w:rsid w:val="00CE507B"/>
    <w:rsid w:val="00CF0EDF"/>
    <w:rsid w:val="00CF16A6"/>
    <w:rsid w:val="00CF198F"/>
    <w:rsid w:val="00CF3382"/>
    <w:rsid w:val="00CF4178"/>
    <w:rsid w:val="00CF4259"/>
    <w:rsid w:val="00CF4D42"/>
    <w:rsid w:val="00D00260"/>
    <w:rsid w:val="00D01163"/>
    <w:rsid w:val="00D0374C"/>
    <w:rsid w:val="00D042EC"/>
    <w:rsid w:val="00D04685"/>
    <w:rsid w:val="00D06F48"/>
    <w:rsid w:val="00D142C1"/>
    <w:rsid w:val="00D14BF1"/>
    <w:rsid w:val="00D178E7"/>
    <w:rsid w:val="00D211E9"/>
    <w:rsid w:val="00D21B81"/>
    <w:rsid w:val="00D30578"/>
    <w:rsid w:val="00D32693"/>
    <w:rsid w:val="00D33F0A"/>
    <w:rsid w:val="00D3790F"/>
    <w:rsid w:val="00D4097D"/>
    <w:rsid w:val="00D4484C"/>
    <w:rsid w:val="00D54D02"/>
    <w:rsid w:val="00D60701"/>
    <w:rsid w:val="00D62343"/>
    <w:rsid w:val="00D639C5"/>
    <w:rsid w:val="00D67055"/>
    <w:rsid w:val="00D71A52"/>
    <w:rsid w:val="00D82F21"/>
    <w:rsid w:val="00D8562F"/>
    <w:rsid w:val="00D924C7"/>
    <w:rsid w:val="00D97601"/>
    <w:rsid w:val="00DA0B1A"/>
    <w:rsid w:val="00DB231F"/>
    <w:rsid w:val="00DB436C"/>
    <w:rsid w:val="00DB4693"/>
    <w:rsid w:val="00DB5462"/>
    <w:rsid w:val="00DB6AE6"/>
    <w:rsid w:val="00DC200B"/>
    <w:rsid w:val="00DC54FC"/>
    <w:rsid w:val="00DC6EEB"/>
    <w:rsid w:val="00DD166E"/>
    <w:rsid w:val="00DE1CCB"/>
    <w:rsid w:val="00DE3992"/>
    <w:rsid w:val="00DF0574"/>
    <w:rsid w:val="00DF1E03"/>
    <w:rsid w:val="00DF25DE"/>
    <w:rsid w:val="00DF4F3D"/>
    <w:rsid w:val="00E01AB3"/>
    <w:rsid w:val="00E06D76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33BF"/>
    <w:rsid w:val="00E34895"/>
    <w:rsid w:val="00E379AB"/>
    <w:rsid w:val="00E37C32"/>
    <w:rsid w:val="00E414EB"/>
    <w:rsid w:val="00E46A31"/>
    <w:rsid w:val="00E46ABA"/>
    <w:rsid w:val="00E47712"/>
    <w:rsid w:val="00E50A89"/>
    <w:rsid w:val="00E51AF6"/>
    <w:rsid w:val="00E520D2"/>
    <w:rsid w:val="00E532D3"/>
    <w:rsid w:val="00E60C55"/>
    <w:rsid w:val="00E61088"/>
    <w:rsid w:val="00E64634"/>
    <w:rsid w:val="00E72F26"/>
    <w:rsid w:val="00E73FBA"/>
    <w:rsid w:val="00E76CFE"/>
    <w:rsid w:val="00E84C81"/>
    <w:rsid w:val="00EA1A62"/>
    <w:rsid w:val="00EA2177"/>
    <w:rsid w:val="00EA6BAB"/>
    <w:rsid w:val="00EB21CF"/>
    <w:rsid w:val="00EB3344"/>
    <w:rsid w:val="00EB35F5"/>
    <w:rsid w:val="00EB38BC"/>
    <w:rsid w:val="00EB434D"/>
    <w:rsid w:val="00EB6EBB"/>
    <w:rsid w:val="00EC054B"/>
    <w:rsid w:val="00EC3497"/>
    <w:rsid w:val="00EC46BE"/>
    <w:rsid w:val="00ED06AC"/>
    <w:rsid w:val="00ED1F7E"/>
    <w:rsid w:val="00ED4C2A"/>
    <w:rsid w:val="00ED649E"/>
    <w:rsid w:val="00ED7100"/>
    <w:rsid w:val="00ED7E73"/>
    <w:rsid w:val="00EE17D2"/>
    <w:rsid w:val="00EE29BA"/>
    <w:rsid w:val="00EE54BB"/>
    <w:rsid w:val="00EE5C45"/>
    <w:rsid w:val="00EF082A"/>
    <w:rsid w:val="00EF55BF"/>
    <w:rsid w:val="00EF66A7"/>
    <w:rsid w:val="00F0107B"/>
    <w:rsid w:val="00F0606C"/>
    <w:rsid w:val="00F0763F"/>
    <w:rsid w:val="00F07B6D"/>
    <w:rsid w:val="00F1304D"/>
    <w:rsid w:val="00F1363C"/>
    <w:rsid w:val="00F16B89"/>
    <w:rsid w:val="00F21353"/>
    <w:rsid w:val="00F23CA9"/>
    <w:rsid w:val="00F24C74"/>
    <w:rsid w:val="00F3218B"/>
    <w:rsid w:val="00F32E5C"/>
    <w:rsid w:val="00F41408"/>
    <w:rsid w:val="00F44ED5"/>
    <w:rsid w:val="00F51CF0"/>
    <w:rsid w:val="00F55ADA"/>
    <w:rsid w:val="00F60A15"/>
    <w:rsid w:val="00F60BD7"/>
    <w:rsid w:val="00F63598"/>
    <w:rsid w:val="00F6472C"/>
    <w:rsid w:val="00F67F70"/>
    <w:rsid w:val="00F70314"/>
    <w:rsid w:val="00F728E6"/>
    <w:rsid w:val="00F75105"/>
    <w:rsid w:val="00F77742"/>
    <w:rsid w:val="00F77F41"/>
    <w:rsid w:val="00F813EB"/>
    <w:rsid w:val="00F82575"/>
    <w:rsid w:val="00F84955"/>
    <w:rsid w:val="00F90393"/>
    <w:rsid w:val="00F90DCD"/>
    <w:rsid w:val="00F921E3"/>
    <w:rsid w:val="00F93C66"/>
    <w:rsid w:val="00FA1628"/>
    <w:rsid w:val="00FA246D"/>
    <w:rsid w:val="00FA358E"/>
    <w:rsid w:val="00FA3B2E"/>
    <w:rsid w:val="00FA3FF5"/>
    <w:rsid w:val="00FA593C"/>
    <w:rsid w:val="00FA6308"/>
    <w:rsid w:val="00FA66B1"/>
    <w:rsid w:val="00FA6CA1"/>
    <w:rsid w:val="00FA7139"/>
    <w:rsid w:val="00FA7EC7"/>
    <w:rsid w:val="00FB2890"/>
    <w:rsid w:val="00FB2A7D"/>
    <w:rsid w:val="00FB3128"/>
    <w:rsid w:val="00FB457B"/>
    <w:rsid w:val="00FC7F2E"/>
    <w:rsid w:val="00FD0CFE"/>
    <w:rsid w:val="00FD136F"/>
    <w:rsid w:val="00FD5C88"/>
    <w:rsid w:val="00FD7AA2"/>
    <w:rsid w:val="00FE270A"/>
    <w:rsid w:val="00FE77AA"/>
    <w:rsid w:val="00FF0EE0"/>
    <w:rsid w:val="00FF184C"/>
    <w:rsid w:val="00FF2565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9C6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1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421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Props1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068C76-ADC7-498D-8A54-7F33922BA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12</TotalTime>
  <Pages>1</Pages>
  <Words>239</Words>
  <Characters>1398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1625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27</cp:revision>
  <cp:lastPrinted>2021-02-16T19:23:00Z</cp:lastPrinted>
  <dcterms:created xsi:type="dcterms:W3CDTF">2024-01-06T18:51:00Z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