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1E5E5" w14:textId="6FC8D388" w:rsidR="008A085A" w:rsidRDefault="00484C41" w:rsidP="008A085A">
      <w:pPr>
        <w:tabs>
          <w:tab w:val="left" w:pos="4335"/>
          <w:tab w:val="center" w:pos="5760"/>
        </w:tabs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2026</w:t>
      </w:r>
      <w:r w:rsidR="008A085A">
        <w:rPr>
          <w:rFonts w:asciiTheme="minorHAnsi" w:hAnsiTheme="minorHAnsi" w:cstheme="minorHAnsi"/>
          <w:b/>
          <w:sz w:val="22"/>
          <w:szCs w:val="22"/>
        </w:rPr>
        <w:t xml:space="preserve"> BEST OF NAIOP</w:t>
      </w:r>
    </w:p>
    <w:p w14:paraId="2610B32D" w14:textId="5AC710B5" w:rsidR="00B670E5" w:rsidRPr="006B568B" w:rsidRDefault="009C6975" w:rsidP="00B670E5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Architect</w:t>
      </w:r>
      <w:r w:rsidR="00241D37">
        <w:rPr>
          <w:rFonts w:asciiTheme="minorHAnsi" w:hAnsiTheme="minorHAnsi" w:cstheme="minorHAnsi"/>
          <w:b/>
          <w:sz w:val="22"/>
          <w:szCs w:val="22"/>
        </w:rPr>
        <w:t>ural</w:t>
      </w:r>
      <w:r w:rsidR="00484C41">
        <w:rPr>
          <w:rFonts w:asciiTheme="minorHAnsi" w:hAnsiTheme="minorHAnsi" w:cstheme="minorHAnsi"/>
          <w:b/>
          <w:sz w:val="22"/>
          <w:szCs w:val="22"/>
        </w:rPr>
        <w:t>/Interior Design Firm</w:t>
      </w:r>
      <w:r w:rsidR="00B670E5" w:rsidRPr="006B568B">
        <w:rPr>
          <w:rFonts w:asciiTheme="minorHAnsi" w:hAnsiTheme="minorHAnsi" w:cstheme="minorHAnsi"/>
          <w:b/>
          <w:sz w:val="22"/>
          <w:szCs w:val="22"/>
        </w:rPr>
        <w:t xml:space="preserve"> of the Year </w:t>
      </w:r>
    </w:p>
    <w:p w14:paraId="69B69CB6" w14:textId="77777777" w:rsidR="00B670E5" w:rsidRPr="006B568B" w:rsidRDefault="00B670E5" w:rsidP="00B670E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DA6EA61" w14:textId="77777777" w:rsidR="00B670E5" w:rsidRPr="006B568B" w:rsidRDefault="00B670E5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sz w:val="22"/>
          <w:szCs w:val="22"/>
          <w:u w:val="single"/>
        </w:rPr>
        <w:t>Purpose</w:t>
      </w:r>
    </w:p>
    <w:p w14:paraId="277A532C" w14:textId="3301644A" w:rsidR="00B670E5" w:rsidRPr="006B568B" w:rsidRDefault="00B670E5" w:rsidP="00B670E5">
      <w:pPr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To recognize the </w:t>
      </w:r>
      <w:r w:rsidR="000036D8">
        <w:rPr>
          <w:rFonts w:asciiTheme="minorHAnsi" w:hAnsiTheme="minorHAnsi" w:cstheme="minorHAnsi"/>
          <w:sz w:val="22"/>
          <w:szCs w:val="22"/>
        </w:rPr>
        <w:t>architect</w:t>
      </w:r>
      <w:r w:rsidR="00241D37">
        <w:rPr>
          <w:rFonts w:asciiTheme="minorHAnsi" w:hAnsiTheme="minorHAnsi" w:cstheme="minorHAnsi"/>
          <w:sz w:val="22"/>
          <w:szCs w:val="22"/>
        </w:rPr>
        <w:t>ural</w:t>
      </w:r>
      <w:r w:rsidR="000036D8">
        <w:rPr>
          <w:rFonts w:asciiTheme="minorHAnsi" w:hAnsiTheme="minorHAnsi" w:cstheme="minorHAnsi"/>
          <w:sz w:val="22"/>
          <w:szCs w:val="22"/>
        </w:rPr>
        <w:t>/interior design</w:t>
      </w:r>
      <w:r w:rsidR="000036D8" w:rsidRPr="00430BA4">
        <w:rPr>
          <w:rFonts w:asciiTheme="minorHAnsi" w:hAnsiTheme="minorHAnsi" w:cstheme="minorHAnsi"/>
          <w:sz w:val="22"/>
          <w:szCs w:val="22"/>
        </w:rPr>
        <w:t xml:space="preserve"> firm</w:t>
      </w:r>
      <w:r w:rsidR="000036D8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Pr="006B568B">
        <w:rPr>
          <w:rFonts w:asciiTheme="minorHAnsi" w:hAnsiTheme="minorHAnsi" w:cstheme="minorHAnsi"/>
          <w:sz w:val="22"/>
          <w:szCs w:val="22"/>
        </w:rPr>
        <w:t>who has made the most significant contribution to the Arizo</w:t>
      </w:r>
      <w:r w:rsidR="007F04F0" w:rsidRPr="006B568B">
        <w:rPr>
          <w:rFonts w:asciiTheme="minorHAnsi" w:hAnsiTheme="minorHAnsi" w:cstheme="minorHAnsi"/>
          <w:sz w:val="22"/>
          <w:szCs w:val="22"/>
        </w:rPr>
        <w:t xml:space="preserve">na </w:t>
      </w:r>
      <w:r w:rsidR="004F0065">
        <w:rPr>
          <w:rFonts w:asciiTheme="minorHAnsi" w:hAnsiTheme="minorHAnsi" w:cstheme="minorHAnsi"/>
          <w:sz w:val="22"/>
          <w:szCs w:val="22"/>
        </w:rPr>
        <w:t>commercial</w:t>
      </w:r>
      <w:r w:rsidR="007F04F0" w:rsidRPr="006B568B">
        <w:rPr>
          <w:rFonts w:asciiTheme="minorHAnsi" w:hAnsiTheme="minorHAnsi" w:cstheme="minorHAnsi"/>
          <w:sz w:val="22"/>
          <w:szCs w:val="22"/>
        </w:rPr>
        <w:t xml:space="preserve"> real estate</w:t>
      </w:r>
      <w:r w:rsidRPr="006B568B">
        <w:rPr>
          <w:rFonts w:asciiTheme="minorHAnsi" w:hAnsiTheme="minorHAnsi" w:cstheme="minorHAnsi"/>
          <w:sz w:val="22"/>
          <w:szCs w:val="22"/>
        </w:rPr>
        <w:t xml:space="preserve"> market during the period </w:t>
      </w:r>
      <w:r w:rsidR="00430BA4">
        <w:rPr>
          <w:rFonts w:asciiTheme="minorHAnsi" w:hAnsiTheme="minorHAnsi" w:cstheme="minorHAnsi"/>
          <w:sz w:val="22"/>
          <w:szCs w:val="22"/>
        </w:rPr>
        <w:t>0</w:t>
      </w:r>
      <w:r w:rsidR="00926865" w:rsidRPr="006B568B">
        <w:rPr>
          <w:rFonts w:asciiTheme="minorHAnsi" w:hAnsiTheme="minorHAnsi" w:cstheme="minorHAnsi"/>
          <w:sz w:val="22"/>
          <w:szCs w:val="22"/>
        </w:rPr>
        <w:t>1/</w:t>
      </w:r>
      <w:r w:rsidR="00430BA4">
        <w:rPr>
          <w:rFonts w:asciiTheme="minorHAnsi" w:hAnsiTheme="minorHAnsi" w:cstheme="minorHAnsi"/>
          <w:sz w:val="22"/>
          <w:szCs w:val="22"/>
        </w:rPr>
        <w:t>0</w:t>
      </w:r>
      <w:r w:rsidR="00926865" w:rsidRPr="006B568B">
        <w:rPr>
          <w:rFonts w:asciiTheme="minorHAnsi" w:hAnsiTheme="minorHAnsi" w:cstheme="minorHAnsi"/>
          <w:sz w:val="22"/>
          <w:szCs w:val="22"/>
        </w:rPr>
        <w:t>1/</w:t>
      </w:r>
      <w:r w:rsidR="00484C41">
        <w:rPr>
          <w:rFonts w:asciiTheme="minorHAnsi" w:hAnsiTheme="minorHAnsi" w:cstheme="minorHAnsi"/>
          <w:sz w:val="22"/>
          <w:szCs w:val="22"/>
        </w:rPr>
        <w:t>25</w:t>
      </w:r>
      <w:r w:rsidR="00926865" w:rsidRPr="006B568B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484C41">
        <w:rPr>
          <w:rFonts w:asciiTheme="minorHAnsi" w:hAnsiTheme="minorHAnsi" w:cstheme="minorHAnsi"/>
          <w:sz w:val="22"/>
          <w:szCs w:val="22"/>
        </w:rPr>
        <w:t>25</w:t>
      </w:r>
      <w:r w:rsidR="0016415E" w:rsidRPr="006B568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AD580D9" w14:textId="77777777" w:rsidR="00B670E5" w:rsidRPr="006B568B" w:rsidRDefault="00B670E5" w:rsidP="00B670E5">
      <w:pPr>
        <w:rPr>
          <w:rFonts w:asciiTheme="minorHAnsi" w:hAnsiTheme="minorHAnsi" w:cstheme="minorHAnsi"/>
          <w:sz w:val="22"/>
          <w:szCs w:val="22"/>
        </w:rPr>
      </w:pPr>
    </w:p>
    <w:p w14:paraId="0BBCD1B6" w14:textId="77777777" w:rsidR="00B670E5" w:rsidRPr="006B568B" w:rsidRDefault="00B670E5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sz w:val="22"/>
          <w:szCs w:val="22"/>
          <w:u w:val="single"/>
        </w:rPr>
        <w:t>Qualifying Criteria</w:t>
      </w:r>
    </w:p>
    <w:p w14:paraId="65C5F487" w14:textId="77777777" w:rsidR="00B670E5" w:rsidRDefault="00B670E5" w:rsidP="00445670">
      <w:pPr>
        <w:numPr>
          <w:ilvl w:val="0"/>
          <w:numId w:val="5"/>
        </w:numPr>
        <w:tabs>
          <w:tab w:val="clear" w:pos="1080"/>
          <w:tab w:val="num" w:pos="72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>Specific accomplishments during the year with respect to volume of work, innovativeness in design, and offering unique solutions to specific tenant/owner requirements.</w:t>
      </w:r>
    </w:p>
    <w:p w14:paraId="0AF5BB31" w14:textId="36EC6653" w:rsidR="00E12F8E" w:rsidRPr="006B568B" w:rsidRDefault="000036D8" w:rsidP="00445670">
      <w:pPr>
        <w:numPr>
          <w:ilvl w:val="0"/>
          <w:numId w:val="5"/>
        </w:numPr>
        <w:tabs>
          <w:tab w:val="clear" w:pos="1080"/>
          <w:tab w:val="num" w:pos="720"/>
        </w:tabs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241D37" w:rsidRPr="00430BA4">
        <w:rPr>
          <w:rFonts w:asciiTheme="minorHAnsi" w:hAnsiTheme="minorHAnsi" w:cstheme="minorHAnsi"/>
          <w:sz w:val="22"/>
          <w:szCs w:val="22"/>
        </w:rPr>
        <w:t xml:space="preserve"> </w:t>
      </w:r>
      <w:r w:rsidRPr="00430BA4">
        <w:rPr>
          <w:rFonts w:asciiTheme="minorHAnsi" w:hAnsiTheme="minorHAnsi" w:cstheme="minorHAnsi"/>
          <w:sz w:val="22"/>
          <w:szCs w:val="22"/>
        </w:rPr>
        <w:t>firm</w:t>
      </w:r>
      <w:r w:rsidR="00E12F8E">
        <w:rPr>
          <w:rFonts w:asciiTheme="minorHAnsi" w:hAnsiTheme="minorHAnsi" w:cstheme="minorHAnsi"/>
          <w:sz w:val="22"/>
          <w:szCs w:val="22"/>
        </w:rPr>
        <w:t xml:space="preserve"> must have </w:t>
      </w:r>
      <w:r w:rsidR="00113D3F">
        <w:rPr>
          <w:rFonts w:asciiTheme="minorHAnsi" w:hAnsiTheme="minorHAnsi" w:cstheme="minorHAnsi"/>
          <w:sz w:val="22"/>
          <w:szCs w:val="22"/>
        </w:rPr>
        <w:t xml:space="preserve">staff who are </w:t>
      </w:r>
      <w:r w:rsidR="006F33CE">
        <w:rPr>
          <w:rFonts w:asciiTheme="minorHAnsi" w:hAnsiTheme="minorHAnsi" w:cstheme="minorHAnsi"/>
          <w:sz w:val="22"/>
          <w:szCs w:val="22"/>
        </w:rPr>
        <w:t xml:space="preserve">current </w:t>
      </w:r>
      <w:r w:rsidR="00113D3F">
        <w:rPr>
          <w:rFonts w:asciiTheme="minorHAnsi" w:hAnsiTheme="minorHAnsi" w:cstheme="minorHAnsi"/>
          <w:sz w:val="22"/>
          <w:szCs w:val="22"/>
        </w:rPr>
        <w:t>members of NAIOP Arizona.</w:t>
      </w:r>
    </w:p>
    <w:p w14:paraId="7642CED5" w14:textId="77777777" w:rsidR="00B670E5" w:rsidRPr="006B568B" w:rsidRDefault="00B670E5" w:rsidP="00B670E5">
      <w:pPr>
        <w:rPr>
          <w:rFonts w:asciiTheme="minorHAnsi" w:hAnsiTheme="minorHAnsi" w:cstheme="minorHAnsi"/>
          <w:sz w:val="22"/>
          <w:szCs w:val="22"/>
        </w:rPr>
      </w:pPr>
    </w:p>
    <w:p w14:paraId="7C05C1E1" w14:textId="5F90B6F8" w:rsidR="00B670E5" w:rsidRPr="006B568B" w:rsidRDefault="00B670E5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sz w:val="22"/>
          <w:szCs w:val="22"/>
          <w:u w:val="single"/>
        </w:rPr>
        <w:t>Background</w:t>
      </w:r>
      <w:r w:rsidR="003C6156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3C6156" w:rsidRPr="00927698">
        <w:rPr>
          <w:rFonts w:asciiTheme="minorHAnsi" w:hAnsiTheme="minorHAnsi" w:cstheme="minorHAnsi"/>
          <w:b/>
          <w:bCs/>
          <w:sz w:val="22"/>
          <w:szCs w:val="22"/>
          <w:u w:val="single"/>
        </w:rPr>
        <w:t>(2,000-character answer per question allowed)</w:t>
      </w:r>
    </w:p>
    <w:p w14:paraId="03EBC25D" w14:textId="77777777" w:rsidR="00B670E5" w:rsidRPr="006B568B" w:rsidRDefault="00B670E5" w:rsidP="00B670E5">
      <w:pPr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>Please provide the following:</w:t>
      </w:r>
    </w:p>
    <w:p w14:paraId="068C1360" w14:textId="6D665C2C" w:rsidR="00B670E5" w:rsidRPr="00430BA4" w:rsidRDefault="00B670E5" w:rsidP="00430BA4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30BA4">
        <w:rPr>
          <w:rFonts w:asciiTheme="minorHAnsi" w:hAnsiTheme="minorHAnsi" w:cstheme="minorHAnsi"/>
          <w:sz w:val="22"/>
          <w:szCs w:val="22"/>
        </w:rPr>
        <w:t xml:space="preserve">General description of 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E915AB">
        <w:rPr>
          <w:rFonts w:asciiTheme="minorHAnsi" w:hAnsiTheme="minorHAnsi" w:cstheme="minorHAnsi"/>
          <w:sz w:val="22"/>
          <w:szCs w:val="22"/>
        </w:rPr>
        <w:t xml:space="preserve"> firm</w:t>
      </w:r>
      <w:r w:rsidRPr="00430BA4">
        <w:rPr>
          <w:rFonts w:asciiTheme="minorHAnsi" w:hAnsiTheme="minorHAnsi" w:cstheme="minorHAnsi"/>
          <w:sz w:val="22"/>
          <w:szCs w:val="22"/>
        </w:rPr>
        <w:t>;</w:t>
      </w:r>
    </w:p>
    <w:p w14:paraId="46CFF615" w14:textId="77278F65" w:rsidR="00B670E5" w:rsidRPr="00430BA4" w:rsidRDefault="00B670E5" w:rsidP="00430BA4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30BA4">
        <w:rPr>
          <w:rFonts w:asciiTheme="minorHAnsi" w:hAnsiTheme="minorHAnsi" w:cstheme="minorHAnsi"/>
          <w:sz w:val="22"/>
          <w:szCs w:val="22"/>
        </w:rPr>
        <w:t xml:space="preserve">Number of years 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241D37" w:rsidRPr="00430BA4">
        <w:rPr>
          <w:rFonts w:asciiTheme="minorHAnsi" w:hAnsiTheme="minorHAnsi" w:cstheme="minorHAnsi"/>
          <w:sz w:val="22"/>
          <w:szCs w:val="22"/>
        </w:rPr>
        <w:t xml:space="preserve"> </w:t>
      </w:r>
      <w:r w:rsidR="003828F1" w:rsidRPr="00430BA4">
        <w:rPr>
          <w:rFonts w:asciiTheme="minorHAnsi" w:hAnsiTheme="minorHAnsi" w:cstheme="minorHAnsi"/>
          <w:sz w:val="22"/>
          <w:szCs w:val="22"/>
        </w:rPr>
        <w:t xml:space="preserve">firm </w:t>
      </w:r>
      <w:r w:rsidRPr="00430BA4">
        <w:rPr>
          <w:rFonts w:asciiTheme="minorHAnsi" w:hAnsiTheme="minorHAnsi" w:cstheme="minorHAnsi"/>
          <w:sz w:val="22"/>
          <w:szCs w:val="22"/>
        </w:rPr>
        <w:t>has been in business in Arizona; and</w:t>
      </w:r>
    </w:p>
    <w:p w14:paraId="332063EA" w14:textId="122785C5" w:rsidR="00B670E5" w:rsidRPr="00430BA4" w:rsidRDefault="00B670E5" w:rsidP="00430BA4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30BA4">
        <w:rPr>
          <w:rFonts w:asciiTheme="minorHAnsi" w:hAnsiTheme="minorHAnsi" w:cstheme="minorHAnsi"/>
          <w:sz w:val="22"/>
          <w:szCs w:val="22"/>
        </w:rPr>
        <w:t xml:space="preserve">Number of employees 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241D37" w:rsidRPr="00430BA4">
        <w:rPr>
          <w:rFonts w:asciiTheme="minorHAnsi" w:hAnsiTheme="minorHAnsi" w:cstheme="minorHAnsi"/>
          <w:sz w:val="22"/>
          <w:szCs w:val="22"/>
        </w:rPr>
        <w:t xml:space="preserve"> </w:t>
      </w:r>
      <w:r w:rsidR="003828F1" w:rsidRPr="00430BA4">
        <w:rPr>
          <w:rFonts w:asciiTheme="minorHAnsi" w:hAnsiTheme="minorHAnsi" w:cstheme="minorHAnsi"/>
          <w:sz w:val="22"/>
          <w:szCs w:val="22"/>
        </w:rPr>
        <w:t xml:space="preserve">firm </w:t>
      </w:r>
      <w:r w:rsidRPr="00430BA4">
        <w:rPr>
          <w:rFonts w:asciiTheme="minorHAnsi" w:hAnsiTheme="minorHAnsi" w:cstheme="minorHAnsi"/>
          <w:sz w:val="22"/>
          <w:szCs w:val="22"/>
        </w:rPr>
        <w:t>has in Arizona.</w:t>
      </w:r>
    </w:p>
    <w:p w14:paraId="7CA5CB24" w14:textId="77777777" w:rsidR="00B670E5" w:rsidRPr="006B568B" w:rsidRDefault="00B670E5" w:rsidP="00B670E5">
      <w:pPr>
        <w:rPr>
          <w:rFonts w:asciiTheme="minorHAnsi" w:hAnsiTheme="minorHAnsi" w:cstheme="minorHAnsi"/>
          <w:sz w:val="22"/>
          <w:szCs w:val="22"/>
        </w:rPr>
      </w:pPr>
    </w:p>
    <w:p w14:paraId="7F6F1AB0" w14:textId="33A4056C" w:rsidR="00B670E5" w:rsidRPr="006B568B" w:rsidRDefault="00176132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76132">
        <w:rPr>
          <w:rFonts w:asciiTheme="minorHAnsi" w:hAnsiTheme="minorHAnsi" w:cstheme="minorHAnsi"/>
          <w:b/>
          <w:sz w:val="22"/>
          <w:szCs w:val="22"/>
          <w:u w:val="single"/>
        </w:rPr>
        <w:t>Questions (2,000-character answer per question allowed)</w:t>
      </w:r>
    </w:p>
    <w:p w14:paraId="05AA62A3" w14:textId="694F9FEE" w:rsidR="006F33CE" w:rsidRDefault="00B670E5" w:rsidP="00445670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31EDA">
        <w:rPr>
          <w:rFonts w:asciiTheme="minorHAnsi" w:hAnsiTheme="minorHAnsi" w:cstheme="minorHAnsi"/>
          <w:sz w:val="22"/>
          <w:szCs w:val="22"/>
        </w:rPr>
        <w:t xml:space="preserve">Describe 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241D37" w:rsidRPr="00430BA4">
        <w:rPr>
          <w:rFonts w:asciiTheme="minorHAnsi" w:hAnsiTheme="minorHAnsi" w:cstheme="minorHAnsi"/>
          <w:sz w:val="22"/>
          <w:szCs w:val="22"/>
        </w:rPr>
        <w:t xml:space="preserve"> </w:t>
      </w:r>
      <w:r w:rsidR="004F0065" w:rsidRPr="00430BA4">
        <w:rPr>
          <w:rFonts w:asciiTheme="minorHAnsi" w:hAnsiTheme="minorHAnsi" w:cstheme="minorHAnsi"/>
          <w:sz w:val="22"/>
          <w:szCs w:val="22"/>
        </w:rPr>
        <w:t>firm</w:t>
      </w:r>
      <w:r w:rsidR="004F0065">
        <w:rPr>
          <w:rFonts w:asciiTheme="minorHAnsi" w:hAnsiTheme="minorHAnsi" w:cstheme="minorHAnsi"/>
          <w:sz w:val="22"/>
          <w:szCs w:val="22"/>
        </w:rPr>
        <w:t>’s commercial real estate</w:t>
      </w:r>
      <w:r w:rsidRPr="00531EDA">
        <w:rPr>
          <w:rFonts w:asciiTheme="minorHAnsi" w:hAnsiTheme="minorHAnsi" w:cstheme="minorHAnsi"/>
          <w:sz w:val="22"/>
          <w:szCs w:val="22"/>
        </w:rPr>
        <w:t xml:space="preserve"> project</w:t>
      </w:r>
      <w:r w:rsidR="006D4518">
        <w:rPr>
          <w:rFonts w:asciiTheme="minorHAnsi" w:hAnsiTheme="minorHAnsi" w:cstheme="minorHAnsi"/>
          <w:sz w:val="22"/>
          <w:szCs w:val="22"/>
        </w:rPr>
        <w:t>s</w:t>
      </w:r>
      <w:r w:rsidRPr="00531EDA">
        <w:rPr>
          <w:rFonts w:asciiTheme="minorHAnsi" w:hAnsiTheme="minorHAnsi" w:cstheme="minorHAnsi"/>
          <w:sz w:val="22"/>
          <w:szCs w:val="22"/>
        </w:rPr>
        <w:t xml:space="preserve"> completed between </w:t>
      </w:r>
      <w:r w:rsidR="00430BA4" w:rsidRPr="00531EDA">
        <w:rPr>
          <w:rFonts w:asciiTheme="minorHAnsi" w:hAnsiTheme="minorHAnsi" w:cstheme="minorHAnsi"/>
          <w:sz w:val="22"/>
          <w:szCs w:val="22"/>
        </w:rPr>
        <w:t>0</w:t>
      </w:r>
      <w:r w:rsidR="00926865" w:rsidRPr="00531EDA">
        <w:rPr>
          <w:rFonts w:asciiTheme="minorHAnsi" w:hAnsiTheme="minorHAnsi" w:cstheme="minorHAnsi"/>
          <w:sz w:val="22"/>
          <w:szCs w:val="22"/>
        </w:rPr>
        <w:t>1/</w:t>
      </w:r>
      <w:r w:rsidR="00430BA4" w:rsidRPr="00531EDA">
        <w:rPr>
          <w:rFonts w:asciiTheme="minorHAnsi" w:hAnsiTheme="minorHAnsi" w:cstheme="minorHAnsi"/>
          <w:sz w:val="22"/>
          <w:szCs w:val="22"/>
        </w:rPr>
        <w:t>0</w:t>
      </w:r>
      <w:r w:rsidR="00926865" w:rsidRPr="00531EDA">
        <w:rPr>
          <w:rFonts w:asciiTheme="minorHAnsi" w:hAnsiTheme="minorHAnsi" w:cstheme="minorHAnsi"/>
          <w:sz w:val="22"/>
          <w:szCs w:val="22"/>
        </w:rPr>
        <w:t>1/</w:t>
      </w:r>
      <w:r w:rsidR="004F0065">
        <w:rPr>
          <w:rFonts w:asciiTheme="minorHAnsi" w:hAnsiTheme="minorHAnsi" w:cstheme="minorHAnsi"/>
          <w:sz w:val="22"/>
          <w:szCs w:val="22"/>
        </w:rPr>
        <w:t>25</w:t>
      </w:r>
      <w:r w:rsidR="00926865" w:rsidRPr="00531EDA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4F0065">
        <w:rPr>
          <w:rFonts w:asciiTheme="minorHAnsi" w:hAnsiTheme="minorHAnsi" w:cstheme="minorHAnsi"/>
          <w:sz w:val="22"/>
          <w:szCs w:val="22"/>
        </w:rPr>
        <w:t>25</w:t>
      </w:r>
      <w:r w:rsidR="00926865" w:rsidRPr="00531EDA">
        <w:rPr>
          <w:rFonts w:asciiTheme="minorHAnsi" w:hAnsiTheme="minorHAnsi" w:cstheme="minorHAnsi"/>
          <w:sz w:val="22"/>
          <w:szCs w:val="22"/>
        </w:rPr>
        <w:t xml:space="preserve"> </w:t>
      </w:r>
      <w:r w:rsidRPr="00531EDA">
        <w:rPr>
          <w:rFonts w:asciiTheme="minorHAnsi" w:hAnsiTheme="minorHAnsi" w:cstheme="minorHAnsi"/>
          <w:sz w:val="22"/>
          <w:szCs w:val="22"/>
        </w:rPr>
        <w:t xml:space="preserve">and explain why they are successful. </w:t>
      </w:r>
    </w:p>
    <w:p w14:paraId="645FC074" w14:textId="7DCF187A" w:rsidR="00B670E5" w:rsidRDefault="00A92FC1" w:rsidP="006F33CE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 to </w:t>
      </w:r>
      <w:r w:rsidR="00A629F6">
        <w:rPr>
          <w:rFonts w:asciiTheme="minorHAnsi" w:hAnsiTheme="minorHAnsi" w:cstheme="minorHAnsi"/>
          <w:sz w:val="22"/>
          <w:szCs w:val="22"/>
        </w:rPr>
        <w:t xml:space="preserve">five </w:t>
      </w:r>
      <w:r w:rsidR="00B670E5" w:rsidRPr="00531EDA">
        <w:rPr>
          <w:rFonts w:asciiTheme="minorHAnsi" w:hAnsiTheme="minorHAnsi" w:cstheme="minorHAnsi"/>
          <w:sz w:val="22"/>
          <w:szCs w:val="22"/>
        </w:rPr>
        <w:t xml:space="preserve">photos </w:t>
      </w:r>
      <w:r w:rsidR="000241F4">
        <w:rPr>
          <w:rFonts w:asciiTheme="minorHAnsi" w:hAnsiTheme="minorHAnsi" w:cstheme="minorHAnsi"/>
          <w:sz w:val="22"/>
          <w:szCs w:val="22"/>
        </w:rPr>
        <w:t>may be attached</w:t>
      </w:r>
      <w:r w:rsidR="00105D42" w:rsidRPr="00531EDA">
        <w:rPr>
          <w:rFonts w:asciiTheme="minorHAnsi" w:hAnsiTheme="minorHAnsi" w:cstheme="minorHAnsi"/>
          <w:sz w:val="22"/>
          <w:szCs w:val="22"/>
        </w:rPr>
        <w:t>.</w:t>
      </w:r>
      <w:r w:rsidR="008E6AC6">
        <w:rPr>
          <w:rFonts w:asciiTheme="minorHAnsi" w:hAnsiTheme="minorHAnsi" w:cstheme="minorHAnsi"/>
          <w:sz w:val="22"/>
          <w:szCs w:val="22"/>
        </w:rPr>
        <w:t xml:space="preserve"> </w:t>
      </w:r>
      <w:r w:rsidR="00C1539A">
        <w:rPr>
          <w:rFonts w:asciiTheme="minorHAnsi" w:hAnsiTheme="minorHAnsi" w:cstheme="minorHAnsi"/>
          <w:sz w:val="22"/>
          <w:szCs w:val="22"/>
        </w:rPr>
        <w:t xml:space="preserve">Hi-res </w:t>
      </w:r>
      <w:r w:rsidR="008E6AC6">
        <w:rPr>
          <w:rFonts w:asciiTheme="minorHAnsi" w:hAnsiTheme="minorHAnsi" w:cstheme="minorHAnsi"/>
          <w:sz w:val="22"/>
          <w:szCs w:val="22"/>
        </w:rPr>
        <w:t>.jpg/.jpeg</w:t>
      </w:r>
      <w:r w:rsidR="00C1539A">
        <w:rPr>
          <w:rFonts w:asciiTheme="minorHAnsi" w:hAnsiTheme="minorHAnsi" w:cstheme="minorHAnsi"/>
          <w:sz w:val="22"/>
          <w:szCs w:val="22"/>
        </w:rPr>
        <w:t xml:space="preserve"> format only.</w:t>
      </w:r>
      <w:r w:rsidR="00F643DE">
        <w:rPr>
          <w:rFonts w:asciiTheme="minorHAnsi" w:hAnsiTheme="minorHAnsi" w:cstheme="minorHAnsi"/>
          <w:sz w:val="22"/>
          <w:szCs w:val="22"/>
        </w:rPr>
        <w:t xml:space="preserve"> </w:t>
      </w:r>
      <w:r w:rsidR="00707147" w:rsidRPr="00531EDA">
        <w:rPr>
          <w:rFonts w:asciiTheme="minorHAnsi" w:hAnsiTheme="minorHAnsi" w:cstheme="minorHAnsi"/>
          <w:b/>
          <w:bCs/>
          <w:sz w:val="22"/>
          <w:szCs w:val="22"/>
        </w:rPr>
        <w:t>(30 points)</w:t>
      </w:r>
    </w:p>
    <w:p w14:paraId="549094F7" w14:textId="77777777" w:rsidR="006F33CE" w:rsidRPr="00531EDA" w:rsidRDefault="006F33CE" w:rsidP="006F33CE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1385C804" w14:textId="4BBADE2A" w:rsidR="00E92D56" w:rsidRDefault="006566F7" w:rsidP="00445670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31EDA">
        <w:rPr>
          <w:rFonts w:asciiTheme="minorHAnsi" w:hAnsiTheme="minorHAnsi" w:cstheme="minorHAnsi"/>
          <w:sz w:val="22"/>
          <w:szCs w:val="22"/>
        </w:rPr>
        <w:t xml:space="preserve">Describe 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241D37" w:rsidRPr="00430BA4">
        <w:rPr>
          <w:rFonts w:asciiTheme="minorHAnsi" w:hAnsiTheme="minorHAnsi" w:cstheme="minorHAnsi"/>
          <w:sz w:val="22"/>
          <w:szCs w:val="22"/>
        </w:rPr>
        <w:t xml:space="preserve"> </w:t>
      </w:r>
      <w:r w:rsidR="003828F1" w:rsidRPr="00430BA4">
        <w:rPr>
          <w:rFonts w:asciiTheme="minorHAnsi" w:hAnsiTheme="minorHAnsi" w:cstheme="minorHAnsi"/>
          <w:sz w:val="22"/>
          <w:szCs w:val="22"/>
        </w:rPr>
        <w:t>firm</w:t>
      </w:r>
      <w:r w:rsidR="003828F1">
        <w:rPr>
          <w:rFonts w:asciiTheme="minorHAnsi" w:hAnsiTheme="minorHAnsi" w:cstheme="minorHAnsi"/>
          <w:sz w:val="22"/>
          <w:szCs w:val="22"/>
        </w:rPr>
        <w:t xml:space="preserve">’s </w:t>
      </w:r>
      <w:r w:rsidR="00B670E5" w:rsidRPr="00531EDA">
        <w:rPr>
          <w:rFonts w:asciiTheme="minorHAnsi" w:hAnsiTheme="minorHAnsi" w:cstheme="minorHAnsi"/>
          <w:sz w:val="22"/>
          <w:szCs w:val="22"/>
        </w:rPr>
        <w:t xml:space="preserve">total square footage </w:t>
      </w:r>
      <w:r>
        <w:rPr>
          <w:rFonts w:asciiTheme="minorHAnsi" w:hAnsiTheme="minorHAnsi" w:cstheme="minorHAnsi"/>
          <w:sz w:val="22"/>
          <w:szCs w:val="22"/>
        </w:rPr>
        <w:t>of commercial real estate</w:t>
      </w:r>
      <w:r w:rsidRPr="00531ED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project</w:t>
      </w:r>
      <w:r w:rsidR="006D4518">
        <w:rPr>
          <w:rFonts w:asciiTheme="minorHAnsi" w:hAnsiTheme="minorHAnsi" w:cstheme="minorHAnsi"/>
          <w:sz w:val="22"/>
          <w:szCs w:val="22"/>
        </w:rPr>
        <w:t>s</w:t>
      </w:r>
      <w:r w:rsidRPr="00531EDA">
        <w:rPr>
          <w:rFonts w:asciiTheme="minorHAnsi" w:hAnsiTheme="minorHAnsi" w:cstheme="minorHAnsi"/>
          <w:sz w:val="22"/>
          <w:szCs w:val="22"/>
        </w:rPr>
        <w:t xml:space="preserve"> </w:t>
      </w:r>
      <w:r w:rsidR="00B670E5" w:rsidRPr="00531EDA">
        <w:rPr>
          <w:rFonts w:asciiTheme="minorHAnsi" w:hAnsiTheme="minorHAnsi" w:cstheme="minorHAnsi"/>
          <w:sz w:val="22"/>
          <w:szCs w:val="22"/>
        </w:rPr>
        <w:t xml:space="preserve">under construction in Arizona between </w:t>
      </w:r>
      <w:r w:rsidR="00430BA4" w:rsidRPr="00531EDA">
        <w:rPr>
          <w:rFonts w:asciiTheme="minorHAnsi" w:hAnsiTheme="minorHAnsi" w:cstheme="minorHAnsi"/>
          <w:sz w:val="22"/>
          <w:szCs w:val="22"/>
        </w:rPr>
        <w:t>0</w:t>
      </w:r>
      <w:r w:rsidR="00926865" w:rsidRPr="00531EDA">
        <w:rPr>
          <w:rFonts w:asciiTheme="minorHAnsi" w:hAnsiTheme="minorHAnsi" w:cstheme="minorHAnsi"/>
          <w:sz w:val="22"/>
          <w:szCs w:val="22"/>
        </w:rPr>
        <w:t>1/</w:t>
      </w:r>
      <w:r w:rsidR="00430BA4" w:rsidRPr="00531EDA">
        <w:rPr>
          <w:rFonts w:asciiTheme="minorHAnsi" w:hAnsiTheme="minorHAnsi" w:cstheme="minorHAnsi"/>
          <w:sz w:val="22"/>
          <w:szCs w:val="22"/>
        </w:rPr>
        <w:t>0</w:t>
      </w:r>
      <w:r w:rsidR="00926865" w:rsidRPr="00531EDA">
        <w:rPr>
          <w:rFonts w:asciiTheme="minorHAnsi" w:hAnsiTheme="minorHAnsi" w:cstheme="minorHAnsi"/>
          <w:sz w:val="22"/>
          <w:szCs w:val="22"/>
        </w:rPr>
        <w:t>1/</w:t>
      </w:r>
      <w:r w:rsidR="004F0065">
        <w:rPr>
          <w:rFonts w:asciiTheme="minorHAnsi" w:hAnsiTheme="minorHAnsi" w:cstheme="minorHAnsi"/>
          <w:sz w:val="22"/>
          <w:szCs w:val="22"/>
        </w:rPr>
        <w:t>25</w:t>
      </w:r>
      <w:r w:rsidR="00926865" w:rsidRPr="00531EDA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4F0065">
        <w:rPr>
          <w:rFonts w:asciiTheme="minorHAnsi" w:hAnsiTheme="minorHAnsi" w:cstheme="minorHAnsi"/>
          <w:sz w:val="22"/>
          <w:szCs w:val="22"/>
        </w:rPr>
        <w:t>25</w:t>
      </w:r>
      <w:r w:rsidR="006D4518">
        <w:rPr>
          <w:rFonts w:asciiTheme="minorHAnsi" w:hAnsiTheme="minorHAnsi" w:cstheme="minorHAnsi"/>
          <w:sz w:val="22"/>
          <w:szCs w:val="22"/>
        </w:rPr>
        <w:t>.</w:t>
      </w:r>
      <w:r w:rsidR="009B2A27" w:rsidRPr="00531ED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671F58" w14:textId="2F6CFC75" w:rsidR="00B670E5" w:rsidRPr="006F33CE" w:rsidRDefault="00ED4184" w:rsidP="00C91DF0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6B568B">
        <w:rPr>
          <w:rFonts w:asciiTheme="minorHAnsi" w:hAnsiTheme="minorHAnsi" w:cstheme="minorHAnsi"/>
          <w:sz w:val="22"/>
          <w:szCs w:val="22"/>
        </w:rPr>
        <w:t xml:space="preserve"> detailed list</w:t>
      </w:r>
      <w:r>
        <w:rPr>
          <w:rFonts w:asciiTheme="minorHAnsi" w:hAnsiTheme="minorHAnsi" w:cstheme="minorHAnsi"/>
          <w:sz w:val="22"/>
          <w:szCs w:val="22"/>
        </w:rPr>
        <w:t xml:space="preserve"> of no more than 2 pages may be attached</w:t>
      </w:r>
      <w:r w:rsidR="00B670E5" w:rsidRPr="00531EDA">
        <w:rPr>
          <w:rFonts w:asciiTheme="minorHAnsi" w:hAnsiTheme="minorHAnsi" w:cstheme="minorHAnsi"/>
          <w:sz w:val="22"/>
          <w:szCs w:val="22"/>
        </w:rPr>
        <w:t>.</w:t>
      </w:r>
      <w:r w:rsidR="00C1539A">
        <w:rPr>
          <w:rFonts w:asciiTheme="minorHAnsi" w:hAnsiTheme="minorHAnsi" w:cstheme="minorHAnsi"/>
          <w:sz w:val="22"/>
          <w:szCs w:val="22"/>
        </w:rPr>
        <w:t xml:space="preserve"> </w:t>
      </w:r>
      <w:r w:rsidR="00B2395E">
        <w:rPr>
          <w:rFonts w:asciiTheme="minorHAnsi" w:hAnsiTheme="minorHAnsi" w:cstheme="minorHAnsi"/>
          <w:sz w:val="22"/>
          <w:szCs w:val="22"/>
        </w:rPr>
        <w:t>PDF</w:t>
      </w:r>
      <w:r w:rsidR="00C1539A">
        <w:rPr>
          <w:rFonts w:asciiTheme="minorHAnsi" w:hAnsiTheme="minorHAnsi" w:cstheme="minorHAnsi"/>
          <w:sz w:val="22"/>
          <w:szCs w:val="22"/>
        </w:rPr>
        <w:t xml:space="preserve"> format only.</w:t>
      </w:r>
      <w:r w:rsidR="00707147" w:rsidRPr="00531EDA">
        <w:rPr>
          <w:rFonts w:asciiTheme="minorHAnsi" w:hAnsiTheme="minorHAnsi" w:cstheme="minorHAnsi"/>
          <w:sz w:val="22"/>
          <w:szCs w:val="22"/>
        </w:rPr>
        <w:t xml:space="preserve"> </w:t>
      </w:r>
      <w:r w:rsidR="00707147" w:rsidRPr="00531EDA">
        <w:rPr>
          <w:rFonts w:asciiTheme="minorHAnsi" w:hAnsiTheme="minorHAnsi" w:cstheme="minorHAnsi"/>
          <w:b/>
          <w:bCs/>
          <w:sz w:val="22"/>
          <w:szCs w:val="22"/>
        </w:rPr>
        <w:t>(30 points)</w:t>
      </w:r>
    </w:p>
    <w:p w14:paraId="728867B1" w14:textId="77777777" w:rsidR="006F33CE" w:rsidRPr="00531EDA" w:rsidRDefault="006F33CE" w:rsidP="006F33CE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372A60D1" w14:textId="56BDDE13" w:rsidR="00B670E5" w:rsidRPr="006F33CE" w:rsidRDefault="00B670E5" w:rsidP="00445670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31EDA">
        <w:rPr>
          <w:rFonts w:asciiTheme="minorHAnsi" w:hAnsiTheme="minorHAnsi" w:cstheme="minorHAnsi"/>
          <w:sz w:val="22"/>
          <w:szCs w:val="22"/>
        </w:rPr>
        <w:t xml:space="preserve">Explain why 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241D37" w:rsidRPr="00430BA4">
        <w:rPr>
          <w:rFonts w:asciiTheme="minorHAnsi" w:hAnsiTheme="minorHAnsi" w:cstheme="minorHAnsi"/>
          <w:sz w:val="22"/>
          <w:szCs w:val="22"/>
        </w:rPr>
        <w:t xml:space="preserve"> </w:t>
      </w:r>
      <w:r w:rsidR="003828F1" w:rsidRPr="00430BA4">
        <w:rPr>
          <w:rFonts w:asciiTheme="minorHAnsi" w:hAnsiTheme="minorHAnsi" w:cstheme="minorHAnsi"/>
          <w:sz w:val="22"/>
          <w:szCs w:val="22"/>
        </w:rPr>
        <w:t>firm</w:t>
      </w:r>
      <w:r w:rsidR="003828F1" w:rsidRPr="00531EDA">
        <w:rPr>
          <w:rFonts w:asciiTheme="minorHAnsi" w:hAnsiTheme="minorHAnsi" w:cstheme="minorHAnsi"/>
          <w:sz w:val="22"/>
          <w:szCs w:val="22"/>
        </w:rPr>
        <w:t xml:space="preserve"> </w:t>
      </w:r>
      <w:r w:rsidRPr="00531EDA">
        <w:rPr>
          <w:rFonts w:asciiTheme="minorHAnsi" w:hAnsiTheme="minorHAnsi" w:cstheme="minorHAnsi"/>
          <w:sz w:val="22"/>
          <w:szCs w:val="22"/>
        </w:rPr>
        <w:t xml:space="preserve">should be recognized as </w:t>
      </w:r>
      <w:r w:rsidR="009C6975">
        <w:rPr>
          <w:rFonts w:asciiTheme="minorHAnsi" w:hAnsiTheme="minorHAnsi" w:cstheme="minorHAnsi"/>
          <w:sz w:val="22"/>
          <w:szCs w:val="22"/>
        </w:rPr>
        <w:t>Architect</w:t>
      </w:r>
      <w:r w:rsidR="00241D37">
        <w:rPr>
          <w:rFonts w:asciiTheme="minorHAnsi" w:hAnsiTheme="minorHAnsi" w:cstheme="minorHAnsi"/>
          <w:sz w:val="22"/>
          <w:szCs w:val="22"/>
        </w:rPr>
        <w:t>ural</w:t>
      </w:r>
      <w:r w:rsidR="00DF5CBA">
        <w:rPr>
          <w:rFonts w:asciiTheme="minorHAnsi" w:hAnsiTheme="minorHAnsi" w:cstheme="minorHAnsi"/>
          <w:sz w:val="22"/>
          <w:szCs w:val="22"/>
        </w:rPr>
        <w:t>/Interior Design Firm</w:t>
      </w:r>
      <w:r w:rsidRPr="00531EDA">
        <w:rPr>
          <w:rFonts w:asciiTheme="minorHAnsi" w:hAnsiTheme="minorHAnsi" w:cstheme="minorHAnsi"/>
          <w:sz w:val="22"/>
          <w:szCs w:val="22"/>
        </w:rPr>
        <w:t xml:space="preserve"> of the Year.</w:t>
      </w:r>
      <w:r w:rsidR="00707147" w:rsidRPr="00531EDA">
        <w:rPr>
          <w:rFonts w:asciiTheme="minorHAnsi" w:hAnsiTheme="minorHAnsi" w:cstheme="minorHAnsi"/>
          <w:sz w:val="22"/>
          <w:szCs w:val="22"/>
        </w:rPr>
        <w:t xml:space="preserve"> </w:t>
      </w:r>
      <w:r w:rsidR="00707147" w:rsidRPr="00531EDA">
        <w:rPr>
          <w:rFonts w:asciiTheme="minorHAnsi" w:hAnsiTheme="minorHAnsi" w:cstheme="minorHAnsi"/>
          <w:b/>
          <w:bCs/>
          <w:sz w:val="22"/>
          <w:szCs w:val="22"/>
        </w:rPr>
        <w:t>(20 points)</w:t>
      </w:r>
    </w:p>
    <w:p w14:paraId="4CA6E019" w14:textId="77777777" w:rsidR="006F33CE" w:rsidRPr="00531EDA" w:rsidRDefault="006F33CE" w:rsidP="006F33CE">
      <w:pPr>
        <w:rPr>
          <w:rFonts w:asciiTheme="minorHAnsi" w:hAnsiTheme="minorHAnsi" w:cstheme="minorHAnsi"/>
          <w:sz w:val="22"/>
          <w:szCs w:val="22"/>
        </w:rPr>
      </w:pPr>
    </w:p>
    <w:p w14:paraId="6BC57667" w14:textId="3DC35102" w:rsidR="00127A0A" w:rsidRPr="00260700" w:rsidRDefault="00B670E5" w:rsidP="00531EDA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31EDA">
        <w:rPr>
          <w:rFonts w:asciiTheme="minorHAnsi" w:hAnsiTheme="minorHAnsi" w:cstheme="minorHAnsi"/>
          <w:sz w:val="22"/>
          <w:szCs w:val="22"/>
        </w:rPr>
        <w:t xml:space="preserve">Describe the </w:t>
      </w:r>
      <w:r w:rsidR="00241D37">
        <w:rPr>
          <w:rFonts w:asciiTheme="minorHAnsi" w:hAnsiTheme="minorHAnsi" w:cstheme="minorHAnsi"/>
          <w:sz w:val="22"/>
          <w:szCs w:val="22"/>
        </w:rPr>
        <w:t>architectural/interior design</w:t>
      </w:r>
      <w:r w:rsidR="00241D37" w:rsidRPr="00430BA4">
        <w:rPr>
          <w:rFonts w:asciiTheme="minorHAnsi" w:hAnsiTheme="minorHAnsi" w:cstheme="minorHAnsi"/>
          <w:sz w:val="22"/>
          <w:szCs w:val="22"/>
        </w:rPr>
        <w:t xml:space="preserve"> </w:t>
      </w:r>
      <w:r w:rsidR="003828F1" w:rsidRPr="00430BA4">
        <w:rPr>
          <w:rFonts w:asciiTheme="minorHAnsi" w:hAnsiTheme="minorHAnsi" w:cstheme="minorHAnsi"/>
          <w:sz w:val="22"/>
          <w:szCs w:val="22"/>
        </w:rPr>
        <w:t>firm</w:t>
      </w:r>
      <w:r w:rsidRPr="00531EDA">
        <w:rPr>
          <w:rFonts w:asciiTheme="minorHAnsi" w:hAnsiTheme="minorHAnsi" w:cstheme="minorHAnsi"/>
          <w:sz w:val="22"/>
          <w:szCs w:val="22"/>
        </w:rPr>
        <w:t xml:space="preserve">’s involvement in NAIOP Arizona and </w:t>
      </w:r>
      <w:r w:rsidR="009B4152">
        <w:rPr>
          <w:rFonts w:asciiTheme="minorHAnsi" w:hAnsiTheme="minorHAnsi" w:cstheme="minorHAnsi"/>
          <w:sz w:val="22"/>
          <w:szCs w:val="22"/>
        </w:rPr>
        <w:t xml:space="preserve">other </w:t>
      </w:r>
      <w:r w:rsidRPr="00531EDA">
        <w:rPr>
          <w:rFonts w:asciiTheme="minorHAnsi" w:hAnsiTheme="minorHAnsi" w:cstheme="minorHAnsi"/>
          <w:sz w:val="22"/>
          <w:szCs w:val="22"/>
        </w:rPr>
        <w:t>local industry-related organizations.</w:t>
      </w:r>
      <w:r w:rsidR="009B2A27" w:rsidRPr="00531EDA">
        <w:rPr>
          <w:rFonts w:asciiTheme="minorHAnsi" w:hAnsiTheme="minorHAnsi" w:cstheme="minorHAnsi"/>
          <w:sz w:val="22"/>
          <w:szCs w:val="22"/>
        </w:rPr>
        <w:t xml:space="preserve"> </w:t>
      </w:r>
      <w:r w:rsidR="009B2A27" w:rsidRPr="00531EDA">
        <w:rPr>
          <w:rFonts w:asciiTheme="minorHAnsi" w:hAnsiTheme="minorHAnsi" w:cstheme="minorHAnsi"/>
          <w:b/>
          <w:bCs/>
          <w:sz w:val="22"/>
          <w:szCs w:val="22"/>
        </w:rPr>
        <w:t>(20 points)</w:t>
      </w:r>
    </w:p>
    <w:p w14:paraId="1D06BEAC" w14:textId="77777777" w:rsidR="00260700" w:rsidRDefault="00260700" w:rsidP="00260700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E44B5FF" w14:textId="71875EEF" w:rsidR="00260700" w:rsidRPr="00700FB6" w:rsidRDefault="00260700" w:rsidP="00260700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00FB6">
        <w:rPr>
          <w:rFonts w:asciiTheme="minorHAnsi" w:hAnsiTheme="minorHAnsi" w:cstheme="minorHAnsi"/>
          <w:b/>
          <w:bCs/>
          <w:sz w:val="22"/>
          <w:szCs w:val="22"/>
          <w:u w:val="single"/>
        </w:rPr>
        <w:t>Other Requirements:</w:t>
      </w:r>
    </w:p>
    <w:p w14:paraId="704ADB9D" w14:textId="1C4B893F" w:rsidR="00260700" w:rsidRPr="00700FB6" w:rsidRDefault="00260700" w:rsidP="00700FB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 x Company logo. Hi-res in .jpg, .jpeg or .eps format only.</w:t>
      </w:r>
    </w:p>
    <w:p w14:paraId="71D119D6" w14:textId="7B9EFF49" w:rsidR="00260700" w:rsidRPr="00700FB6" w:rsidRDefault="00260700" w:rsidP="00700FB6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1x One page marketing piece</w:t>
      </w:r>
      <w:r w:rsidR="00700FB6" w:rsidRPr="00700FB6">
        <w:rPr>
          <w:rFonts w:asciiTheme="minorHAnsi" w:hAnsiTheme="minorHAnsi" w:cstheme="minorHAnsi"/>
          <w:sz w:val="22"/>
          <w:szCs w:val="22"/>
        </w:rPr>
        <w:t>. PDF format only.</w:t>
      </w:r>
    </w:p>
    <w:p w14:paraId="589C6FF5" w14:textId="77777777" w:rsidR="00127A0A" w:rsidRPr="006B568B" w:rsidRDefault="00127A0A" w:rsidP="00FF0EE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127A0A" w:rsidRPr="006B568B" w:rsidSect="003A4222">
      <w:headerReference w:type="default" r:id="rId11"/>
      <w:footerReference w:type="default" r:id="rId12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2701E" w14:textId="77777777" w:rsidR="00FD76E7" w:rsidRPr="0067772E" w:rsidRDefault="00FD76E7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2F8C3E1C" w14:textId="77777777" w:rsidR="00FD76E7" w:rsidRPr="0067772E" w:rsidRDefault="00FD76E7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  <w:endnote w:type="continuationNotice" w:id="1">
    <w:p w14:paraId="14268599" w14:textId="77777777" w:rsidR="00FD76E7" w:rsidRDefault="00FD76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27A12A28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9F7F4" w14:textId="77777777" w:rsidR="00FD76E7" w:rsidRPr="0067772E" w:rsidRDefault="00FD76E7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42DBB899" w14:textId="77777777" w:rsidR="00FD76E7" w:rsidRPr="0067772E" w:rsidRDefault="00FD76E7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  <w:footnote w:type="continuationNotice" w:id="1">
    <w:p w14:paraId="440783A6" w14:textId="77777777" w:rsidR="00FD76E7" w:rsidRDefault="00FD76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5BF90607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050D"/>
    <w:multiLevelType w:val="hybridMultilevel"/>
    <w:tmpl w:val="4DC4AFFC"/>
    <w:lvl w:ilvl="0" w:tplc="CFE4D3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E5A"/>
    <w:multiLevelType w:val="hybridMultilevel"/>
    <w:tmpl w:val="09DC78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333A"/>
    <w:multiLevelType w:val="hybridMultilevel"/>
    <w:tmpl w:val="C28CE950"/>
    <w:lvl w:ilvl="0" w:tplc="637263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160A"/>
    <w:multiLevelType w:val="hybridMultilevel"/>
    <w:tmpl w:val="C97290AC"/>
    <w:lvl w:ilvl="0" w:tplc="948648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CCD0DB0"/>
    <w:multiLevelType w:val="hybridMultilevel"/>
    <w:tmpl w:val="B79E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8D0"/>
    <w:multiLevelType w:val="hybridMultilevel"/>
    <w:tmpl w:val="9E8CE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5B39"/>
    <w:multiLevelType w:val="hybridMultilevel"/>
    <w:tmpl w:val="3594C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154991"/>
    <w:multiLevelType w:val="hybridMultilevel"/>
    <w:tmpl w:val="E95E6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E3A2E"/>
    <w:multiLevelType w:val="hybridMultilevel"/>
    <w:tmpl w:val="11C89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15C0C07"/>
    <w:multiLevelType w:val="hybridMultilevel"/>
    <w:tmpl w:val="03D2DBD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507916"/>
    <w:multiLevelType w:val="hybridMultilevel"/>
    <w:tmpl w:val="49BAE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16093"/>
    <w:multiLevelType w:val="hybridMultilevel"/>
    <w:tmpl w:val="07B4FBF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C33813"/>
    <w:multiLevelType w:val="hybridMultilevel"/>
    <w:tmpl w:val="CC58D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ECA3373"/>
    <w:multiLevelType w:val="hybridMultilevel"/>
    <w:tmpl w:val="FB84B7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9E71B8"/>
    <w:multiLevelType w:val="hybridMultilevel"/>
    <w:tmpl w:val="4840564A"/>
    <w:lvl w:ilvl="0" w:tplc="DD906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5F3215"/>
    <w:multiLevelType w:val="hybridMultilevel"/>
    <w:tmpl w:val="199E011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7F61C00"/>
    <w:multiLevelType w:val="hybridMultilevel"/>
    <w:tmpl w:val="ADDC5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87E6B"/>
    <w:multiLevelType w:val="hybridMultilevel"/>
    <w:tmpl w:val="E2E6218E"/>
    <w:lvl w:ilvl="0" w:tplc="B9C0772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70C5E"/>
    <w:multiLevelType w:val="hybridMultilevel"/>
    <w:tmpl w:val="0B843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A263DB"/>
    <w:multiLevelType w:val="hybridMultilevel"/>
    <w:tmpl w:val="D64E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0871">
    <w:abstractNumId w:val="14"/>
  </w:num>
  <w:num w:numId="2" w16cid:durableId="1390962128">
    <w:abstractNumId w:val="5"/>
  </w:num>
  <w:num w:numId="3" w16cid:durableId="1724255385">
    <w:abstractNumId w:val="15"/>
  </w:num>
  <w:num w:numId="4" w16cid:durableId="506022077">
    <w:abstractNumId w:val="1"/>
  </w:num>
  <w:num w:numId="5" w16cid:durableId="710812737">
    <w:abstractNumId w:val="11"/>
  </w:num>
  <w:num w:numId="6" w16cid:durableId="1098792495">
    <w:abstractNumId w:val="9"/>
  </w:num>
  <w:num w:numId="7" w16cid:durableId="1548180117">
    <w:abstractNumId w:val="16"/>
  </w:num>
  <w:num w:numId="8" w16cid:durableId="355815916">
    <w:abstractNumId w:val="8"/>
  </w:num>
  <w:num w:numId="9" w16cid:durableId="1622689182">
    <w:abstractNumId w:val="6"/>
  </w:num>
  <w:num w:numId="10" w16cid:durableId="3094460">
    <w:abstractNumId w:val="3"/>
  </w:num>
  <w:num w:numId="11" w16cid:durableId="512233275">
    <w:abstractNumId w:val="12"/>
  </w:num>
  <w:num w:numId="12" w16cid:durableId="12591688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231222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0984663">
    <w:abstractNumId w:val="17"/>
  </w:num>
  <w:num w:numId="15" w16cid:durableId="128089289">
    <w:abstractNumId w:val="2"/>
  </w:num>
  <w:num w:numId="16" w16cid:durableId="1338460210">
    <w:abstractNumId w:val="13"/>
  </w:num>
  <w:num w:numId="17" w16cid:durableId="520899163">
    <w:abstractNumId w:val="0"/>
  </w:num>
  <w:num w:numId="18" w16cid:durableId="1768231939">
    <w:abstractNumId w:val="19"/>
  </w:num>
  <w:num w:numId="19" w16cid:durableId="626006182">
    <w:abstractNumId w:val="10"/>
  </w:num>
  <w:num w:numId="20" w16cid:durableId="349793623">
    <w:abstractNumId w:val="18"/>
  </w:num>
  <w:num w:numId="21" w16cid:durableId="842013191">
    <w:abstractNumId w:val="7"/>
  </w:num>
  <w:num w:numId="22" w16cid:durableId="476892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157A"/>
    <w:rsid w:val="000036D8"/>
    <w:rsid w:val="00004767"/>
    <w:rsid w:val="000071CB"/>
    <w:rsid w:val="00010409"/>
    <w:rsid w:val="000119E1"/>
    <w:rsid w:val="00012251"/>
    <w:rsid w:val="00015A54"/>
    <w:rsid w:val="00016757"/>
    <w:rsid w:val="000169BE"/>
    <w:rsid w:val="000172C9"/>
    <w:rsid w:val="000231AD"/>
    <w:rsid w:val="000241F4"/>
    <w:rsid w:val="00026E40"/>
    <w:rsid w:val="00030C01"/>
    <w:rsid w:val="0003233B"/>
    <w:rsid w:val="00033793"/>
    <w:rsid w:val="00034049"/>
    <w:rsid w:val="0003576D"/>
    <w:rsid w:val="000418D5"/>
    <w:rsid w:val="000516CB"/>
    <w:rsid w:val="00051E78"/>
    <w:rsid w:val="0005322C"/>
    <w:rsid w:val="000533C9"/>
    <w:rsid w:val="00053F31"/>
    <w:rsid w:val="00056D69"/>
    <w:rsid w:val="00057A2A"/>
    <w:rsid w:val="000617E1"/>
    <w:rsid w:val="00064654"/>
    <w:rsid w:val="000659A4"/>
    <w:rsid w:val="00065B82"/>
    <w:rsid w:val="00070932"/>
    <w:rsid w:val="000827E9"/>
    <w:rsid w:val="0008344A"/>
    <w:rsid w:val="000842D4"/>
    <w:rsid w:val="0009350B"/>
    <w:rsid w:val="00094FFB"/>
    <w:rsid w:val="00095273"/>
    <w:rsid w:val="000954E9"/>
    <w:rsid w:val="00096047"/>
    <w:rsid w:val="00096173"/>
    <w:rsid w:val="00096B4C"/>
    <w:rsid w:val="00097A55"/>
    <w:rsid w:val="000A0516"/>
    <w:rsid w:val="000A2A17"/>
    <w:rsid w:val="000A2B50"/>
    <w:rsid w:val="000A4963"/>
    <w:rsid w:val="000A5B4F"/>
    <w:rsid w:val="000B00F3"/>
    <w:rsid w:val="000B2A0A"/>
    <w:rsid w:val="000B3819"/>
    <w:rsid w:val="000B4FC8"/>
    <w:rsid w:val="000B6794"/>
    <w:rsid w:val="000B7376"/>
    <w:rsid w:val="000C23D1"/>
    <w:rsid w:val="000C371F"/>
    <w:rsid w:val="000C5274"/>
    <w:rsid w:val="000D0DAF"/>
    <w:rsid w:val="000D1285"/>
    <w:rsid w:val="000D6DF7"/>
    <w:rsid w:val="000D70CF"/>
    <w:rsid w:val="000D7F03"/>
    <w:rsid w:val="000E12F6"/>
    <w:rsid w:val="000E373B"/>
    <w:rsid w:val="000E5741"/>
    <w:rsid w:val="000F5FF5"/>
    <w:rsid w:val="000F6D6E"/>
    <w:rsid w:val="000F78BE"/>
    <w:rsid w:val="000F7CD4"/>
    <w:rsid w:val="000F7E42"/>
    <w:rsid w:val="0010442A"/>
    <w:rsid w:val="00105D42"/>
    <w:rsid w:val="00106CAB"/>
    <w:rsid w:val="0010739C"/>
    <w:rsid w:val="00110AC0"/>
    <w:rsid w:val="00113545"/>
    <w:rsid w:val="00113D3F"/>
    <w:rsid w:val="00115967"/>
    <w:rsid w:val="001212CA"/>
    <w:rsid w:val="0012388C"/>
    <w:rsid w:val="00123AA6"/>
    <w:rsid w:val="00125CC4"/>
    <w:rsid w:val="00127A0A"/>
    <w:rsid w:val="0013002C"/>
    <w:rsid w:val="001407C5"/>
    <w:rsid w:val="00143E8E"/>
    <w:rsid w:val="00152608"/>
    <w:rsid w:val="00155966"/>
    <w:rsid w:val="0016130B"/>
    <w:rsid w:val="001624A6"/>
    <w:rsid w:val="0016415E"/>
    <w:rsid w:val="001661F5"/>
    <w:rsid w:val="00176132"/>
    <w:rsid w:val="001768D0"/>
    <w:rsid w:val="0017698F"/>
    <w:rsid w:val="001817E0"/>
    <w:rsid w:val="00182BBF"/>
    <w:rsid w:val="00184784"/>
    <w:rsid w:val="0019043A"/>
    <w:rsid w:val="00195BD3"/>
    <w:rsid w:val="0019787F"/>
    <w:rsid w:val="001A1D4E"/>
    <w:rsid w:val="001A1D79"/>
    <w:rsid w:val="001A2614"/>
    <w:rsid w:val="001A2872"/>
    <w:rsid w:val="001A3AC3"/>
    <w:rsid w:val="001A53A1"/>
    <w:rsid w:val="001A78F8"/>
    <w:rsid w:val="001C4A7A"/>
    <w:rsid w:val="001C6280"/>
    <w:rsid w:val="001D16E9"/>
    <w:rsid w:val="001D244E"/>
    <w:rsid w:val="001D3AB2"/>
    <w:rsid w:val="001D4F9E"/>
    <w:rsid w:val="001D506A"/>
    <w:rsid w:val="001D5E13"/>
    <w:rsid w:val="001D6C9D"/>
    <w:rsid w:val="001E0DD5"/>
    <w:rsid w:val="001E215C"/>
    <w:rsid w:val="001E31CF"/>
    <w:rsid w:val="001E38AA"/>
    <w:rsid w:val="001E621D"/>
    <w:rsid w:val="001E6F80"/>
    <w:rsid w:val="001F15FA"/>
    <w:rsid w:val="001F475D"/>
    <w:rsid w:val="001F735C"/>
    <w:rsid w:val="002011D9"/>
    <w:rsid w:val="00203E52"/>
    <w:rsid w:val="002064D0"/>
    <w:rsid w:val="00206528"/>
    <w:rsid w:val="002068C7"/>
    <w:rsid w:val="00206B6A"/>
    <w:rsid w:val="00206C16"/>
    <w:rsid w:val="00210E27"/>
    <w:rsid w:val="00212110"/>
    <w:rsid w:val="002131E8"/>
    <w:rsid w:val="00224DF6"/>
    <w:rsid w:val="0022568F"/>
    <w:rsid w:val="0022658B"/>
    <w:rsid w:val="0023465E"/>
    <w:rsid w:val="0023517F"/>
    <w:rsid w:val="0023550F"/>
    <w:rsid w:val="00241D37"/>
    <w:rsid w:val="00244F3E"/>
    <w:rsid w:val="00245A7C"/>
    <w:rsid w:val="00246297"/>
    <w:rsid w:val="0024719C"/>
    <w:rsid w:val="00250117"/>
    <w:rsid w:val="002503D9"/>
    <w:rsid w:val="0025415C"/>
    <w:rsid w:val="00256A2A"/>
    <w:rsid w:val="00260700"/>
    <w:rsid w:val="0026476B"/>
    <w:rsid w:val="00264850"/>
    <w:rsid w:val="00264C41"/>
    <w:rsid w:val="00270343"/>
    <w:rsid w:val="00271676"/>
    <w:rsid w:val="00272819"/>
    <w:rsid w:val="00276080"/>
    <w:rsid w:val="002802F0"/>
    <w:rsid w:val="00280B77"/>
    <w:rsid w:val="0028167C"/>
    <w:rsid w:val="00282579"/>
    <w:rsid w:val="002862A5"/>
    <w:rsid w:val="00290191"/>
    <w:rsid w:val="00290D83"/>
    <w:rsid w:val="00292922"/>
    <w:rsid w:val="00292C1D"/>
    <w:rsid w:val="00293DB1"/>
    <w:rsid w:val="00293FEB"/>
    <w:rsid w:val="002968BC"/>
    <w:rsid w:val="00297551"/>
    <w:rsid w:val="002B098D"/>
    <w:rsid w:val="002B162B"/>
    <w:rsid w:val="002B2A7E"/>
    <w:rsid w:val="002B56DF"/>
    <w:rsid w:val="002B5C8C"/>
    <w:rsid w:val="002B676C"/>
    <w:rsid w:val="002B78F2"/>
    <w:rsid w:val="002C0EB5"/>
    <w:rsid w:val="002C3C81"/>
    <w:rsid w:val="002C4063"/>
    <w:rsid w:val="002C748B"/>
    <w:rsid w:val="002D1D0E"/>
    <w:rsid w:val="002D358F"/>
    <w:rsid w:val="002D4859"/>
    <w:rsid w:val="002E30D2"/>
    <w:rsid w:val="002E6177"/>
    <w:rsid w:val="002E7AEE"/>
    <w:rsid w:val="002F5841"/>
    <w:rsid w:val="002F7076"/>
    <w:rsid w:val="003006DC"/>
    <w:rsid w:val="003037FF"/>
    <w:rsid w:val="00307F9A"/>
    <w:rsid w:val="00312906"/>
    <w:rsid w:val="003129DD"/>
    <w:rsid w:val="003129E0"/>
    <w:rsid w:val="00312C01"/>
    <w:rsid w:val="00316468"/>
    <w:rsid w:val="0032124B"/>
    <w:rsid w:val="0032507B"/>
    <w:rsid w:val="00326655"/>
    <w:rsid w:val="003314AC"/>
    <w:rsid w:val="00337CB1"/>
    <w:rsid w:val="0034104D"/>
    <w:rsid w:val="003454B3"/>
    <w:rsid w:val="0034642A"/>
    <w:rsid w:val="00346463"/>
    <w:rsid w:val="0035320D"/>
    <w:rsid w:val="00353B25"/>
    <w:rsid w:val="00354E66"/>
    <w:rsid w:val="00355F4F"/>
    <w:rsid w:val="00357830"/>
    <w:rsid w:val="003606EF"/>
    <w:rsid w:val="00360DC0"/>
    <w:rsid w:val="00364CFD"/>
    <w:rsid w:val="003715D7"/>
    <w:rsid w:val="00371CF6"/>
    <w:rsid w:val="0037316A"/>
    <w:rsid w:val="00375768"/>
    <w:rsid w:val="003759CC"/>
    <w:rsid w:val="003817AD"/>
    <w:rsid w:val="00381844"/>
    <w:rsid w:val="0038191A"/>
    <w:rsid w:val="00381B63"/>
    <w:rsid w:val="003828F1"/>
    <w:rsid w:val="00383452"/>
    <w:rsid w:val="0038618A"/>
    <w:rsid w:val="003868EF"/>
    <w:rsid w:val="00386FC2"/>
    <w:rsid w:val="003876C6"/>
    <w:rsid w:val="00395DDC"/>
    <w:rsid w:val="0039706A"/>
    <w:rsid w:val="003A02E7"/>
    <w:rsid w:val="003A0D22"/>
    <w:rsid w:val="003A188D"/>
    <w:rsid w:val="003A33C5"/>
    <w:rsid w:val="003A4222"/>
    <w:rsid w:val="003A6D06"/>
    <w:rsid w:val="003B04D8"/>
    <w:rsid w:val="003C1526"/>
    <w:rsid w:val="003C159C"/>
    <w:rsid w:val="003C193C"/>
    <w:rsid w:val="003C6156"/>
    <w:rsid w:val="003D3541"/>
    <w:rsid w:val="003D4262"/>
    <w:rsid w:val="003D5DDD"/>
    <w:rsid w:val="003D69C6"/>
    <w:rsid w:val="003D6C20"/>
    <w:rsid w:val="003E0D27"/>
    <w:rsid w:val="003E102A"/>
    <w:rsid w:val="003E4010"/>
    <w:rsid w:val="003E42E0"/>
    <w:rsid w:val="003E5C32"/>
    <w:rsid w:val="003E687D"/>
    <w:rsid w:val="003E7D21"/>
    <w:rsid w:val="003F021D"/>
    <w:rsid w:val="003F0582"/>
    <w:rsid w:val="003F0E79"/>
    <w:rsid w:val="003F2186"/>
    <w:rsid w:val="003F499B"/>
    <w:rsid w:val="003F4F23"/>
    <w:rsid w:val="004016C6"/>
    <w:rsid w:val="004048B4"/>
    <w:rsid w:val="00404B55"/>
    <w:rsid w:val="0040533F"/>
    <w:rsid w:val="0040634F"/>
    <w:rsid w:val="00410107"/>
    <w:rsid w:val="0041284B"/>
    <w:rsid w:val="00413A3E"/>
    <w:rsid w:val="0042114E"/>
    <w:rsid w:val="004248B1"/>
    <w:rsid w:val="00424C3F"/>
    <w:rsid w:val="0042557E"/>
    <w:rsid w:val="00427987"/>
    <w:rsid w:val="00430137"/>
    <w:rsid w:val="00430238"/>
    <w:rsid w:val="00430BA4"/>
    <w:rsid w:val="00431BD7"/>
    <w:rsid w:val="00432C49"/>
    <w:rsid w:val="00436D23"/>
    <w:rsid w:val="00440841"/>
    <w:rsid w:val="00445670"/>
    <w:rsid w:val="004534AB"/>
    <w:rsid w:val="00456C0A"/>
    <w:rsid w:val="004645DB"/>
    <w:rsid w:val="004660B8"/>
    <w:rsid w:val="004755ED"/>
    <w:rsid w:val="00475AE1"/>
    <w:rsid w:val="0048062E"/>
    <w:rsid w:val="0048149A"/>
    <w:rsid w:val="004821B8"/>
    <w:rsid w:val="00482E8A"/>
    <w:rsid w:val="00484C41"/>
    <w:rsid w:val="004867EB"/>
    <w:rsid w:val="00487148"/>
    <w:rsid w:val="00491414"/>
    <w:rsid w:val="00492B2B"/>
    <w:rsid w:val="00492F69"/>
    <w:rsid w:val="00494B46"/>
    <w:rsid w:val="00494DCB"/>
    <w:rsid w:val="004A336A"/>
    <w:rsid w:val="004A51D6"/>
    <w:rsid w:val="004B077C"/>
    <w:rsid w:val="004B52C8"/>
    <w:rsid w:val="004B7685"/>
    <w:rsid w:val="004C75CB"/>
    <w:rsid w:val="004D0653"/>
    <w:rsid w:val="004D3D7E"/>
    <w:rsid w:val="004D67EA"/>
    <w:rsid w:val="004D6AD4"/>
    <w:rsid w:val="004E5B98"/>
    <w:rsid w:val="004E625D"/>
    <w:rsid w:val="004F0065"/>
    <w:rsid w:val="004F1ECC"/>
    <w:rsid w:val="005000DD"/>
    <w:rsid w:val="00500A80"/>
    <w:rsid w:val="00500C8E"/>
    <w:rsid w:val="00501C54"/>
    <w:rsid w:val="005114EC"/>
    <w:rsid w:val="00512054"/>
    <w:rsid w:val="0051537E"/>
    <w:rsid w:val="00520894"/>
    <w:rsid w:val="00521788"/>
    <w:rsid w:val="00524EA7"/>
    <w:rsid w:val="0053086F"/>
    <w:rsid w:val="00530AB2"/>
    <w:rsid w:val="005316E7"/>
    <w:rsid w:val="00531EDA"/>
    <w:rsid w:val="00535F58"/>
    <w:rsid w:val="00536D7E"/>
    <w:rsid w:val="005402CD"/>
    <w:rsid w:val="00543C09"/>
    <w:rsid w:val="00544499"/>
    <w:rsid w:val="005452CE"/>
    <w:rsid w:val="005453C8"/>
    <w:rsid w:val="00547413"/>
    <w:rsid w:val="005535F0"/>
    <w:rsid w:val="0055442B"/>
    <w:rsid w:val="0055529F"/>
    <w:rsid w:val="00557136"/>
    <w:rsid w:val="00561ACE"/>
    <w:rsid w:val="005620E3"/>
    <w:rsid w:val="00570607"/>
    <w:rsid w:val="005775DD"/>
    <w:rsid w:val="005904E2"/>
    <w:rsid w:val="00592314"/>
    <w:rsid w:val="005A1B46"/>
    <w:rsid w:val="005A2855"/>
    <w:rsid w:val="005A7E4A"/>
    <w:rsid w:val="005B09B1"/>
    <w:rsid w:val="005B2010"/>
    <w:rsid w:val="005B3625"/>
    <w:rsid w:val="005B5C15"/>
    <w:rsid w:val="005B61C0"/>
    <w:rsid w:val="005B62E2"/>
    <w:rsid w:val="005B6DE2"/>
    <w:rsid w:val="005B6EEE"/>
    <w:rsid w:val="005C0C2D"/>
    <w:rsid w:val="005C1D67"/>
    <w:rsid w:val="005C2545"/>
    <w:rsid w:val="005C25D6"/>
    <w:rsid w:val="005C3562"/>
    <w:rsid w:val="005C463E"/>
    <w:rsid w:val="005C4661"/>
    <w:rsid w:val="005C5EE8"/>
    <w:rsid w:val="005D009B"/>
    <w:rsid w:val="005D0BFB"/>
    <w:rsid w:val="005D2AEF"/>
    <w:rsid w:val="005D3AB9"/>
    <w:rsid w:val="005D40E1"/>
    <w:rsid w:val="005E174B"/>
    <w:rsid w:val="005E3A79"/>
    <w:rsid w:val="005E6A11"/>
    <w:rsid w:val="005E6D06"/>
    <w:rsid w:val="005F6CEC"/>
    <w:rsid w:val="005F73B2"/>
    <w:rsid w:val="006108C8"/>
    <w:rsid w:val="0061676D"/>
    <w:rsid w:val="00624879"/>
    <w:rsid w:val="006300E8"/>
    <w:rsid w:val="0063074F"/>
    <w:rsid w:val="00630F69"/>
    <w:rsid w:val="00634081"/>
    <w:rsid w:val="00635ED4"/>
    <w:rsid w:val="0063756C"/>
    <w:rsid w:val="00637FC9"/>
    <w:rsid w:val="00640D66"/>
    <w:rsid w:val="00642E06"/>
    <w:rsid w:val="006432F9"/>
    <w:rsid w:val="00645410"/>
    <w:rsid w:val="00646725"/>
    <w:rsid w:val="0065116A"/>
    <w:rsid w:val="00653E66"/>
    <w:rsid w:val="006566F7"/>
    <w:rsid w:val="00657AB5"/>
    <w:rsid w:val="0066279D"/>
    <w:rsid w:val="00665493"/>
    <w:rsid w:val="00670F6A"/>
    <w:rsid w:val="0067772E"/>
    <w:rsid w:val="00681273"/>
    <w:rsid w:val="00681CB5"/>
    <w:rsid w:val="006876CE"/>
    <w:rsid w:val="00687949"/>
    <w:rsid w:val="00694247"/>
    <w:rsid w:val="00696A18"/>
    <w:rsid w:val="006A02DC"/>
    <w:rsid w:val="006A2C27"/>
    <w:rsid w:val="006A36CA"/>
    <w:rsid w:val="006A5C8A"/>
    <w:rsid w:val="006A5E2D"/>
    <w:rsid w:val="006A7B95"/>
    <w:rsid w:val="006B069C"/>
    <w:rsid w:val="006B18BB"/>
    <w:rsid w:val="006B2295"/>
    <w:rsid w:val="006B2D36"/>
    <w:rsid w:val="006B4A9D"/>
    <w:rsid w:val="006B4EF6"/>
    <w:rsid w:val="006B568B"/>
    <w:rsid w:val="006B58D2"/>
    <w:rsid w:val="006B5E92"/>
    <w:rsid w:val="006C0821"/>
    <w:rsid w:val="006D334B"/>
    <w:rsid w:val="006D3704"/>
    <w:rsid w:val="006D4518"/>
    <w:rsid w:val="006E2699"/>
    <w:rsid w:val="006E3C29"/>
    <w:rsid w:val="006F1549"/>
    <w:rsid w:val="006F33CE"/>
    <w:rsid w:val="006F7368"/>
    <w:rsid w:val="00700FB6"/>
    <w:rsid w:val="00706352"/>
    <w:rsid w:val="0070699B"/>
    <w:rsid w:val="00707147"/>
    <w:rsid w:val="00707D95"/>
    <w:rsid w:val="00713C87"/>
    <w:rsid w:val="00716DBF"/>
    <w:rsid w:val="00720318"/>
    <w:rsid w:val="00720CD9"/>
    <w:rsid w:val="00724018"/>
    <w:rsid w:val="007245B7"/>
    <w:rsid w:val="007260B4"/>
    <w:rsid w:val="00726299"/>
    <w:rsid w:val="00732DC7"/>
    <w:rsid w:val="00734501"/>
    <w:rsid w:val="00741219"/>
    <w:rsid w:val="0074479D"/>
    <w:rsid w:val="0074543D"/>
    <w:rsid w:val="00747560"/>
    <w:rsid w:val="00747778"/>
    <w:rsid w:val="007477EE"/>
    <w:rsid w:val="007503C2"/>
    <w:rsid w:val="00751976"/>
    <w:rsid w:val="00753F44"/>
    <w:rsid w:val="007618C7"/>
    <w:rsid w:val="00762547"/>
    <w:rsid w:val="00765590"/>
    <w:rsid w:val="0076646E"/>
    <w:rsid w:val="00770ABB"/>
    <w:rsid w:val="00771665"/>
    <w:rsid w:val="00772FAD"/>
    <w:rsid w:val="00773CE7"/>
    <w:rsid w:val="007771EC"/>
    <w:rsid w:val="00780B21"/>
    <w:rsid w:val="00781990"/>
    <w:rsid w:val="00782B8F"/>
    <w:rsid w:val="00782BFC"/>
    <w:rsid w:val="00784C20"/>
    <w:rsid w:val="00790D89"/>
    <w:rsid w:val="00792ED3"/>
    <w:rsid w:val="00793EF6"/>
    <w:rsid w:val="007A4AF0"/>
    <w:rsid w:val="007B3442"/>
    <w:rsid w:val="007B5AC7"/>
    <w:rsid w:val="007B73A3"/>
    <w:rsid w:val="007C1919"/>
    <w:rsid w:val="007C2E83"/>
    <w:rsid w:val="007C7D77"/>
    <w:rsid w:val="007D1182"/>
    <w:rsid w:val="007E19A1"/>
    <w:rsid w:val="007E2183"/>
    <w:rsid w:val="007E2B31"/>
    <w:rsid w:val="007E5425"/>
    <w:rsid w:val="007E6EDF"/>
    <w:rsid w:val="007F04F0"/>
    <w:rsid w:val="007F41C0"/>
    <w:rsid w:val="007F74A2"/>
    <w:rsid w:val="0080478F"/>
    <w:rsid w:val="0081195A"/>
    <w:rsid w:val="00812F11"/>
    <w:rsid w:val="0081606A"/>
    <w:rsid w:val="00817619"/>
    <w:rsid w:val="0082687D"/>
    <w:rsid w:val="0082774B"/>
    <w:rsid w:val="00827B0C"/>
    <w:rsid w:val="0083015E"/>
    <w:rsid w:val="00830ED7"/>
    <w:rsid w:val="00831C4D"/>
    <w:rsid w:val="0083209C"/>
    <w:rsid w:val="008347DE"/>
    <w:rsid w:val="00835747"/>
    <w:rsid w:val="00837C34"/>
    <w:rsid w:val="00840C4D"/>
    <w:rsid w:val="00844236"/>
    <w:rsid w:val="00844412"/>
    <w:rsid w:val="00845B35"/>
    <w:rsid w:val="008504C2"/>
    <w:rsid w:val="00855361"/>
    <w:rsid w:val="008632D2"/>
    <w:rsid w:val="00867BF3"/>
    <w:rsid w:val="00870249"/>
    <w:rsid w:val="00875FEF"/>
    <w:rsid w:val="00877979"/>
    <w:rsid w:val="008818A2"/>
    <w:rsid w:val="008820E0"/>
    <w:rsid w:val="008842A7"/>
    <w:rsid w:val="008852BC"/>
    <w:rsid w:val="008A00A7"/>
    <w:rsid w:val="008A085A"/>
    <w:rsid w:val="008A223F"/>
    <w:rsid w:val="008B1BA6"/>
    <w:rsid w:val="008B4AE1"/>
    <w:rsid w:val="008B4C78"/>
    <w:rsid w:val="008B4CC3"/>
    <w:rsid w:val="008C118F"/>
    <w:rsid w:val="008C14D3"/>
    <w:rsid w:val="008C2C9C"/>
    <w:rsid w:val="008C6CA5"/>
    <w:rsid w:val="008C7F2C"/>
    <w:rsid w:val="008D5850"/>
    <w:rsid w:val="008D7E2D"/>
    <w:rsid w:val="008E0C8F"/>
    <w:rsid w:val="008E5CDF"/>
    <w:rsid w:val="008E66F0"/>
    <w:rsid w:val="008E6AC6"/>
    <w:rsid w:val="008F11E6"/>
    <w:rsid w:val="008F12D6"/>
    <w:rsid w:val="008F5ED0"/>
    <w:rsid w:val="00901C16"/>
    <w:rsid w:val="00920C22"/>
    <w:rsid w:val="00921AF3"/>
    <w:rsid w:val="0092370B"/>
    <w:rsid w:val="0092382E"/>
    <w:rsid w:val="00925C25"/>
    <w:rsid w:val="0092649A"/>
    <w:rsid w:val="00926865"/>
    <w:rsid w:val="00927DB6"/>
    <w:rsid w:val="009314D6"/>
    <w:rsid w:val="00931788"/>
    <w:rsid w:val="009328B1"/>
    <w:rsid w:val="00932930"/>
    <w:rsid w:val="00936387"/>
    <w:rsid w:val="009379DE"/>
    <w:rsid w:val="00940C42"/>
    <w:rsid w:val="00945E41"/>
    <w:rsid w:val="00947D84"/>
    <w:rsid w:val="0095307A"/>
    <w:rsid w:val="0095620A"/>
    <w:rsid w:val="00957834"/>
    <w:rsid w:val="00960F1D"/>
    <w:rsid w:val="009660FC"/>
    <w:rsid w:val="009708D8"/>
    <w:rsid w:val="009734C5"/>
    <w:rsid w:val="009740C4"/>
    <w:rsid w:val="00975614"/>
    <w:rsid w:val="009758B2"/>
    <w:rsid w:val="00977D71"/>
    <w:rsid w:val="00996DC4"/>
    <w:rsid w:val="00997FB4"/>
    <w:rsid w:val="009A1D63"/>
    <w:rsid w:val="009A211F"/>
    <w:rsid w:val="009A282A"/>
    <w:rsid w:val="009A6CCA"/>
    <w:rsid w:val="009A6F8F"/>
    <w:rsid w:val="009B2876"/>
    <w:rsid w:val="009B2A27"/>
    <w:rsid w:val="009B40F4"/>
    <w:rsid w:val="009B4152"/>
    <w:rsid w:val="009B4928"/>
    <w:rsid w:val="009C115F"/>
    <w:rsid w:val="009C11CD"/>
    <w:rsid w:val="009C2FBB"/>
    <w:rsid w:val="009C6975"/>
    <w:rsid w:val="009D1C5D"/>
    <w:rsid w:val="009D5ED2"/>
    <w:rsid w:val="009E0A89"/>
    <w:rsid w:val="009E130F"/>
    <w:rsid w:val="009E226C"/>
    <w:rsid w:val="009E5831"/>
    <w:rsid w:val="009E596E"/>
    <w:rsid w:val="009E5ECE"/>
    <w:rsid w:val="009E6BA1"/>
    <w:rsid w:val="009E7405"/>
    <w:rsid w:val="009F6973"/>
    <w:rsid w:val="009F7898"/>
    <w:rsid w:val="00A0048F"/>
    <w:rsid w:val="00A01D76"/>
    <w:rsid w:val="00A02D93"/>
    <w:rsid w:val="00A03D91"/>
    <w:rsid w:val="00A03E5A"/>
    <w:rsid w:val="00A059BC"/>
    <w:rsid w:val="00A06826"/>
    <w:rsid w:val="00A07147"/>
    <w:rsid w:val="00A12629"/>
    <w:rsid w:val="00A12CE3"/>
    <w:rsid w:val="00A13F46"/>
    <w:rsid w:val="00A13F6F"/>
    <w:rsid w:val="00A14910"/>
    <w:rsid w:val="00A14C42"/>
    <w:rsid w:val="00A1511F"/>
    <w:rsid w:val="00A15673"/>
    <w:rsid w:val="00A16670"/>
    <w:rsid w:val="00A20118"/>
    <w:rsid w:val="00A21347"/>
    <w:rsid w:val="00A21969"/>
    <w:rsid w:val="00A248D8"/>
    <w:rsid w:val="00A25970"/>
    <w:rsid w:val="00A31F0B"/>
    <w:rsid w:val="00A375AD"/>
    <w:rsid w:val="00A3783E"/>
    <w:rsid w:val="00A37E1E"/>
    <w:rsid w:val="00A4259A"/>
    <w:rsid w:val="00A44D02"/>
    <w:rsid w:val="00A4579D"/>
    <w:rsid w:val="00A45B97"/>
    <w:rsid w:val="00A52450"/>
    <w:rsid w:val="00A54ADF"/>
    <w:rsid w:val="00A5719B"/>
    <w:rsid w:val="00A629F6"/>
    <w:rsid w:val="00A675DA"/>
    <w:rsid w:val="00A7019C"/>
    <w:rsid w:val="00A72507"/>
    <w:rsid w:val="00A741A2"/>
    <w:rsid w:val="00A77562"/>
    <w:rsid w:val="00A84032"/>
    <w:rsid w:val="00A8620E"/>
    <w:rsid w:val="00A86653"/>
    <w:rsid w:val="00A87B43"/>
    <w:rsid w:val="00A92FC1"/>
    <w:rsid w:val="00A96C60"/>
    <w:rsid w:val="00AA2B68"/>
    <w:rsid w:val="00AA33F1"/>
    <w:rsid w:val="00AA433F"/>
    <w:rsid w:val="00AA5C4E"/>
    <w:rsid w:val="00AA5D0C"/>
    <w:rsid w:val="00AA6B72"/>
    <w:rsid w:val="00AA6CF1"/>
    <w:rsid w:val="00AA72E9"/>
    <w:rsid w:val="00AB405E"/>
    <w:rsid w:val="00AB4064"/>
    <w:rsid w:val="00AB40C3"/>
    <w:rsid w:val="00AB61F6"/>
    <w:rsid w:val="00AB6BE9"/>
    <w:rsid w:val="00AC2436"/>
    <w:rsid w:val="00AD1B66"/>
    <w:rsid w:val="00AD478D"/>
    <w:rsid w:val="00AD5561"/>
    <w:rsid w:val="00AD7840"/>
    <w:rsid w:val="00AE0FD2"/>
    <w:rsid w:val="00AE11AF"/>
    <w:rsid w:val="00AE5AE9"/>
    <w:rsid w:val="00AE64BB"/>
    <w:rsid w:val="00AF139A"/>
    <w:rsid w:val="00B01D5C"/>
    <w:rsid w:val="00B035D4"/>
    <w:rsid w:val="00B03794"/>
    <w:rsid w:val="00B0457E"/>
    <w:rsid w:val="00B04FA1"/>
    <w:rsid w:val="00B05D6B"/>
    <w:rsid w:val="00B05EBE"/>
    <w:rsid w:val="00B06604"/>
    <w:rsid w:val="00B07A29"/>
    <w:rsid w:val="00B11963"/>
    <w:rsid w:val="00B12993"/>
    <w:rsid w:val="00B15588"/>
    <w:rsid w:val="00B15AC1"/>
    <w:rsid w:val="00B16747"/>
    <w:rsid w:val="00B17ABE"/>
    <w:rsid w:val="00B2048F"/>
    <w:rsid w:val="00B20CDB"/>
    <w:rsid w:val="00B225FC"/>
    <w:rsid w:val="00B22FFA"/>
    <w:rsid w:val="00B2395E"/>
    <w:rsid w:val="00B24376"/>
    <w:rsid w:val="00B333CA"/>
    <w:rsid w:val="00B33409"/>
    <w:rsid w:val="00B36039"/>
    <w:rsid w:val="00B40A9B"/>
    <w:rsid w:val="00B42763"/>
    <w:rsid w:val="00B43841"/>
    <w:rsid w:val="00B43958"/>
    <w:rsid w:val="00B44504"/>
    <w:rsid w:val="00B47B94"/>
    <w:rsid w:val="00B50F14"/>
    <w:rsid w:val="00B51855"/>
    <w:rsid w:val="00B5224D"/>
    <w:rsid w:val="00B5506C"/>
    <w:rsid w:val="00B56DBE"/>
    <w:rsid w:val="00B60141"/>
    <w:rsid w:val="00B607AE"/>
    <w:rsid w:val="00B61D13"/>
    <w:rsid w:val="00B62A45"/>
    <w:rsid w:val="00B64F57"/>
    <w:rsid w:val="00B66EA8"/>
    <w:rsid w:val="00B670E5"/>
    <w:rsid w:val="00B72B2B"/>
    <w:rsid w:val="00B75955"/>
    <w:rsid w:val="00B824B0"/>
    <w:rsid w:val="00B85DC3"/>
    <w:rsid w:val="00B9014F"/>
    <w:rsid w:val="00B90298"/>
    <w:rsid w:val="00BA0264"/>
    <w:rsid w:val="00BA22C9"/>
    <w:rsid w:val="00BA2B26"/>
    <w:rsid w:val="00BA5030"/>
    <w:rsid w:val="00BA6FCE"/>
    <w:rsid w:val="00BB0809"/>
    <w:rsid w:val="00BB0D6D"/>
    <w:rsid w:val="00BB5CF5"/>
    <w:rsid w:val="00BC0458"/>
    <w:rsid w:val="00BC6FBF"/>
    <w:rsid w:val="00BD27E9"/>
    <w:rsid w:val="00BD39F8"/>
    <w:rsid w:val="00BD5972"/>
    <w:rsid w:val="00BD7CD3"/>
    <w:rsid w:val="00BE01E0"/>
    <w:rsid w:val="00BE32FA"/>
    <w:rsid w:val="00BF2150"/>
    <w:rsid w:val="00BF2594"/>
    <w:rsid w:val="00BF3B9E"/>
    <w:rsid w:val="00BF732E"/>
    <w:rsid w:val="00BF7E9C"/>
    <w:rsid w:val="00C02D85"/>
    <w:rsid w:val="00C0680E"/>
    <w:rsid w:val="00C06CB8"/>
    <w:rsid w:val="00C11044"/>
    <w:rsid w:val="00C1539A"/>
    <w:rsid w:val="00C15795"/>
    <w:rsid w:val="00C15DC1"/>
    <w:rsid w:val="00C16F42"/>
    <w:rsid w:val="00C24DFD"/>
    <w:rsid w:val="00C337FE"/>
    <w:rsid w:val="00C34E29"/>
    <w:rsid w:val="00C37E9C"/>
    <w:rsid w:val="00C40052"/>
    <w:rsid w:val="00C431F5"/>
    <w:rsid w:val="00C43462"/>
    <w:rsid w:val="00C43AA2"/>
    <w:rsid w:val="00C441C7"/>
    <w:rsid w:val="00C443F8"/>
    <w:rsid w:val="00C451DF"/>
    <w:rsid w:val="00C45833"/>
    <w:rsid w:val="00C4765B"/>
    <w:rsid w:val="00C52FC4"/>
    <w:rsid w:val="00C54724"/>
    <w:rsid w:val="00C608EF"/>
    <w:rsid w:val="00C615DB"/>
    <w:rsid w:val="00C73897"/>
    <w:rsid w:val="00C76EC0"/>
    <w:rsid w:val="00C77268"/>
    <w:rsid w:val="00C91DF0"/>
    <w:rsid w:val="00C93015"/>
    <w:rsid w:val="00C9695F"/>
    <w:rsid w:val="00CA41FF"/>
    <w:rsid w:val="00CB1079"/>
    <w:rsid w:val="00CB1569"/>
    <w:rsid w:val="00CB240E"/>
    <w:rsid w:val="00CB6C03"/>
    <w:rsid w:val="00CC2B63"/>
    <w:rsid w:val="00CC416D"/>
    <w:rsid w:val="00CC7445"/>
    <w:rsid w:val="00CD0781"/>
    <w:rsid w:val="00CD20A5"/>
    <w:rsid w:val="00CD307F"/>
    <w:rsid w:val="00CD370B"/>
    <w:rsid w:val="00CD3CC8"/>
    <w:rsid w:val="00CD47D9"/>
    <w:rsid w:val="00CD5CED"/>
    <w:rsid w:val="00CD6B80"/>
    <w:rsid w:val="00CE2154"/>
    <w:rsid w:val="00CE4B02"/>
    <w:rsid w:val="00CE507B"/>
    <w:rsid w:val="00CF0EDF"/>
    <w:rsid w:val="00CF16A6"/>
    <w:rsid w:val="00CF198F"/>
    <w:rsid w:val="00CF3382"/>
    <w:rsid w:val="00CF4178"/>
    <w:rsid w:val="00CF4D42"/>
    <w:rsid w:val="00D00260"/>
    <w:rsid w:val="00D01163"/>
    <w:rsid w:val="00D0374C"/>
    <w:rsid w:val="00D042EC"/>
    <w:rsid w:val="00D142C1"/>
    <w:rsid w:val="00D14BF1"/>
    <w:rsid w:val="00D178E7"/>
    <w:rsid w:val="00D211E9"/>
    <w:rsid w:val="00D21B81"/>
    <w:rsid w:val="00D30578"/>
    <w:rsid w:val="00D32693"/>
    <w:rsid w:val="00D33F0A"/>
    <w:rsid w:val="00D3790F"/>
    <w:rsid w:val="00D4097D"/>
    <w:rsid w:val="00D4484C"/>
    <w:rsid w:val="00D54D02"/>
    <w:rsid w:val="00D60701"/>
    <w:rsid w:val="00D62343"/>
    <w:rsid w:val="00D639C5"/>
    <w:rsid w:val="00D67055"/>
    <w:rsid w:val="00D71A52"/>
    <w:rsid w:val="00D82F21"/>
    <w:rsid w:val="00D8562F"/>
    <w:rsid w:val="00D924C7"/>
    <w:rsid w:val="00D97601"/>
    <w:rsid w:val="00DA0B1A"/>
    <w:rsid w:val="00DB231F"/>
    <w:rsid w:val="00DB436C"/>
    <w:rsid w:val="00DB4693"/>
    <w:rsid w:val="00DC200B"/>
    <w:rsid w:val="00DC54FC"/>
    <w:rsid w:val="00DC6EEB"/>
    <w:rsid w:val="00DD166E"/>
    <w:rsid w:val="00DE1CCB"/>
    <w:rsid w:val="00DF0574"/>
    <w:rsid w:val="00DF1E03"/>
    <w:rsid w:val="00DF25DE"/>
    <w:rsid w:val="00DF4F3D"/>
    <w:rsid w:val="00DF5CBA"/>
    <w:rsid w:val="00E01AB3"/>
    <w:rsid w:val="00E06D76"/>
    <w:rsid w:val="00E12B73"/>
    <w:rsid w:val="00E12F8E"/>
    <w:rsid w:val="00E13672"/>
    <w:rsid w:val="00E15075"/>
    <w:rsid w:val="00E17048"/>
    <w:rsid w:val="00E2056E"/>
    <w:rsid w:val="00E214F9"/>
    <w:rsid w:val="00E232B7"/>
    <w:rsid w:val="00E23CE1"/>
    <w:rsid w:val="00E2778A"/>
    <w:rsid w:val="00E30DF5"/>
    <w:rsid w:val="00E326DF"/>
    <w:rsid w:val="00E333BF"/>
    <w:rsid w:val="00E34895"/>
    <w:rsid w:val="00E379AB"/>
    <w:rsid w:val="00E37C32"/>
    <w:rsid w:val="00E40551"/>
    <w:rsid w:val="00E414EB"/>
    <w:rsid w:val="00E46A31"/>
    <w:rsid w:val="00E46ABA"/>
    <w:rsid w:val="00E47712"/>
    <w:rsid w:val="00E50A89"/>
    <w:rsid w:val="00E51AF6"/>
    <w:rsid w:val="00E520D2"/>
    <w:rsid w:val="00E532D3"/>
    <w:rsid w:val="00E60C55"/>
    <w:rsid w:val="00E61088"/>
    <w:rsid w:val="00E64634"/>
    <w:rsid w:val="00E72F26"/>
    <w:rsid w:val="00E73FBA"/>
    <w:rsid w:val="00E7563E"/>
    <w:rsid w:val="00E76CFE"/>
    <w:rsid w:val="00E84C81"/>
    <w:rsid w:val="00E915AB"/>
    <w:rsid w:val="00E92D56"/>
    <w:rsid w:val="00E95001"/>
    <w:rsid w:val="00EA1A62"/>
    <w:rsid w:val="00EA2177"/>
    <w:rsid w:val="00EA6BAB"/>
    <w:rsid w:val="00EB21CF"/>
    <w:rsid w:val="00EB3344"/>
    <w:rsid w:val="00EB35F5"/>
    <w:rsid w:val="00EB38BC"/>
    <w:rsid w:val="00EB434D"/>
    <w:rsid w:val="00EB6EBB"/>
    <w:rsid w:val="00EC054B"/>
    <w:rsid w:val="00EC46BE"/>
    <w:rsid w:val="00ED06AC"/>
    <w:rsid w:val="00ED1F7E"/>
    <w:rsid w:val="00ED4184"/>
    <w:rsid w:val="00ED4C2A"/>
    <w:rsid w:val="00ED649E"/>
    <w:rsid w:val="00ED7100"/>
    <w:rsid w:val="00ED7E73"/>
    <w:rsid w:val="00EE17D2"/>
    <w:rsid w:val="00EE29BA"/>
    <w:rsid w:val="00EE54BB"/>
    <w:rsid w:val="00EE5C45"/>
    <w:rsid w:val="00EF082A"/>
    <w:rsid w:val="00EF55BF"/>
    <w:rsid w:val="00EF66A7"/>
    <w:rsid w:val="00EF7FC5"/>
    <w:rsid w:val="00F00A61"/>
    <w:rsid w:val="00F0107B"/>
    <w:rsid w:val="00F0606C"/>
    <w:rsid w:val="00F0758C"/>
    <w:rsid w:val="00F0763F"/>
    <w:rsid w:val="00F07B6D"/>
    <w:rsid w:val="00F1304D"/>
    <w:rsid w:val="00F1363C"/>
    <w:rsid w:val="00F16B89"/>
    <w:rsid w:val="00F21353"/>
    <w:rsid w:val="00F23CA9"/>
    <w:rsid w:val="00F24C74"/>
    <w:rsid w:val="00F3218B"/>
    <w:rsid w:val="00F32E5C"/>
    <w:rsid w:val="00F41408"/>
    <w:rsid w:val="00F44ED5"/>
    <w:rsid w:val="00F51CF0"/>
    <w:rsid w:val="00F55ADA"/>
    <w:rsid w:val="00F60A15"/>
    <w:rsid w:val="00F60BD7"/>
    <w:rsid w:val="00F63598"/>
    <w:rsid w:val="00F643DE"/>
    <w:rsid w:val="00F6472C"/>
    <w:rsid w:val="00F67F70"/>
    <w:rsid w:val="00F70314"/>
    <w:rsid w:val="00F728E6"/>
    <w:rsid w:val="00F75105"/>
    <w:rsid w:val="00F77742"/>
    <w:rsid w:val="00F77F41"/>
    <w:rsid w:val="00F813EB"/>
    <w:rsid w:val="00F82575"/>
    <w:rsid w:val="00F84955"/>
    <w:rsid w:val="00F90393"/>
    <w:rsid w:val="00F921E3"/>
    <w:rsid w:val="00F93C66"/>
    <w:rsid w:val="00FA1628"/>
    <w:rsid w:val="00FA246D"/>
    <w:rsid w:val="00FA358E"/>
    <w:rsid w:val="00FA3B2E"/>
    <w:rsid w:val="00FA3FF5"/>
    <w:rsid w:val="00FA593C"/>
    <w:rsid w:val="00FA6308"/>
    <w:rsid w:val="00FA66B1"/>
    <w:rsid w:val="00FA6CA1"/>
    <w:rsid w:val="00FA7139"/>
    <w:rsid w:val="00FA7EC7"/>
    <w:rsid w:val="00FB2890"/>
    <w:rsid w:val="00FB2A7D"/>
    <w:rsid w:val="00FB3128"/>
    <w:rsid w:val="00FB457B"/>
    <w:rsid w:val="00FC7F2E"/>
    <w:rsid w:val="00FD0CFE"/>
    <w:rsid w:val="00FD136F"/>
    <w:rsid w:val="00FD5C88"/>
    <w:rsid w:val="00FD76E7"/>
    <w:rsid w:val="00FD7AA2"/>
    <w:rsid w:val="00FE270A"/>
    <w:rsid w:val="00FE77AA"/>
    <w:rsid w:val="00FF0EE0"/>
    <w:rsid w:val="00FF184C"/>
    <w:rsid w:val="00FF2565"/>
    <w:rsid w:val="00FF31EC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9C6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211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4211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Props1.xml><?xml version="1.0" encoding="utf-8"?>
<ds:datastoreItem xmlns:ds="http://schemas.openxmlformats.org/officeDocument/2006/customXml" ds:itemID="{BFCE2385-E90C-43E4-8A50-EFB8D6F6A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50</TotalTime>
  <Pages>1</Pages>
  <Words>251</Words>
  <Characters>1570</Characters>
  <Application>Microsoft Office Word</Application>
  <DocSecurity>0</DocSecurity>
  <Lines>36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1796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49</cp:revision>
  <cp:lastPrinted>2021-02-16T19:23:00Z</cp:lastPrinted>
  <dcterms:created xsi:type="dcterms:W3CDTF">2024-01-06T18:41:00Z</dcterms:created>
  <dcterms:modified xsi:type="dcterms:W3CDTF">2026-02-20T14:48:00Z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