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2F6E35" w14:paraId="285C1D73" w14:textId="77777777">
        <w:tc>
          <w:tcPr>
            <w:tcW w:w="2500" w:type="pct"/>
            <w:shd w:val="clear" w:color="auto" w:fill="495E00" w:themeFill="accent1" w:themeFillShade="80"/>
          </w:tcPr>
          <w:p w14:paraId="1DBB7E9E" w14:textId="7ACF4046" w:rsidR="002F6E35" w:rsidRDefault="001943C0">
            <w:pPr>
              <w:pStyle w:val="Month"/>
            </w:pPr>
            <w:r>
              <w:t>August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3CF544C5" w14:textId="77777777" w:rsidR="002F6E35" w:rsidRDefault="002F6E35"/>
        </w:tc>
      </w:tr>
      <w:tr w:rsidR="002F6E35" w14:paraId="27CCD7E1" w14:textId="77777777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70E27D1F" w14:textId="77777777" w:rsidR="002F6E35" w:rsidRDefault="002F6E35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3BE6FEE1" w14:textId="24FD7565" w:rsidR="002F6E35" w:rsidRDefault="009035F5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2348A5">
              <w:t>2026</w:t>
            </w:r>
            <w:r>
              <w:fldChar w:fldCharType="end"/>
            </w:r>
          </w:p>
        </w:tc>
      </w:tr>
      <w:tr w:rsidR="002F6E35" w14:paraId="51C65260" w14:textId="77777777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788299EB" w14:textId="157BC467" w:rsidR="002F6E35" w:rsidRDefault="001943C0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4557BBA4" w14:textId="596BA0EB" w:rsidR="002F6E35" w:rsidRDefault="002F6E35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2F6E35" w14:paraId="0F57E2D0" w14:textId="77777777" w:rsidTr="00E91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405317DF" w14:textId="21465C47" w:rsidR="002F6E35" w:rsidRDefault="00E91B73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4EC7AE89" w14:textId="77777777" w:rsidR="002F6E35" w:rsidRDefault="00000000">
            <w:pPr>
              <w:pStyle w:val="Days"/>
            </w:pPr>
            <w:sdt>
              <w:sdtPr>
                <w:id w:val="8650153"/>
                <w:placeholder>
                  <w:docPart w:val="A4B2AEA17FF30B40829A424965586CF2"/>
                </w:placeholder>
                <w:temporary/>
                <w:showingPlcHdr/>
                <w15:appearance w15:val="hidden"/>
              </w:sdtPr>
              <w:sdtContent>
                <w:r w:rsidR="009035F5">
                  <w:t>Monday</w:t>
                </w:r>
              </w:sdtContent>
            </w:sdt>
          </w:p>
        </w:tc>
        <w:tc>
          <w:tcPr>
            <w:tcW w:w="630" w:type="dxa"/>
          </w:tcPr>
          <w:p w14:paraId="5D7FA685" w14:textId="58F0F780" w:rsidR="002F6E35" w:rsidRDefault="00E91B73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0524139D" w14:textId="635210CC" w:rsidR="002F6E35" w:rsidRDefault="00E91B73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54111299" w14:textId="77777777" w:rsidR="002F6E35" w:rsidRDefault="00000000">
            <w:pPr>
              <w:pStyle w:val="Days"/>
            </w:pPr>
            <w:sdt>
              <w:sdtPr>
                <w:id w:val="-1188375605"/>
                <w:placeholder>
                  <w:docPart w:val="CDD2569059D38D4F98B56B18D9E682FC"/>
                </w:placeholder>
                <w:temporary/>
                <w:showingPlcHdr/>
                <w15:appearance w15:val="hidden"/>
              </w:sdtPr>
              <w:sdtContent>
                <w:r w:rsidR="009035F5">
                  <w:t>Thursday</w:t>
                </w:r>
              </w:sdtContent>
            </w:sdt>
          </w:p>
        </w:tc>
        <w:tc>
          <w:tcPr>
            <w:tcW w:w="540" w:type="dxa"/>
          </w:tcPr>
          <w:p w14:paraId="2E036A00" w14:textId="6487C5DF" w:rsidR="002F6E35" w:rsidRDefault="00E91B73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5406437D" w14:textId="412F3ACD" w:rsidR="002F6E35" w:rsidRDefault="00E91B73">
            <w:pPr>
              <w:pStyle w:val="Days"/>
            </w:pPr>
            <w:r>
              <w:t>Sat</w:t>
            </w:r>
          </w:p>
        </w:tc>
      </w:tr>
      <w:tr w:rsidR="002F6E35" w14:paraId="19C5F83E" w14:textId="77777777" w:rsidTr="00E91B73">
        <w:tc>
          <w:tcPr>
            <w:tcW w:w="622" w:type="dxa"/>
            <w:tcBorders>
              <w:bottom w:val="nil"/>
            </w:tcBorders>
          </w:tcPr>
          <w:p w14:paraId="39A4F538" w14:textId="3A94439B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08602CE7" w14:textId="616353B9" w:rsidR="002F6E35" w:rsidRDefault="002F6E35" w:rsidP="001943C0">
            <w:pPr>
              <w:pStyle w:val="Dates"/>
              <w:jc w:val="left"/>
            </w:pPr>
          </w:p>
        </w:tc>
        <w:tc>
          <w:tcPr>
            <w:tcW w:w="630" w:type="dxa"/>
            <w:tcBorders>
              <w:bottom w:val="nil"/>
            </w:tcBorders>
          </w:tcPr>
          <w:p w14:paraId="6CA75F4D" w14:textId="16DF7582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7777B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</w:tcPr>
          <w:p w14:paraId="6BFFEE74" w14:textId="2433C985" w:rsidR="002F6E35" w:rsidRDefault="002F6E35">
            <w:pPr>
              <w:pStyle w:val="Dates"/>
            </w:pPr>
          </w:p>
        </w:tc>
        <w:tc>
          <w:tcPr>
            <w:tcW w:w="5580" w:type="dxa"/>
            <w:tcBorders>
              <w:bottom w:val="nil"/>
            </w:tcBorders>
          </w:tcPr>
          <w:p w14:paraId="546BBE1E" w14:textId="41603DE8" w:rsidR="002F6E35" w:rsidRDefault="002F6E35">
            <w:pPr>
              <w:pStyle w:val="Dates"/>
            </w:pPr>
          </w:p>
        </w:tc>
        <w:tc>
          <w:tcPr>
            <w:tcW w:w="540" w:type="dxa"/>
            <w:tcBorders>
              <w:bottom w:val="nil"/>
            </w:tcBorders>
          </w:tcPr>
          <w:p w14:paraId="446966FB" w14:textId="7F3C24E4" w:rsidR="002F6E35" w:rsidRDefault="002F6E35" w:rsidP="001943C0">
            <w:pPr>
              <w:pStyle w:val="Dates"/>
              <w:jc w:val="center"/>
            </w:pPr>
          </w:p>
        </w:tc>
        <w:tc>
          <w:tcPr>
            <w:tcW w:w="532" w:type="dxa"/>
            <w:tcBorders>
              <w:bottom w:val="nil"/>
            </w:tcBorders>
          </w:tcPr>
          <w:p w14:paraId="1AA07C1C" w14:textId="16CEB6F9" w:rsidR="002F6E35" w:rsidRDefault="001943C0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2F6E35" w14:paraId="2410CC09" w14:textId="77777777" w:rsidTr="00E91B73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5AD13398" w14:textId="77777777" w:rsidR="002F6E35" w:rsidRDefault="002F6E35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26B53C97" w14:textId="77777777" w:rsidR="002F6E35" w:rsidRDefault="002F6E35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11E235B0" w14:textId="77777777" w:rsidR="002F6E35" w:rsidRDefault="002F6E35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2E3269B2" w14:textId="77777777" w:rsidR="002F6E35" w:rsidRDefault="002F6E35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5F0D9373" w14:textId="77777777" w:rsidR="002F6E35" w:rsidRDefault="002F6E35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26DE8F0D" w14:textId="77777777" w:rsidR="002F6E35" w:rsidRDefault="002F6E35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4322AB42" w14:textId="77777777" w:rsidR="002F6E35" w:rsidRDefault="002F6E35"/>
        </w:tc>
      </w:tr>
      <w:tr w:rsidR="002F6E35" w14:paraId="1958C91A" w14:textId="77777777" w:rsidTr="00E91B73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33702C91" w14:textId="59903AE7" w:rsidR="002F6E35" w:rsidRDefault="002F6E35">
            <w:pPr>
              <w:pStyle w:val="Dates"/>
            </w:pP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716A9276" w14:textId="0D309E24" w:rsidR="002F6E35" w:rsidRDefault="002F6E35">
            <w:pPr>
              <w:pStyle w:val="Dates"/>
            </w:pP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2081A644" w14:textId="1D2F85F9" w:rsidR="002F6E35" w:rsidRDefault="002F6E35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28D439AC" w14:textId="43337274" w:rsidR="002F6E35" w:rsidRDefault="002F6E35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70B55373" w14:textId="27BAB38B" w:rsidR="002F6E35" w:rsidRDefault="002F6E35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774F460E" w14:textId="4086A873" w:rsidR="002F6E35" w:rsidRDefault="002F6E35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373F7ADA" w14:textId="08F90C29" w:rsidR="002F6E35" w:rsidRDefault="002F6E35">
            <w:pPr>
              <w:pStyle w:val="Dates"/>
            </w:pPr>
          </w:p>
        </w:tc>
      </w:tr>
      <w:tr w:rsidR="002F6E35" w14:paraId="30A84F7D" w14:textId="77777777" w:rsidTr="00E91B73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7E279DFE" w14:textId="77777777" w:rsidR="002F6E35" w:rsidRDefault="002F6E35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0E51847" w14:textId="55544634" w:rsidR="002F6E35" w:rsidRDefault="002F6E35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FE13122" w14:textId="77777777" w:rsidR="002F6E35" w:rsidRDefault="002F6E35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D26E148" w14:textId="77777777" w:rsidR="002F6E35" w:rsidRDefault="002F6E35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579D71A1" w14:textId="1D161368" w:rsidR="002F6E35" w:rsidRDefault="002F6E35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4E1D0BAC" w14:textId="77777777" w:rsidR="002F6E35" w:rsidRDefault="002F6E35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4B55ABB0" w14:textId="77777777" w:rsidR="002F6E35" w:rsidRDefault="002F6E35"/>
        </w:tc>
      </w:tr>
      <w:tr w:rsidR="002F6E35" w14:paraId="3C0232A5" w14:textId="77777777" w:rsidTr="00E91B73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3FE2C00" w14:textId="72F34070" w:rsidR="002F6E35" w:rsidRDefault="002F6E35">
            <w:pPr>
              <w:pStyle w:val="Dates"/>
            </w:pP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08EAE1AE" w14:textId="78FC09B6" w:rsidR="002F6E35" w:rsidRDefault="002F6E35">
            <w:pPr>
              <w:pStyle w:val="Dates"/>
            </w:pP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35E09658" w14:textId="780D8313" w:rsidR="002F6E35" w:rsidRDefault="002F6E35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3F48869" w14:textId="396A68C3" w:rsidR="002F6E35" w:rsidRDefault="002F6E35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5721E0D6" w14:textId="4241DA3B" w:rsidR="002F6E35" w:rsidRDefault="002F6E35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9BB5087" w14:textId="735DD7A8" w:rsidR="002F6E35" w:rsidRDefault="002F6E35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320D1C44" w14:textId="72273A25" w:rsidR="002F6E35" w:rsidRDefault="002F6E35">
            <w:pPr>
              <w:pStyle w:val="Dates"/>
            </w:pPr>
          </w:p>
        </w:tc>
      </w:tr>
      <w:tr w:rsidR="002F6E35" w14:paraId="61E8AC5A" w14:textId="77777777" w:rsidTr="00E91B73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3B5DCAE5" w14:textId="77777777" w:rsidR="002F6E35" w:rsidRDefault="002F6E35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183D7CB3" w14:textId="65EE8FDB" w:rsidR="002F6E35" w:rsidRDefault="002F6E35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09E599C6" w14:textId="77777777" w:rsidR="002F6E35" w:rsidRDefault="002F6E35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484903FE" w14:textId="77777777" w:rsidR="002F6E35" w:rsidRDefault="002F6E35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342AF08E" w14:textId="0C11AC7D" w:rsidR="002F6E35" w:rsidRDefault="002F6E35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E5B43C9" w14:textId="77777777" w:rsidR="002F6E35" w:rsidRDefault="002F6E35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3E446BCF" w14:textId="77777777" w:rsidR="002F6E35" w:rsidRDefault="002F6E35"/>
        </w:tc>
      </w:tr>
      <w:tr w:rsidR="002F6E35" w14:paraId="3398E06D" w14:textId="77777777" w:rsidTr="00E91B73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3628F5D4" w14:textId="1D12E86A" w:rsidR="002F6E35" w:rsidRDefault="002F6E35">
            <w:pPr>
              <w:pStyle w:val="Dates"/>
            </w:pP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5C6B8687" w14:textId="796AFC67" w:rsidR="002F6E35" w:rsidRDefault="002F6E35">
            <w:pPr>
              <w:pStyle w:val="Dates"/>
            </w:pP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2414D1F2" w14:textId="1861E9B7" w:rsidR="002F6E35" w:rsidRDefault="002F6E35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4DC6EFC7" w14:textId="7F4FD357" w:rsidR="002F6E35" w:rsidRDefault="002F6E35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3E98E57" w14:textId="346BA3D9" w:rsidR="002F6E35" w:rsidRDefault="002F6E35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120692C6" w14:textId="20797D3F" w:rsidR="002F6E35" w:rsidRDefault="002F6E35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21397060" w14:textId="6FC6A350" w:rsidR="002F6E35" w:rsidRDefault="002F6E35">
            <w:pPr>
              <w:pStyle w:val="Dates"/>
            </w:pPr>
          </w:p>
        </w:tc>
      </w:tr>
      <w:tr w:rsidR="002F6E35" w14:paraId="420DD4AC" w14:textId="77777777" w:rsidTr="00E91B73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0AE68F5E" w14:textId="77777777" w:rsidR="002F6E35" w:rsidRDefault="002F6E35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4A16AD7D" w14:textId="32743491" w:rsidR="001943C0" w:rsidRDefault="001943C0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630A71EB" w14:textId="77777777" w:rsidR="002F6E35" w:rsidRDefault="002F6E35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22C13896" w14:textId="77777777" w:rsidR="002F6E35" w:rsidRDefault="002F6E35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69A4A1C4" w14:textId="2F1165EF" w:rsidR="005E0981" w:rsidRDefault="005E0981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BDEBCC9" w14:textId="77777777" w:rsidR="002F6E35" w:rsidRDefault="002F6E35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5AFD4A07" w14:textId="77777777" w:rsidR="002F6E35" w:rsidRDefault="002F6E35"/>
        </w:tc>
      </w:tr>
      <w:tr w:rsidR="002F6E35" w14:paraId="3D5DB0E7" w14:textId="77777777" w:rsidTr="00E91B73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27A49411" w14:textId="498051B3" w:rsidR="002F6E35" w:rsidRDefault="002F6E35">
            <w:pPr>
              <w:pStyle w:val="Dates"/>
            </w:pP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6FD111E3" w14:textId="5ACB0BA1" w:rsidR="002F6E35" w:rsidRDefault="002F6E35">
            <w:pPr>
              <w:pStyle w:val="Dates"/>
            </w:pP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2A816C5" w14:textId="3A8A03E5" w:rsidR="002F6E35" w:rsidRDefault="002F6E35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457E4D39" w14:textId="5BC42AF3" w:rsidR="002F6E35" w:rsidRDefault="002F6E35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19654C64" w14:textId="509BC3E6" w:rsidR="002F6E35" w:rsidRDefault="002F6E35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5E305325" w14:textId="719F7523" w:rsidR="002F6E35" w:rsidRDefault="001943C0">
            <w:pPr>
              <w:pStyle w:val="Dates"/>
            </w:pPr>
            <w:r>
              <w:t>28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7EF2A2D5" w14:textId="02B71F42" w:rsidR="002F6E35" w:rsidRDefault="002F6E35">
            <w:pPr>
              <w:pStyle w:val="Dates"/>
            </w:pPr>
          </w:p>
        </w:tc>
      </w:tr>
      <w:tr w:rsidR="002F6E35" w14:paraId="4F83F520" w14:textId="77777777" w:rsidTr="00E91B73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4E585A92" w14:textId="77777777" w:rsidR="002F6E35" w:rsidRDefault="002F6E35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2E9765E9" w14:textId="0FB0A66A" w:rsidR="002F6E35" w:rsidRDefault="002F6E35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012D7171" w14:textId="77777777" w:rsidR="002F6E35" w:rsidRDefault="002F6E35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4765AEB4" w14:textId="77777777" w:rsidR="002F6E35" w:rsidRDefault="002F6E35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2EC0124" w14:textId="06ECE6D6" w:rsidR="002F6E35" w:rsidRDefault="002F6E35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52F48789" w14:textId="77777777" w:rsidR="002F6E35" w:rsidRDefault="002F6E35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A007B39" w14:textId="77777777" w:rsidR="002F6E35" w:rsidRDefault="002F6E35"/>
        </w:tc>
      </w:tr>
      <w:tr w:rsidR="002F6E35" w14:paraId="7CF39D6C" w14:textId="77777777" w:rsidTr="00E91B73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145FA80A" w14:textId="0D5DB1FC" w:rsidR="002F6E35" w:rsidRDefault="001943C0">
            <w:pPr>
              <w:pStyle w:val="Dates"/>
            </w:pPr>
            <w:r>
              <w:t>30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34BE5230" w14:textId="4636CC24" w:rsidR="002F6E35" w:rsidRDefault="002F6E35">
            <w:pPr>
              <w:pStyle w:val="Dates"/>
            </w:pP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0463CB04" w14:textId="77777777" w:rsidR="002F6E35" w:rsidRDefault="002F6E35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03700830" w14:textId="77777777" w:rsidR="002F6E35" w:rsidRDefault="002F6E35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7BF6C199" w14:textId="77777777" w:rsidR="002F6E35" w:rsidRDefault="002F6E35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446DF235" w14:textId="77777777" w:rsidR="002F6E35" w:rsidRDefault="002F6E35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48F1BD2F" w14:textId="77777777" w:rsidR="002F6E35" w:rsidRDefault="002F6E35">
            <w:pPr>
              <w:pStyle w:val="Dates"/>
            </w:pPr>
          </w:p>
        </w:tc>
      </w:tr>
      <w:tr w:rsidR="002F6E35" w14:paraId="5D8104E5" w14:textId="77777777" w:rsidTr="00E91B73">
        <w:trPr>
          <w:trHeight w:hRule="exact" w:val="907"/>
        </w:trPr>
        <w:tc>
          <w:tcPr>
            <w:tcW w:w="622" w:type="dxa"/>
          </w:tcPr>
          <w:p w14:paraId="28EB20E9" w14:textId="77777777" w:rsidR="002F6E35" w:rsidRDefault="002F6E35"/>
        </w:tc>
        <w:tc>
          <w:tcPr>
            <w:tcW w:w="5760" w:type="dxa"/>
          </w:tcPr>
          <w:p w14:paraId="5F5A5B0A" w14:textId="4960474E" w:rsidR="002F6E35" w:rsidRDefault="002F6E35"/>
        </w:tc>
        <w:tc>
          <w:tcPr>
            <w:tcW w:w="630" w:type="dxa"/>
          </w:tcPr>
          <w:p w14:paraId="28638B04" w14:textId="77777777" w:rsidR="002F6E35" w:rsidRDefault="002F6E35"/>
        </w:tc>
        <w:tc>
          <w:tcPr>
            <w:tcW w:w="720" w:type="dxa"/>
          </w:tcPr>
          <w:p w14:paraId="0DD8E003" w14:textId="77777777" w:rsidR="002F6E35" w:rsidRDefault="002F6E35"/>
        </w:tc>
        <w:tc>
          <w:tcPr>
            <w:tcW w:w="5580" w:type="dxa"/>
          </w:tcPr>
          <w:p w14:paraId="54169879" w14:textId="77777777" w:rsidR="002F6E35" w:rsidRDefault="002F6E35"/>
        </w:tc>
        <w:tc>
          <w:tcPr>
            <w:tcW w:w="540" w:type="dxa"/>
          </w:tcPr>
          <w:p w14:paraId="01E43B71" w14:textId="77777777" w:rsidR="002F6E35" w:rsidRDefault="002F6E35"/>
        </w:tc>
        <w:tc>
          <w:tcPr>
            <w:tcW w:w="532" w:type="dxa"/>
          </w:tcPr>
          <w:p w14:paraId="2BC91D97" w14:textId="77777777" w:rsidR="002F6E35" w:rsidRDefault="002F6E35"/>
        </w:tc>
      </w:tr>
    </w:tbl>
    <w:p w14:paraId="39A5AA45" w14:textId="77777777" w:rsidR="002F6E35" w:rsidRDefault="002F6E35"/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7C106D" w14:paraId="0BC84352" w14:textId="77777777" w:rsidTr="002F3C99">
        <w:tc>
          <w:tcPr>
            <w:tcW w:w="2500" w:type="pct"/>
            <w:shd w:val="clear" w:color="auto" w:fill="495E00" w:themeFill="accent1" w:themeFillShade="80"/>
          </w:tcPr>
          <w:p w14:paraId="13137F31" w14:textId="5599B7CD" w:rsidR="007C106D" w:rsidRDefault="007C106D" w:rsidP="002F3C99">
            <w:pPr>
              <w:pStyle w:val="Month"/>
            </w:pPr>
            <w:r>
              <w:lastRenderedPageBreak/>
              <w:t>September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6E0332FF" w14:textId="77777777" w:rsidR="007C106D" w:rsidRDefault="007C106D" w:rsidP="002F3C99"/>
        </w:tc>
      </w:tr>
      <w:tr w:rsidR="007C106D" w14:paraId="5CC711CC" w14:textId="77777777" w:rsidTr="002F3C99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CCB5CCF" w14:textId="77777777" w:rsidR="007C106D" w:rsidRDefault="007C106D" w:rsidP="002F3C99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40B437A2" w14:textId="5C7495BE" w:rsidR="007C106D" w:rsidRDefault="007C106D" w:rsidP="002F3C99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2348A5">
              <w:t>2026</w:t>
            </w:r>
            <w:r>
              <w:fldChar w:fldCharType="end"/>
            </w:r>
          </w:p>
        </w:tc>
      </w:tr>
      <w:tr w:rsidR="007C106D" w14:paraId="1F3CB34B" w14:textId="77777777" w:rsidTr="002F3C99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5C02B80B" w14:textId="77777777" w:rsidR="007C106D" w:rsidRDefault="007C106D" w:rsidP="002F3C99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6F5B5E47" w14:textId="77777777" w:rsidR="007C106D" w:rsidRDefault="007C106D" w:rsidP="002F3C99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7C106D" w14:paraId="2267F90E" w14:textId="77777777" w:rsidTr="002F3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76B7147E" w14:textId="77777777" w:rsidR="007C106D" w:rsidRDefault="007C106D" w:rsidP="002F3C99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689A1437" w14:textId="77777777" w:rsidR="007C106D" w:rsidRDefault="00000000" w:rsidP="002F3C99">
            <w:pPr>
              <w:pStyle w:val="Days"/>
            </w:pPr>
            <w:sdt>
              <w:sdtPr>
                <w:id w:val="1070084966"/>
                <w:placeholder>
                  <w:docPart w:val="1E2454119430284E84BDACC01AF9984E"/>
                </w:placeholder>
                <w:temporary/>
                <w:showingPlcHdr/>
                <w15:appearance w15:val="hidden"/>
              </w:sdtPr>
              <w:sdtContent>
                <w:r w:rsidR="007C106D">
                  <w:t>Monday</w:t>
                </w:r>
              </w:sdtContent>
            </w:sdt>
          </w:p>
        </w:tc>
        <w:tc>
          <w:tcPr>
            <w:tcW w:w="630" w:type="dxa"/>
          </w:tcPr>
          <w:p w14:paraId="7A067824" w14:textId="77777777" w:rsidR="007C106D" w:rsidRDefault="007C106D" w:rsidP="002F3C99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653BE813" w14:textId="77777777" w:rsidR="007C106D" w:rsidRDefault="007C106D" w:rsidP="002F3C99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4643096D" w14:textId="77777777" w:rsidR="007C106D" w:rsidRDefault="00000000" w:rsidP="002F3C99">
            <w:pPr>
              <w:pStyle w:val="Days"/>
            </w:pPr>
            <w:sdt>
              <w:sdtPr>
                <w:id w:val="370266881"/>
                <w:placeholder>
                  <w:docPart w:val="4D80D89F2FC9944B82CD7365B28EEDBA"/>
                </w:placeholder>
                <w:temporary/>
                <w:showingPlcHdr/>
                <w15:appearance w15:val="hidden"/>
              </w:sdtPr>
              <w:sdtContent>
                <w:r w:rsidR="007C106D">
                  <w:t>Thursday</w:t>
                </w:r>
              </w:sdtContent>
            </w:sdt>
          </w:p>
        </w:tc>
        <w:tc>
          <w:tcPr>
            <w:tcW w:w="540" w:type="dxa"/>
          </w:tcPr>
          <w:p w14:paraId="14CD835A" w14:textId="77777777" w:rsidR="007C106D" w:rsidRDefault="007C106D" w:rsidP="002F3C99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2B34C4A0" w14:textId="77777777" w:rsidR="007C106D" w:rsidRDefault="007C106D" w:rsidP="002F3C99">
            <w:pPr>
              <w:pStyle w:val="Days"/>
            </w:pPr>
            <w:r>
              <w:t>Sat</w:t>
            </w:r>
          </w:p>
        </w:tc>
      </w:tr>
      <w:tr w:rsidR="007C106D" w14:paraId="15D88D00" w14:textId="77777777" w:rsidTr="002F3C99">
        <w:tc>
          <w:tcPr>
            <w:tcW w:w="622" w:type="dxa"/>
            <w:tcBorders>
              <w:bottom w:val="nil"/>
            </w:tcBorders>
          </w:tcPr>
          <w:p w14:paraId="09CA5A24" w14:textId="2BABCB34" w:rsidR="007C106D" w:rsidRDefault="007C106D" w:rsidP="002F3C99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32F0D891" w14:textId="77777777" w:rsidR="007C106D" w:rsidRDefault="007C106D" w:rsidP="002F3C99">
            <w:pPr>
              <w:pStyle w:val="Dates"/>
              <w:jc w:val="left"/>
            </w:pPr>
          </w:p>
        </w:tc>
        <w:tc>
          <w:tcPr>
            <w:tcW w:w="630" w:type="dxa"/>
            <w:tcBorders>
              <w:bottom w:val="nil"/>
            </w:tcBorders>
          </w:tcPr>
          <w:p w14:paraId="5CB10313" w14:textId="65D78B76" w:rsidR="007C106D" w:rsidRDefault="007C106D" w:rsidP="002F3C99">
            <w:pPr>
              <w:pStyle w:val="Dates"/>
            </w:pPr>
            <w:r>
              <w:t>1</w: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</w:tcPr>
          <w:p w14:paraId="0DCFC5EC" w14:textId="2B5933C3" w:rsidR="007C106D" w:rsidRDefault="007C106D" w:rsidP="002F3C99">
            <w:pPr>
              <w:pStyle w:val="Dates"/>
            </w:pPr>
            <w:r>
              <w:t>2</w:t>
            </w:r>
          </w:p>
        </w:tc>
        <w:tc>
          <w:tcPr>
            <w:tcW w:w="5580" w:type="dxa"/>
            <w:tcBorders>
              <w:bottom w:val="nil"/>
            </w:tcBorders>
          </w:tcPr>
          <w:p w14:paraId="76E8B64A" w14:textId="182398DB" w:rsidR="007C106D" w:rsidRDefault="007C106D" w:rsidP="002F3C99">
            <w:pPr>
              <w:pStyle w:val="Dates"/>
            </w:pPr>
            <w:r>
              <w:t>3</w:t>
            </w:r>
          </w:p>
        </w:tc>
        <w:tc>
          <w:tcPr>
            <w:tcW w:w="540" w:type="dxa"/>
            <w:tcBorders>
              <w:bottom w:val="nil"/>
            </w:tcBorders>
          </w:tcPr>
          <w:p w14:paraId="58A620A1" w14:textId="2B47E569" w:rsidR="007C106D" w:rsidRDefault="007C106D" w:rsidP="002F3C99">
            <w:pPr>
              <w:pStyle w:val="Dates"/>
              <w:jc w:val="center"/>
            </w:pPr>
            <w:r>
              <w:t xml:space="preserve">    4</w:t>
            </w:r>
          </w:p>
        </w:tc>
        <w:tc>
          <w:tcPr>
            <w:tcW w:w="532" w:type="dxa"/>
            <w:tcBorders>
              <w:bottom w:val="nil"/>
            </w:tcBorders>
          </w:tcPr>
          <w:p w14:paraId="783EA1F8" w14:textId="4D11B9C5" w:rsidR="007C106D" w:rsidRDefault="007C106D" w:rsidP="002F3C99">
            <w:pPr>
              <w:pStyle w:val="Dates"/>
            </w:pPr>
            <w:r>
              <w:t>5</w:t>
            </w:r>
          </w:p>
        </w:tc>
      </w:tr>
      <w:tr w:rsidR="007C106D" w14:paraId="6E81082E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2FA5EDAD" w14:textId="77777777" w:rsidR="007C106D" w:rsidRDefault="007C106D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0B9BD3ED" w14:textId="77777777" w:rsidR="007C106D" w:rsidRDefault="007C106D" w:rsidP="002F3C99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41DE8E9" w14:textId="77777777" w:rsidR="007C106D" w:rsidRDefault="007C106D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3A7D2D3A" w14:textId="77777777" w:rsidR="007C106D" w:rsidRDefault="007C106D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50A298C9" w14:textId="23CADFB3" w:rsidR="005E0981" w:rsidRDefault="005E0981" w:rsidP="005E0981">
            <w:r>
              <w:t>Eastside – FBC</w:t>
            </w:r>
            <w:r w:rsidR="005A6945">
              <w:t xml:space="preserve"> </w:t>
            </w:r>
            <w:r>
              <w:t xml:space="preserve">Senoia – Music – Ryan - Addi – Josh </w:t>
            </w:r>
            <w:r w:rsidR="002348A5" w:rsidRPr="00384467">
              <w:rPr>
                <w:highlight w:val="green"/>
              </w:rPr>
              <w:t>– HUDDLE  1</w:t>
            </w:r>
          </w:p>
          <w:p w14:paraId="6F3CEA33" w14:textId="4B4941F6" w:rsidR="007C106D" w:rsidRDefault="005E0981" w:rsidP="005E0981">
            <w:r>
              <w:t>Northside – Mills Chapel – Music – Caitlyn – Alex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>– HUDDLE 1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0EF1A875" w14:textId="77777777" w:rsidR="007C106D" w:rsidRDefault="007C106D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7D842A1" w14:textId="77777777" w:rsidR="007C106D" w:rsidRDefault="007C106D" w:rsidP="002F3C99"/>
        </w:tc>
      </w:tr>
      <w:tr w:rsidR="007C106D" w14:paraId="0F0A3E0A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723C9EA" w14:textId="18E3D503" w:rsidR="007C106D" w:rsidRDefault="007C106D" w:rsidP="002F3C99">
            <w:pPr>
              <w:pStyle w:val="Dates"/>
            </w:pPr>
            <w:r>
              <w:t>6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630603ED" w14:textId="0EAD6ED4" w:rsidR="007C106D" w:rsidRDefault="007C106D" w:rsidP="002F3C99">
            <w:pPr>
              <w:pStyle w:val="Dates"/>
            </w:pPr>
            <w:r>
              <w:t>7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78D186D7" w14:textId="36C925D3" w:rsidR="007C106D" w:rsidRDefault="007C106D" w:rsidP="002F3C99">
            <w:pPr>
              <w:pStyle w:val="Dates"/>
            </w:pPr>
            <w:r>
              <w:t>8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192EEDF4" w14:textId="333999BD" w:rsidR="007C106D" w:rsidRDefault="007C106D" w:rsidP="002F3C99">
            <w:pPr>
              <w:pStyle w:val="Dates"/>
            </w:pPr>
            <w:r>
              <w:t>9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386B6941" w14:textId="25F836E1" w:rsidR="007C106D" w:rsidRDefault="007C106D" w:rsidP="002F3C99">
            <w:pPr>
              <w:pStyle w:val="Dates"/>
            </w:pPr>
            <w:r>
              <w:t>10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0BB1C49F" w14:textId="4326DF67" w:rsidR="007C106D" w:rsidRDefault="007C106D" w:rsidP="002F3C99">
            <w:pPr>
              <w:pStyle w:val="Dates"/>
            </w:pPr>
            <w:r>
              <w:t>11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3DD0D1B7" w14:textId="15F6725D" w:rsidR="007C106D" w:rsidRDefault="007C106D" w:rsidP="002F3C99">
            <w:pPr>
              <w:pStyle w:val="Dates"/>
            </w:pPr>
            <w:r>
              <w:t>12</w:t>
            </w:r>
          </w:p>
        </w:tc>
      </w:tr>
      <w:tr w:rsidR="00ED5088" w14:paraId="4E71E1D8" w14:textId="77777777" w:rsidTr="004908B8">
        <w:trPr>
          <w:trHeight w:hRule="exact" w:val="612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16FAAFF8" w14:textId="77777777" w:rsidR="00ED5088" w:rsidRDefault="00ED5088" w:rsidP="00ED5088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2A3D88A0" w14:textId="72CA37B3" w:rsidR="00ED5088" w:rsidRDefault="00ED5088" w:rsidP="00ED5088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15AF1933" w14:textId="77777777" w:rsidR="00ED5088" w:rsidRDefault="00ED5088" w:rsidP="00ED5088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9668068" w14:textId="77777777" w:rsidR="00ED5088" w:rsidRDefault="00ED5088" w:rsidP="00ED5088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6C590F8A" w14:textId="1B29582B" w:rsidR="00ED5088" w:rsidRDefault="005E0981" w:rsidP="005E0981">
            <w:r>
              <w:t xml:space="preserve">Moreland – Mt. Gilead – Music – Ryan - Braden-James – Grady </w:t>
            </w:r>
            <w:r w:rsidR="002348A5">
              <w:t>–</w:t>
            </w:r>
            <w:r>
              <w:t xml:space="preserve"> Josh</w:t>
            </w:r>
            <w:r w:rsidR="002348A5">
              <w:t xml:space="preserve"> – </w:t>
            </w:r>
            <w:r w:rsidR="002348A5" w:rsidRPr="00384467">
              <w:rPr>
                <w:highlight w:val="green"/>
              </w:rPr>
              <w:t>HUDDLE 1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2FB6016B" w14:textId="77777777" w:rsidR="00ED5088" w:rsidRDefault="00ED5088" w:rsidP="00ED5088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74612914" w14:textId="77777777" w:rsidR="00ED5088" w:rsidRDefault="00ED5088" w:rsidP="00ED5088"/>
        </w:tc>
      </w:tr>
      <w:tr w:rsidR="00ED5088" w14:paraId="705A6F1E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01F205CC" w14:textId="6E415ACC" w:rsidR="00ED5088" w:rsidRDefault="00ED5088" w:rsidP="00ED5088">
            <w:pPr>
              <w:pStyle w:val="Dates"/>
            </w:pPr>
            <w:r>
              <w:t>13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3CD50CEB" w14:textId="1C9D3535" w:rsidR="00ED5088" w:rsidRDefault="00ED5088" w:rsidP="00ED5088">
            <w:pPr>
              <w:pStyle w:val="Dates"/>
            </w:pPr>
            <w:r>
              <w:t>14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545D7AD9" w14:textId="7E67AA3A" w:rsidR="00ED5088" w:rsidRDefault="00ED5088" w:rsidP="00ED5088">
            <w:pPr>
              <w:pStyle w:val="Dates"/>
            </w:pPr>
            <w:r>
              <w:t>15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213EC1C2" w14:textId="3DEF0873" w:rsidR="00ED5088" w:rsidRDefault="00ED5088" w:rsidP="00ED5088">
            <w:pPr>
              <w:pStyle w:val="Dates"/>
            </w:pPr>
            <w:r>
              <w:t>16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7F9BEAAB" w14:textId="6466E8EB" w:rsidR="00ED5088" w:rsidRDefault="00ED5088" w:rsidP="00ED5088">
            <w:pPr>
              <w:pStyle w:val="Dates"/>
            </w:pPr>
            <w:r>
              <w:t>17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1B868EFF" w14:textId="6BE60421" w:rsidR="00ED5088" w:rsidRDefault="00ED5088" w:rsidP="00ED5088">
            <w:pPr>
              <w:pStyle w:val="Dates"/>
            </w:pPr>
            <w:r>
              <w:t>18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14287D45" w14:textId="09527E98" w:rsidR="00ED5088" w:rsidRDefault="00ED5088" w:rsidP="00ED5088">
            <w:pPr>
              <w:pStyle w:val="Dates"/>
            </w:pPr>
            <w:r>
              <w:t>19</w:t>
            </w:r>
          </w:p>
        </w:tc>
      </w:tr>
      <w:tr w:rsidR="00ED5088" w14:paraId="466C60CC" w14:textId="77777777" w:rsidTr="004908B8">
        <w:trPr>
          <w:trHeight w:hRule="exact" w:val="684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5865D4CC" w14:textId="77777777" w:rsidR="00ED5088" w:rsidRDefault="00ED5088" w:rsidP="00ED5088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5A17C89" w14:textId="02880CD9" w:rsidR="00ED5088" w:rsidRDefault="00ED5088" w:rsidP="00ED5088">
            <w:r>
              <w:t xml:space="preserve">Willis Road-East Newnan – Josh – Games – Addi </w:t>
            </w:r>
            <w:r w:rsidR="002348A5" w:rsidRPr="00384467">
              <w:rPr>
                <w:highlight w:val="green"/>
              </w:rPr>
              <w:t>– HUDDLE 1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2F337939" w14:textId="77777777" w:rsidR="00ED5088" w:rsidRDefault="00ED5088" w:rsidP="00ED5088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64BE574C" w14:textId="77777777" w:rsidR="00ED5088" w:rsidRDefault="00ED5088" w:rsidP="00ED5088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4AEBBFB" w14:textId="22F2E4FE" w:rsidR="005E0981" w:rsidRDefault="005E0981" w:rsidP="005E0981">
            <w:r>
              <w:t>Eastside – FBC</w:t>
            </w:r>
            <w:r w:rsidR="00D53C18">
              <w:t xml:space="preserve"> </w:t>
            </w:r>
            <w:r>
              <w:t xml:space="preserve">Senoia – Games – Addi – Josh </w:t>
            </w:r>
            <w:r w:rsidR="002348A5" w:rsidRPr="00384467">
              <w:rPr>
                <w:highlight w:val="green"/>
              </w:rPr>
              <w:t>– HUDDLE 2</w:t>
            </w:r>
          </w:p>
          <w:p w14:paraId="7527E568" w14:textId="78C01276" w:rsidR="00ED5088" w:rsidRDefault="005E0981" w:rsidP="005E0981">
            <w:r>
              <w:t>Northside – Mills Chapel – Games – Caitlyn – Alex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>– HUDDLE 2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698CF14" w14:textId="77777777" w:rsidR="00ED5088" w:rsidRDefault="00ED5088" w:rsidP="00ED5088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7F4CF553" w14:textId="77777777" w:rsidR="00ED5088" w:rsidRDefault="00ED5088" w:rsidP="00ED5088"/>
        </w:tc>
      </w:tr>
      <w:tr w:rsidR="00ED5088" w14:paraId="1D537556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6CA3E50" w14:textId="6A01DC08" w:rsidR="00ED5088" w:rsidRDefault="00ED5088" w:rsidP="00ED5088">
            <w:pPr>
              <w:pStyle w:val="Dates"/>
            </w:pPr>
            <w:r>
              <w:t>20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57C5527C" w14:textId="3EE3B750" w:rsidR="00ED5088" w:rsidRDefault="00ED5088" w:rsidP="00ED5088">
            <w:pPr>
              <w:pStyle w:val="Dates"/>
            </w:pPr>
            <w:r>
              <w:t>21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7FA4D91" w14:textId="42FFA075" w:rsidR="00ED5088" w:rsidRDefault="00ED5088" w:rsidP="00ED5088">
            <w:pPr>
              <w:pStyle w:val="Dates"/>
            </w:pPr>
            <w:r>
              <w:t>22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687E8A71" w14:textId="612D7205" w:rsidR="00ED5088" w:rsidRDefault="00ED5088" w:rsidP="00ED5088">
            <w:pPr>
              <w:pStyle w:val="Dates"/>
            </w:pPr>
            <w:r>
              <w:t>23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5991F7ED" w14:textId="44F77CFC" w:rsidR="00ED5088" w:rsidRDefault="00ED5088" w:rsidP="00ED5088">
            <w:pPr>
              <w:pStyle w:val="Dates"/>
            </w:pPr>
            <w:r>
              <w:t>24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FE127FF" w14:textId="2D02937E" w:rsidR="00ED5088" w:rsidRDefault="00ED5088" w:rsidP="00ED5088">
            <w:pPr>
              <w:pStyle w:val="Dates"/>
            </w:pPr>
            <w:r>
              <w:t>25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BC846DE" w14:textId="3ED7028D" w:rsidR="00ED5088" w:rsidRDefault="00ED5088" w:rsidP="00ED5088">
            <w:pPr>
              <w:pStyle w:val="Dates"/>
            </w:pPr>
            <w:r>
              <w:t>26</w:t>
            </w:r>
          </w:p>
        </w:tc>
      </w:tr>
      <w:tr w:rsidR="00ED5088" w14:paraId="0F2836AF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25C9310C" w14:textId="77777777" w:rsidR="00ED5088" w:rsidRDefault="00ED5088" w:rsidP="00ED5088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326B53CE" w14:textId="74DA58CA" w:rsidR="00ED5088" w:rsidRDefault="00ED5088" w:rsidP="00ED5088">
            <w:r>
              <w:t xml:space="preserve">Brooks-Macedonia – Ryan – Music - Braden-James – Grady </w:t>
            </w:r>
            <w:r w:rsidR="002E5B88">
              <w:t>–</w:t>
            </w:r>
            <w:r>
              <w:t xml:space="preserve"> Josh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1</w:t>
            </w:r>
          </w:p>
          <w:p w14:paraId="5A7AD363" w14:textId="76EC6938" w:rsidR="00ED5088" w:rsidRDefault="00ED5088" w:rsidP="00ED5088">
            <w:r>
              <w:t>Atkinson-FB</w:t>
            </w:r>
            <w:r w:rsidR="00D53C18">
              <w:t xml:space="preserve">C </w:t>
            </w:r>
            <w:r>
              <w:t>Newnan – Alex – Music – Caitlyn – Jewel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1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350C56BB" w14:textId="77777777" w:rsidR="00ED5088" w:rsidRDefault="00ED5088" w:rsidP="00ED5088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35680EA3" w14:textId="77777777" w:rsidR="00ED5088" w:rsidRDefault="00ED5088" w:rsidP="00ED5088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740660B9" w14:textId="14C1447C" w:rsidR="00ED5088" w:rsidRDefault="005E0981" w:rsidP="005E0981">
            <w:r>
              <w:t xml:space="preserve">Moreland – Mt. Gilead – Games – Braden-James – Grady </w:t>
            </w:r>
            <w:r w:rsidR="002348A5">
              <w:t>–</w:t>
            </w:r>
            <w:r>
              <w:t xml:space="preserve"> Josh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>– HUDDLE 2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3B98D6C" w14:textId="77777777" w:rsidR="00ED5088" w:rsidRDefault="00ED5088" w:rsidP="00ED5088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70733795" w14:textId="77777777" w:rsidR="00ED5088" w:rsidRDefault="00ED5088" w:rsidP="00ED5088"/>
        </w:tc>
      </w:tr>
      <w:tr w:rsidR="00ED5088" w14:paraId="097E0D66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14C68C1A" w14:textId="45F8ECD5" w:rsidR="00ED5088" w:rsidRDefault="00ED5088" w:rsidP="00ED5088">
            <w:pPr>
              <w:pStyle w:val="Dates"/>
            </w:pPr>
            <w:r>
              <w:t>27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1FF98196" w14:textId="67DA0ED2" w:rsidR="00ED5088" w:rsidRDefault="00ED5088" w:rsidP="00ED5088">
            <w:pPr>
              <w:pStyle w:val="Dates"/>
            </w:pPr>
            <w:r>
              <w:t>28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1ED1D8D" w14:textId="21A931B6" w:rsidR="00ED5088" w:rsidRDefault="00ED5088" w:rsidP="00ED5088">
            <w:pPr>
              <w:pStyle w:val="Dates"/>
            </w:pPr>
            <w:r>
              <w:t>29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40937DB1" w14:textId="4EAEDADD" w:rsidR="00ED5088" w:rsidRDefault="00ED5088" w:rsidP="00ED5088">
            <w:pPr>
              <w:pStyle w:val="Dates"/>
            </w:pPr>
            <w:r>
              <w:t>30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7549D679" w14:textId="463B671E" w:rsidR="00ED5088" w:rsidRDefault="00ED5088" w:rsidP="00ED5088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2CB5E4BB" w14:textId="6FEFB101" w:rsidR="00ED5088" w:rsidRDefault="00ED5088" w:rsidP="00ED5088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5914AEAD" w14:textId="59665BAA" w:rsidR="00ED5088" w:rsidRDefault="00ED5088" w:rsidP="00ED5088">
            <w:pPr>
              <w:pStyle w:val="Dates"/>
            </w:pPr>
          </w:p>
        </w:tc>
      </w:tr>
      <w:tr w:rsidR="00ED5088" w14:paraId="15975C08" w14:textId="77777777" w:rsidTr="004908B8">
        <w:trPr>
          <w:trHeight w:hRule="exact" w:val="558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43D4C0C5" w14:textId="77777777" w:rsidR="00ED5088" w:rsidRDefault="00ED5088" w:rsidP="00ED5088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3F420AE" w14:textId="53CC9392" w:rsidR="00ED5088" w:rsidRDefault="00ED5088" w:rsidP="00ED5088">
            <w:r>
              <w:t xml:space="preserve">Willis Road-East Newnan – Josh – Ryan – Music – Addi </w:t>
            </w:r>
            <w:r w:rsidR="002348A5" w:rsidRPr="00384467">
              <w:rPr>
                <w:highlight w:val="green"/>
              </w:rPr>
              <w:t>– HUDDLE 2</w:t>
            </w:r>
            <w:r>
              <w:t xml:space="preserve"> 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7968841" w14:textId="77777777" w:rsidR="00ED5088" w:rsidRDefault="00ED5088" w:rsidP="00ED5088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44F605AC" w14:textId="77777777" w:rsidR="00ED5088" w:rsidRDefault="00ED5088" w:rsidP="00ED5088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D446C14" w14:textId="6ED140BC" w:rsidR="00ED5088" w:rsidRDefault="00ED5088" w:rsidP="00ED5088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4F317E1" w14:textId="77777777" w:rsidR="00ED5088" w:rsidRDefault="00ED5088" w:rsidP="00ED5088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CE7D9B1" w14:textId="77777777" w:rsidR="00ED5088" w:rsidRDefault="00ED5088" w:rsidP="00ED5088"/>
        </w:tc>
      </w:tr>
      <w:tr w:rsidR="00ED5088" w14:paraId="50D37136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6AB254A1" w14:textId="39B3DA6E" w:rsidR="00ED5088" w:rsidRDefault="00ED5088" w:rsidP="00ED5088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56658765" w14:textId="303727CE" w:rsidR="00ED5088" w:rsidRDefault="00ED5088" w:rsidP="00ED5088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1007FE8B" w14:textId="77777777" w:rsidR="00ED5088" w:rsidRDefault="00ED5088" w:rsidP="00ED5088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1DBCCD9A" w14:textId="77777777" w:rsidR="00ED5088" w:rsidRDefault="00ED5088" w:rsidP="00ED5088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6F283BC6" w14:textId="77777777" w:rsidR="00ED5088" w:rsidRDefault="00ED5088" w:rsidP="00ED5088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758A08EC" w14:textId="77777777" w:rsidR="00ED5088" w:rsidRDefault="00ED5088" w:rsidP="00ED5088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4B853873" w14:textId="77777777" w:rsidR="00ED5088" w:rsidRDefault="00ED5088" w:rsidP="00ED5088">
            <w:pPr>
              <w:pStyle w:val="Dates"/>
            </w:pPr>
          </w:p>
        </w:tc>
      </w:tr>
      <w:tr w:rsidR="00ED5088" w14:paraId="7A256B49" w14:textId="77777777" w:rsidTr="002F3C99">
        <w:trPr>
          <w:trHeight w:hRule="exact" w:val="907"/>
        </w:trPr>
        <w:tc>
          <w:tcPr>
            <w:tcW w:w="622" w:type="dxa"/>
          </w:tcPr>
          <w:p w14:paraId="5AAB11DD" w14:textId="77777777" w:rsidR="00ED5088" w:rsidRDefault="00ED5088" w:rsidP="00ED5088"/>
        </w:tc>
        <w:tc>
          <w:tcPr>
            <w:tcW w:w="5760" w:type="dxa"/>
          </w:tcPr>
          <w:p w14:paraId="6FD91EAE" w14:textId="57581511" w:rsidR="00ED5088" w:rsidRDefault="00ED5088" w:rsidP="00ED5088"/>
        </w:tc>
        <w:tc>
          <w:tcPr>
            <w:tcW w:w="630" w:type="dxa"/>
          </w:tcPr>
          <w:p w14:paraId="777AD96A" w14:textId="77777777" w:rsidR="00ED5088" w:rsidRDefault="00ED5088" w:rsidP="00ED5088"/>
        </w:tc>
        <w:tc>
          <w:tcPr>
            <w:tcW w:w="720" w:type="dxa"/>
          </w:tcPr>
          <w:p w14:paraId="3EF3C067" w14:textId="77777777" w:rsidR="00ED5088" w:rsidRDefault="00ED5088" w:rsidP="00ED5088"/>
        </w:tc>
        <w:tc>
          <w:tcPr>
            <w:tcW w:w="5580" w:type="dxa"/>
          </w:tcPr>
          <w:p w14:paraId="282903DD" w14:textId="77777777" w:rsidR="00ED5088" w:rsidRDefault="00ED5088" w:rsidP="00ED5088"/>
        </w:tc>
        <w:tc>
          <w:tcPr>
            <w:tcW w:w="540" w:type="dxa"/>
          </w:tcPr>
          <w:p w14:paraId="488603F6" w14:textId="77777777" w:rsidR="00ED5088" w:rsidRDefault="00ED5088" w:rsidP="00ED5088"/>
        </w:tc>
        <w:tc>
          <w:tcPr>
            <w:tcW w:w="532" w:type="dxa"/>
          </w:tcPr>
          <w:p w14:paraId="5852C391" w14:textId="77777777" w:rsidR="00ED5088" w:rsidRDefault="00ED5088" w:rsidP="00ED5088"/>
        </w:tc>
      </w:tr>
    </w:tbl>
    <w:p w14:paraId="2521E590" w14:textId="77777777" w:rsidR="007C106D" w:rsidRDefault="007C106D"/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ED5088" w14:paraId="73E16801" w14:textId="77777777" w:rsidTr="002F3C99">
        <w:tc>
          <w:tcPr>
            <w:tcW w:w="2500" w:type="pct"/>
            <w:shd w:val="clear" w:color="auto" w:fill="495E00" w:themeFill="accent1" w:themeFillShade="80"/>
          </w:tcPr>
          <w:p w14:paraId="7BEF2FFB" w14:textId="728B8F08" w:rsidR="00ED5088" w:rsidRDefault="00ED5088" w:rsidP="002F3C99">
            <w:pPr>
              <w:pStyle w:val="Month"/>
            </w:pPr>
            <w:r>
              <w:lastRenderedPageBreak/>
              <w:t>October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2210A6F2" w14:textId="77777777" w:rsidR="00ED5088" w:rsidRDefault="00ED5088" w:rsidP="002F3C99"/>
        </w:tc>
      </w:tr>
      <w:tr w:rsidR="00ED5088" w14:paraId="6CEE743B" w14:textId="77777777" w:rsidTr="002F3C99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95FE341" w14:textId="77777777" w:rsidR="00ED5088" w:rsidRDefault="00ED5088" w:rsidP="002F3C99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5E9DF5E0" w14:textId="0347603D" w:rsidR="00ED5088" w:rsidRDefault="00ED5088" w:rsidP="002F3C99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2348A5">
              <w:t>2026</w:t>
            </w:r>
            <w:r>
              <w:fldChar w:fldCharType="end"/>
            </w:r>
          </w:p>
        </w:tc>
      </w:tr>
      <w:tr w:rsidR="00ED5088" w14:paraId="619DB63D" w14:textId="77777777" w:rsidTr="002F3C99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12EDDDD1" w14:textId="77777777" w:rsidR="00ED5088" w:rsidRDefault="00ED5088" w:rsidP="002F3C99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4A63616F" w14:textId="77777777" w:rsidR="00ED5088" w:rsidRDefault="00ED5088" w:rsidP="002F3C99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ED5088" w14:paraId="14310F9E" w14:textId="77777777" w:rsidTr="002F3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7A6536F8" w14:textId="77777777" w:rsidR="00ED5088" w:rsidRDefault="00ED5088" w:rsidP="002F3C99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17FACF1E" w14:textId="77777777" w:rsidR="00ED5088" w:rsidRDefault="00000000" w:rsidP="002F3C99">
            <w:pPr>
              <w:pStyle w:val="Days"/>
            </w:pPr>
            <w:sdt>
              <w:sdtPr>
                <w:id w:val="-1919552853"/>
                <w:placeholder>
                  <w:docPart w:val="41130E6C71C99347AB78430EA997ECDF"/>
                </w:placeholder>
                <w:temporary/>
                <w:showingPlcHdr/>
                <w15:appearance w15:val="hidden"/>
              </w:sdtPr>
              <w:sdtContent>
                <w:r w:rsidR="00ED5088">
                  <w:t>Monday</w:t>
                </w:r>
              </w:sdtContent>
            </w:sdt>
          </w:p>
        </w:tc>
        <w:tc>
          <w:tcPr>
            <w:tcW w:w="630" w:type="dxa"/>
          </w:tcPr>
          <w:p w14:paraId="0BE87184" w14:textId="77777777" w:rsidR="00ED5088" w:rsidRDefault="00ED5088" w:rsidP="002F3C99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6F579098" w14:textId="77777777" w:rsidR="00ED5088" w:rsidRDefault="00ED5088" w:rsidP="002F3C99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0D53078A" w14:textId="77777777" w:rsidR="00ED5088" w:rsidRDefault="00000000" w:rsidP="002F3C99">
            <w:pPr>
              <w:pStyle w:val="Days"/>
            </w:pPr>
            <w:sdt>
              <w:sdtPr>
                <w:id w:val="69855527"/>
                <w:placeholder>
                  <w:docPart w:val="07F89F679BC43E48992AE1CEC4EC65CF"/>
                </w:placeholder>
                <w:temporary/>
                <w:showingPlcHdr/>
                <w15:appearance w15:val="hidden"/>
              </w:sdtPr>
              <w:sdtContent>
                <w:r w:rsidR="00ED5088">
                  <w:t>Thursday</w:t>
                </w:r>
              </w:sdtContent>
            </w:sdt>
          </w:p>
        </w:tc>
        <w:tc>
          <w:tcPr>
            <w:tcW w:w="540" w:type="dxa"/>
          </w:tcPr>
          <w:p w14:paraId="4554F766" w14:textId="77777777" w:rsidR="00ED5088" w:rsidRDefault="00ED5088" w:rsidP="002F3C99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67A3DBB8" w14:textId="77777777" w:rsidR="00ED5088" w:rsidRDefault="00ED5088" w:rsidP="002F3C99">
            <w:pPr>
              <w:pStyle w:val="Days"/>
            </w:pPr>
            <w:r>
              <w:t>Sat</w:t>
            </w:r>
          </w:p>
        </w:tc>
      </w:tr>
      <w:tr w:rsidR="00ED5088" w14:paraId="76927BB4" w14:textId="77777777" w:rsidTr="002F3C99">
        <w:tc>
          <w:tcPr>
            <w:tcW w:w="622" w:type="dxa"/>
            <w:tcBorders>
              <w:bottom w:val="nil"/>
            </w:tcBorders>
          </w:tcPr>
          <w:p w14:paraId="3930D7D9" w14:textId="6FB9035A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21D56332" w14:textId="77777777" w:rsidR="00ED5088" w:rsidRDefault="00ED5088" w:rsidP="002F3C99">
            <w:pPr>
              <w:pStyle w:val="Dates"/>
              <w:jc w:val="left"/>
            </w:pPr>
          </w:p>
        </w:tc>
        <w:tc>
          <w:tcPr>
            <w:tcW w:w="630" w:type="dxa"/>
            <w:tcBorders>
              <w:bottom w:val="nil"/>
            </w:tcBorders>
          </w:tcPr>
          <w:p w14:paraId="124B33F5" w14:textId="1E6ED142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</w:tcPr>
          <w:p w14:paraId="6A14F9B8" w14:textId="2FE7007A" w:rsidR="00ED5088" w:rsidRDefault="00ED5088" w:rsidP="002F3C99">
            <w:pPr>
              <w:pStyle w:val="Dates"/>
            </w:pPr>
          </w:p>
        </w:tc>
        <w:tc>
          <w:tcPr>
            <w:tcW w:w="5580" w:type="dxa"/>
            <w:tcBorders>
              <w:bottom w:val="nil"/>
            </w:tcBorders>
          </w:tcPr>
          <w:p w14:paraId="41BCFF21" w14:textId="3AE75AEA" w:rsidR="00ED5088" w:rsidRDefault="00ED5088" w:rsidP="002F3C99">
            <w:pPr>
              <w:pStyle w:val="Dates"/>
            </w:pPr>
            <w:r>
              <w:t>1</w:t>
            </w:r>
          </w:p>
        </w:tc>
        <w:tc>
          <w:tcPr>
            <w:tcW w:w="540" w:type="dxa"/>
            <w:tcBorders>
              <w:bottom w:val="nil"/>
            </w:tcBorders>
          </w:tcPr>
          <w:p w14:paraId="0A94756D" w14:textId="4901DE2E" w:rsidR="00ED5088" w:rsidRDefault="00ED5088" w:rsidP="002F3C99">
            <w:pPr>
              <w:pStyle w:val="Dates"/>
              <w:jc w:val="center"/>
            </w:pPr>
            <w:r>
              <w:t>2</w:t>
            </w:r>
          </w:p>
        </w:tc>
        <w:tc>
          <w:tcPr>
            <w:tcW w:w="532" w:type="dxa"/>
            <w:tcBorders>
              <w:bottom w:val="nil"/>
            </w:tcBorders>
          </w:tcPr>
          <w:p w14:paraId="7C69814E" w14:textId="34BCC873" w:rsidR="00ED5088" w:rsidRDefault="00ED5088" w:rsidP="002F3C99">
            <w:pPr>
              <w:pStyle w:val="Dates"/>
            </w:pPr>
            <w:r>
              <w:t>3</w:t>
            </w:r>
          </w:p>
        </w:tc>
      </w:tr>
      <w:tr w:rsidR="00ED5088" w14:paraId="7AC94450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CA097A8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67E6FE31" w14:textId="77777777" w:rsidR="00ED5088" w:rsidRDefault="00ED5088" w:rsidP="002F3C99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23B288E0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1339C282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ABEA462" w14:textId="39A0B424" w:rsidR="005E0981" w:rsidRDefault="005E0981" w:rsidP="005E0981">
            <w:r>
              <w:t>Eastside – FBC</w:t>
            </w:r>
            <w:r w:rsidR="005A6945">
              <w:t xml:space="preserve"> </w:t>
            </w:r>
            <w:r>
              <w:t xml:space="preserve">Senoia – Music – Ryan - Addi – Josh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3</w:t>
            </w:r>
          </w:p>
          <w:p w14:paraId="6EB50C21" w14:textId="6C07FEDF" w:rsidR="005E0981" w:rsidRDefault="005E0981" w:rsidP="005E0981">
            <w:r>
              <w:t>Northside – Mills Chapel – Music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3</w:t>
            </w:r>
          </w:p>
          <w:p w14:paraId="29E7B37E" w14:textId="77777777" w:rsidR="00ED5088" w:rsidRDefault="00ED5088" w:rsidP="002F3C99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8DDC071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E2C7675" w14:textId="77777777" w:rsidR="00ED5088" w:rsidRDefault="00ED5088" w:rsidP="002F3C99"/>
        </w:tc>
      </w:tr>
      <w:tr w:rsidR="00ED5088" w14:paraId="01CECF36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164E9ACA" w14:textId="67E997EB" w:rsidR="00ED5088" w:rsidRDefault="00ED5088" w:rsidP="002F3C99">
            <w:pPr>
              <w:pStyle w:val="Dates"/>
            </w:pPr>
            <w:r>
              <w:t>4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6094F63F" w14:textId="562C74A9" w:rsidR="00ED5088" w:rsidRDefault="00ED5088" w:rsidP="002F3C99">
            <w:pPr>
              <w:pStyle w:val="Dates"/>
            </w:pPr>
            <w:r>
              <w:t>5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DB7B7F0" w14:textId="2C9CD4E6" w:rsidR="00ED5088" w:rsidRDefault="00ED5088" w:rsidP="002F3C99">
            <w:pPr>
              <w:pStyle w:val="Dates"/>
            </w:pPr>
            <w:r>
              <w:t>6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1C183EFE" w14:textId="77E5A6D2" w:rsidR="00ED5088" w:rsidRDefault="00ED5088" w:rsidP="002F3C99">
            <w:pPr>
              <w:pStyle w:val="Dates"/>
            </w:pPr>
            <w:r>
              <w:t>7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93550B7" w14:textId="18F82F5C" w:rsidR="00ED5088" w:rsidRDefault="00ED5088" w:rsidP="002F3C99">
            <w:pPr>
              <w:pStyle w:val="Dates"/>
            </w:pPr>
            <w:r>
              <w:t>8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3D667065" w14:textId="497B5414" w:rsidR="00ED5088" w:rsidRDefault="00ED5088" w:rsidP="002F3C99">
            <w:pPr>
              <w:pStyle w:val="Dates"/>
            </w:pPr>
            <w:r>
              <w:t>9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1DF2AC75" w14:textId="7CD153B7" w:rsidR="00ED5088" w:rsidRDefault="00ED5088" w:rsidP="002F3C99">
            <w:pPr>
              <w:pStyle w:val="Dates"/>
            </w:pPr>
            <w:r>
              <w:t>10</w:t>
            </w:r>
          </w:p>
        </w:tc>
      </w:tr>
      <w:tr w:rsidR="00ED5088" w14:paraId="2AABC2E3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75F001C3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64D96181" w14:textId="668D8FB0" w:rsidR="00ED5088" w:rsidRDefault="00ED5088" w:rsidP="00ED5088">
            <w:r>
              <w:t xml:space="preserve">Brooks-Macedonia – Games – Braden-James – Grady – Josh </w:t>
            </w:r>
            <w:r w:rsidR="002348A5" w:rsidRPr="00384467">
              <w:rPr>
                <w:highlight w:val="green"/>
              </w:rPr>
              <w:t>– HUDDLE 2</w:t>
            </w:r>
          </w:p>
          <w:p w14:paraId="13808A0F" w14:textId="5FCE4700" w:rsidR="00ED5088" w:rsidRDefault="00ED5088" w:rsidP="00ED5088">
            <w:r>
              <w:t>Atkinson-FB</w:t>
            </w:r>
            <w:r w:rsidR="00D53C18">
              <w:t xml:space="preserve">C </w:t>
            </w:r>
            <w:r>
              <w:t xml:space="preserve">Newnan – Games – Caitlyn </w:t>
            </w:r>
            <w:r w:rsidR="002348A5" w:rsidRPr="00384467">
              <w:rPr>
                <w:highlight w:val="green"/>
              </w:rPr>
              <w:t>– HUDDLE 2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453D215D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535C44D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0AB89DCF" w14:textId="71850317" w:rsidR="005E0981" w:rsidRDefault="005E0981" w:rsidP="005E0981">
            <w:r>
              <w:t xml:space="preserve">Moreland – Mt. Gilead – Music – Ryan - Braden-James – Grady </w:t>
            </w:r>
            <w:r w:rsidR="004908B8">
              <w:t>–</w:t>
            </w:r>
            <w:r>
              <w:t xml:space="preserve">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3</w:t>
            </w:r>
            <w:r w:rsidR="004908B8">
              <w:t xml:space="preserve"> 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78ACDE3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53096670" w14:textId="77777777" w:rsidR="00ED5088" w:rsidRDefault="00ED5088" w:rsidP="002F3C99"/>
        </w:tc>
      </w:tr>
      <w:tr w:rsidR="00ED5088" w14:paraId="306E80A1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1A603D08" w14:textId="6F5A3F82" w:rsidR="00ED5088" w:rsidRDefault="00ED5088" w:rsidP="002F3C99">
            <w:pPr>
              <w:pStyle w:val="Dates"/>
            </w:pPr>
            <w:r>
              <w:t>11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79122914" w14:textId="7563CA35" w:rsidR="00ED5088" w:rsidRDefault="00ED5088" w:rsidP="002F3C99">
            <w:pPr>
              <w:pStyle w:val="Dates"/>
            </w:pPr>
            <w:r>
              <w:t>12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8BEE7EA" w14:textId="7B1A75F5" w:rsidR="00ED5088" w:rsidRDefault="00ED5088" w:rsidP="002F3C99">
            <w:pPr>
              <w:pStyle w:val="Dates"/>
            </w:pPr>
            <w:r>
              <w:t>13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5ED3DB64" w14:textId="3501F07D" w:rsidR="00ED5088" w:rsidRDefault="00ED5088" w:rsidP="002F3C99">
            <w:pPr>
              <w:pStyle w:val="Dates"/>
            </w:pPr>
            <w:r>
              <w:t>14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00946DF0" w14:textId="4AD1C273" w:rsidR="00ED5088" w:rsidRDefault="00ED5088" w:rsidP="002F3C99">
            <w:pPr>
              <w:pStyle w:val="Dates"/>
            </w:pPr>
            <w:r>
              <w:t>15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594A4529" w14:textId="4ABBBCF6" w:rsidR="00ED5088" w:rsidRDefault="00ED5088" w:rsidP="002F3C99">
            <w:pPr>
              <w:pStyle w:val="Dates"/>
            </w:pPr>
            <w:r>
              <w:t>16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114C1FD9" w14:textId="793AA807" w:rsidR="00ED5088" w:rsidRDefault="00ED5088" w:rsidP="002F3C99">
            <w:pPr>
              <w:pStyle w:val="Dates"/>
            </w:pPr>
            <w:r>
              <w:t>17</w:t>
            </w:r>
          </w:p>
        </w:tc>
      </w:tr>
      <w:tr w:rsidR="00ED5088" w14:paraId="3B121EA5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1A496E31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0E150F24" w14:textId="2B9F872A" w:rsidR="00ED5088" w:rsidRDefault="00ED5088" w:rsidP="002F3C99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8F29A8A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6E1F7E64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6DB8B469" w14:textId="354B116A" w:rsidR="005E0981" w:rsidRDefault="005E0981" w:rsidP="005E0981">
            <w:r>
              <w:t>Eastside – FBC</w:t>
            </w:r>
            <w:r w:rsidR="00D53C18">
              <w:t xml:space="preserve"> </w:t>
            </w:r>
            <w:r>
              <w:t xml:space="preserve">Senoia – Games – Addi – Josh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4</w:t>
            </w:r>
          </w:p>
          <w:p w14:paraId="4940AF80" w14:textId="17212B69" w:rsidR="00ED5088" w:rsidRDefault="005E0981" w:rsidP="005E0981">
            <w:r>
              <w:t>Northside – Mills Chapel – Games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4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51998E00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AE9814D" w14:textId="77777777" w:rsidR="00ED5088" w:rsidRDefault="00ED5088" w:rsidP="002F3C99"/>
        </w:tc>
      </w:tr>
      <w:tr w:rsidR="00ED5088" w14:paraId="4E0BB36D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12E7835" w14:textId="752B07A7" w:rsidR="00ED5088" w:rsidRDefault="00ED5088" w:rsidP="002F3C99">
            <w:pPr>
              <w:pStyle w:val="Dates"/>
            </w:pPr>
            <w:r>
              <w:t>18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2EC6620C" w14:textId="26CF83A9" w:rsidR="00ED5088" w:rsidRDefault="00ED5088" w:rsidP="002F3C99">
            <w:pPr>
              <w:pStyle w:val="Dates"/>
            </w:pPr>
            <w:r>
              <w:t>19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0BAC2334" w14:textId="4B325971" w:rsidR="00ED5088" w:rsidRDefault="00ED5088" w:rsidP="002F3C99">
            <w:pPr>
              <w:pStyle w:val="Dates"/>
            </w:pPr>
            <w:r>
              <w:t>20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65CF483F" w14:textId="1DD2D26E" w:rsidR="00ED5088" w:rsidRDefault="00ED5088" w:rsidP="002F3C99">
            <w:pPr>
              <w:pStyle w:val="Dates"/>
            </w:pPr>
            <w:r>
              <w:t>21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5C13883B" w14:textId="1583AD11" w:rsidR="00ED5088" w:rsidRDefault="00ED5088" w:rsidP="002F3C99">
            <w:pPr>
              <w:pStyle w:val="Dates"/>
            </w:pPr>
            <w:r>
              <w:t>22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745E161F" w14:textId="02828A49" w:rsidR="00ED5088" w:rsidRDefault="00ED5088" w:rsidP="002F3C99">
            <w:pPr>
              <w:pStyle w:val="Dates"/>
            </w:pPr>
            <w:r>
              <w:t>23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5883A988" w14:textId="0C50DAE6" w:rsidR="00ED5088" w:rsidRDefault="00ED5088" w:rsidP="002F3C99">
            <w:pPr>
              <w:pStyle w:val="Dates"/>
            </w:pPr>
            <w:r>
              <w:t>24</w:t>
            </w:r>
          </w:p>
        </w:tc>
      </w:tr>
      <w:tr w:rsidR="00ED5088" w14:paraId="13F8DF09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31EF4174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42AEC559" w14:textId="7FF1614F" w:rsidR="00ED5088" w:rsidRDefault="00ED5088" w:rsidP="002F3C99">
            <w:r>
              <w:t xml:space="preserve">Brooks-Macedonia – Ryan – Music - Braden-James – Grady </w:t>
            </w:r>
            <w:r w:rsidR="002E5B88">
              <w:t>–</w:t>
            </w:r>
            <w:r>
              <w:t xml:space="preserve"> Josh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3</w:t>
            </w:r>
          </w:p>
          <w:p w14:paraId="45D5C8BD" w14:textId="37AEE83D" w:rsidR="00ED5088" w:rsidRDefault="00ED5088" w:rsidP="002F3C99">
            <w:r>
              <w:t>Atkinson-FB</w:t>
            </w:r>
            <w:r w:rsidR="00D53C18">
              <w:t xml:space="preserve">C </w:t>
            </w:r>
            <w:r>
              <w:t>Newnan – Alex – Music – Caitlyn – Jewel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3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3582D998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7E27B60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6A405F0" w14:textId="76A1C1DA" w:rsidR="00ED5088" w:rsidRDefault="005E0981" w:rsidP="002F3C99">
            <w:r>
              <w:t xml:space="preserve">Moreland – Mt. Gilead – Games – Braden-James – Grady </w:t>
            </w:r>
            <w:r w:rsidR="004908B8">
              <w:t>–</w:t>
            </w:r>
            <w:r>
              <w:t xml:space="preserve">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4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D84AFF7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65F602A" w14:textId="77777777" w:rsidR="00ED5088" w:rsidRDefault="00ED5088" w:rsidP="002F3C99"/>
        </w:tc>
      </w:tr>
      <w:tr w:rsidR="00ED5088" w14:paraId="1074F706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D912373" w14:textId="7CF4799A" w:rsidR="00ED5088" w:rsidRDefault="00ED5088" w:rsidP="002F3C99">
            <w:pPr>
              <w:pStyle w:val="Dates"/>
            </w:pPr>
            <w:r>
              <w:t>25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5409E20C" w14:textId="7BAA3CE9" w:rsidR="00ED5088" w:rsidRDefault="00ED5088" w:rsidP="002F3C99">
            <w:pPr>
              <w:pStyle w:val="Dates"/>
            </w:pPr>
            <w:r>
              <w:t>26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1A31B616" w14:textId="6B305515" w:rsidR="00ED5088" w:rsidRDefault="00ED5088" w:rsidP="002F3C99">
            <w:pPr>
              <w:pStyle w:val="Dates"/>
            </w:pPr>
            <w:r>
              <w:t>27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02327AA" w14:textId="24CE6CCA" w:rsidR="00ED5088" w:rsidRDefault="00ED5088" w:rsidP="002F3C99">
            <w:pPr>
              <w:pStyle w:val="Dates"/>
            </w:pPr>
            <w:r>
              <w:t>28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5FB544AD" w14:textId="3C0C5AB6" w:rsidR="00ED5088" w:rsidRDefault="00ED5088" w:rsidP="002F3C99">
            <w:pPr>
              <w:pStyle w:val="Dates"/>
            </w:pPr>
            <w:r>
              <w:t>29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8188939" w14:textId="5943E180" w:rsidR="00ED5088" w:rsidRDefault="00ED5088" w:rsidP="002F3C99">
            <w:pPr>
              <w:pStyle w:val="Dates"/>
            </w:pPr>
            <w:r>
              <w:t>30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705538E7" w14:textId="4AA89D04" w:rsidR="00ED5088" w:rsidRDefault="00ED5088" w:rsidP="002F3C99">
            <w:pPr>
              <w:pStyle w:val="Dates"/>
            </w:pPr>
            <w:r>
              <w:t>31</w:t>
            </w:r>
          </w:p>
        </w:tc>
      </w:tr>
      <w:tr w:rsidR="00ED5088" w14:paraId="29AD068A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72355374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02CF84C7" w14:textId="21A12A68" w:rsidR="00ED5088" w:rsidRDefault="00ED5088" w:rsidP="002F3C99">
            <w:r>
              <w:t xml:space="preserve">Willis Road-East Newnan – Josh – Ryan – Music – Addi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3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6E256E87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2D0E1FA4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11E0A4E2" w14:textId="731F037E" w:rsidR="00ED5088" w:rsidRDefault="005E0981" w:rsidP="002F3C99">
            <w:r>
              <w:t>NO HUDDLE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72221E75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1F75CBA" w14:textId="77777777" w:rsidR="00ED5088" w:rsidRDefault="00ED5088" w:rsidP="002F3C99"/>
        </w:tc>
      </w:tr>
      <w:tr w:rsidR="00ED5088" w14:paraId="06E551BD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6DE0B419" w14:textId="728E1951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2348A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348A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606A065C" w14:textId="5A0E5CCD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5E82EB2F" w14:textId="77777777" w:rsidR="00ED5088" w:rsidRDefault="00ED5088" w:rsidP="002F3C99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5F855C43" w14:textId="77777777" w:rsidR="00ED5088" w:rsidRDefault="00ED5088" w:rsidP="002F3C99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1A316FA7" w14:textId="77777777" w:rsidR="00ED5088" w:rsidRDefault="00ED5088" w:rsidP="002F3C99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75951010" w14:textId="77777777" w:rsidR="00ED5088" w:rsidRDefault="00ED5088" w:rsidP="002F3C99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72963111" w14:textId="77777777" w:rsidR="00ED5088" w:rsidRDefault="00ED5088" w:rsidP="002F3C99">
            <w:pPr>
              <w:pStyle w:val="Dates"/>
            </w:pPr>
          </w:p>
        </w:tc>
      </w:tr>
      <w:tr w:rsidR="00ED5088" w14:paraId="2F76EFF9" w14:textId="77777777" w:rsidTr="002F3C99">
        <w:trPr>
          <w:trHeight w:hRule="exact" w:val="907"/>
        </w:trPr>
        <w:tc>
          <w:tcPr>
            <w:tcW w:w="622" w:type="dxa"/>
          </w:tcPr>
          <w:p w14:paraId="267D7D2E" w14:textId="77777777" w:rsidR="00ED5088" w:rsidRDefault="00ED5088" w:rsidP="002F3C99"/>
        </w:tc>
        <w:tc>
          <w:tcPr>
            <w:tcW w:w="5760" w:type="dxa"/>
          </w:tcPr>
          <w:p w14:paraId="3738060F" w14:textId="77777777" w:rsidR="00ED5088" w:rsidRDefault="00ED5088" w:rsidP="002F3C99"/>
        </w:tc>
        <w:tc>
          <w:tcPr>
            <w:tcW w:w="630" w:type="dxa"/>
          </w:tcPr>
          <w:p w14:paraId="7B4D37B3" w14:textId="77777777" w:rsidR="00ED5088" w:rsidRDefault="00ED5088" w:rsidP="002F3C99"/>
        </w:tc>
        <w:tc>
          <w:tcPr>
            <w:tcW w:w="720" w:type="dxa"/>
          </w:tcPr>
          <w:p w14:paraId="5C5ECE74" w14:textId="77777777" w:rsidR="00ED5088" w:rsidRDefault="00ED5088" w:rsidP="002F3C99"/>
        </w:tc>
        <w:tc>
          <w:tcPr>
            <w:tcW w:w="5580" w:type="dxa"/>
          </w:tcPr>
          <w:p w14:paraId="3C231EB8" w14:textId="77777777" w:rsidR="00ED5088" w:rsidRDefault="00ED5088" w:rsidP="002F3C99"/>
        </w:tc>
        <w:tc>
          <w:tcPr>
            <w:tcW w:w="540" w:type="dxa"/>
          </w:tcPr>
          <w:p w14:paraId="2A5E45DF" w14:textId="77777777" w:rsidR="00ED5088" w:rsidRDefault="00ED5088" w:rsidP="002F3C99"/>
        </w:tc>
        <w:tc>
          <w:tcPr>
            <w:tcW w:w="532" w:type="dxa"/>
          </w:tcPr>
          <w:p w14:paraId="7DAB4B5B" w14:textId="77777777" w:rsidR="00ED5088" w:rsidRDefault="00ED5088" w:rsidP="002F3C99"/>
        </w:tc>
      </w:tr>
    </w:tbl>
    <w:p w14:paraId="1F276E9C" w14:textId="77777777" w:rsidR="00ED5088" w:rsidRDefault="00ED5088"/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ED5088" w14:paraId="224BA0A3" w14:textId="77777777" w:rsidTr="002F3C99">
        <w:tc>
          <w:tcPr>
            <w:tcW w:w="2500" w:type="pct"/>
            <w:shd w:val="clear" w:color="auto" w:fill="495E00" w:themeFill="accent1" w:themeFillShade="80"/>
          </w:tcPr>
          <w:p w14:paraId="3DB1DF60" w14:textId="39212736" w:rsidR="00ED5088" w:rsidRDefault="00ED5088" w:rsidP="002F3C99">
            <w:pPr>
              <w:pStyle w:val="Month"/>
            </w:pPr>
            <w:r>
              <w:lastRenderedPageBreak/>
              <w:t>November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6BD34003" w14:textId="77777777" w:rsidR="00ED5088" w:rsidRDefault="00ED5088" w:rsidP="002F3C99"/>
        </w:tc>
      </w:tr>
      <w:tr w:rsidR="00ED5088" w14:paraId="3B515194" w14:textId="77777777" w:rsidTr="002F3C99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4A5E561F" w14:textId="77777777" w:rsidR="00ED5088" w:rsidRDefault="00ED5088" w:rsidP="002F3C99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01AB2FD" w14:textId="5EC70F7C" w:rsidR="00ED5088" w:rsidRDefault="00ED5088" w:rsidP="002F3C99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2348A5">
              <w:t>2026</w:t>
            </w:r>
            <w:r>
              <w:fldChar w:fldCharType="end"/>
            </w:r>
          </w:p>
        </w:tc>
      </w:tr>
      <w:tr w:rsidR="00ED5088" w14:paraId="39AC941C" w14:textId="77777777" w:rsidTr="002F3C99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39B3610D" w14:textId="77777777" w:rsidR="00ED5088" w:rsidRDefault="00ED5088" w:rsidP="002F3C99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319EF1BC" w14:textId="77777777" w:rsidR="00ED5088" w:rsidRDefault="00ED5088" w:rsidP="002F3C99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ED5088" w14:paraId="709B80CE" w14:textId="77777777" w:rsidTr="002F3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2CBAD5B5" w14:textId="77777777" w:rsidR="00ED5088" w:rsidRDefault="00ED5088" w:rsidP="002F3C99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16A54AF0" w14:textId="77777777" w:rsidR="00ED5088" w:rsidRDefault="00000000" w:rsidP="002F3C99">
            <w:pPr>
              <w:pStyle w:val="Days"/>
            </w:pPr>
            <w:sdt>
              <w:sdtPr>
                <w:id w:val="1730888946"/>
                <w:placeholder>
                  <w:docPart w:val="955A0DAF1BF1984EAF362EAABB7DB481"/>
                </w:placeholder>
                <w:temporary/>
                <w:showingPlcHdr/>
                <w15:appearance w15:val="hidden"/>
              </w:sdtPr>
              <w:sdtContent>
                <w:r w:rsidR="00ED5088">
                  <w:t>Monday</w:t>
                </w:r>
              </w:sdtContent>
            </w:sdt>
          </w:p>
        </w:tc>
        <w:tc>
          <w:tcPr>
            <w:tcW w:w="630" w:type="dxa"/>
          </w:tcPr>
          <w:p w14:paraId="5E3885EB" w14:textId="77777777" w:rsidR="00ED5088" w:rsidRDefault="00ED5088" w:rsidP="002F3C99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39767312" w14:textId="77777777" w:rsidR="00ED5088" w:rsidRDefault="00ED5088" w:rsidP="002F3C99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10294632" w14:textId="77777777" w:rsidR="00ED5088" w:rsidRDefault="00000000" w:rsidP="002F3C99">
            <w:pPr>
              <w:pStyle w:val="Days"/>
            </w:pPr>
            <w:sdt>
              <w:sdtPr>
                <w:id w:val="1291704130"/>
                <w:placeholder>
                  <w:docPart w:val="16A8CF83F4AE014C90709CD7F256F0A0"/>
                </w:placeholder>
                <w:temporary/>
                <w:showingPlcHdr/>
                <w15:appearance w15:val="hidden"/>
              </w:sdtPr>
              <w:sdtContent>
                <w:r w:rsidR="00ED5088">
                  <w:t>Thursday</w:t>
                </w:r>
              </w:sdtContent>
            </w:sdt>
          </w:p>
        </w:tc>
        <w:tc>
          <w:tcPr>
            <w:tcW w:w="540" w:type="dxa"/>
          </w:tcPr>
          <w:p w14:paraId="1A7698AD" w14:textId="77777777" w:rsidR="00ED5088" w:rsidRDefault="00ED5088" w:rsidP="002F3C99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52CBD447" w14:textId="77777777" w:rsidR="00ED5088" w:rsidRDefault="00ED5088" w:rsidP="002F3C99">
            <w:pPr>
              <w:pStyle w:val="Days"/>
            </w:pPr>
            <w:r>
              <w:t>Sat</w:t>
            </w:r>
          </w:p>
        </w:tc>
      </w:tr>
      <w:tr w:rsidR="00ED5088" w14:paraId="13A3BB8F" w14:textId="77777777" w:rsidTr="002F3C99">
        <w:tc>
          <w:tcPr>
            <w:tcW w:w="622" w:type="dxa"/>
            <w:tcBorders>
              <w:bottom w:val="nil"/>
            </w:tcBorders>
          </w:tcPr>
          <w:p w14:paraId="18A956F3" w14:textId="7668D208" w:rsidR="00ED5088" w:rsidRDefault="005E0981" w:rsidP="002F3C99">
            <w:pPr>
              <w:pStyle w:val="Dates"/>
            </w:pPr>
            <w:r>
              <w:t>1</w:t>
            </w:r>
            <w:r w:rsidR="00ED5088">
              <w:fldChar w:fldCharType="begin"/>
            </w:r>
            <w:r w:rsidR="00ED5088">
              <w:instrText xml:space="preserve"> IF </w:instrText>
            </w:r>
            <w:r w:rsidR="00ED5088">
              <w:fldChar w:fldCharType="begin"/>
            </w:r>
            <w:r w:rsidR="00ED5088">
              <w:instrText xml:space="preserve"> DocVariable MonthStart \@ dddd </w:instrText>
            </w:r>
            <w:r w:rsidR="00ED5088">
              <w:fldChar w:fldCharType="separate"/>
            </w:r>
            <w:r w:rsidR="002348A5">
              <w:instrText>Wednesday</w:instrText>
            </w:r>
            <w:r w:rsidR="00ED5088">
              <w:fldChar w:fldCharType="end"/>
            </w:r>
            <w:r w:rsidR="00ED5088">
              <w:instrText xml:space="preserve"> = "Sunday" 1 ""</w:instrText>
            </w:r>
            <w:r w:rsidR="00ED5088"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33796259" w14:textId="11390AAD" w:rsidR="00ED5088" w:rsidRDefault="005E0981" w:rsidP="002F3C99">
            <w:pPr>
              <w:pStyle w:val="Dates"/>
              <w:jc w:val="left"/>
            </w:pPr>
            <w:r>
              <w:t xml:space="preserve">                                                                                                                           2</w:t>
            </w:r>
          </w:p>
        </w:tc>
        <w:tc>
          <w:tcPr>
            <w:tcW w:w="630" w:type="dxa"/>
            <w:tcBorders>
              <w:bottom w:val="nil"/>
            </w:tcBorders>
          </w:tcPr>
          <w:p w14:paraId="52BEC167" w14:textId="5A80DBA5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2348A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2348A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348A5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2348A5">
              <w:rPr>
                <w:noProof/>
              </w:rPr>
              <w:t>3</w:t>
            </w:r>
            <w:r>
              <w:fldChar w:fldCharType="end"/>
            </w:r>
            <w:r w:rsidR="005E0981">
              <w:t>3</w:t>
            </w:r>
          </w:p>
        </w:tc>
        <w:tc>
          <w:tcPr>
            <w:tcW w:w="720" w:type="dxa"/>
            <w:tcBorders>
              <w:bottom w:val="nil"/>
            </w:tcBorders>
          </w:tcPr>
          <w:p w14:paraId="7B0E7AC9" w14:textId="4F259821" w:rsidR="00ED5088" w:rsidRDefault="005E0981" w:rsidP="002F3C99">
            <w:pPr>
              <w:pStyle w:val="Dates"/>
            </w:pPr>
            <w:r>
              <w:t>4</w:t>
            </w:r>
          </w:p>
        </w:tc>
        <w:tc>
          <w:tcPr>
            <w:tcW w:w="5580" w:type="dxa"/>
            <w:tcBorders>
              <w:bottom w:val="nil"/>
            </w:tcBorders>
          </w:tcPr>
          <w:p w14:paraId="75896036" w14:textId="6475D72F" w:rsidR="00ED5088" w:rsidRDefault="005E0981" w:rsidP="002F3C99">
            <w:pPr>
              <w:pStyle w:val="Dates"/>
            </w:pPr>
            <w:r>
              <w:t>5</w:t>
            </w:r>
          </w:p>
        </w:tc>
        <w:tc>
          <w:tcPr>
            <w:tcW w:w="540" w:type="dxa"/>
            <w:tcBorders>
              <w:bottom w:val="nil"/>
            </w:tcBorders>
          </w:tcPr>
          <w:p w14:paraId="323CE6BD" w14:textId="30377206" w:rsidR="00ED5088" w:rsidRDefault="005E0981" w:rsidP="002F3C99">
            <w:pPr>
              <w:pStyle w:val="Dates"/>
              <w:jc w:val="center"/>
            </w:pPr>
            <w:r>
              <w:t>6</w:t>
            </w:r>
          </w:p>
        </w:tc>
        <w:tc>
          <w:tcPr>
            <w:tcW w:w="532" w:type="dxa"/>
            <w:tcBorders>
              <w:bottom w:val="nil"/>
            </w:tcBorders>
          </w:tcPr>
          <w:p w14:paraId="656CA285" w14:textId="504AA9FE" w:rsidR="00ED5088" w:rsidRDefault="005E0981" w:rsidP="002F3C99">
            <w:pPr>
              <w:pStyle w:val="Dates"/>
            </w:pPr>
            <w:r>
              <w:t>7</w:t>
            </w:r>
          </w:p>
        </w:tc>
      </w:tr>
      <w:tr w:rsidR="00ED5088" w14:paraId="53B1CD0B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0B5F1E5D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1E230DCD" w14:textId="23177D7C" w:rsidR="00C652F3" w:rsidRDefault="00C652F3" w:rsidP="00C652F3">
            <w:r>
              <w:t xml:space="preserve">Brooks-Macedonia – Games – Braden-James – Grady – Josh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4</w:t>
            </w:r>
          </w:p>
          <w:p w14:paraId="5B1C9F37" w14:textId="4D770D6E" w:rsidR="00ED5088" w:rsidRDefault="00C652F3" w:rsidP="00C652F3">
            <w:r>
              <w:t>Atkinson-FB</w:t>
            </w:r>
            <w:r w:rsidR="00D53C18">
              <w:t xml:space="preserve">C </w:t>
            </w:r>
            <w:r>
              <w:t>Newnan – Games – Caitlyn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4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414DB1E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F26FB71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A105A70" w14:textId="2E057B9B" w:rsidR="005E0981" w:rsidRDefault="005E0981" w:rsidP="005E0981">
            <w:r>
              <w:t>Eastside – FBC</w:t>
            </w:r>
            <w:r w:rsidR="005A6945">
              <w:t xml:space="preserve"> </w:t>
            </w:r>
            <w:r>
              <w:t xml:space="preserve">Senoia – Music – Ryan - Addi – Josh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5</w:t>
            </w:r>
          </w:p>
          <w:p w14:paraId="75890D51" w14:textId="575D1FC4" w:rsidR="00ED5088" w:rsidRDefault="005E0981" w:rsidP="005E0981">
            <w:r>
              <w:t>Northside – Mills Chapel – Music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5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25D0D284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5728CF9E" w14:textId="77777777" w:rsidR="00ED5088" w:rsidRDefault="00ED5088" w:rsidP="002F3C99"/>
        </w:tc>
      </w:tr>
      <w:tr w:rsidR="00ED5088" w14:paraId="0B3EAC0C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714075F" w14:textId="49D8726B" w:rsidR="00ED5088" w:rsidRDefault="005E0981" w:rsidP="002F3C99">
            <w:pPr>
              <w:pStyle w:val="Dates"/>
            </w:pPr>
            <w:r>
              <w:t>8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066BA254" w14:textId="11090DEB" w:rsidR="00ED5088" w:rsidRDefault="005E0981" w:rsidP="002F3C99">
            <w:pPr>
              <w:pStyle w:val="Dates"/>
            </w:pPr>
            <w:r>
              <w:t>9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6A3F29AF" w14:textId="55F6C6D1" w:rsidR="00ED5088" w:rsidRDefault="005E0981" w:rsidP="002F3C99">
            <w:pPr>
              <w:pStyle w:val="Dates"/>
            </w:pPr>
            <w:r>
              <w:t>10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142F0F1F" w14:textId="00B48197" w:rsidR="00ED5088" w:rsidRDefault="005E0981" w:rsidP="002F3C99">
            <w:pPr>
              <w:pStyle w:val="Dates"/>
            </w:pPr>
            <w:r>
              <w:t>11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C63C4FE" w14:textId="1BFF9E75" w:rsidR="00ED5088" w:rsidRDefault="005E0981" w:rsidP="002F3C99">
            <w:pPr>
              <w:pStyle w:val="Dates"/>
            </w:pPr>
            <w:r>
              <w:t>12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A892EF9" w14:textId="05DF762F" w:rsidR="00ED5088" w:rsidRDefault="005E0981" w:rsidP="002F3C99">
            <w:pPr>
              <w:pStyle w:val="Dates"/>
            </w:pPr>
            <w:r>
              <w:t>13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BDBD31D" w14:textId="0F9158B6" w:rsidR="00ED5088" w:rsidRDefault="005E0981" w:rsidP="002F3C99">
            <w:pPr>
              <w:pStyle w:val="Dates"/>
            </w:pPr>
            <w:r>
              <w:t>14</w:t>
            </w:r>
          </w:p>
        </w:tc>
      </w:tr>
      <w:tr w:rsidR="00ED5088" w14:paraId="0CA5341B" w14:textId="77777777" w:rsidTr="002348A5">
        <w:trPr>
          <w:trHeight w:hRule="exact" w:val="612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7E5AF7C9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0700EFCE" w14:textId="5AFF03B4" w:rsidR="00ED5088" w:rsidRDefault="00C652F3" w:rsidP="002F3C99">
            <w:r>
              <w:t xml:space="preserve">Willis Road-East Newnan – Josh – Games – Addi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4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49FC6BD5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3C1AB79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67DC4175" w14:textId="5A108D93" w:rsidR="00ED5088" w:rsidRDefault="005E0981" w:rsidP="002F3C99">
            <w:r>
              <w:t xml:space="preserve">Moreland – Mt. Gilead – Music – Ryan - Braden-James – Grady </w:t>
            </w:r>
            <w:r w:rsidR="004908B8">
              <w:t>–</w:t>
            </w:r>
            <w:r>
              <w:t xml:space="preserve">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5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07C81321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1928280" w14:textId="77777777" w:rsidR="00ED5088" w:rsidRDefault="00ED5088" w:rsidP="002F3C99"/>
        </w:tc>
      </w:tr>
      <w:tr w:rsidR="00ED5088" w14:paraId="0B0EC290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38CCADDA" w14:textId="190276E2" w:rsidR="00ED5088" w:rsidRDefault="00ED5088" w:rsidP="002F3C99">
            <w:pPr>
              <w:pStyle w:val="Dates"/>
            </w:pPr>
            <w:r>
              <w:t>1</w:t>
            </w:r>
            <w:r w:rsidR="005E0981">
              <w:t>5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1F3646F5" w14:textId="56C37681" w:rsidR="00ED5088" w:rsidRDefault="005E0981" w:rsidP="002F3C99">
            <w:pPr>
              <w:pStyle w:val="Dates"/>
            </w:pPr>
            <w:r>
              <w:t>16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004CF8C7" w14:textId="1F97B947" w:rsidR="00ED5088" w:rsidRDefault="005E0981" w:rsidP="002F3C99">
            <w:pPr>
              <w:pStyle w:val="Dates"/>
            </w:pPr>
            <w:r>
              <w:t>17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23F0A09E" w14:textId="20D57E51" w:rsidR="00ED5088" w:rsidRDefault="005E0981" w:rsidP="002F3C99">
            <w:pPr>
              <w:pStyle w:val="Dates"/>
            </w:pPr>
            <w:r>
              <w:t>18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14E9B53" w14:textId="5D814B88" w:rsidR="00ED5088" w:rsidRDefault="005E0981" w:rsidP="002F3C99">
            <w:pPr>
              <w:pStyle w:val="Dates"/>
            </w:pPr>
            <w:r>
              <w:t>19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1FA9A3C9" w14:textId="5B1E31B4" w:rsidR="00ED5088" w:rsidRDefault="005E0981" w:rsidP="002F3C99">
            <w:pPr>
              <w:pStyle w:val="Dates"/>
            </w:pPr>
            <w:r>
              <w:t>20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49FD0752" w14:textId="3D23C4F3" w:rsidR="00ED5088" w:rsidRDefault="005E0981" w:rsidP="002F3C99">
            <w:pPr>
              <w:pStyle w:val="Dates"/>
            </w:pPr>
            <w:r>
              <w:t>21</w:t>
            </w:r>
          </w:p>
        </w:tc>
      </w:tr>
      <w:tr w:rsidR="00ED5088" w14:paraId="4E6A861A" w14:textId="77777777" w:rsidTr="002F3C99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504AC5C2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0AC44755" w14:textId="5343CFD6" w:rsidR="00C652F3" w:rsidRDefault="00C652F3" w:rsidP="00C652F3">
            <w:r>
              <w:t xml:space="preserve">Brooks-Macedonia – </w:t>
            </w:r>
            <w:r w:rsidR="00D53C18">
              <w:t>Music</w:t>
            </w:r>
            <w:r>
              <w:t xml:space="preserve"> – </w:t>
            </w:r>
            <w:r w:rsidR="00D53C18">
              <w:t xml:space="preserve">Ryan - </w:t>
            </w:r>
            <w:r>
              <w:t xml:space="preserve">Braden-James – Grady – Josh </w:t>
            </w:r>
            <w:r w:rsidR="002348A5" w:rsidRPr="002348A5">
              <w:rPr>
                <w:highlight w:val="yellow"/>
              </w:rPr>
              <w:t xml:space="preserve">– </w:t>
            </w:r>
            <w:r w:rsidR="002348A5" w:rsidRPr="00384467">
              <w:rPr>
                <w:highlight w:val="green"/>
              </w:rPr>
              <w:t xml:space="preserve">HUDDLE </w:t>
            </w:r>
            <w:r w:rsidR="002348A5" w:rsidRPr="00384467">
              <w:rPr>
                <w:highlight w:val="green"/>
              </w:rPr>
              <w:t>5</w:t>
            </w:r>
          </w:p>
          <w:p w14:paraId="5F918D33" w14:textId="7CAE648F" w:rsidR="00ED5088" w:rsidRDefault="00C652F3" w:rsidP="00C652F3">
            <w:r>
              <w:t>Atkinson-FB</w:t>
            </w:r>
            <w:r w:rsidR="00D53C18">
              <w:t xml:space="preserve">C </w:t>
            </w:r>
            <w:r>
              <w:t xml:space="preserve">Newnan – </w:t>
            </w:r>
            <w:r w:rsidR="00D53C18">
              <w:t>Music</w:t>
            </w:r>
            <w:r>
              <w:t xml:space="preserve"> – Caitlyn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 xml:space="preserve">– HUDDLE </w:t>
            </w:r>
            <w:r w:rsidR="002348A5" w:rsidRPr="00384467">
              <w:rPr>
                <w:highlight w:val="green"/>
              </w:rPr>
              <w:t>5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6DE2C2AE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2F536F4B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1ADB09A3" w14:textId="3B765A92" w:rsidR="005E0981" w:rsidRDefault="005E0981" w:rsidP="005E0981">
            <w:r>
              <w:t>Eastside – FBC</w:t>
            </w:r>
            <w:r w:rsidR="00D53C18">
              <w:t xml:space="preserve"> </w:t>
            </w:r>
            <w:r>
              <w:t>Senoia – Games – Addi –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6</w:t>
            </w:r>
            <w:r>
              <w:t xml:space="preserve"> </w:t>
            </w:r>
          </w:p>
          <w:p w14:paraId="2EE1613F" w14:textId="063CA409" w:rsidR="00ED5088" w:rsidRDefault="005E0981" w:rsidP="005E0981">
            <w:r>
              <w:t>Northside – Mills Chapel – Games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6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75C6EED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5018470C" w14:textId="77777777" w:rsidR="00ED5088" w:rsidRDefault="00ED5088" w:rsidP="002F3C99"/>
        </w:tc>
      </w:tr>
      <w:tr w:rsidR="00ED5088" w14:paraId="23786F18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7A77F1D" w14:textId="4E7AA56C" w:rsidR="00ED5088" w:rsidRDefault="005E0981" w:rsidP="002F3C99">
            <w:pPr>
              <w:pStyle w:val="Dates"/>
            </w:pPr>
            <w:r>
              <w:t>22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1FC47C6A" w14:textId="11DFF04F" w:rsidR="00ED5088" w:rsidRDefault="005E0981" w:rsidP="002F3C99">
            <w:pPr>
              <w:pStyle w:val="Dates"/>
            </w:pPr>
            <w:r>
              <w:t>23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FE5B22B" w14:textId="361AAFBC" w:rsidR="00ED5088" w:rsidRDefault="005E0981" w:rsidP="002F3C99">
            <w:pPr>
              <w:pStyle w:val="Dates"/>
            </w:pPr>
            <w:r>
              <w:t>24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39F0F649" w14:textId="22D8F9F7" w:rsidR="00ED5088" w:rsidRDefault="005E0981" w:rsidP="002F3C99">
            <w:pPr>
              <w:pStyle w:val="Dates"/>
            </w:pPr>
            <w:r>
              <w:t>25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C25201D" w14:textId="3E3ECE7F" w:rsidR="00ED5088" w:rsidRDefault="005E0981" w:rsidP="002F3C99">
            <w:pPr>
              <w:pStyle w:val="Dates"/>
            </w:pPr>
            <w:r>
              <w:t>26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674DF151" w14:textId="6325FC1B" w:rsidR="00ED5088" w:rsidRDefault="005E0981" w:rsidP="002F3C99">
            <w:pPr>
              <w:pStyle w:val="Dates"/>
            </w:pPr>
            <w:r>
              <w:t>27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342FA923" w14:textId="27C6A2F1" w:rsidR="00ED5088" w:rsidRDefault="005E0981" w:rsidP="002F3C99">
            <w:pPr>
              <w:pStyle w:val="Dates"/>
            </w:pPr>
            <w:r>
              <w:t>28</w:t>
            </w:r>
          </w:p>
        </w:tc>
      </w:tr>
      <w:tr w:rsidR="00ED5088" w14:paraId="6611780D" w14:textId="77777777" w:rsidTr="002348A5">
        <w:trPr>
          <w:trHeight w:hRule="exact" w:val="666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5E4ABB37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120283D" w14:textId="5D04944A" w:rsidR="00ED5088" w:rsidRDefault="005E0981" w:rsidP="002F3C99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9B4937C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F8AE864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0F023732" w14:textId="4A9DDA2C" w:rsidR="00ED5088" w:rsidRDefault="005E0981" w:rsidP="002F3C99">
            <w:r>
              <w:t>NO HUDDLES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30C3E2C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7BA02FC" w14:textId="77777777" w:rsidR="00ED5088" w:rsidRDefault="00ED5088" w:rsidP="002F3C99"/>
        </w:tc>
      </w:tr>
      <w:tr w:rsidR="00ED5088" w14:paraId="1D53816A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7378A40" w14:textId="7E5EADA1" w:rsidR="00ED5088" w:rsidRDefault="005E0981" w:rsidP="002F3C99">
            <w:pPr>
              <w:pStyle w:val="Dates"/>
            </w:pPr>
            <w:r>
              <w:t>29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38BF98EF" w14:textId="54FB1C75" w:rsidR="00ED5088" w:rsidRDefault="005E0981" w:rsidP="002F3C99">
            <w:pPr>
              <w:pStyle w:val="Dates"/>
            </w:pPr>
            <w:r>
              <w:t>30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295AE0F1" w14:textId="407FA3C6" w:rsidR="00ED5088" w:rsidRDefault="00ED5088" w:rsidP="002F3C99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1E744868" w14:textId="7BBAB2A6" w:rsidR="00ED5088" w:rsidRDefault="00ED5088" w:rsidP="002F3C99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E0A82DD" w14:textId="446494B3" w:rsidR="00ED5088" w:rsidRDefault="00ED5088" w:rsidP="002F3C99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244B4442" w14:textId="61A95D62" w:rsidR="00ED5088" w:rsidRDefault="00ED5088" w:rsidP="002F3C99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76866812" w14:textId="397067F2" w:rsidR="00ED5088" w:rsidRDefault="00ED5088" w:rsidP="002F3C99">
            <w:pPr>
              <w:pStyle w:val="Dates"/>
            </w:pPr>
          </w:p>
        </w:tc>
      </w:tr>
      <w:tr w:rsidR="00ED5088" w14:paraId="63BB93D0" w14:textId="77777777" w:rsidTr="002348A5">
        <w:trPr>
          <w:trHeight w:hRule="exact" w:val="459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27987130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1E3B0253" w14:textId="3EB62FA1" w:rsidR="00ED5088" w:rsidRDefault="005E0981" w:rsidP="002F3C99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8D4F35B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C88D5A7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8796194" w14:textId="77777777" w:rsidR="00ED5088" w:rsidRDefault="00ED5088" w:rsidP="002F3C99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53A1329F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A1FDF04" w14:textId="77777777" w:rsidR="00ED5088" w:rsidRDefault="00ED5088" w:rsidP="002F3C99"/>
        </w:tc>
      </w:tr>
      <w:tr w:rsidR="00ED5088" w14:paraId="06CC1DF1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2E2279F7" w14:textId="306530B6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7BADC5AE" w14:textId="5788FDD6" w:rsidR="00ED5088" w:rsidRDefault="00ED5088" w:rsidP="002348A5">
            <w:pPr>
              <w:pStyle w:val="Dates"/>
              <w:jc w:val="left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548592F4" w14:textId="77777777" w:rsidR="00ED5088" w:rsidRDefault="00ED5088" w:rsidP="002F3C99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23638651" w14:textId="77777777" w:rsidR="00ED5088" w:rsidRDefault="00ED5088" w:rsidP="002F3C99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3C248594" w14:textId="77777777" w:rsidR="00ED5088" w:rsidRDefault="00ED5088" w:rsidP="002F3C99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6025426D" w14:textId="77777777" w:rsidR="00ED5088" w:rsidRDefault="00ED5088" w:rsidP="002F3C99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10722A44" w14:textId="77777777" w:rsidR="00ED5088" w:rsidRDefault="00ED5088" w:rsidP="002F3C99">
            <w:pPr>
              <w:pStyle w:val="Dates"/>
            </w:pPr>
          </w:p>
        </w:tc>
      </w:tr>
      <w:tr w:rsidR="00ED5088" w14:paraId="54B8D998" w14:textId="77777777" w:rsidTr="002348A5">
        <w:trPr>
          <w:trHeight w:hRule="exact" w:val="711"/>
        </w:trPr>
        <w:tc>
          <w:tcPr>
            <w:tcW w:w="622" w:type="dxa"/>
          </w:tcPr>
          <w:p w14:paraId="5FA5529B" w14:textId="77777777" w:rsidR="00ED5088" w:rsidRDefault="00ED5088" w:rsidP="002F3C99"/>
        </w:tc>
        <w:tc>
          <w:tcPr>
            <w:tcW w:w="5760" w:type="dxa"/>
          </w:tcPr>
          <w:p w14:paraId="645EFD04" w14:textId="77777777" w:rsidR="00ED5088" w:rsidRDefault="00ED5088" w:rsidP="002F3C99"/>
        </w:tc>
        <w:tc>
          <w:tcPr>
            <w:tcW w:w="630" w:type="dxa"/>
          </w:tcPr>
          <w:p w14:paraId="2B1D7432" w14:textId="77777777" w:rsidR="00ED5088" w:rsidRDefault="00ED5088" w:rsidP="002F3C99"/>
        </w:tc>
        <w:tc>
          <w:tcPr>
            <w:tcW w:w="720" w:type="dxa"/>
          </w:tcPr>
          <w:p w14:paraId="23FF71AA" w14:textId="77777777" w:rsidR="00ED5088" w:rsidRDefault="00ED5088" w:rsidP="002F3C99"/>
        </w:tc>
        <w:tc>
          <w:tcPr>
            <w:tcW w:w="5580" w:type="dxa"/>
          </w:tcPr>
          <w:p w14:paraId="19B855E2" w14:textId="77777777" w:rsidR="00ED5088" w:rsidRDefault="00ED5088" w:rsidP="002F3C99"/>
        </w:tc>
        <w:tc>
          <w:tcPr>
            <w:tcW w:w="540" w:type="dxa"/>
          </w:tcPr>
          <w:p w14:paraId="4FC391BF" w14:textId="77777777" w:rsidR="00ED5088" w:rsidRDefault="00ED5088" w:rsidP="002F3C99"/>
        </w:tc>
        <w:tc>
          <w:tcPr>
            <w:tcW w:w="532" w:type="dxa"/>
          </w:tcPr>
          <w:p w14:paraId="1CBB33A4" w14:textId="77777777" w:rsidR="00ED5088" w:rsidRDefault="00ED5088" w:rsidP="002F3C99"/>
        </w:tc>
      </w:tr>
    </w:tbl>
    <w:p w14:paraId="49D2B5D2" w14:textId="77777777" w:rsidR="00ED5088" w:rsidRDefault="00ED5088"/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ED5088" w14:paraId="3873F288" w14:textId="77777777" w:rsidTr="002F3C99">
        <w:tc>
          <w:tcPr>
            <w:tcW w:w="2500" w:type="pct"/>
            <w:shd w:val="clear" w:color="auto" w:fill="495E00" w:themeFill="accent1" w:themeFillShade="80"/>
          </w:tcPr>
          <w:p w14:paraId="743A4A69" w14:textId="5D1ABBFC" w:rsidR="00ED5088" w:rsidRDefault="00ED5088" w:rsidP="002F3C99">
            <w:pPr>
              <w:pStyle w:val="Month"/>
            </w:pPr>
            <w:r>
              <w:lastRenderedPageBreak/>
              <w:t>December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7B459BB9" w14:textId="77777777" w:rsidR="00ED5088" w:rsidRDefault="00ED5088" w:rsidP="002F3C99"/>
        </w:tc>
      </w:tr>
      <w:tr w:rsidR="00ED5088" w14:paraId="1CC95C56" w14:textId="77777777" w:rsidTr="002F3C99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532C1BA7" w14:textId="77777777" w:rsidR="00ED5088" w:rsidRDefault="00ED5088" w:rsidP="002F3C99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5E2DC41C" w14:textId="0288203E" w:rsidR="00ED5088" w:rsidRDefault="00ED5088" w:rsidP="002F3C99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2348A5">
              <w:t>2026</w:t>
            </w:r>
            <w:r>
              <w:fldChar w:fldCharType="end"/>
            </w:r>
          </w:p>
        </w:tc>
      </w:tr>
      <w:tr w:rsidR="00ED5088" w14:paraId="65454061" w14:textId="77777777" w:rsidTr="002F3C99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73E813E0" w14:textId="77777777" w:rsidR="00ED5088" w:rsidRDefault="00ED5088" w:rsidP="002F3C99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294F60E7" w14:textId="77777777" w:rsidR="00ED5088" w:rsidRDefault="00ED5088" w:rsidP="002F3C99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ED5088" w14:paraId="6FEC9482" w14:textId="77777777" w:rsidTr="002F3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2CC3A780" w14:textId="77777777" w:rsidR="00ED5088" w:rsidRDefault="00ED5088" w:rsidP="002F3C99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68FDA04E" w14:textId="77777777" w:rsidR="00ED5088" w:rsidRDefault="00000000" w:rsidP="002F3C99">
            <w:pPr>
              <w:pStyle w:val="Days"/>
            </w:pPr>
            <w:sdt>
              <w:sdtPr>
                <w:id w:val="643398419"/>
                <w:placeholder>
                  <w:docPart w:val="DA50C7B337557844ADAA7180727C56A8"/>
                </w:placeholder>
                <w:temporary/>
                <w:showingPlcHdr/>
                <w15:appearance w15:val="hidden"/>
              </w:sdtPr>
              <w:sdtContent>
                <w:r w:rsidR="00ED5088">
                  <w:t>Monday</w:t>
                </w:r>
              </w:sdtContent>
            </w:sdt>
          </w:p>
        </w:tc>
        <w:tc>
          <w:tcPr>
            <w:tcW w:w="630" w:type="dxa"/>
          </w:tcPr>
          <w:p w14:paraId="64FBC320" w14:textId="77777777" w:rsidR="00ED5088" w:rsidRDefault="00ED5088" w:rsidP="002F3C99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297986F5" w14:textId="77777777" w:rsidR="00ED5088" w:rsidRDefault="00ED5088" w:rsidP="002F3C99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363B20CC" w14:textId="77777777" w:rsidR="00ED5088" w:rsidRDefault="00000000" w:rsidP="002F3C99">
            <w:pPr>
              <w:pStyle w:val="Days"/>
            </w:pPr>
            <w:sdt>
              <w:sdtPr>
                <w:id w:val="-190075397"/>
                <w:placeholder>
                  <w:docPart w:val="5CEFB6F71F6BF54889EA37223AEBB98A"/>
                </w:placeholder>
                <w:temporary/>
                <w:showingPlcHdr/>
                <w15:appearance w15:val="hidden"/>
              </w:sdtPr>
              <w:sdtContent>
                <w:r w:rsidR="00ED5088">
                  <w:t>Thursday</w:t>
                </w:r>
              </w:sdtContent>
            </w:sdt>
          </w:p>
        </w:tc>
        <w:tc>
          <w:tcPr>
            <w:tcW w:w="540" w:type="dxa"/>
          </w:tcPr>
          <w:p w14:paraId="15660A01" w14:textId="77777777" w:rsidR="00ED5088" w:rsidRDefault="00ED5088" w:rsidP="002F3C99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069A7E51" w14:textId="77777777" w:rsidR="00ED5088" w:rsidRDefault="00ED5088" w:rsidP="002F3C99">
            <w:pPr>
              <w:pStyle w:val="Days"/>
            </w:pPr>
            <w:r>
              <w:t>Sat</w:t>
            </w:r>
          </w:p>
        </w:tc>
      </w:tr>
      <w:tr w:rsidR="00ED5088" w14:paraId="52E6D058" w14:textId="77777777" w:rsidTr="002F3C99">
        <w:tc>
          <w:tcPr>
            <w:tcW w:w="622" w:type="dxa"/>
            <w:tcBorders>
              <w:bottom w:val="nil"/>
            </w:tcBorders>
          </w:tcPr>
          <w:p w14:paraId="620A2A13" w14:textId="1773704E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3AFCF57E" w14:textId="77777777" w:rsidR="00ED5088" w:rsidRDefault="00ED5088" w:rsidP="002F3C99">
            <w:pPr>
              <w:pStyle w:val="Dates"/>
              <w:jc w:val="left"/>
            </w:pPr>
          </w:p>
        </w:tc>
        <w:tc>
          <w:tcPr>
            <w:tcW w:w="630" w:type="dxa"/>
            <w:tcBorders>
              <w:bottom w:val="nil"/>
            </w:tcBorders>
          </w:tcPr>
          <w:p w14:paraId="1562AD68" w14:textId="28DD4BEB" w:rsidR="00ED5088" w:rsidRDefault="005E0981" w:rsidP="002F3C99">
            <w:pPr>
              <w:pStyle w:val="Dates"/>
            </w:pPr>
            <w:r>
              <w:t>1</w:t>
            </w:r>
          </w:p>
        </w:tc>
        <w:tc>
          <w:tcPr>
            <w:tcW w:w="720" w:type="dxa"/>
            <w:tcBorders>
              <w:bottom w:val="nil"/>
            </w:tcBorders>
          </w:tcPr>
          <w:p w14:paraId="05A31EF7" w14:textId="19B3C986" w:rsidR="00ED5088" w:rsidRDefault="005E0981" w:rsidP="002F3C99">
            <w:pPr>
              <w:pStyle w:val="Dates"/>
            </w:pPr>
            <w:r>
              <w:t>2</w:t>
            </w:r>
          </w:p>
        </w:tc>
        <w:tc>
          <w:tcPr>
            <w:tcW w:w="5580" w:type="dxa"/>
            <w:tcBorders>
              <w:bottom w:val="nil"/>
            </w:tcBorders>
          </w:tcPr>
          <w:p w14:paraId="5DE79556" w14:textId="241D21F0" w:rsidR="00ED5088" w:rsidRDefault="005E0981" w:rsidP="002F3C99">
            <w:pPr>
              <w:pStyle w:val="Dates"/>
            </w:pPr>
            <w:r>
              <w:t>3</w:t>
            </w:r>
          </w:p>
        </w:tc>
        <w:tc>
          <w:tcPr>
            <w:tcW w:w="540" w:type="dxa"/>
            <w:tcBorders>
              <w:bottom w:val="nil"/>
            </w:tcBorders>
          </w:tcPr>
          <w:p w14:paraId="1858F982" w14:textId="32543F06" w:rsidR="00ED5088" w:rsidRDefault="005E0981" w:rsidP="002F3C99">
            <w:pPr>
              <w:pStyle w:val="Dates"/>
              <w:jc w:val="center"/>
            </w:pPr>
            <w:r>
              <w:t>4</w:t>
            </w:r>
          </w:p>
        </w:tc>
        <w:tc>
          <w:tcPr>
            <w:tcW w:w="532" w:type="dxa"/>
            <w:tcBorders>
              <w:bottom w:val="nil"/>
            </w:tcBorders>
          </w:tcPr>
          <w:p w14:paraId="2868ADF8" w14:textId="2E97069F" w:rsidR="00ED5088" w:rsidRDefault="005E0981" w:rsidP="002F3C99">
            <w:pPr>
              <w:pStyle w:val="Dates"/>
            </w:pPr>
            <w:r>
              <w:t>5</w:t>
            </w:r>
          </w:p>
        </w:tc>
      </w:tr>
      <w:tr w:rsidR="00ED5088" w14:paraId="631412D4" w14:textId="77777777" w:rsidTr="002348A5">
        <w:trPr>
          <w:trHeight w:hRule="exact" w:val="693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7BD3A438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014FF9E6" w14:textId="77777777" w:rsidR="00ED5088" w:rsidRDefault="00ED5088" w:rsidP="002F3C99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432A247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58860B3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3C72B71C" w14:textId="3CF40E2F" w:rsidR="005E0981" w:rsidRDefault="005E0981" w:rsidP="005E0981">
            <w:r>
              <w:t>Eastside – FBC</w:t>
            </w:r>
            <w:r w:rsidR="00D45545">
              <w:t xml:space="preserve"> </w:t>
            </w:r>
            <w:r>
              <w:t xml:space="preserve">Senoia – Music – Ryan - Addi – Josh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7</w:t>
            </w:r>
          </w:p>
          <w:p w14:paraId="6BF28F69" w14:textId="02B77519" w:rsidR="00ED5088" w:rsidRDefault="005E0981" w:rsidP="005E0981">
            <w:r>
              <w:t>Northside – Mills Chapel – Music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7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5374ADEC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3E411D76" w14:textId="77777777" w:rsidR="00ED5088" w:rsidRDefault="00ED5088" w:rsidP="002F3C99"/>
        </w:tc>
      </w:tr>
      <w:tr w:rsidR="00ED5088" w14:paraId="2CF9163A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14233C7D" w14:textId="77405373" w:rsidR="00ED5088" w:rsidRDefault="005E0981" w:rsidP="002F3C99">
            <w:pPr>
              <w:pStyle w:val="Dates"/>
            </w:pPr>
            <w:r>
              <w:t>6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26D44959" w14:textId="7DDA8760" w:rsidR="00ED5088" w:rsidRDefault="005E0981" w:rsidP="002F3C99">
            <w:pPr>
              <w:pStyle w:val="Dates"/>
            </w:pPr>
            <w:r>
              <w:t>7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390EAF2D" w14:textId="63474EC5" w:rsidR="00ED5088" w:rsidRDefault="005E0981" w:rsidP="002F3C99">
            <w:pPr>
              <w:pStyle w:val="Dates"/>
            </w:pPr>
            <w:r>
              <w:t>8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3633502" w14:textId="10B69FB8" w:rsidR="00ED5088" w:rsidRDefault="005E0981" w:rsidP="002F3C99">
            <w:pPr>
              <w:pStyle w:val="Dates"/>
            </w:pPr>
            <w:r>
              <w:t>9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0FF5312C" w14:textId="2D8341D7" w:rsidR="00ED5088" w:rsidRDefault="005E0981" w:rsidP="002F3C99">
            <w:pPr>
              <w:pStyle w:val="Dates"/>
            </w:pPr>
            <w:r>
              <w:t>10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C6C153D" w14:textId="17CCEDB8" w:rsidR="00ED5088" w:rsidRDefault="005E0981" w:rsidP="002F3C99">
            <w:pPr>
              <w:pStyle w:val="Dates"/>
            </w:pPr>
            <w:r>
              <w:t>11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69779E19" w14:textId="5EBAEF6D" w:rsidR="00ED5088" w:rsidRDefault="005E0981" w:rsidP="002F3C99">
            <w:pPr>
              <w:pStyle w:val="Dates"/>
            </w:pPr>
            <w:r>
              <w:t>12</w:t>
            </w:r>
          </w:p>
        </w:tc>
      </w:tr>
      <w:tr w:rsidR="00ED5088" w14:paraId="3C3855C3" w14:textId="77777777" w:rsidTr="002348A5">
        <w:trPr>
          <w:trHeight w:hRule="exact" w:val="864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AD66D2F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3F27942B" w14:textId="68CEAFA1" w:rsidR="00ED5088" w:rsidRDefault="00ED5088" w:rsidP="002F3C99">
            <w:r>
              <w:t xml:space="preserve">Brooks-Macedonia – Games – Braden-James – Grady – Josh </w:t>
            </w:r>
            <w:r w:rsidR="002348A5" w:rsidRPr="00384467">
              <w:rPr>
                <w:highlight w:val="green"/>
              </w:rPr>
              <w:t xml:space="preserve">– </w:t>
            </w:r>
            <w:r w:rsidR="002348A5" w:rsidRPr="00384467">
              <w:rPr>
                <w:highlight w:val="green"/>
              </w:rPr>
              <w:t>CHRISTMAS STORY HUDDLE</w:t>
            </w:r>
          </w:p>
          <w:p w14:paraId="419ACC5D" w14:textId="26389552" w:rsidR="002348A5" w:rsidRDefault="00ED5088" w:rsidP="002348A5">
            <w:r>
              <w:t>Atkinson-FB</w:t>
            </w:r>
            <w:r w:rsidR="00D45545">
              <w:t xml:space="preserve">C </w:t>
            </w:r>
            <w:r>
              <w:t xml:space="preserve">Newnan – Games – Caitlyn </w:t>
            </w:r>
            <w:r w:rsidR="002348A5" w:rsidRPr="00384467">
              <w:rPr>
                <w:highlight w:val="green"/>
              </w:rPr>
              <w:t>– CHRISTMAS STORY HUDDLE</w:t>
            </w:r>
          </w:p>
          <w:p w14:paraId="6C6C0544" w14:textId="3825AAA5" w:rsidR="00ED5088" w:rsidRDefault="00ED5088" w:rsidP="002F3C99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07130522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FB88D63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D1A239A" w14:textId="77777777" w:rsidR="002348A5" w:rsidRDefault="005E0981" w:rsidP="002348A5">
            <w:r>
              <w:t xml:space="preserve">Moreland – Mt. Gilead – Music – Ryan - Braden-James – Grady </w:t>
            </w:r>
            <w:r w:rsidR="002348A5">
              <w:t>–</w:t>
            </w:r>
            <w:r>
              <w:t xml:space="preserve"> Josh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>– CHRISTMAS STORY HUDDLE</w:t>
            </w:r>
          </w:p>
          <w:p w14:paraId="66151D54" w14:textId="7ED4B1D1" w:rsidR="00ED5088" w:rsidRDefault="00ED5088" w:rsidP="002F3C99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5312FDD9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1AA161F9" w14:textId="77777777" w:rsidR="00ED5088" w:rsidRDefault="00ED5088" w:rsidP="002F3C99"/>
        </w:tc>
      </w:tr>
      <w:tr w:rsidR="00ED5088" w14:paraId="3D2DCE88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583EFE8B" w14:textId="004BB8F2" w:rsidR="00ED5088" w:rsidRDefault="00ED5088" w:rsidP="002F3C99">
            <w:pPr>
              <w:pStyle w:val="Dates"/>
            </w:pPr>
            <w:r>
              <w:t>1</w:t>
            </w:r>
            <w:r w:rsidR="005E0981">
              <w:t>3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03B7F922" w14:textId="1103C4C0" w:rsidR="00ED5088" w:rsidRDefault="005E0981" w:rsidP="002F3C99">
            <w:pPr>
              <w:pStyle w:val="Dates"/>
            </w:pPr>
            <w:r>
              <w:t>14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3DD50A3" w14:textId="43684B39" w:rsidR="00ED5088" w:rsidRDefault="005E0981" w:rsidP="002F3C99">
            <w:pPr>
              <w:pStyle w:val="Dates"/>
            </w:pPr>
            <w:r>
              <w:t>15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1C6B5B67" w14:textId="400A6DBB" w:rsidR="00ED5088" w:rsidRDefault="005E0981" w:rsidP="002F3C99">
            <w:pPr>
              <w:pStyle w:val="Dates"/>
            </w:pPr>
            <w:r>
              <w:t>16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5D9E3E41" w14:textId="122D2EE0" w:rsidR="00ED5088" w:rsidRDefault="005E0981" w:rsidP="002F3C99">
            <w:pPr>
              <w:pStyle w:val="Dates"/>
            </w:pPr>
            <w:r>
              <w:t>17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1AC73A87" w14:textId="16CBB1A9" w:rsidR="00ED5088" w:rsidRDefault="005E0981" w:rsidP="002F3C99">
            <w:pPr>
              <w:pStyle w:val="Dates"/>
            </w:pPr>
            <w:r>
              <w:t>18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681D0AA2" w14:textId="1ACB90F7" w:rsidR="00ED5088" w:rsidRDefault="005E0981" w:rsidP="002F3C99">
            <w:pPr>
              <w:pStyle w:val="Dates"/>
            </w:pPr>
            <w:r>
              <w:t>19</w:t>
            </w:r>
          </w:p>
        </w:tc>
      </w:tr>
      <w:tr w:rsidR="00ED5088" w14:paraId="2BF661CD" w14:textId="77777777" w:rsidTr="002348A5">
        <w:trPr>
          <w:trHeight w:hRule="exact" w:val="981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2158FD8B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64AC2A4" w14:textId="77777777" w:rsidR="002348A5" w:rsidRDefault="00ED5088" w:rsidP="002348A5">
            <w:r>
              <w:t xml:space="preserve">Willis Road-East Newnan – Josh – Games – Addi </w:t>
            </w:r>
            <w:r w:rsidR="002348A5" w:rsidRPr="00384467">
              <w:rPr>
                <w:highlight w:val="green"/>
              </w:rPr>
              <w:t>– CHRISTMAS STORY HUDDLE</w:t>
            </w:r>
          </w:p>
          <w:p w14:paraId="6E037192" w14:textId="0D19F701" w:rsidR="00ED5088" w:rsidRDefault="00ED5088" w:rsidP="002F3C99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1528D119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9EA6480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76EED615" w14:textId="79D0FE95" w:rsidR="005E0981" w:rsidRDefault="005E0981" w:rsidP="005E0981">
            <w:r>
              <w:t>Eastside – FBC</w:t>
            </w:r>
            <w:r w:rsidR="00D45545">
              <w:t xml:space="preserve"> </w:t>
            </w:r>
            <w:r>
              <w:t xml:space="preserve">Senoia – Games – Addi – Josh </w:t>
            </w:r>
            <w:r w:rsidR="002348A5" w:rsidRPr="00384467">
              <w:rPr>
                <w:highlight w:val="green"/>
              </w:rPr>
              <w:t>– CHRISTMAS STORY HUDDLE</w:t>
            </w:r>
          </w:p>
          <w:p w14:paraId="68A9AB67" w14:textId="77777777" w:rsidR="002348A5" w:rsidRDefault="005E0981" w:rsidP="002348A5">
            <w:r>
              <w:t>Northside – Mills Chapel – Games – Caitlyn – Alex</w:t>
            </w:r>
            <w:r w:rsidR="002348A5">
              <w:t xml:space="preserve"> </w:t>
            </w:r>
            <w:r w:rsidR="002348A5" w:rsidRPr="00384467">
              <w:rPr>
                <w:highlight w:val="green"/>
              </w:rPr>
              <w:t>– CHRISTMAS STORY HUDDLE</w:t>
            </w:r>
          </w:p>
          <w:p w14:paraId="101E7A17" w14:textId="50217FDC" w:rsidR="00ED5088" w:rsidRDefault="00ED5088" w:rsidP="005E0981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7C3E73EE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2F27EC8" w14:textId="77777777" w:rsidR="00ED5088" w:rsidRDefault="00ED5088" w:rsidP="002F3C99"/>
        </w:tc>
      </w:tr>
      <w:tr w:rsidR="00ED5088" w14:paraId="2AEDFB4D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2612B038" w14:textId="42301498" w:rsidR="00ED5088" w:rsidRDefault="005E0981" w:rsidP="002F3C99">
            <w:pPr>
              <w:pStyle w:val="Dates"/>
            </w:pPr>
            <w:r>
              <w:t>20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35FF2E69" w14:textId="6228DF15" w:rsidR="00ED5088" w:rsidRDefault="005E0981" w:rsidP="002F3C99">
            <w:pPr>
              <w:pStyle w:val="Dates"/>
            </w:pPr>
            <w:r>
              <w:t>21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19A4325C" w14:textId="4F68A652" w:rsidR="00ED5088" w:rsidRDefault="005E0981" w:rsidP="002F3C99">
            <w:pPr>
              <w:pStyle w:val="Dates"/>
            </w:pPr>
            <w:r>
              <w:t>22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4B2CC073" w14:textId="70F408E8" w:rsidR="00ED5088" w:rsidRDefault="005E0981" w:rsidP="002F3C99">
            <w:pPr>
              <w:pStyle w:val="Dates"/>
            </w:pPr>
            <w:r>
              <w:t>23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0EDFCB21" w14:textId="3B301EBD" w:rsidR="00ED5088" w:rsidRDefault="005E0981" w:rsidP="002F3C99">
            <w:pPr>
              <w:pStyle w:val="Dates"/>
            </w:pPr>
            <w:r>
              <w:t>24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3A80722D" w14:textId="3409C8E8" w:rsidR="00ED5088" w:rsidRDefault="005E0981" w:rsidP="002F3C99">
            <w:pPr>
              <w:pStyle w:val="Dates"/>
            </w:pPr>
            <w:r>
              <w:t>25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6CA9033C" w14:textId="756AEEAC" w:rsidR="00ED5088" w:rsidRDefault="005E0981" w:rsidP="002F3C99">
            <w:pPr>
              <w:pStyle w:val="Dates"/>
            </w:pPr>
            <w:r>
              <w:t>26</w:t>
            </w:r>
          </w:p>
        </w:tc>
      </w:tr>
      <w:tr w:rsidR="00ED5088" w14:paraId="1C579E9D" w14:textId="77777777" w:rsidTr="002348A5">
        <w:trPr>
          <w:trHeight w:hRule="exact" w:val="65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06CE7F09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10FC2F0E" w14:textId="6D1AFA95" w:rsidR="00ED5088" w:rsidRDefault="005E0981" w:rsidP="002F3C99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35A5E422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382DC119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E55A044" w14:textId="7726D7EE" w:rsidR="00ED5088" w:rsidRDefault="005E0981" w:rsidP="002F3C99">
            <w:r>
              <w:t>NO HUDDLES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45F235C8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780614C4" w14:textId="77777777" w:rsidR="00ED5088" w:rsidRDefault="00ED5088" w:rsidP="002F3C99"/>
        </w:tc>
      </w:tr>
      <w:tr w:rsidR="00ED5088" w14:paraId="4E0682C4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86CA6CD" w14:textId="6C6ED326" w:rsidR="00ED5088" w:rsidRDefault="00ED5088" w:rsidP="002F3C99">
            <w:pPr>
              <w:pStyle w:val="Dates"/>
            </w:pPr>
            <w:r>
              <w:t>2</w:t>
            </w:r>
            <w:r w:rsidR="005E0981">
              <w:t>7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2B480866" w14:textId="48B45369" w:rsidR="00ED5088" w:rsidRDefault="005E0981" w:rsidP="002F3C99">
            <w:pPr>
              <w:pStyle w:val="Dates"/>
            </w:pPr>
            <w:r>
              <w:t>28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0577098D" w14:textId="34B566F7" w:rsidR="00ED5088" w:rsidRDefault="005E0981" w:rsidP="002F3C99">
            <w:pPr>
              <w:pStyle w:val="Dates"/>
            </w:pPr>
            <w:r>
              <w:t>29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42B60731" w14:textId="7F8714A1" w:rsidR="00ED5088" w:rsidRDefault="005E0981" w:rsidP="002F3C99">
            <w:pPr>
              <w:pStyle w:val="Dates"/>
            </w:pPr>
            <w:r>
              <w:t>30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5C3EB9A4" w14:textId="37D31482" w:rsidR="00ED5088" w:rsidRDefault="005E0981" w:rsidP="002F3C99">
            <w:pPr>
              <w:pStyle w:val="Dates"/>
            </w:pPr>
            <w:r>
              <w:t>31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6D64B66C" w14:textId="37C6947F" w:rsidR="00ED5088" w:rsidRDefault="00ED5088" w:rsidP="002F3C99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4BB73203" w14:textId="01AC0CE5" w:rsidR="00ED5088" w:rsidRDefault="00ED5088" w:rsidP="002F3C99">
            <w:pPr>
              <w:pStyle w:val="Dates"/>
            </w:pPr>
          </w:p>
        </w:tc>
      </w:tr>
      <w:tr w:rsidR="00ED5088" w14:paraId="70EE7724" w14:textId="77777777" w:rsidTr="002348A5">
        <w:trPr>
          <w:trHeight w:hRule="exact" w:val="513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AD385B2" w14:textId="77777777" w:rsidR="00ED5088" w:rsidRDefault="00ED5088" w:rsidP="002F3C99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4FBCFE77" w14:textId="375906BA" w:rsidR="00ED5088" w:rsidRDefault="005E0981" w:rsidP="002F3C99">
            <w:r>
              <w:t>NO HUDDLES</w:t>
            </w:r>
            <w:r w:rsidR="00ED5088">
              <w:t xml:space="preserve"> 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207AFE5D" w14:textId="77777777" w:rsidR="00ED5088" w:rsidRDefault="00ED5088" w:rsidP="002F3C99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297CF52D" w14:textId="77777777" w:rsidR="00ED5088" w:rsidRDefault="00ED5088" w:rsidP="002F3C99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39D68C73" w14:textId="1403E560" w:rsidR="00ED5088" w:rsidRDefault="005E0981" w:rsidP="002F3C99">
            <w:r>
              <w:t>NO HUDDLES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76D6EE17" w14:textId="77777777" w:rsidR="00ED5088" w:rsidRDefault="00ED5088" w:rsidP="002F3C99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E78F226" w14:textId="77777777" w:rsidR="00ED5088" w:rsidRDefault="00ED5088" w:rsidP="002F3C99"/>
        </w:tc>
      </w:tr>
      <w:tr w:rsidR="00ED5088" w14:paraId="6FE4ED26" w14:textId="77777777" w:rsidTr="002F3C99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075D8A08" w14:textId="6664FCA2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2A85023D" w14:textId="793A3C4F" w:rsidR="00ED5088" w:rsidRDefault="00ED5088" w:rsidP="002F3C9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4BB3B3E1" w14:textId="77777777" w:rsidR="00ED5088" w:rsidRDefault="00ED5088" w:rsidP="002F3C99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480890C9" w14:textId="77777777" w:rsidR="00ED5088" w:rsidRDefault="00ED5088" w:rsidP="002F3C99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0BA744E4" w14:textId="77777777" w:rsidR="00ED5088" w:rsidRDefault="00ED5088" w:rsidP="002F3C99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2B0A9873" w14:textId="77777777" w:rsidR="00ED5088" w:rsidRDefault="00ED5088" w:rsidP="002F3C99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50874167" w14:textId="77777777" w:rsidR="00ED5088" w:rsidRDefault="00ED5088" w:rsidP="002F3C99">
            <w:pPr>
              <w:pStyle w:val="Dates"/>
            </w:pPr>
          </w:p>
        </w:tc>
      </w:tr>
      <w:tr w:rsidR="00ED5088" w14:paraId="3B9BD955" w14:textId="77777777" w:rsidTr="002F3C99">
        <w:trPr>
          <w:trHeight w:hRule="exact" w:val="907"/>
        </w:trPr>
        <w:tc>
          <w:tcPr>
            <w:tcW w:w="622" w:type="dxa"/>
          </w:tcPr>
          <w:p w14:paraId="3C6AB7C0" w14:textId="77777777" w:rsidR="00ED5088" w:rsidRDefault="00ED5088" w:rsidP="002F3C99"/>
        </w:tc>
        <w:tc>
          <w:tcPr>
            <w:tcW w:w="5760" w:type="dxa"/>
          </w:tcPr>
          <w:p w14:paraId="65181EA2" w14:textId="77777777" w:rsidR="00ED5088" w:rsidRDefault="00ED5088" w:rsidP="002F3C99"/>
        </w:tc>
        <w:tc>
          <w:tcPr>
            <w:tcW w:w="630" w:type="dxa"/>
          </w:tcPr>
          <w:p w14:paraId="695C1D8B" w14:textId="77777777" w:rsidR="00ED5088" w:rsidRDefault="00ED5088" w:rsidP="002F3C99"/>
        </w:tc>
        <w:tc>
          <w:tcPr>
            <w:tcW w:w="720" w:type="dxa"/>
          </w:tcPr>
          <w:p w14:paraId="0DE63E88" w14:textId="77777777" w:rsidR="00ED5088" w:rsidRDefault="00ED5088" w:rsidP="002F3C99"/>
        </w:tc>
        <w:tc>
          <w:tcPr>
            <w:tcW w:w="5580" w:type="dxa"/>
          </w:tcPr>
          <w:p w14:paraId="54F9A37F" w14:textId="77777777" w:rsidR="00ED5088" w:rsidRDefault="00ED5088" w:rsidP="002F3C99"/>
        </w:tc>
        <w:tc>
          <w:tcPr>
            <w:tcW w:w="540" w:type="dxa"/>
          </w:tcPr>
          <w:p w14:paraId="080232E8" w14:textId="77777777" w:rsidR="00ED5088" w:rsidRDefault="00ED5088" w:rsidP="002F3C99"/>
        </w:tc>
        <w:tc>
          <w:tcPr>
            <w:tcW w:w="532" w:type="dxa"/>
          </w:tcPr>
          <w:p w14:paraId="576793BF" w14:textId="77777777" w:rsidR="00ED5088" w:rsidRDefault="00ED5088" w:rsidP="002F3C99"/>
        </w:tc>
      </w:tr>
    </w:tbl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C45B0B" w14:paraId="0F42CF9E" w14:textId="77777777" w:rsidTr="005840DA">
        <w:tc>
          <w:tcPr>
            <w:tcW w:w="2500" w:type="pct"/>
            <w:shd w:val="clear" w:color="auto" w:fill="495E00" w:themeFill="accent1" w:themeFillShade="80"/>
          </w:tcPr>
          <w:p w14:paraId="429BDE36" w14:textId="32C7B912" w:rsidR="00C45B0B" w:rsidRDefault="00C45B0B" w:rsidP="005840DA">
            <w:pPr>
              <w:pStyle w:val="Month"/>
            </w:pPr>
            <w:r>
              <w:lastRenderedPageBreak/>
              <w:t>January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70A89AAD" w14:textId="77777777" w:rsidR="00C45B0B" w:rsidRDefault="00C45B0B" w:rsidP="005840DA"/>
        </w:tc>
      </w:tr>
      <w:tr w:rsidR="00C45B0B" w14:paraId="1B529EFA" w14:textId="77777777" w:rsidTr="005840DA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123A21D" w14:textId="77777777" w:rsidR="00C45B0B" w:rsidRDefault="00C45B0B" w:rsidP="005840DA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F0EF17A" w14:textId="159EA41A" w:rsidR="00C45B0B" w:rsidRDefault="00C45B0B" w:rsidP="005840DA">
            <w:pPr>
              <w:pStyle w:val="Year"/>
            </w:pPr>
            <w:r>
              <w:t>2027</w:t>
            </w:r>
          </w:p>
        </w:tc>
      </w:tr>
      <w:tr w:rsidR="00C45B0B" w14:paraId="7A0A039A" w14:textId="77777777" w:rsidTr="005840DA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4BA9A580" w14:textId="77777777" w:rsidR="00C45B0B" w:rsidRDefault="00C45B0B" w:rsidP="005840DA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463F00AF" w14:textId="77777777" w:rsidR="00C45B0B" w:rsidRDefault="00C45B0B" w:rsidP="005840DA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C45B0B" w14:paraId="738605E1" w14:textId="77777777" w:rsidTr="00584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6D391677" w14:textId="77777777" w:rsidR="00C45B0B" w:rsidRDefault="00C45B0B" w:rsidP="005840DA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421FC63F" w14:textId="77777777" w:rsidR="00C45B0B" w:rsidRDefault="00000000" w:rsidP="005840DA">
            <w:pPr>
              <w:pStyle w:val="Days"/>
            </w:pPr>
            <w:sdt>
              <w:sdtPr>
                <w:id w:val="271452454"/>
                <w:placeholder>
                  <w:docPart w:val="211C3A00588D4344B5FE0E935CD15F27"/>
                </w:placeholder>
                <w:temporary/>
                <w:showingPlcHdr/>
                <w15:appearance w15:val="hidden"/>
              </w:sdtPr>
              <w:sdtContent>
                <w:r w:rsidR="00C45B0B">
                  <w:t>Monday</w:t>
                </w:r>
              </w:sdtContent>
            </w:sdt>
          </w:p>
        </w:tc>
        <w:tc>
          <w:tcPr>
            <w:tcW w:w="630" w:type="dxa"/>
          </w:tcPr>
          <w:p w14:paraId="580531D5" w14:textId="77777777" w:rsidR="00C45B0B" w:rsidRDefault="00C45B0B" w:rsidP="005840DA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5A559524" w14:textId="77777777" w:rsidR="00C45B0B" w:rsidRDefault="00C45B0B" w:rsidP="005840DA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20475AF9" w14:textId="77777777" w:rsidR="00C45B0B" w:rsidRDefault="00000000" w:rsidP="005840DA">
            <w:pPr>
              <w:pStyle w:val="Days"/>
            </w:pPr>
            <w:sdt>
              <w:sdtPr>
                <w:id w:val="1171828757"/>
                <w:placeholder>
                  <w:docPart w:val="504F4D3871F5EA4F8F3D95B4B6BEAEF1"/>
                </w:placeholder>
                <w:temporary/>
                <w:showingPlcHdr/>
                <w15:appearance w15:val="hidden"/>
              </w:sdtPr>
              <w:sdtContent>
                <w:r w:rsidR="00C45B0B">
                  <w:t>Thursday</w:t>
                </w:r>
              </w:sdtContent>
            </w:sdt>
          </w:p>
        </w:tc>
        <w:tc>
          <w:tcPr>
            <w:tcW w:w="540" w:type="dxa"/>
          </w:tcPr>
          <w:p w14:paraId="6C79D493" w14:textId="77777777" w:rsidR="00C45B0B" w:rsidRDefault="00C45B0B" w:rsidP="005840DA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18DD0E9B" w14:textId="77777777" w:rsidR="00C45B0B" w:rsidRDefault="00C45B0B" w:rsidP="005840DA">
            <w:pPr>
              <w:pStyle w:val="Days"/>
            </w:pPr>
            <w:r>
              <w:t>Sat</w:t>
            </w:r>
          </w:p>
        </w:tc>
      </w:tr>
      <w:tr w:rsidR="00C45B0B" w14:paraId="42F52328" w14:textId="77777777" w:rsidTr="005840DA">
        <w:tc>
          <w:tcPr>
            <w:tcW w:w="622" w:type="dxa"/>
            <w:tcBorders>
              <w:bottom w:val="nil"/>
            </w:tcBorders>
          </w:tcPr>
          <w:p w14:paraId="779C8411" w14:textId="58EB4247" w:rsidR="00C45B0B" w:rsidRDefault="00C45B0B" w:rsidP="005840D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4A837FA1" w14:textId="77777777" w:rsidR="00C45B0B" w:rsidRDefault="00C45B0B" w:rsidP="005840DA">
            <w:pPr>
              <w:pStyle w:val="Dates"/>
              <w:jc w:val="left"/>
            </w:pPr>
          </w:p>
        </w:tc>
        <w:tc>
          <w:tcPr>
            <w:tcW w:w="630" w:type="dxa"/>
            <w:tcBorders>
              <w:bottom w:val="nil"/>
            </w:tcBorders>
          </w:tcPr>
          <w:p w14:paraId="31C41C48" w14:textId="020A23B5" w:rsidR="00C45B0B" w:rsidRDefault="00C45B0B" w:rsidP="005840DA">
            <w:pPr>
              <w:pStyle w:val="Dates"/>
            </w:pPr>
          </w:p>
        </w:tc>
        <w:tc>
          <w:tcPr>
            <w:tcW w:w="720" w:type="dxa"/>
            <w:tcBorders>
              <w:bottom w:val="nil"/>
            </w:tcBorders>
          </w:tcPr>
          <w:p w14:paraId="4B7DB2FF" w14:textId="5A089B50" w:rsidR="00C45B0B" w:rsidRDefault="00C45B0B" w:rsidP="005840DA">
            <w:pPr>
              <w:pStyle w:val="Dates"/>
            </w:pPr>
          </w:p>
        </w:tc>
        <w:tc>
          <w:tcPr>
            <w:tcW w:w="5580" w:type="dxa"/>
            <w:tcBorders>
              <w:bottom w:val="nil"/>
            </w:tcBorders>
          </w:tcPr>
          <w:p w14:paraId="3048CD5C" w14:textId="173B2DA0" w:rsidR="00C45B0B" w:rsidRDefault="00C45B0B" w:rsidP="005840DA">
            <w:pPr>
              <w:pStyle w:val="Dates"/>
            </w:pPr>
          </w:p>
        </w:tc>
        <w:tc>
          <w:tcPr>
            <w:tcW w:w="540" w:type="dxa"/>
            <w:tcBorders>
              <w:bottom w:val="nil"/>
            </w:tcBorders>
          </w:tcPr>
          <w:p w14:paraId="73FB0B66" w14:textId="6A60ED47" w:rsidR="00C45B0B" w:rsidRDefault="00C45B0B" w:rsidP="005840DA">
            <w:pPr>
              <w:pStyle w:val="Dates"/>
              <w:jc w:val="center"/>
            </w:pPr>
            <w:r>
              <w:t>1</w:t>
            </w:r>
          </w:p>
        </w:tc>
        <w:tc>
          <w:tcPr>
            <w:tcW w:w="532" w:type="dxa"/>
            <w:tcBorders>
              <w:bottom w:val="nil"/>
            </w:tcBorders>
          </w:tcPr>
          <w:p w14:paraId="00F1451D" w14:textId="5B79068B" w:rsidR="00C45B0B" w:rsidRDefault="00C45B0B" w:rsidP="005840DA">
            <w:pPr>
              <w:pStyle w:val="Dates"/>
            </w:pPr>
            <w:r>
              <w:t>2</w:t>
            </w:r>
          </w:p>
        </w:tc>
      </w:tr>
      <w:tr w:rsidR="00C45B0B" w14:paraId="6E2E1F5B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51528328" w14:textId="77777777" w:rsidR="00C45B0B" w:rsidRDefault="00C45B0B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657E81BA" w14:textId="77777777" w:rsidR="00C45B0B" w:rsidRDefault="00C45B0B" w:rsidP="005840DA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4143A180" w14:textId="77777777" w:rsidR="00C45B0B" w:rsidRDefault="00C45B0B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A9778AD" w14:textId="77777777" w:rsidR="00C45B0B" w:rsidRDefault="00C45B0B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36AA91A9" w14:textId="16AC808B" w:rsidR="00C45B0B" w:rsidRDefault="00C45B0B" w:rsidP="005840DA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48A2DC08" w14:textId="77777777" w:rsidR="00C45B0B" w:rsidRDefault="00C45B0B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ADFFE5E" w14:textId="77777777" w:rsidR="00C45B0B" w:rsidRDefault="00C45B0B" w:rsidP="005840DA"/>
        </w:tc>
      </w:tr>
      <w:tr w:rsidR="00C45B0B" w14:paraId="296C5C94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7A75E3A3" w14:textId="1C63F7FE" w:rsidR="00C45B0B" w:rsidRDefault="00C45B0B" w:rsidP="005840DA">
            <w:pPr>
              <w:pStyle w:val="Dates"/>
            </w:pPr>
            <w:r>
              <w:t>3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17AACE8A" w14:textId="69B45745" w:rsidR="00C45B0B" w:rsidRDefault="00C45B0B" w:rsidP="005840DA">
            <w:pPr>
              <w:pStyle w:val="Dates"/>
            </w:pPr>
            <w:r>
              <w:t>4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0EC25462" w14:textId="7147212A" w:rsidR="00C45B0B" w:rsidRDefault="00C45B0B" w:rsidP="005840DA">
            <w:pPr>
              <w:pStyle w:val="Dates"/>
            </w:pPr>
            <w:r>
              <w:t>5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502BFBAF" w14:textId="5EE66627" w:rsidR="00C45B0B" w:rsidRDefault="00C45B0B" w:rsidP="005840DA">
            <w:pPr>
              <w:pStyle w:val="Dates"/>
            </w:pPr>
            <w:r>
              <w:t>6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4263385F" w14:textId="70D91778" w:rsidR="00C45B0B" w:rsidRDefault="00C45B0B" w:rsidP="005840DA">
            <w:pPr>
              <w:pStyle w:val="Dates"/>
            </w:pPr>
            <w:r>
              <w:t>7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73767F82" w14:textId="161FD8AD" w:rsidR="00C45B0B" w:rsidRDefault="00C45B0B" w:rsidP="005840DA">
            <w:pPr>
              <w:pStyle w:val="Dates"/>
            </w:pPr>
            <w:r>
              <w:t>8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240686C1" w14:textId="3D5CD9B2" w:rsidR="00C45B0B" w:rsidRDefault="00C45B0B" w:rsidP="005840DA">
            <w:pPr>
              <w:pStyle w:val="Dates"/>
            </w:pPr>
            <w:r>
              <w:t>9</w:t>
            </w:r>
          </w:p>
        </w:tc>
      </w:tr>
      <w:tr w:rsidR="00C45B0B" w14:paraId="5F86B57D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3D2851AA" w14:textId="77777777" w:rsidR="00C45B0B" w:rsidRDefault="00C45B0B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CFC601A" w14:textId="63B766DA" w:rsidR="00C45B0B" w:rsidRDefault="00356F17" w:rsidP="005840DA">
            <w:r>
              <w:t>NO HUDDLES</w:t>
            </w:r>
            <w:r w:rsidR="00C45B0B">
              <w:t xml:space="preserve"> 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8FFA9C6" w14:textId="77777777" w:rsidR="00C45B0B" w:rsidRDefault="00C45B0B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6320F315" w14:textId="77777777" w:rsidR="00C45B0B" w:rsidRDefault="00C45B0B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7793BB38" w14:textId="4373AC8F" w:rsidR="00C45B0B" w:rsidRDefault="00C45B0B" w:rsidP="00C45B0B">
            <w:r>
              <w:t>Eastside – FBC</w:t>
            </w:r>
            <w:r w:rsidR="00D45545">
              <w:t xml:space="preserve"> </w:t>
            </w:r>
            <w:r>
              <w:t xml:space="preserve">Senoia – Music – Ryan - Addi – Josh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8</w:t>
            </w:r>
          </w:p>
          <w:p w14:paraId="021A6AE3" w14:textId="14DD7492" w:rsidR="00C45B0B" w:rsidRDefault="00C45B0B" w:rsidP="00C45B0B">
            <w:r>
              <w:t>Northside – Mills Chapel – Music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8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4A833C6A" w14:textId="77777777" w:rsidR="00C45B0B" w:rsidRDefault="00C45B0B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7B17FF6" w14:textId="77777777" w:rsidR="00C45B0B" w:rsidRDefault="00C45B0B" w:rsidP="005840DA"/>
        </w:tc>
      </w:tr>
      <w:tr w:rsidR="00C45B0B" w14:paraId="6F93DED1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DED744B" w14:textId="76CBDD6C" w:rsidR="00C45B0B" w:rsidRDefault="00C45B0B" w:rsidP="005840DA">
            <w:pPr>
              <w:pStyle w:val="Dates"/>
            </w:pPr>
            <w:r>
              <w:t>10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29935310" w14:textId="43549881" w:rsidR="00C45B0B" w:rsidRDefault="00C45B0B" w:rsidP="005840DA">
            <w:pPr>
              <w:pStyle w:val="Dates"/>
            </w:pPr>
            <w:r>
              <w:t>11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13E66348" w14:textId="2CF049AE" w:rsidR="00C45B0B" w:rsidRDefault="00C45B0B" w:rsidP="005840DA">
            <w:pPr>
              <w:pStyle w:val="Dates"/>
            </w:pPr>
            <w:r>
              <w:t>12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87B8C2A" w14:textId="2DAF23B4" w:rsidR="00C45B0B" w:rsidRDefault="00C45B0B" w:rsidP="005840DA">
            <w:pPr>
              <w:pStyle w:val="Dates"/>
            </w:pPr>
            <w:r>
              <w:t>13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06BCD3EB" w14:textId="2F6E92DB" w:rsidR="00C45B0B" w:rsidRDefault="00C45B0B" w:rsidP="005840DA">
            <w:pPr>
              <w:pStyle w:val="Dates"/>
            </w:pPr>
            <w:r>
              <w:t>14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151A9BBE" w14:textId="653BF442" w:rsidR="00C45B0B" w:rsidRDefault="00C45B0B" w:rsidP="005840DA">
            <w:pPr>
              <w:pStyle w:val="Dates"/>
            </w:pPr>
            <w:r>
              <w:t>15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38D5726F" w14:textId="63A4077F" w:rsidR="00C45B0B" w:rsidRDefault="00C45B0B" w:rsidP="005840DA">
            <w:pPr>
              <w:pStyle w:val="Dates"/>
            </w:pPr>
            <w:r>
              <w:t>16</w:t>
            </w:r>
          </w:p>
        </w:tc>
      </w:tr>
      <w:tr w:rsidR="00C45B0B" w14:paraId="2715882B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16D7F79B" w14:textId="77777777" w:rsidR="00C45B0B" w:rsidRDefault="00C45B0B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7642BC90" w14:textId="3E5648B1" w:rsidR="00C45B0B" w:rsidRDefault="00C45B0B" w:rsidP="005840DA">
            <w:r>
              <w:t xml:space="preserve">Willis Road-East Newnan – Josh – Games – Addi </w:t>
            </w:r>
            <w:r w:rsidR="00D355C5" w:rsidRPr="00384467">
              <w:rPr>
                <w:highlight w:val="green"/>
              </w:rPr>
              <w:t>– HUDDLE 5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948D68C" w14:textId="77777777" w:rsidR="00C45B0B" w:rsidRDefault="00C45B0B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A5BAAD2" w14:textId="77777777" w:rsidR="00C45B0B" w:rsidRDefault="00C45B0B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A29F328" w14:textId="3C1FE051" w:rsidR="00C45B0B" w:rsidRDefault="00C45B0B" w:rsidP="005840DA">
            <w:r>
              <w:t xml:space="preserve">Moreland – Mt. Gilead – Music – Ryan - Braden-James – Grady </w:t>
            </w:r>
            <w:r w:rsidR="004908B8">
              <w:t>–</w:t>
            </w:r>
            <w:r>
              <w:t xml:space="preserve">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6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26621C26" w14:textId="77777777" w:rsidR="00C45B0B" w:rsidRDefault="00C45B0B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1CDEB6BF" w14:textId="77777777" w:rsidR="00C45B0B" w:rsidRDefault="00C45B0B" w:rsidP="005840DA"/>
        </w:tc>
      </w:tr>
      <w:tr w:rsidR="00C45B0B" w14:paraId="5710E996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001597BE" w14:textId="48F449A5" w:rsidR="00C45B0B" w:rsidRDefault="00C45B0B" w:rsidP="005840DA">
            <w:pPr>
              <w:pStyle w:val="Dates"/>
            </w:pPr>
            <w:r>
              <w:t>17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576AF763" w14:textId="67E84A7F" w:rsidR="00C45B0B" w:rsidRDefault="00C45B0B" w:rsidP="005840DA">
            <w:pPr>
              <w:pStyle w:val="Dates"/>
            </w:pPr>
            <w:r>
              <w:t>18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3DA186FB" w14:textId="7900CC16" w:rsidR="00C45B0B" w:rsidRDefault="00C45B0B" w:rsidP="005840DA">
            <w:pPr>
              <w:pStyle w:val="Dates"/>
            </w:pPr>
            <w:r>
              <w:t>19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78C40F84" w14:textId="5C4A4691" w:rsidR="00C45B0B" w:rsidRDefault="00C45B0B" w:rsidP="005840DA">
            <w:pPr>
              <w:pStyle w:val="Dates"/>
            </w:pPr>
            <w:r>
              <w:t>20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14942DF9" w14:textId="1401C04E" w:rsidR="00C45B0B" w:rsidRDefault="00C45B0B" w:rsidP="005840DA">
            <w:pPr>
              <w:pStyle w:val="Dates"/>
            </w:pPr>
            <w:r>
              <w:t>21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13B4560B" w14:textId="5537330B" w:rsidR="00C45B0B" w:rsidRDefault="00C45B0B" w:rsidP="005840DA">
            <w:pPr>
              <w:pStyle w:val="Dates"/>
            </w:pPr>
            <w:r>
              <w:t>22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8559A66" w14:textId="54FE6B28" w:rsidR="00C45B0B" w:rsidRDefault="00C45B0B" w:rsidP="005840DA">
            <w:pPr>
              <w:pStyle w:val="Dates"/>
            </w:pPr>
            <w:r>
              <w:t>23</w:t>
            </w:r>
          </w:p>
        </w:tc>
      </w:tr>
      <w:tr w:rsidR="00C45B0B" w14:paraId="1648494D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3EDDF19D" w14:textId="77777777" w:rsidR="00C45B0B" w:rsidRDefault="00C45B0B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638AF0DF" w14:textId="77777777" w:rsidR="00C45B0B" w:rsidRDefault="00C45B0B" w:rsidP="005840DA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644776DF" w14:textId="77777777" w:rsidR="00C45B0B" w:rsidRDefault="00C45B0B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24A83D61" w14:textId="77777777" w:rsidR="00C45B0B" w:rsidRDefault="00C45B0B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10D02A57" w14:textId="47AFC3B7" w:rsidR="00C45B0B" w:rsidRDefault="00C45B0B" w:rsidP="00C45B0B">
            <w:r>
              <w:t>Eastside – FBC</w:t>
            </w:r>
            <w:r w:rsidR="00D45545">
              <w:t xml:space="preserve"> </w:t>
            </w:r>
            <w:r>
              <w:t xml:space="preserve">Senoia – Games – Addi – Josh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9</w:t>
            </w:r>
          </w:p>
          <w:p w14:paraId="65476915" w14:textId="737D2426" w:rsidR="00C45B0B" w:rsidRDefault="00C45B0B" w:rsidP="00C45B0B">
            <w:r>
              <w:t>Northside – Mills Chapel – Games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9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7F974954" w14:textId="77777777" w:rsidR="00C45B0B" w:rsidRDefault="00C45B0B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9E521A3" w14:textId="77777777" w:rsidR="00C45B0B" w:rsidRDefault="00C45B0B" w:rsidP="005840DA"/>
        </w:tc>
      </w:tr>
      <w:tr w:rsidR="00C45B0B" w14:paraId="379479FC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E30D5B4" w14:textId="24CCD1C7" w:rsidR="00C45B0B" w:rsidRDefault="00C45B0B" w:rsidP="005840DA">
            <w:pPr>
              <w:pStyle w:val="Dates"/>
            </w:pPr>
            <w:r>
              <w:t>24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62834636" w14:textId="5699BD28" w:rsidR="00C45B0B" w:rsidRDefault="00C45B0B" w:rsidP="005840DA">
            <w:pPr>
              <w:pStyle w:val="Dates"/>
            </w:pPr>
            <w:r>
              <w:t>25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61296E24" w14:textId="3F5BCA05" w:rsidR="00C45B0B" w:rsidRDefault="00C45B0B" w:rsidP="005840DA">
            <w:pPr>
              <w:pStyle w:val="Dates"/>
            </w:pPr>
            <w:r>
              <w:t>26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D7343D5" w14:textId="0F71D81D" w:rsidR="00C45B0B" w:rsidRDefault="00C45B0B" w:rsidP="005840DA">
            <w:pPr>
              <w:pStyle w:val="Dates"/>
            </w:pPr>
            <w:r>
              <w:t>27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19FDF34F" w14:textId="3F4F1857" w:rsidR="00C45B0B" w:rsidRDefault="00C45B0B" w:rsidP="005840DA">
            <w:pPr>
              <w:pStyle w:val="Dates"/>
            </w:pPr>
            <w:r>
              <w:t>28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3E6BE8A1" w14:textId="4F0BBEF0" w:rsidR="00C45B0B" w:rsidRDefault="00C45B0B" w:rsidP="005840DA">
            <w:pPr>
              <w:pStyle w:val="Dates"/>
            </w:pPr>
            <w:r>
              <w:t>29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4CC8348A" w14:textId="36EC691F" w:rsidR="00C45B0B" w:rsidRDefault="00C45B0B" w:rsidP="005840DA">
            <w:pPr>
              <w:pStyle w:val="Dates"/>
            </w:pPr>
            <w:r>
              <w:t>30</w:t>
            </w:r>
          </w:p>
        </w:tc>
      </w:tr>
      <w:tr w:rsidR="00C45B0B" w14:paraId="19E9A038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561888F2" w14:textId="77777777" w:rsidR="00C45B0B" w:rsidRDefault="00C45B0B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064A81F0" w14:textId="17139162" w:rsidR="00C45B0B" w:rsidRDefault="00356F17" w:rsidP="005840DA">
            <w:r>
              <w:t xml:space="preserve">Willis Road-East Newnan – Josh – </w:t>
            </w:r>
            <w:r w:rsidR="00D53C18">
              <w:t xml:space="preserve">Ryan </w:t>
            </w:r>
            <w:r>
              <w:t xml:space="preserve">– </w:t>
            </w:r>
            <w:r w:rsidR="00D53C18">
              <w:t xml:space="preserve">Music - </w:t>
            </w:r>
            <w:r>
              <w:t xml:space="preserve">Addi </w:t>
            </w:r>
            <w:r w:rsidR="00D355C5" w:rsidRPr="00384467">
              <w:rPr>
                <w:highlight w:val="green"/>
              </w:rPr>
              <w:t xml:space="preserve">– HUDDLE </w:t>
            </w:r>
            <w:r w:rsidR="00D355C5" w:rsidRPr="00384467">
              <w:rPr>
                <w:highlight w:val="green"/>
              </w:rPr>
              <w:t>6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3677561" w14:textId="77777777" w:rsidR="00C45B0B" w:rsidRDefault="00C45B0B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630EF5FC" w14:textId="77777777" w:rsidR="00C45B0B" w:rsidRDefault="00C45B0B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FFFA607" w14:textId="243597A6" w:rsidR="00C45B0B" w:rsidRDefault="00C45B0B" w:rsidP="005840DA">
            <w:r>
              <w:t xml:space="preserve">Moreland – Mt. Gilead – </w:t>
            </w:r>
            <w:r w:rsidR="00D53C18">
              <w:t>Games</w:t>
            </w:r>
            <w:r>
              <w:t xml:space="preserve"> – Braden-James – Grady </w:t>
            </w:r>
            <w:r w:rsidR="004908B8">
              <w:t>–</w:t>
            </w:r>
            <w:r>
              <w:t xml:space="preserve">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7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D914073" w14:textId="77777777" w:rsidR="00C45B0B" w:rsidRDefault="00C45B0B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8623073" w14:textId="77777777" w:rsidR="00C45B0B" w:rsidRDefault="00C45B0B" w:rsidP="005840DA"/>
        </w:tc>
      </w:tr>
      <w:tr w:rsidR="00C45B0B" w14:paraId="2165C719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32B44229" w14:textId="17EBFD53" w:rsidR="00C45B0B" w:rsidRDefault="00C45B0B" w:rsidP="005840DA">
            <w:pPr>
              <w:pStyle w:val="Dates"/>
            </w:pPr>
            <w:r>
              <w:t>31</w:t>
            </w: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485AF31D" w14:textId="29C47C50" w:rsidR="00C45B0B" w:rsidRDefault="00C45B0B" w:rsidP="005840DA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642D7FAB" w14:textId="77777777" w:rsidR="00C45B0B" w:rsidRDefault="00C45B0B" w:rsidP="005840DA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40879EAF" w14:textId="77777777" w:rsidR="00C45B0B" w:rsidRDefault="00C45B0B" w:rsidP="005840DA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2DDF7811" w14:textId="77777777" w:rsidR="00C45B0B" w:rsidRDefault="00C45B0B" w:rsidP="005840DA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710DEB81" w14:textId="77777777" w:rsidR="00C45B0B" w:rsidRDefault="00C45B0B" w:rsidP="005840DA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3E10B112" w14:textId="77777777" w:rsidR="00C45B0B" w:rsidRDefault="00C45B0B" w:rsidP="005840DA">
            <w:pPr>
              <w:pStyle w:val="Dates"/>
            </w:pPr>
          </w:p>
        </w:tc>
      </w:tr>
      <w:tr w:rsidR="00C45B0B" w14:paraId="7B22C40D" w14:textId="77777777" w:rsidTr="005840DA">
        <w:trPr>
          <w:trHeight w:hRule="exact" w:val="907"/>
        </w:trPr>
        <w:tc>
          <w:tcPr>
            <w:tcW w:w="622" w:type="dxa"/>
          </w:tcPr>
          <w:p w14:paraId="5893CF77" w14:textId="77777777" w:rsidR="00C45B0B" w:rsidRDefault="00C45B0B" w:rsidP="005840DA"/>
        </w:tc>
        <w:tc>
          <w:tcPr>
            <w:tcW w:w="5760" w:type="dxa"/>
          </w:tcPr>
          <w:p w14:paraId="398AE9B7" w14:textId="77777777" w:rsidR="00C45B0B" w:rsidRDefault="00C45B0B" w:rsidP="005840DA"/>
        </w:tc>
        <w:tc>
          <w:tcPr>
            <w:tcW w:w="630" w:type="dxa"/>
          </w:tcPr>
          <w:p w14:paraId="2134D106" w14:textId="77777777" w:rsidR="00C45B0B" w:rsidRDefault="00C45B0B" w:rsidP="005840DA"/>
        </w:tc>
        <w:tc>
          <w:tcPr>
            <w:tcW w:w="720" w:type="dxa"/>
          </w:tcPr>
          <w:p w14:paraId="024387DC" w14:textId="77777777" w:rsidR="00C45B0B" w:rsidRDefault="00C45B0B" w:rsidP="005840DA"/>
        </w:tc>
        <w:tc>
          <w:tcPr>
            <w:tcW w:w="5580" w:type="dxa"/>
          </w:tcPr>
          <w:p w14:paraId="73BFAAA2" w14:textId="77777777" w:rsidR="00C45B0B" w:rsidRDefault="00C45B0B" w:rsidP="005840DA"/>
        </w:tc>
        <w:tc>
          <w:tcPr>
            <w:tcW w:w="540" w:type="dxa"/>
          </w:tcPr>
          <w:p w14:paraId="1B01ED09" w14:textId="77777777" w:rsidR="00C45B0B" w:rsidRDefault="00C45B0B" w:rsidP="005840DA"/>
        </w:tc>
        <w:tc>
          <w:tcPr>
            <w:tcW w:w="532" w:type="dxa"/>
          </w:tcPr>
          <w:p w14:paraId="33EF3721" w14:textId="77777777" w:rsidR="00C45B0B" w:rsidRDefault="00C45B0B" w:rsidP="005840DA"/>
        </w:tc>
      </w:tr>
    </w:tbl>
    <w:p w14:paraId="3A9F7A8B" w14:textId="77777777" w:rsidR="00ED5088" w:rsidRDefault="00ED5088" w:rsidP="00C45B0B"/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356F17" w14:paraId="215E563E" w14:textId="77777777" w:rsidTr="005840DA">
        <w:tc>
          <w:tcPr>
            <w:tcW w:w="2500" w:type="pct"/>
            <w:shd w:val="clear" w:color="auto" w:fill="495E00" w:themeFill="accent1" w:themeFillShade="80"/>
          </w:tcPr>
          <w:p w14:paraId="0724A83A" w14:textId="68BCB6D6" w:rsidR="00356F17" w:rsidRDefault="00356F17" w:rsidP="005840DA">
            <w:pPr>
              <w:pStyle w:val="Month"/>
            </w:pPr>
            <w:r>
              <w:lastRenderedPageBreak/>
              <w:t>February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2456649B" w14:textId="77777777" w:rsidR="00356F17" w:rsidRDefault="00356F17" w:rsidP="005840DA"/>
        </w:tc>
      </w:tr>
      <w:tr w:rsidR="00356F17" w14:paraId="497613E2" w14:textId="77777777" w:rsidTr="005840DA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3B1F4A63" w14:textId="77777777" w:rsidR="00356F17" w:rsidRDefault="00356F17" w:rsidP="005840DA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3A7584D8" w14:textId="573BB32E" w:rsidR="00356F17" w:rsidRDefault="00356F17" w:rsidP="005840DA">
            <w:pPr>
              <w:pStyle w:val="Year"/>
            </w:pPr>
            <w:r>
              <w:t>2027</w:t>
            </w:r>
          </w:p>
        </w:tc>
      </w:tr>
      <w:tr w:rsidR="00356F17" w14:paraId="1E08AF0B" w14:textId="77777777" w:rsidTr="005840DA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51E58E88" w14:textId="77777777" w:rsidR="00356F17" w:rsidRDefault="00356F17" w:rsidP="005840DA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6E99D18B" w14:textId="77777777" w:rsidR="00356F17" w:rsidRDefault="00356F17" w:rsidP="005840DA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356F17" w14:paraId="06DB1A58" w14:textId="77777777" w:rsidTr="00584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4E3001E7" w14:textId="77777777" w:rsidR="00356F17" w:rsidRDefault="00356F17" w:rsidP="005840DA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22C5CAA5" w14:textId="77777777" w:rsidR="00356F17" w:rsidRDefault="00000000" w:rsidP="005840DA">
            <w:pPr>
              <w:pStyle w:val="Days"/>
            </w:pPr>
            <w:sdt>
              <w:sdtPr>
                <w:id w:val="1356621794"/>
                <w:placeholder>
                  <w:docPart w:val="3494CACE2EF80642BD1C5F8BB05FA1D0"/>
                </w:placeholder>
                <w:temporary/>
                <w:showingPlcHdr/>
                <w15:appearance w15:val="hidden"/>
              </w:sdtPr>
              <w:sdtContent>
                <w:r w:rsidR="00356F17">
                  <w:t>Monday</w:t>
                </w:r>
              </w:sdtContent>
            </w:sdt>
          </w:p>
        </w:tc>
        <w:tc>
          <w:tcPr>
            <w:tcW w:w="630" w:type="dxa"/>
          </w:tcPr>
          <w:p w14:paraId="18FBD99C" w14:textId="77777777" w:rsidR="00356F17" w:rsidRDefault="00356F17" w:rsidP="005840DA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10D7FBF5" w14:textId="77777777" w:rsidR="00356F17" w:rsidRDefault="00356F17" w:rsidP="005840DA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48E9A804" w14:textId="77777777" w:rsidR="00356F17" w:rsidRDefault="00000000" w:rsidP="005840DA">
            <w:pPr>
              <w:pStyle w:val="Days"/>
            </w:pPr>
            <w:sdt>
              <w:sdtPr>
                <w:id w:val="-1839913179"/>
                <w:placeholder>
                  <w:docPart w:val="6D7D75DDBC962D4B9D64B3CD2093D393"/>
                </w:placeholder>
                <w:temporary/>
                <w:showingPlcHdr/>
                <w15:appearance w15:val="hidden"/>
              </w:sdtPr>
              <w:sdtContent>
                <w:r w:rsidR="00356F17">
                  <w:t>Thursday</w:t>
                </w:r>
              </w:sdtContent>
            </w:sdt>
          </w:p>
        </w:tc>
        <w:tc>
          <w:tcPr>
            <w:tcW w:w="540" w:type="dxa"/>
          </w:tcPr>
          <w:p w14:paraId="46DF7C44" w14:textId="77777777" w:rsidR="00356F17" w:rsidRDefault="00356F17" w:rsidP="005840DA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06AF1C3E" w14:textId="77777777" w:rsidR="00356F17" w:rsidRDefault="00356F17" w:rsidP="005840DA">
            <w:pPr>
              <w:pStyle w:val="Days"/>
            </w:pPr>
            <w:r>
              <w:t>Sat</w:t>
            </w:r>
          </w:p>
        </w:tc>
      </w:tr>
      <w:tr w:rsidR="00356F17" w14:paraId="5F7892AD" w14:textId="77777777" w:rsidTr="005840DA">
        <w:tc>
          <w:tcPr>
            <w:tcW w:w="622" w:type="dxa"/>
            <w:tcBorders>
              <w:bottom w:val="nil"/>
            </w:tcBorders>
          </w:tcPr>
          <w:p w14:paraId="1E8E4EB4" w14:textId="3F30F976" w:rsidR="00356F17" w:rsidRDefault="00356F17" w:rsidP="005840D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546E13B9" w14:textId="3F33E67F" w:rsidR="00356F17" w:rsidRDefault="00356F17" w:rsidP="00356F17">
            <w:pPr>
              <w:pStyle w:val="Dates"/>
            </w:pPr>
            <w:r>
              <w:t>1</w:t>
            </w:r>
          </w:p>
        </w:tc>
        <w:tc>
          <w:tcPr>
            <w:tcW w:w="630" w:type="dxa"/>
            <w:tcBorders>
              <w:bottom w:val="nil"/>
            </w:tcBorders>
          </w:tcPr>
          <w:p w14:paraId="1DF79339" w14:textId="451E64E3" w:rsidR="00356F17" w:rsidRDefault="00356F17" w:rsidP="005840DA">
            <w:pPr>
              <w:pStyle w:val="Dates"/>
            </w:pPr>
            <w:r>
              <w:t>2</w:t>
            </w:r>
          </w:p>
        </w:tc>
        <w:tc>
          <w:tcPr>
            <w:tcW w:w="720" w:type="dxa"/>
            <w:tcBorders>
              <w:bottom w:val="nil"/>
            </w:tcBorders>
          </w:tcPr>
          <w:p w14:paraId="3DD7C494" w14:textId="4036D258" w:rsidR="00356F17" w:rsidRDefault="00356F17" w:rsidP="005840DA">
            <w:pPr>
              <w:pStyle w:val="Dates"/>
            </w:pPr>
            <w:r>
              <w:t>3</w:t>
            </w:r>
          </w:p>
        </w:tc>
        <w:tc>
          <w:tcPr>
            <w:tcW w:w="5580" w:type="dxa"/>
            <w:tcBorders>
              <w:bottom w:val="nil"/>
            </w:tcBorders>
          </w:tcPr>
          <w:p w14:paraId="199D3790" w14:textId="647ECD30" w:rsidR="00356F17" w:rsidRDefault="00356F17" w:rsidP="005840DA">
            <w:pPr>
              <w:pStyle w:val="Dates"/>
            </w:pPr>
            <w:r>
              <w:t>4</w:t>
            </w:r>
          </w:p>
        </w:tc>
        <w:tc>
          <w:tcPr>
            <w:tcW w:w="540" w:type="dxa"/>
            <w:tcBorders>
              <w:bottom w:val="nil"/>
            </w:tcBorders>
          </w:tcPr>
          <w:p w14:paraId="3F6941F7" w14:textId="63AA00CC" w:rsidR="00356F17" w:rsidRDefault="00356F17" w:rsidP="005840DA">
            <w:pPr>
              <w:pStyle w:val="Dates"/>
              <w:jc w:val="center"/>
            </w:pPr>
            <w:r>
              <w:t>5</w:t>
            </w:r>
          </w:p>
        </w:tc>
        <w:tc>
          <w:tcPr>
            <w:tcW w:w="532" w:type="dxa"/>
            <w:tcBorders>
              <w:bottom w:val="nil"/>
            </w:tcBorders>
          </w:tcPr>
          <w:p w14:paraId="4414727A" w14:textId="32E22672" w:rsidR="00356F17" w:rsidRDefault="00356F17" w:rsidP="005840DA">
            <w:pPr>
              <w:pStyle w:val="Dates"/>
            </w:pPr>
            <w:r>
              <w:t>6</w:t>
            </w:r>
          </w:p>
        </w:tc>
      </w:tr>
      <w:tr w:rsidR="00356F17" w14:paraId="54689A0E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2F9FE751" w14:textId="77777777" w:rsidR="00356F17" w:rsidRDefault="00356F17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024534B" w14:textId="1F5C2635" w:rsidR="00356F17" w:rsidRDefault="00356F17" w:rsidP="00356F17">
            <w:r>
              <w:t xml:space="preserve">Brooks-Macedonia – Games – Braden-James – Grady – Josh </w:t>
            </w:r>
            <w:r w:rsidR="00D355C5" w:rsidRPr="00384467">
              <w:rPr>
                <w:highlight w:val="green"/>
              </w:rPr>
              <w:t xml:space="preserve">– HUDDLE </w:t>
            </w:r>
            <w:r w:rsidR="00D355C5" w:rsidRPr="00384467">
              <w:rPr>
                <w:highlight w:val="green"/>
              </w:rPr>
              <w:t>6</w:t>
            </w:r>
          </w:p>
          <w:p w14:paraId="2479DA8E" w14:textId="6E1466D7" w:rsidR="00356F17" w:rsidRDefault="00356F17" w:rsidP="00356F17">
            <w:r>
              <w:t>Atkinson-FB</w:t>
            </w:r>
            <w:r w:rsidR="00D45545">
              <w:t xml:space="preserve">C </w:t>
            </w:r>
            <w:r>
              <w:t>Newnan – Games – Caitlyn</w:t>
            </w:r>
            <w:r w:rsidR="00D355C5">
              <w:t xml:space="preserve"> </w:t>
            </w:r>
            <w:r w:rsidR="00D355C5" w:rsidRPr="00384467">
              <w:rPr>
                <w:highlight w:val="green"/>
              </w:rPr>
              <w:t xml:space="preserve">– HUDDLE </w:t>
            </w:r>
            <w:r w:rsidR="00D355C5" w:rsidRPr="00384467">
              <w:rPr>
                <w:highlight w:val="green"/>
              </w:rPr>
              <w:t>6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1C2420A" w14:textId="77777777" w:rsidR="00356F17" w:rsidRDefault="00356F17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446C6C46" w14:textId="77777777" w:rsidR="00356F17" w:rsidRDefault="00356F17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0E828FD3" w14:textId="1FBA26EA" w:rsidR="00356F17" w:rsidRDefault="00356F17" w:rsidP="005840DA">
            <w:r>
              <w:t>Eastside – FBC</w:t>
            </w:r>
            <w:r w:rsidR="00D45545">
              <w:t xml:space="preserve"> </w:t>
            </w:r>
            <w:r>
              <w:t>Senoia – Music – Ryan - Addi –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10</w:t>
            </w:r>
            <w:r>
              <w:t xml:space="preserve"> </w:t>
            </w:r>
          </w:p>
          <w:p w14:paraId="41D455B0" w14:textId="77D86FAC" w:rsidR="00356F17" w:rsidRDefault="00356F17" w:rsidP="005840DA">
            <w:r>
              <w:t>Northside – Mills Chapel – Music – Caitlyn – Alex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10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09E81815" w14:textId="77777777" w:rsidR="00356F17" w:rsidRDefault="00356F17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7F09A9F" w14:textId="77777777" w:rsidR="00356F17" w:rsidRDefault="00356F17" w:rsidP="005840DA"/>
        </w:tc>
      </w:tr>
      <w:tr w:rsidR="00356F17" w14:paraId="6233872E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BEAF230" w14:textId="267661AC" w:rsidR="00356F17" w:rsidRDefault="00356F17" w:rsidP="005840DA">
            <w:pPr>
              <w:pStyle w:val="Dates"/>
            </w:pPr>
            <w:r>
              <w:t>7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0F59F2E2" w14:textId="27C774FC" w:rsidR="00356F17" w:rsidRDefault="00356F17" w:rsidP="005840DA">
            <w:pPr>
              <w:pStyle w:val="Dates"/>
            </w:pPr>
            <w:r>
              <w:t>8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08C77A9B" w14:textId="08164420" w:rsidR="00356F17" w:rsidRDefault="00356F17" w:rsidP="005840DA">
            <w:pPr>
              <w:pStyle w:val="Dates"/>
            </w:pPr>
            <w:r>
              <w:t>9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67B7501E" w14:textId="17336300" w:rsidR="00356F17" w:rsidRDefault="00356F17" w:rsidP="005840DA">
            <w:pPr>
              <w:pStyle w:val="Dates"/>
            </w:pPr>
            <w:r>
              <w:t>10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7E89777F" w14:textId="0EB74B39" w:rsidR="00356F17" w:rsidRDefault="00356F17" w:rsidP="005840DA">
            <w:pPr>
              <w:pStyle w:val="Dates"/>
            </w:pPr>
            <w:r>
              <w:t>11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7ABA32DA" w14:textId="228FF978" w:rsidR="00356F17" w:rsidRDefault="00356F17" w:rsidP="005840DA">
            <w:pPr>
              <w:pStyle w:val="Dates"/>
            </w:pPr>
            <w:r>
              <w:t>12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543DCECE" w14:textId="7D1BA44B" w:rsidR="00356F17" w:rsidRDefault="00356F17" w:rsidP="005840DA">
            <w:pPr>
              <w:pStyle w:val="Dates"/>
            </w:pPr>
            <w:r>
              <w:t>13</w:t>
            </w:r>
          </w:p>
        </w:tc>
      </w:tr>
      <w:tr w:rsidR="00356F17" w14:paraId="5F6997C3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DD5E173" w14:textId="77777777" w:rsidR="00356F17" w:rsidRDefault="00356F17" w:rsidP="00356F17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736DD8C6" w14:textId="048C09C9" w:rsidR="00356F17" w:rsidRDefault="00356F17" w:rsidP="00356F17">
            <w:r>
              <w:t xml:space="preserve">Willis Road-East Newnan – Josh – Games – Addi </w:t>
            </w:r>
            <w:r w:rsidR="00D355C5" w:rsidRPr="00384467">
              <w:rPr>
                <w:highlight w:val="green"/>
              </w:rPr>
              <w:t xml:space="preserve">– HUDDLE </w:t>
            </w:r>
            <w:r w:rsidR="00D355C5" w:rsidRPr="00384467">
              <w:rPr>
                <w:highlight w:val="green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82223E8" w14:textId="77777777" w:rsidR="00356F17" w:rsidRDefault="00356F17" w:rsidP="00356F17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30C85E6A" w14:textId="77777777" w:rsidR="00356F17" w:rsidRDefault="00356F17" w:rsidP="00356F17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11DAC7E6" w14:textId="04EA16E3" w:rsidR="00356F17" w:rsidRDefault="00356F17" w:rsidP="00356F17">
            <w:r>
              <w:t xml:space="preserve">Moreland – Mt. Gilead – Music – Ryan - Braden-James – Grady </w:t>
            </w:r>
            <w:r w:rsidR="004908B8">
              <w:t>–</w:t>
            </w:r>
            <w:r>
              <w:t xml:space="preserve">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8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1338FA9" w14:textId="77777777" w:rsidR="00356F17" w:rsidRDefault="00356F17" w:rsidP="00356F17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21AF65A" w14:textId="77777777" w:rsidR="00356F17" w:rsidRDefault="00356F17" w:rsidP="00356F17"/>
        </w:tc>
      </w:tr>
      <w:tr w:rsidR="00356F17" w14:paraId="0903A3A4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70EFEF1A" w14:textId="0A3520CA" w:rsidR="00356F17" w:rsidRDefault="00356F17" w:rsidP="00356F17">
            <w:pPr>
              <w:pStyle w:val="Dates"/>
            </w:pPr>
            <w:r>
              <w:t>14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3FB4B26E" w14:textId="01F55982" w:rsidR="00356F17" w:rsidRDefault="00356F17" w:rsidP="00356F17">
            <w:pPr>
              <w:pStyle w:val="Dates"/>
            </w:pPr>
            <w:r>
              <w:t>15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122DF4B7" w14:textId="5925D69C" w:rsidR="00356F17" w:rsidRDefault="00356F17" w:rsidP="00356F17">
            <w:pPr>
              <w:pStyle w:val="Dates"/>
            </w:pPr>
            <w:r>
              <w:t>16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811C04A" w14:textId="10CB80F5" w:rsidR="00356F17" w:rsidRDefault="00356F17" w:rsidP="00356F17">
            <w:pPr>
              <w:pStyle w:val="Dates"/>
            </w:pPr>
            <w:r>
              <w:t>17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2C0A8604" w14:textId="52159262" w:rsidR="00356F17" w:rsidRDefault="00356F17" w:rsidP="00356F17">
            <w:pPr>
              <w:pStyle w:val="Dates"/>
            </w:pPr>
            <w:r>
              <w:t>18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2AC40499" w14:textId="3C65F43F" w:rsidR="00356F17" w:rsidRDefault="00356F17" w:rsidP="00356F17">
            <w:pPr>
              <w:pStyle w:val="Dates"/>
            </w:pPr>
            <w:r>
              <w:t>19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3CF11D73" w14:textId="3E06B30F" w:rsidR="00356F17" w:rsidRDefault="00356F17" w:rsidP="00356F17">
            <w:pPr>
              <w:pStyle w:val="Dates"/>
            </w:pPr>
            <w:r>
              <w:t>20</w:t>
            </w:r>
          </w:p>
        </w:tc>
      </w:tr>
      <w:tr w:rsidR="00356F17" w14:paraId="12E11BAE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BA97C67" w14:textId="77777777" w:rsidR="00356F17" w:rsidRDefault="00356F17" w:rsidP="00356F17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6016739A" w14:textId="51D1D9EC" w:rsidR="00356F17" w:rsidRDefault="00356F17" w:rsidP="00356F17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85DC245" w14:textId="77777777" w:rsidR="00356F17" w:rsidRDefault="00356F17" w:rsidP="00356F17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1FF2BD6A" w14:textId="77777777" w:rsidR="00356F17" w:rsidRDefault="00356F17" w:rsidP="00356F17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04923007" w14:textId="44743BA2" w:rsidR="00356F17" w:rsidRDefault="00356F17" w:rsidP="00356F17">
            <w:r>
              <w:t>NO HUDDLES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77493436" w14:textId="77777777" w:rsidR="00356F17" w:rsidRDefault="00356F17" w:rsidP="00356F17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4E64FA3F" w14:textId="77777777" w:rsidR="00356F17" w:rsidRDefault="00356F17" w:rsidP="00356F17"/>
        </w:tc>
      </w:tr>
      <w:tr w:rsidR="00356F17" w14:paraId="6B731419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0EF9F0D" w14:textId="5EB693EF" w:rsidR="00356F17" w:rsidRDefault="00356F17" w:rsidP="00356F17">
            <w:pPr>
              <w:pStyle w:val="Dates"/>
            </w:pPr>
            <w:r>
              <w:t>21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63B5A271" w14:textId="437268A4" w:rsidR="00356F17" w:rsidRDefault="00356F17" w:rsidP="00356F17">
            <w:pPr>
              <w:pStyle w:val="Dates"/>
            </w:pPr>
            <w:r>
              <w:t>22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A25B865" w14:textId="50D6383E" w:rsidR="00356F17" w:rsidRDefault="00356F17" w:rsidP="00356F17">
            <w:pPr>
              <w:pStyle w:val="Dates"/>
            </w:pPr>
            <w:r>
              <w:t>23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241FD163" w14:textId="3C302EA6" w:rsidR="00356F17" w:rsidRDefault="00356F17" w:rsidP="00356F17">
            <w:pPr>
              <w:pStyle w:val="Dates"/>
            </w:pPr>
            <w:r>
              <w:t>24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73B07C82" w14:textId="3EEEA8A0" w:rsidR="00356F17" w:rsidRDefault="00356F17" w:rsidP="00356F17">
            <w:pPr>
              <w:pStyle w:val="Dates"/>
            </w:pPr>
            <w:r>
              <w:t>25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54A5743F" w14:textId="4778FC45" w:rsidR="00356F17" w:rsidRDefault="00356F17" w:rsidP="00356F17">
            <w:pPr>
              <w:pStyle w:val="Dates"/>
            </w:pPr>
            <w:r>
              <w:t>26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6A6979D0" w14:textId="51B37753" w:rsidR="00356F17" w:rsidRDefault="00356F17" w:rsidP="00356F17">
            <w:pPr>
              <w:pStyle w:val="Dates"/>
            </w:pPr>
            <w:r>
              <w:t>27</w:t>
            </w:r>
          </w:p>
        </w:tc>
      </w:tr>
      <w:tr w:rsidR="00356F17" w14:paraId="2AFCCC03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38D706BB" w14:textId="77777777" w:rsidR="00356F17" w:rsidRDefault="00356F17" w:rsidP="00356F17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2C2A1352" w14:textId="269A7C96" w:rsidR="00356F17" w:rsidRDefault="00356F17" w:rsidP="00356F17">
            <w:r>
              <w:t>Willis Road-East Newnan – Josh– Addi -</w:t>
            </w:r>
            <w:r w:rsidR="00D53C18">
              <w:t xml:space="preserve"> Music – Ryan </w:t>
            </w:r>
            <w:r w:rsidR="00D355C5" w:rsidRPr="00384467">
              <w:rPr>
                <w:highlight w:val="green"/>
              </w:rPr>
              <w:t xml:space="preserve">– HUDDLE </w:t>
            </w:r>
            <w:r w:rsidR="00D355C5" w:rsidRPr="00384467">
              <w:rPr>
                <w:highlight w:val="green"/>
              </w:rPr>
              <w:t>8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6533ED08" w14:textId="77777777" w:rsidR="00356F17" w:rsidRDefault="00356F17" w:rsidP="00356F17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1419273F" w14:textId="77777777" w:rsidR="00356F17" w:rsidRDefault="00356F17" w:rsidP="00356F17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4035F79" w14:textId="7F55E677" w:rsidR="00356F17" w:rsidRDefault="00356F17" w:rsidP="00356F17">
            <w:r>
              <w:t>Moreland – Mt. Gilead –</w:t>
            </w:r>
            <w:r w:rsidR="00D53C18">
              <w:t xml:space="preserve"> </w:t>
            </w:r>
            <w:r>
              <w:t xml:space="preserve">Braden-James – Grady </w:t>
            </w:r>
            <w:r w:rsidR="004908B8">
              <w:t>–</w:t>
            </w:r>
            <w:r>
              <w:t xml:space="preserve"> Josh</w:t>
            </w:r>
            <w:r w:rsidR="004908B8">
              <w:t xml:space="preserve"> </w:t>
            </w:r>
            <w:r w:rsidR="004908B8" w:rsidRPr="00384467">
              <w:rPr>
                <w:highlight w:val="green"/>
              </w:rPr>
              <w:t xml:space="preserve">– HUDDLE </w:t>
            </w:r>
            <w:r w:rsidR="004908B8" w:rsidRPr="00384467">
              <w:rPr>
                <w:highlight w:val="green"/>
              </w:rPr>
              <w:t>9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07278A7" w14:textId="77777777" w:rsidR="00356F17" w:rsidRDefault="00356F17" w:rsidP="00356F17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328B7463" w14:textId="77777777" w:rsidR="00356F17" w:rsidRDefault="00356F17" w:rsidP="00356F17"/>
        </w:tc>
      </w:tr>
      <w:tr w:rsidR="00356F17" w14:paraId="78A26E00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3F2B64F5" w14:textId="24D0355B" w:rsidR="00356F17" w:rsidRDefault="00356F17" w:rsidP="00356F17">
            <w:pPr>
              <w:pStyle w:val="Dates"/>
            </w:pPr>
            <w:r>
              <w:t>28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7ECCEAFC" w14:textId="060CDE2D" w:rsidR="00356F17" w:rsidRDefault="00356F17" w:rsidP="00356F17">
            <w:pPr>
              <w:pStyle w:val="Dates"/>
            </w:pP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165FB98A" w14:textId="78BE5C80" w:rsidR="00356F17" w:rsidRDefault="00356F17" w:rsidP="00356F17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715D9D80" w14:textId="363D1217" w:rsidR="00356F17" w:rsidRDefault="00356F17" w:rsidP="00356F17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2F702472" w14:textId="730F8A28" w:rsidR="00356F17" w:rsidRDefault="00356F17" w:rsidP="00356F17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7C33074C" w14:textId="77777777" w:rsidR="00356F17" w:rsidRDefault="00356F17" w:rsidP="00356F17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4CABDF4D" w14:textId="77777777" w:rsidR="00356F17" w:rsidRDefault="00356F17" w:rsidP="00356F17">
            <w:pPr>
              <w:pStyle w:val="Dates"/>
            </w:pPr>
          </w:p>
        </w:tc>
      </w:tr>
      <w:tr w:rsidR="00356F17" w14:paraId="641319D4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0A62FED3" w14:textId="77777777" w:rsidR="00356F17" w:rsidRDefault="00356F17" w:rsidP="00356F17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12D68BB1" w14:textId="36B40DB5" w:rsidR="00356F17" w:rsidRDefault="00356F17" w:rsidP="00356F17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4BB9D121" w14:textId="77777777" w:rsidR="00356F17" w:rsidRDefault="00356F17" w:rsidP="00356F17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3298B1EF" w14:textId="77777777" w:rsidR="00356F17" w:rsidRDefault="00356F17" w:rsidP="00356F17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6EEFA96" w14:textId="347EBCC9" w:rsidR="00356F17" w:rsidRDefault="00356F17" w:rsidP="00356F17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9102163" w14:textId="77777777" w:rsidR="00356F17" w:rsidRDefault="00356F17" w:rsidP="00356F17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3ADDA516" w14:textId="77777777" w:rsidR="00356F17" w:rsidRDefault="00356F17" w:rsidP="00356F17"/>
        </w:tc>
      </w:tr>
      <w:tr w:rsidR="00356F17" w14:paraId="02E3A02B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4BD2B5E1" w14:textId="3BCECF37" w:rsidR="00356F17" w:rsidRDefault="00356F17" w:rsidP="00356F1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6D9846BC" w14:textId="11541FA4" w:rsidR="00356F17" w:rsidRDefault="00356F17" w:rsidP="00356F1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05DE9DE0" w14:textId="77777777" w:rsidR="00356F17" w:rsidRDefault="00356F17" w:rsidP="00356F17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485B4C5A" w14:textId="77777777" w:rsidR="00356F17" w:rsidRDefault="00356F17" w:rsidP="00356F17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718CF873" w14:textId="77777777" w:rsidR="00356F17" w:rsidRDefault="00356F17" w:rsidP="00356F17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48245939" w14:textId="77777777" w:rsidR="00356F17" w:rsidRDefault="00356F17" w:rsidP="00356F17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357FCCE1" w14:textId="77777777" w:rsidR="00356F17" w:rsidRDefault="00356F17" w:rsidP="00356F17">
            <w:pPr>
              <w:pStyle w:val="Dates"/>
            </w:pPr>
          </w:p>
        </w:tc>
      </w:tr>
      <w:tr w:rsidR="00356F17" w14:paraId="295841A3" w14:textId="77777777" w:rsidTr="005840DA">
        <w:trPr>
          <w:trHeight w:hRule="exact" w:val="907"/>
        </w:trPr>
        <w:tc>
          <w:tcPr>
            <w:tcW w:w="622" w:type="dxa"/>
          </w:tcPr>
          <w:p w14:paraId="71844F96" w14:textId="77777777" w:rsidR="00356F17" w:rsidRDefault="00356F17" w:rsidP="00356F17"/>
        </w:tc>
        <w:tc>
          <w:tcPr>
            <w:tcW w:w="5760" w:type="dxa"/>
          </w:tcPr>
          <w:p w14:paraId="7BEE0FA6" w14:textId="77777777" w:rsidR="00356F17" w:rsidRDefault="00356F17" w:rsidP="00356F17"/>
        </w:tc>
        <w:tc>
          <w:tcPr>
            <w:tcW w:w="630" w:type="dxa"/>
          </w:tcPr>
          <w:p w14:paraId="76DB421F" w14:textId="77777777" w:rsidR="00356F17" w:rsidRDefault="00356F17" w:rsidP="00356F17"/>
        </w:tc>
        <w:tc>
          <w:tcPr>
            <w:tcW w:w="720" w:type="dxa"/>
          </w:tcPr>
          <w:p w14:paraId="548491FA" w14:textId="77777777" w:rsidR="00356F17" w:rsidRDefault="00356F17" w:rsidP="00356F17"/>
        </w:tc>
        <w:tc>
          <w:tcPr>
            <w:tcW w:w="5580" w:type="dxa"/>
          </w:tcPr>
          <w:p w14:paraId="7CE10141" w14:textId="77777777" w:rsidR="00356F17" w:rsidRDefault="00356F17" w:rsidP="00356F17"/>
        </w:tc>
        <w:tc>
          <w:tcPr>
            <w:tcW w:w="540" w:type="dxa"/>
          </w:tcPr>
          <w:p w14:paraId="5EFA07DB" w14:textId="77777777" w:rsidR="00356F17" w:rsidRDefault="00356F17" w:rsidP="00356F17"/>
        </w:tc>
        <w:tc>
          <w:tcPr>
            <w:tcW w:w="532" w:type="dxa"/>
          </w:tcPr>
          <w:p w14:paraId="390C5651" w14:textId="77777777" w:rsidR="00356F17" w:rsidRDefault="00356F17" w:rsidP="00356F17"/>
        </w:tc>
      </w:tr>
    </w:tbl>
    <w:p w14:paraId="162F1CBF" w14:textId="77777777" w:rsidR="00356F17" w:rsidRDefault="00356F17" w:rsidP="00C45B0B"/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356F17" w14:paraId="089BC064" w14:textId="77777777" w:rsidTr="005840DA">
        <w:tc>
          <w:tcPr>
            <w:tcW w:w="2500" w:type="pct"/>
            <w:shd w:val="clear" w:color="auto" w:fill="495E00" w:themeFill="accent1" w:themeFillShade="80"/>
          </w:tcPr>
          <w:p w14:paraId="5F8000A5" w14:textId="53367238" w:rsidR="00356F17" w:rsidRDefault="00356F17" w:rsidP="005840DA">
            <w:pPr>
              <w:pStyle w:val="Month"/>
            </w:pPr>
            <w:r>
              <w:lastRenderedPageBreak/>
              <w:t>March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4CA59D98" w14:textId="77777777" w:rsidR="00356F17" w:rsidRDefault="00356F17" w:rsidP="005840DA"/>
        </w:tc>
      </w:tr>
      <w:tr w:rsidR="00356F17" w14:paraId="5345A251" w14:textId="77777777" w:rsidTr="005840DA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5A306C95" w14:textId="77777777" w:rsidR="00356F17" w:rsidRDefault="00356F17" w:rsidP="005840DA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0EC26912" w14:textId="77777777" w:rsidR="00356F17" w:rsidRDefault="00356F17" w:rsidP="005840DA">
            <w:pPr>
              <w:pStyle w:val="Year"/>
            </w:pPr>
            <w:r>
              <w:t>2027</w:t>
            </w:r>
          </w:p>
        </w:tc>
      </w:tr>
      <w:tr w:rsidR="00356F17" w14:paraId="112581BE" w14:textId="77777777" w:rsidTr="005840DA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3170E1E8" w14:textId="77777777" w:rsidR="00356F17" w:rsidRDefault="00356F17" w:rsidP="005840DA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52974B03" w14:textId="77777777" w:rsidR="00356F17" w:rsidRDefault="00356F17" w:rsidP="005840DA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356F17" w14:paraId="6B1C8099" w14:textId="77777777" w:rsidTr="00584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66EF0CB8" w14:textId="77777777" w:rsidR="00356F17" w:rsidRDefault="00356F17" w:rsidP="005840DA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7BC7DF9C" w14:textId="77777777" w:rsidR="00356F17" w:rsidRDefault="00000000" w:rsidP="005840DA">
            <w:pPr>
              <w:pStyle w:val="Days"/>
            </w:pPr>
            <w:sdt>
              <w:sdtPr>
                <w:id w:val="-1035961517"/>
                <w:placeholder>
                  <w:docPart w:val="3932329C6866374BA5BEE8CB169641BE"/>
                </w:placeholder>
                <w:temporary/>
                <w:showingPlcHdr/>
                <w15:appearance w15:val="hidden"/>
              </w:sdtPr>
              <w:sdtContent>
                <w:r w:rsidR="00356F17">
                  <w:t>Monday</w:t>
                </w:r>
              </w:sdtContent>
            </w:sdt>
          </w:p>
        </w:tc>
        <w:tc>
          <w:tcPr>
            <w:tcW w:w="630" w:type="dxa"/>
          </w:tcPr>
          <w:p w14:paraId="3DDA4BAC" w14:textId="77777777" w:rsidR="00356F17" w:rsidRDefault="00356F17" w:rsidP="005840DA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7A95E3D1" w14:textId="77777777" w:rsidR="00356F17" w:rsidRDefault="00356F17" w:rsidP="005840DA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6351BD10" w14:textId="77777777" w:rsidR="00356F17" w:rsidRDefault="00000000" w:rsidP="005840DA">
            <w:pPr>
              <w:pStyle w:val="Days"/>
            </w:pPr>
            <w:sdt>
              <w:sdtPr>
                <w:id w:val="-1980068313"/>
                <w:placeholder>
                  <w:docPart w:val="05CC886FDFC89A42801C87D826DD77F0"/>
                </w:placeholder>
                <w:temporary/>
                <w:showingPlcHdr/>
                <w15:appearance w15:val="hidden"/>
              </w:sdtPr>
              <w:sdtContent>
                <w:r w:rsidR="00356F17">
                  <w:t>Thursday</w:t>
                </w:r>
              </w:sdtContent>
            </w:sdt>
          </w:p>
        </w:tc>
        <w:tc>
          <w:tcPr>
            <w:tcW w:w="540" w:type="dxa"/>
          </w:tcPr>
          <w:p w14:paraId="51CEFD7B" w14:textId="77777777" w:rsidR="00356F17" w:rsidRDefault="00356F17" w:rsidP="005840DA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0CDF3C64" w14:textId="77777777" w:rsidR="00356F17" w:rsidRDefault="00356F17" w:rsidP="005840DA">
            <w:pPr>
              <w:pStyle w:val="Days"/>
            </w:pPr>
            <w:r>
              <w:t>Sat</w:t>
            </w:r>
          </w:p>
        </w:tc>
      </w:tr>
      <w:tr w:rsidR="00356F17" w14:paraId="6744C3E9" w14:textId="77777777" w:rsidTr="005840DA">
        <w:tc>
          <w:tcPr>
            <w:tcW w:w="622" w:type="dxa"/>
            <w:tcBorders>
              <w:bottom w:val="nil"/>
            </w:tcBorders>
          </w:tcPr>
          <w:p w14:paraId="3F7E573B" w14:textId="24F9264B" w:rsidR="00356F17" w:rsidRDefault="00356F17" w:rsidP="005840D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6CE5509E" w14:textId="77777777" w:rsidR="00356F17" w:rsidRDefault="00356F17" w:rsidP="005840DA">
            <w:pPr>
              <w:pStyle w:val="Dates"/>
            </w:pPr>
            <w:r>
              <w:t>1</w:t>
            </w:r>
          </w:p>
        </w:tc>
        <w:tc>
          <w:tcPr>
            <w:tcW w:w="630" w:type="dxa"/>
            <w:tcBorders>
              <w:bottom w:val="nil"/>
            </w:tcBorders>
          </w:tcPr>
          <w:p w14:paraId="3452A39A" w14:textId="77777777" w:rsidR="00356F17" w:rsidRDefault="00356F17" w:rsidP="005840DA">
            <w:pPr>
              <w:pStyle w:val="Dates"/>
            </w:pPr>
            <w:r>
              <w:t>2</w:t>
            </w:r>
          </w:p>
        </w:tc>
        <w:tc>
          <w:tcPr>
            <w:tcW w:w="720" w:type="dxa"/>
            <w:tcBorders>
              <w:bottom w:val="nil"/>
            </w:tcBorders>
          </w:tcPr>
          <w:p w14:paraId="615B1B7E" w14:textId="77777777" w:rsidR="00356F17" w:rsidRDefault="00356F17" w:rsidP="005840DA">
            <w:pPr>
              <w:pStyle w:val="Dates"/>
            </w:pPr>
            <w:r>
              <w:t>3</w:t>
            </w:r>
          </w:p>
        </w:tc>
        <w:tc>
          <w:tcPr>
            <w:tcW w:w="5580" w:type="dxa"/>
            <w:tcBorders>
              <w:bottom w:val="nil"/>
            </w:tcBorders>
          </w:tcPr>
          <w:p w14:paraId="7F3A94B9" w14:textId="77777777" w:rsidR="00356F17" w:rsidRDefault="00356F17" w:rsidP="005840DA">
            <w:pPr>
              <w:pStyle w:val="Dates"/>
            </w:pPr>
            <w:r>
              <w:t>4</w:t>
            </w:r>
          </w:p>
        </w:tc>
        <w:tc>
          <w:tcPr>
            <w:tcW w:w="540" w:type="dxa"/>
            <w:tcBorders>
              <w:bottom w:val="nil"/>
            </w:tcBorders>
          </w:tcPr>
          <w:p w14:paraId="05688940" w14:textId="77777777" w:rsidR="00356F17" w:rsidRDefault="00356F17" w:rsidP="005840DA">
            <w:pPr>
              <w:pStyle w:val="Dates"/>
              <w:jc w:val="center"/>
            </w:pPr>
            <w:r>
              <w:t>5</w:t>
            </w:r>
          </w:p>
        </w:tc>
        <w:tc>
          <w:tcPr>
            <w:tcW w:w="532" w:type="dxa"/>
            <w:tcBorders>
              <w:bottom w:val="nil"/>
            </w:tcBorders>
          </w:tcPr>
          <w:p w14:paraId="16662276" w14:textId="77777777" w:rsidR="00356F17" w:rsidRDefault="00356F17" w:rsidP="005840DA">
            <w:pPr>
              <w:pStyle w:val="Dates"/>
            </w:pPr>
            <w:r>
              <w:t>6</w:t>
            </w:r>
          </w:p>
        </w:tc>
      </w:tr>
      <w:tr w:rsidR="00356F17" w14:paraId="2A1E308D" w14:textId="77777777" w:rsidTr="00D355C5">
        <w:trPr>
          <w:trHeight w:hRule="exact" w:val="1053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541CA094" w14:textId="77777777" w:rsidR="00356F17" w:rsidRDefault="00356F17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69492CEC" w14:textId="42A82D97" w:rsidR="00356F17" w:rsidRDefault="00356F17" w:rsidP="005840DA">
            <w:r>
              <w:t xml:space="preserve">Brooks-Macedonia – Games – Braden-James – Grady – Josh </w:t>
            </w:r>
            <w:r w:rsidR="00D355C5" w:rsidRPr="00384467">
              <w:rPr>
                <w:highlight w:val="green"/>
              </w:rPr>
              <w:t xml:space="preserve">– HUDDLE </w:t>
            </w:r>
            <w:r w:rsidR="00D355C5" w:rsidRPr="00384467">
              <w:rPr>
                <w:highlight w:val="green"/>
              </w:rPr>
              <w:t>7</w:t>
            </w:r>
          </w:p>
          <w:p w14:paraId="374D4DCD" w14:textId="17A4C44A" w:rsidR="00356F17" w:rsidRDefault="00356F17" w:rsidP="005840DA">
            <w:r>
              <w:t>Atkinson-FB</w:t>
            </w:r>
            <w:r w:rsidR="00D45545">
              <w:t xml:space="preserve">C </w:t>
            </w:r>
            <w:r>
              <w:t>Newnan – Games – Caitlyn</w:t>
            </w:r>
            <w:r w:rsidR="00D355C5">
              <w:t xml:space="preserve"> </w:t>
            </w:r>
            <w:r w:rsidR="00D355C5" w:rsidRPr="00384467">
              <w:rPr>
                <w:highlight w:val="green"/>
              </w:rPr>
              <w:t xml:space="preserve">– HUDDLE </w:t>
            </w:r>
            <w:r w:rsidR="00D355C5" w:rsidRPr="00384467">
              <w:rPr>
                <w:highlight w:val="green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2BAE72D0" w14:textId="77777777" w:rsidR="00356F17" w:rsidRDefault="00356F17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E775806" w14:textId="77777777" w:rsidR="00356F17" w:rsidRDefault="00356F17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2378BC71" w14:textId="6960CFF9" w:rsidR="00356F17" w:rsidRDefault="00356F17" w:rsidP="005840DA">
            <w:r>
              <w:t>Eastside – FBC</w:t>
            </w:r>
            <w:r w:rsidR="00D45545">
              <w:t xml:space="preserve"> </w:t>
            </w:r>
            <w:r>
              <w:t>Senoia – Music – Ryan - Addi – Josh</w:t>
            </w:r>
            <w:r w:rsidR="00D355C5">
              <w:t xml:space="preserve"> </w:t>
            </w:r>
            <w:r w:rsidR="00D355C5" w:rsidRPr="00384467">
              <w:rPr>
                <w:highlight w:val="green"/>
              </w:rPr>
              <w:t>– EASTER STORY HUDDLE</w:t>
            </w:r>
            <w:r>
              <w:t xml:space="preserve"> </w:t>
            </w:r>
          </w:p>
          <w:p w14:paraId="69E201DB" w14:textId="12BD6899" w:rsidR="00356F17" w:rsidRDefault="00356F17" w:rsidP="005840DA">
            <w:r>
              <w:t>Northside – Mills Chapel – Music – Caitlyn – Alex</w:t>
            </w:r>
            <w:r w:rsidR="00D355C5">
              <w:t xml:space="preserve"> </w:t>
            </w:r>
            <w:r w:rsidR="00D355C5" w:rsidRPr="00384467">
              <w:rPr>
                <w:highlight w:val="green"/>
              </w:rPr>
              <w:t>– EASTER STORY HUDDLE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E6E215A" w14:textId="77777777" w:rsidR="00356F17" w:rsidRDefault="00356F17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20237AA" w14:textId="77777777" w:rsidR="00356F17" w:rsidRDefault="00356F17" w:rsidP="005840DA"/>
        </w:tc>
      </w:tr>
      <w:tr w:rsidR="00356F17" w14:paraId="47FDA502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339691D" w14:textId="77777777" w:rsidR="00356F17" w:rsidRDefault="00356F17" w:rsidP="005840DA">
            <w:pPr>
              <w:pStyle w:val="Dates"/>
            </w:pPr>
            <w:r>
              <w:t>7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2C8270DA" w14:textId="77777777" w:rsidR="00356F17" w:rsidRDefault="00356F17" w:rsidP="005840DA">
            <w:pPr>
              <w:pStyle w:val="Dates"/>
            </w:pPr>
            <w:r>
              <w:t>8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23302394" w14:textId="77777777" w:rsidR="00356F17" w:rsidRDefault="00356F17" w:rsidP="005840DA">
            <w:pPr>
              <w:pStyle w:val="Dates"/>
            </w:pPr>
            <w:r>
              <w:t>9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8D1AA14" w14:textId="77777777" w:rsidR="00356F17" w:rsidRDefault="00356F17" w:rsidP="005840DA">
            <w:pPr>
              <w:pStyle w:val="Dates"/>
            </w:pPr>
            <w:r>
              <w:t>10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E76756A" w14:textId="77777777" w:rsidR="00356F17" w:rsidRDefault="00356F17" w:rsidP="005840DA">
            <w:pPr>
              <w:pStyle w:val="Dates"/>
            </w:pPr>
            <w:r>
              <w:t>11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51834D88" w14:textId="77777777" w:rsidR="00356F17" w:rsidRDefault="00356F17" w:rsidP="005840DA">
            <w:pPr>
              <w:pStyle w:val="Dates"/>
            </w:pPr>
            <w:r>
              <w:t>12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35423525" w14:textId="77777777" w:rsidR="00356F17" w:rsidRDefault="00356F17" w:rsidP="005840DA">
            <w:pPr>
              <w:pStyle w:val="Dates"/>
            </w:pPr>
            <w:r>
              <w:t>13</w:t>
            </w:r>
          </w:p>
        </w:tc>
      </w:tr>
      <w:tr w:rsidR="00356F17" w14:paraId="21B9D525" w14:textId="77777777" w:rsidTr="00D355C5">
        <w:trPr>
          <w:trHeight w:hRule="exact" w:val="621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8B00C06" w14:textId="77777777" w:rsidR="00356F17" w:rsidRDefault="00356F17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44CA3B44" w14:textId="131E78B2" w:rsidR="00356F17" w:rsidRDefault="00356F17" w:rsidP="005840DA">
            <w:r>
              <w:t xml:space="preserve">Willis Road-East Newnan – Josh – Games – Addi </w:t>
            </w:r>
            <w:r w:rsidR="00D355C5" w:rsidRPr="004908B8">
              <w:rPr>
                <w:highlight w:val="green"/>
              </w:rPr>
              <w:t xml:space="preserve">– HUDDLE </w:t>
            </w:r>
            <w:r w:rsidR="00D355C5" w:rsidRPr="004908B8">
              <w:rPr>
                <w:highlight w:val="green"/>
              </w:rPr>
              <w:t>9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1D506790" w14:textId="77777777" w:rsidR="00356F17" w:rsidRDefault="00356F17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30A1BA35" w14:textId="77777777" w:rsidR="00356F17" w:rsidRDefault="00356F17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7715440" w14:textId="607D9E39" w:rsidR="00356F17" w:rsidRDefault="00356F17" w:rsidP="005840DA">
            <w:r>
              <w:t xml:space="preserve">Moreland – Mt. Gilead – Music – Ryan - Braden-James – Grady </w:t>
            </w:r>
            <w:r w:rsidR="00D355C5">
              <w:t>–</w:t>
            </w:r>
            <w:r>
              <w:t xml:space="preserve"> Josh</w:t>
            </w:r>
            <w:r w:rsidR="00D355C5">
              <w:t xml:space="preserve"> </w:t>
            </w:r>
            <w:r w:rsidR="004908B8" w:rsidRPr="004908B8">
              <w:rPr>
                <w:highlight w:val="green"/>
              </w:rPr>
              <w:t xml:space="preserve">– HUDDLE </w:t>
            </w:r>
            <w:r w:rsidR="004908B8" w:rsidRPr="004908B8">
              <w:rPr>
                <w:highlight w:val="green"/>
              </w:rPr>
              <w:t>10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1BA02A6" w14:textId="77777777" w:rsidR="00356F17" w:rsidRDefault="00356F17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38048D9F" w14:textId="77777777" w:rsidR="00356F17" w:rsidRDefault="00356F17" w:rsidP="005840DA"/>
        </w:tc>
      </w:tr>
      <w:tr w:rsidR="00356F17" w14:paraId="11C9FE47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7132B1BF" w14:textId="77777777" w:rsidR="00356F17" w:rsidRDefault="00356F17" w:rsidP="005840DA">
            <w:pPr>
              <w:pStyle w:val="Dates"/>
            </w:pPr>
            <w:r>
              <w:t>14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40D9ED43" w14:textId="77777777" w:rsidR="00356F17" w:rsidRDefault="00356F17" w:rsidP="005840DA">
            <w:pPr>
              <w:pStyle w:val="Dates"/>
            </w:pPr>
            <w:r>
              <w:t>15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03700D5E" w14:textId="77777777" w:rsidR="00356F17" w:rsidRDefault="00356F17" w:rsidP="005840DA">
            <w:pPr>
              <w:pStyle w:val="Dates"/>
            </w:pPr>
            <w:r>
              <w:t>16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7CBD8372" w14:textId="77777777" w:rsidR="00356F17" w:rsidRDefault="00356F17" w:rsidP="005840DA">
            <w:pPr>
              <w:pStyle w:val="Dates"/>
            </w:pPr>
            <w:r>
              <w:t>17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0D68A461" w14:textId="77777777" w:rsidR="00356F17" w:rsidRDefault="00356F17" w:rsidP="005840DA">
            <w:pPr>
              <w:pStyle w:val="Dates"/>
            </w:pPr>
            <w:r>
              <w:t>18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0276C960" w14:textId="77777777" w:rsidR="00356F17" w:rsidRDefault="00356F17" w:rsidP="005840DA">
            <w:pPr>
              <w:pStyle w:val="Dates"/>
            </w:pPr>
            <w:r>
              <w:t>19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22181AD4" w14:textId="77777777" w:rsidR="00356F17" w:rsidRDefault="00356F17" w:rsidP="005840DA">
            <w:pPr>
              <w:pStyle w:val="Dates"/>
            </w:pPr>
            <w:r>
              <w:t>20</w:t>
            </w:r>
          </w:p>
        </w:tc>
      </w:tr>
      <w:tr w:rsidR="00356F17" w14:paraId="6748E7C2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0D2CAA4F" w14:textId="77777777" w:rsidR="00356F17" w:rsidRDefault="00356F17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7D8024ED" w14:textId="5E71044A" w:rsidR="00C652F3" w:rsidRDefault="00C652F3" w:rsidP="00C652F3">
            <w:r>
              <w:t xml:space="preserve">Brooks-Macedonia – Games – Braden-James – Grady – Josh </w:t>
            </w:r>
            <w:r w:rsidR="00D355C5" w:rsidRPr="004908B8">
              <w:rPr>
                <w:highlight w:val="green"/>
              </w:rPr>
              <w:t>– EASTER STORY HUDDLE</w:t>
            </w:r>
          </w:p>
          <w:p w14:paraId="058E5B3D" w14:textId="6081A9ED" w:rsidR="00356F17" w:rsidRDefault="00C652F3" w:rsidP="00C652F3">
            <w:r>
              <w:t>Atkinson-FB</w:t>
            </w:r>
            <w:r w:rsidR="00D45545">
              <w:t xml:space="preserve">C </w:t>
            </w:r>
            <w:r>
              <w:t>Newnan – Games – Caitlyn</w:t>
            </w:r>
            <w:r w:rsidR="00D355C5">
              <w:t xml:space="preserve"> </w:t>
            </w:r>
            <w:r w:rsidR="00D355C5" w:rsidRPr="004908B8">
              <w:rPr>
                <w:highlight w:val="green"/>
              </w:rPr>
              <w:t>– EASTER STORY HUDDLE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414EF206" w14:textId="77777777" w:rsidR="00356F17" w:rsidRDefault="00356F17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0CA7B93C" w14:textId="77777777" w:rsidR="00356F17" w:rsidRDefault="00356F17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1979D93D" w14:textId="77777777" w:rsidR="00356F17" w:rsidRDefault="00356F17" w:rsidP="005840DA">
            <w:r>
              <w:t>NO HUDDLES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728FB39A" w14:textId="77777777" w:rsidR="00356F17" w:rsidRDefault="00356F17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DEA0EDD" w14:textId="77777777" w:rsidR="00356F17" w:rsidRDefault="00356F17" w:rsidP="005840DA"/>
        </w:tc>
      </w:tr>
      <w:tr w:rsidR="00356F17" w14:paraId="688F7889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72EFF582" w14:textId="77777777" w:rsidR="00356F17" w:rsidRDefault="00356F17" w:rsidP="005840DA">
            <w:pPr>
              <w:pStyle w:val="Dates"/>
            </w:pPr>
            <w:r>
              <w:t>21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7AAA7BFA" w14:textId="77777777" w:rsidR="00356F17" w:rsidRDefault="00356F17" w:rsidP="005840DA">
            <w:pPr>
              <w:pStyle w:val="Dates"/>
            </w:pPr>
            <w:r>
              <w:t>22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79631A7B" w14:textId="77777777" w:rsidR="00356F17" w:rsidRDefault="00356F17" w:rsidP="005840DA">
            <w:pPr>
              <w:pStyle w:val="Dates"/>
            </w:pPr>
            <w:r>
              <w:t>23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69FBD9D7" w14:textId="77777777" w:rsidR="00356F17" w:rsidRDefault="00356F17" w:rsidP="005840DA">
            <w:pPr>
              <w:pStyle w:val="Dates"/>
            </w:pPr>
            <w:r>
              <w:t>24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7DE1025D" w14:textId="77777777" w:rsidR="00356F17" w:rsidRDefault="00356F17" w:rsidP="005840DA">
            <w:pPr>
              <w:pStyle w:val="Dates"/>
            </w:pPr>
            <w:r>
              <w:t>25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3C24B441" w14:textId="77777777" w:rsidR="00356F17" w:rsidRDefault="00356F17" w:rsidP="005840DA">
            <w:pPr>
              <w:pStyle w:val="Dates"/>
            </w:pPr>
            <w:r>
              <w:t>26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6723EEDD" w14:textId="77777777" w:rsidR="00356F17" w:rsidRDefault="00356F17" w:rsidP="005840DA">
            <w:pPr>
              <w:pStyle w:val="Dates"/>
            </w:pPr>
            <w:r>
              <w:t>27</w:t>
            </w:r>
          </w:p>
        </w:tc>
      </w:tr>
      <w:tr w:rsidR="00356F17" w14:paraId="22A7F405" w14:textId="77777777" w:rsidTr="00D355C5">
        <w:trPr>
          <w:trHeight w:hRule="exact" w:val="693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3102152" w14:textId="77777777" w:rsidR="00356F17" w:rsidRDefault="00356F17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7CDB22CC" w14:textId="56B61E50" w:rsidR="00356F17" w:rsidRDefault="00356F17" w:rsidP="005840DA">
            <w:r>
              <w:t xml:space="preserve">Willis Road-East Newnan – Josh – </w:t>
            </w:r>
            <w:r w:rsidR="00D53C18">
              <w:t>Music – Ryan</w:t>
            </w:r>
            <w:r>
              <w:t xml:space="preserve">– Addi </w:t>
            </w:r>
            <w:r w:rsidR="00D355C5" w:rsidRPr="004908B8">
              <w:rPr>
                <w:highlight w:val="green"/>
              </w:rPr>
              <w:t>– EASTER STORY HUDDLE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7DD2EE68" w14:textId="77777777" w:rsidR="00356F17" w:rsidRDefault="00356F17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20110731" w14:textId="77777777" w:rsidR="00356F17" w:rsidRDefault="00356F17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84D9C92" w14:textId="1EAC179B" w:rsidR="00356F17" w:rsidRDefault="00356F17" w:rsidP="005840DA">
            <w:r>
              <w:t>Moreland – Mt. Gilead –</w:t>
            </w:r>
            <w:r w:rsidR="00D53C18">
              <w:t xml:space="preserve">Games - </w:t>
            </w:r>
            <w:r>
              <w:t xml:space="preserve">Braden-James – Grady </w:t>
            </w:r>
            <w:r w:rsidR="00D355C5">
              <w:t>–</w:t>
            </w:r>
            <w:r>
              <w:t xml:space="preserve"> Josh</w:t>
            </w:r>
            <w:r w:rsidR="00D355C5">
              <w:t xml:space="preserve"> </w:t>
            </w:r>
            <w:r w:rsidR="00D355C5" w:rsidRPr="004908B8">
              <w:rPr>
                <w:highlight w:val="green"/>
              </w:rPr>
              <w:t>– EASTER STORY HUDDLE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47C6899" w14:textId="77777777" w:rsidR="00356F17" w:rsidRDefault="00356F17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13C5B470" w14:textId="77777777" w:rsidR="00356F17" w:rsidRDefault="00356F17" w:rsidP="005840DA"/>
        </w:tc>
      </w:tr>
      <w:tr w:rsidR="00356F17" w14:paraId="1B860F44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20493AA9" w14:textId="77777777" w:rsidR="00356F17" w:rsidRDefault="00356F17" w:rsidP="005840DA">
            <w:pPr>
              <w:pStyle w:val="Dates"/>
            </w:pPr>
            <w:r>
              <w:t>28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345C2CE1" w14:textId="30A390D5" w:rsidR="00356F17" w:rsidRDefault="00356F17" w:rsidP="005840DA">
            <w:pPr>
              <w:pStyle w:val="Dates"/>
            </w:pPr>
            <w:r>
              <w:t>29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4F327227" w14:textId="7E227BBE" w:rsidR="00356F17" w:rsidRDefault="00356F17" w:rsidP="005840DA">
            <w:pPr>
              <w:pStyle w:val="Dates"/>
            </w:pPr>
            <w:r>
              <w:t>30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5D5227C5" w14:textId="61186C2E" w:rsidR="00356F17" w:rsidRDefault="00356F17" w:rsidP="005840DA">
            <w:pPr>
              <w:pStyle w:val="Dates"/>
            </w:pPr>
            <w:r>
              <w:t>31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33CC9618" w14:textId="77777777" w:rsidR="00356F17" w:rsidRDefault="00356F17" w:rsidP="005840DA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AA6F547" w14:textId="77777777" w:rsidR="00356F17" w:rsidRDefault="00356F17" w:rsidP="005840DA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21C877A" w14:textId="77777777" w:rsidR="00356F17" w:rsidRDefault="00356F17" w:rsidP="005840DA">
            <w:pPr>
              <w:pStyle w:val="Dates"/>
            </w:pPr>
          </w:p>
        </w:tc>
      </w:tr>
      <w:tr w:rsidR="00356F17" w14:paraId="79F85488" w14:textId="77777777" w:rsidTr="00D355C5">
        <w:trPr>
          <w:trHeight w:hRule="exact" w:val="531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0104632D" w14:textId="77777777" w:rsidR="00356F17" w:rsidRDefault="00356F17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205D53B2" w14:textId="18395B05" w:rsidR="00356F17" w:rsidRDefault="00C652F3" w:rsidP="005840DA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37609CCC" w14:textId="77777777" w:rsidR="00356F17" w:rsidRDefault="00356F17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106C07E1" w14:textId="77777777" w:rsidR="00356F17" w:rsidRDefault="00356F17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1B7702BB" w14:textId="77777777" w:rsidR="00356F17" w:rsidRDefault="00356F17" w:rsidP="005840DA"/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FB0780E" w14:textId="77777777" w:rsidR="00356F17" w:rsidRDefault="00356F17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FFA8CCC" w14:textId="77777777" w:rsidR="00356F17" w:rsidRDefault="00356F17" w:rsidP="005840DA"/>
        </w:tc>
      </w:tr>
      <w:tr w:rsidR="00356F17" w14:paraId="56C79790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46CFF14C" w14:textId="7A7F9669" w:rsidR="00356F17" w:rsidRDefault="00356F17" w:rsidP="005840DA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3268CF3F" w14:textId="7B8BC2D2" w:rsidR="00356F17" w:rsidRDefault="00356F17" w:rsidP="005840DA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79E3672B" w14:textId="77777777" w:rsidR="00356F17" w:rsidRDefault="00356F17" w:rsidP="005840DA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23F9E12C" w14:textId="77777777" w:rsidR="00356F17" w:rsidRDefault="00356F17" w:rsidP="005840DA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444014E6" w14:textId="77777777" w:rsidR="00356F17" w:rsidRDefault="00356F17" w:rsidP="005840DA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696E9312" w14:textId="77777777" w:rsidR="00356F17" w:rsidRDefault="00356F17" w:rsidP="005840DA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520CF95F" w14:textId="77777777" w:rsidR="00356F17" w:rsidRDefault="00356F17" w:rsidP="005840DA">
            <w:pPr>
              <w:pStyle w:val="Dates"/>
            </w:pPr>
          </w:p>
        </w:tc>
      </w:tr>
      <w:tr w:rsidR="00356F17" w14:paraId="3E00215F" w14:textId="77777777" w:rsidTr="005840DA">
        <w:trPr>
          <w:trHeight w:hRule="exact" w:val="907"/>
        </w:trPr>
        <w:tc>
          <w:tcPr>
            <w:tcW w:w="622" w:type="dxa"/>
          </w:tcPr>
          <w:p w14:paraId="420E584A" w14:textId="77777777" w:rsidR="00356F17" w:rsidRDefault="00356F17" w:rsidP="005840DA"/>
        </w:tc>
        <w:tc>
          <w:tcPr>
            <w:tcW w:w="5760" w:type="dxa"/>
          </w:tcPr>
          <w:p w14:paraId="3B5DD4B7" w14:textId="77777777" w:rsidR="00356F17" w:rsidRDefault="00356F17" w:rsidP="005840DA"/>
        </w:tc>
        <w:tc>
          <w:tcPr>
            <w:tcW w:w="630" w:type="dxa"/>
          </w:tcPr>
          <w:p w14:paraId="19B65569" w14:textId="77777777" w:rsidR="00356F17" w:rsidRDefault="00356F17" w:rsidP="005840DA"/>
        </w:tc>
        <w:tc>
          <w:tcPr>
            <w:tcW w:w="720" w:type="dxa"/>
          </w:tcPr>
          <w:p w14:paraId="02F76A53" w14:textId="77777777" w:rsidR="00356F17" w:rsidRDefault="00356F17" w:rsidP="005840DA"/>
        </w:tc>
        <w:tc>
          <w:tcPr>
            <w:tcW w:w="5580" w:type="dxa"/>
          </w:tcPr>
          <w:p w14:paraId="68B6A913" w14:textId="77777777" w:rsidR="00356F17" w:rsidRDefault="00356F17" w:rsidP="005840DA"/>
        </w:tc>
        <w:tc>
          <w:tcPr>
            <w:tcW w:w="540" w:type="dxa"/>
          </w:tcPr>
          <w:p w14:paraId="42811D37" w14:textId="77777777" w:rsidR="00356F17" w:rsidRDefault="00356F17" w:rsidP="005840DA"/>
        </w:tc>
        <w:tc>
          <w:tcPr>
            <w:tcW w:w="532" w:type="dxa"/>
          </w:tcPr>
          <w:p w14:paraId="6E4A9341" w14:textId="77777777" w:rsidR="00356F17" w:rsidRDefault="00356F17" w:rsidP="005840DA"/>
        </w:tc>
      </w:tr>
    </w:tbl>
    <w:p w14:paraId="23AA8E45" w14:textId="77777777" w:rsidR="00356F17" w:rsidRDefault="00356F17" w:rsidP="00C45B0B"/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C652F3" w14:paraId="3EAE3CFE" w14:textId="77777777" w:rsidTr="005840DA">
        <w:tc>
          <w:tcPr>
            <w:tcW w:w="2500" w:type="pct"/>
            <w:shd w:val="clear" w:color="auto" w:fill="495E00" w:themeFill="accent1" w:themeFillShade="80"/>
          </w:tcPr>
          <w:p w14:paraId="3ACC23C5" w14:textId="6413D578" w:rsidR="00C652F3" w:rsidRDefault="00C652F3" w:rsidP="005840DA">
            <w:pPr>
              <w:pStyle w:val="Month"/>
            </w:pPr>
            <w:r>
              <w:lastRenderedPageBreak/>
              <w:t>April</w:t>
            </w:r>
          </w:p>
        </w:tc>
        <w:tc>
          <w:tcPr>
            <w:tcW w:w="2500" w:type="pct"/>
            <w:shd w:val="clear" w:color="auto" w:fill="495E00" w:themeFill="accent1" w:themeFillShade="80"/>
          </w:tcPr>
          <w:p w14:paraId="448508C5" w14:textId="77777777" w:rsidR="00C652F3" w:rsidRDefault="00C652F3" w:rsidP="005840DA"/>
        </w:tc>
      </w:tr>
      <w:tr w:rsidR="00C652F3" w14:paraId="27A65473" w14:textId="77777777" w:rsidTr="005840DA"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3D66A46E" w14:textId="77777777" w:rsidR="00C652F3" w:rsidRDefault="00C652F3" w:rsidP="005840DA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5BEE6BB" w14:textId="77777777" w:rsidR="00C652F3" w:rsidRDefault="00C652F3" w:rsidP="005840DA">
            <w:pPr>
              <w:pStyle w:val="Year"/>
            </w:pPr>
            <w:r>
              <w:t>2027</w:t>
            </w:r>
          </w:p>
        </w:tc>
      </w:tr>
      <w:tr w:rsidR="00C652F3" w14:paraId="09A02BF0" w14:textId="77777777" w:rsidTr="005840DA">
        <w:trPr>
          <w:trHeight w:hRule="exact" w:val="576"/>
        </w:trPr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33028251" w14:textId="77777777" w:rsidR="00C652F3" w:rsidRDefault="00C652F3" w:rsidP="005840DA">
            <w:pPr>
              <w:pStyle w:val="Title"/>
            </w:pPr>
            <w:r>
              <w:t>Elementary Huddle Calendar</w:t>
            </w:r>
          </w:p>
        </w:tc>
        <w:tc>
          <w:tcPr>
            <w:tcW w:w="2500" w:type="pct"/>
            <w:shd w:val="clear" w:color="auto" w:fill="595959" w:themeFill="text1" w:themeFillTint="A6"/>
            <w:tcMar>
              <w:top w:w="58" w:type="dxa"/>
              <w:bottom w:w="58" w:type="dxa"/>
            </w:tcMar>
            <w:vAlign w:val="center"/>
          </w:tcPr>
          <w:p w14:paraId="024E1C4B" w14:textId="77777777" w:rsidR="00C652F3" w:rsidRDefault="00C652F3" w:rsidP="005840DA">
            <w:pPr>
              <w:pStyle w:val="Subtitle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622"/>
        <w:gridCol w:w="5760"/>
        <w:gridCol w:w="630"/>
        <w:gridCol w:w="720"/>
        <w:gridCol w:w="5580"/>
        <w:gridCol w:w="540"/>
        <w:gridCol w:w="532"/>
      </w:tblGrid>
      <w:tr w:rsidR="00C652F3" w14:paraId="184DA40B" w14:textId="77777777" w:rsidTr="00584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14:paraId="60C23CA0" w14:textId="77777777" w:rsidR="00C652F3" w:rsidRDefault="00C652F3" w:rsidP="005840DA">
            <w:pPr>
              <w:pStyle w:val="Days"/>
            </w:pPr>
            <w:r>
              <w:t>Sun</w:t>
            </w:r>
          </w:p>
        </w:tc>
        <w:tc>
          <w:tcPr>
            <w:tcW w:w="5760" w:type="dxa"/>
          </w:tcPr>
          <w:p w14:paraId="169CBDEE" w14:textId="77777777" w:rsidR="00C652F3" w:rsidRDefault="00000000" w:rsidP="005840DA">
            <w:pPr>
              <w:pStyle w:val="Days"/>
            </w:pPr>
            <w:sdt>
              <w:sdtPr>
                <w:id w:val="-886951132"/>
                <w:placeholder>
                  <w:docPart w:val="2D89162446BD2F4C997AC9FA86DBB0E3"/>
                </w:placeholder>
                <w:temporary/>
                <w:showingPlcHdr/>
                <w15:appearance w15:val="hidden"/>
              </w:sdtPr>
              <w:sdtContent>
                <w:r w:rsidR="00C652F3">
                  <w:t>Monday</w:t>
                </w:r>
              </w:sdtContent>
            </w:sdt>
          </w:p>
        </w:tc>
        <w:tc>
          <w:tcPr>
            <w:tcW w:w="630" w:type="dxa"/>
          </w:tcPr>
          <w:p w14:paraId="162F08AA" w14:textId="77777777" w:rsidR="00C652F3" w:rsidRDefault="00C652F3" w:rsidP="005840DA">
            <w:pPr>
              <w:pStyle w:val="Days"/>
            </w:pPr>
            <w:r>
              <w:t>Tue</w:t>
            </w:r>
          </w:p>
        </w:tc>
        <w:tc>
          <w:tcPr>
            <w:tcW w:w="720" w:type="dxa"/>
          </w:tcPr>
          <w:p w14:paraId="256C13E3" w14:textId="77777777" w:rsidR="00C652F3" w:rsidRDefault="00C652F3" w:rsidP="005840DA">
            <w:pPr>
              <w:pStyle w:val="Days"/>
            </w:pPr>
            <w:r>
              <w:t>Wed</w:t>
            </w:r>
          </w:p>
        </w:tc>
        <w:tc>
          <w:tcPr>
            <w:tcW w:w="5580" w:type="dxa"/>
          </w:tcPr>
          <w:p w14:paraId="3E43B2CC" w14:textId="77777777" w:rsidR="00C652F3" w:rsidRDefault="00000000" w:rsidP="005840DA">
            <w:pPr>
              <w:pStyle w:val="Days"/>
            </w:pPr>
            <w:sdt>
              <w:sdtPr>
                <w:id w:val="1191181796"/>
                <w:placeholder>
                  <w:docPart w:val="B50DAAF352157542AAA32A249FA8B98E"/>
                </w:placeholder>
                <w:temporary/>
                <w:showingPlcHdr/>
                <w15:appearance w15:val="hidden"/>
              </w:sdtPr>
              <w:sdtContent>
                <w:r w:rsidR="00C652F3">
                  <w:t>Thursday</w:t>
                </w:r>
              </w:sdtContent>
            </w:sdt>
          </w:p>
        </w:tc>
        <w:tc>
          <w:tcPr>
            <w:tcW w:w="540" w:type="dxa"/>
          </w:tcPr>
          <w:p w14:paraId="462F12F4" w14:textId="77777777" w:rsidR="00C652F3" w:rsidRDefault="00C652F3" w:rsidP="005840DA">
            <w:pPr>
              <w:pStyle w:val="Days"/>
            </w:pPr>
            <w:r>
              <w:t>Fri</w:t>
            </w:r>
          </w:p>
        </w:tc>
        <w:tc>
          <w:tcPr>
            <w:tcW w:w="532" w:type="dxa"/>
          </w:tcPr>
          <w:p w14:paraId="16F6E220" w14:textId="77777777" w:rsidR="00C652F3" w:rsidRDefault="00C652F3" w:rsidP="005840DA">
            <w:pPr>
              <w:pStyle w:val="Days"/>
            </w:pPr>
            <w:r>
              <w:t>Sat</w:t>
            </w:r>
          </w:p>
        </w:tc>
      </w:tr>
      <w:tr w:rsidR="00C652F3" w14:paraId="3D714F2A" w14:textId="77777777" w:rsidTr="005840DA">
        <w:tc>
          <w:tcPr>
            <w:tcW w:w="622" w:type="dxa"/>
            <w:tcBorders>
              <w:bottom w:val="nil"/>
            </w:tcBorders>
          </w:tcPr>
          <w:p w14:paraId="759AF93C" w14:textId="73CC480A" w:rsidR="00C652F3" w:rsidRDefault="00C652F3" w:rsidP="005840D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348A5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5760" w:type="dxa"/>
            <w:tcBorders>
              <w:bottom w:val="nil"/>
            </w:tcBorders>
          </w:tcPr>
          <w:p w14:paraId="55585853" w14:textId="0B707A41" w:rsidR="00C652F3" w:rsidRDefault="00C652F3" w:rsidP="005840DA">
            <w:pPr>
              <w:pStyle w:val="Dates"/>
            </w:pPr>
          </w:p>
        </w:tc>
        <w:tc>
          <w:tcPr>
            <w:tcW w:w="630" w:type="dxa"/>
            <w:tcBorders>
              <w:bottom w:val="nil"/>
            </w:tcBorders>
          </w:tcPr>
          <w:p w14:paraId="394146CA" w14:textId="657D1A8D" w:rsidR="00C652F3" w:rsidRDefault="00C652F3" w:rsidP="005840DA">
            <w:pPr>
              <w:pStyle w:val="Dates"/>
            </w:pPr>
          </w:p>
        </w:tc>
        <w:tc>
          <w:tcPr>
            <w:tcW w:w="720" w:type="dxa"/>
            <w:tcBorders>
              <w:bottom w:val="nil"/>
            </w:tcBorders>
          </w:tcPr>
          <w:p w14:paraId="184576AC" w14:textId="2CF2463B" w:rsidR="00C652F3" w:rsidRDefault="00C652F3" w:rsidP="005840DA">
            <w:pPr>
              <w:pStyle w:val="Dates"/>
            </w:pPr>
          </w:p>
        </w:tc>
        <w:tc>
          <w:tcPr>
            <w:tcW w:w="5580" w:type="dxa"/>
            <w:tcBorders>
              <w:bottom w:val="nil"/>
            </w:tcBorders>
          </w:tcPr>
          <w:p w14:paraId="3BE65C4E" w14:textId="30905AA5" w:rsidR="00C652F3" w:rsidRDefault="00C652F3" w:rsidP="005840DA">
            <w:pPr>
              <w:pStyle w:val="Dates"/>
            </w:pPr>
            <w:r>
              <w:t>1</w:t>
            </w:r>
          </w:p>
        </w:tc>
        <w:tc>
          <w:tcPr>
            <w:tcW w:w="540" w:type="dxa"/>
            <w:tcBorders>
              <w:bottom w:val="nil"/>
            </w:tcBorders>
          </w:tcPr>
          <w:p w14:paraId="0F70028B" w14:textId="5329EAA8" w:rsidR="00C652F3" w:rsidRDefault="00C652F3" w:rsidP="005840DA">
            <w:pPr>
              <w:pStyle w:val="Dates"/>
              <w:jc w:val="center"/>
            </w:pPr>
            <w:r>
              <w:t>2</w:t>
            </w:r>
          </w:p>
        </w:tc>
        <w:tc>
          <w:tcPr>
            <w:tcW w:w="532" w:type="dxa"/>
            <w:tcBorders>
              <w:bottom w:val="nil"/>
            </w:tcBorders>
          </w:tcPr>
          <w:p w14:paraId="571E38AE" w14:textId="70E080EE" w:rsidR="00C652F3" w:rsidRDefault="00C652F3" w:rsidP="005840DA">
            <w:pPr>
              <w:pStyle w:val="Dates"/>
            </w:pPr>
            <w:r>
              <w:t>3</w:t>
            </w:r>
          </w:p>
        </w:tc>
      </w:tr>
      <w:tr w:rsidR="00C652F3" w14:paraId="0B6FE400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3EF6E3F0" w14:textId="77777777" w:rsidR="00C652F3" w:rsidRDefault="00C652F3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4A4B083A" w14:textId="4D86C1D4" w:rsidR="00C652F3" w:rsidRDefault="00C652F3" w:rsidP="005840DA"/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3B877C20" w14:textId="77777777" w:rsidR="00C652F3" w:rsidRDefault="00C652F3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7B1B668" w14:textId="77777777" w:rsidR="00C652F3" w:rsidRDefault="00C652F3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57AFAB5E" w14:textId="08DD8419" w:rsidR="00C652F3" w:rsidRDefault="00C652F3" w:rsidP="005840DA">
            <w:r>
              <w:t>Eastside – FBC</w:t>
            </w:r>
            <w:r w:rsidR="00D45545">
              <w:t xml:space="preserve"> </w:t>
            </w:r>
            <w:r>
              <w:t xml:space="preserve">Senoia – Music – Ryan - Addi – Josh </w:t>
            </w:r>
            <w:r w:rsidR="004908B8" w:rsidRPr="004908B8">
              <w:rPr>
                <w:highlight w:val="green"/>
              </w:rPr>
              <w:t xml:space="preserve">– HUDDLE </w:t>
            </w:r>
            <w:r w:rsidR="004908B8" w:rsidRPr="004908B8">
              <w:rPr>
                <w:highlight w:val="green"/>
              </w:rPr>
              <w:t>11</w:t>
            </w:r>
          </w:p>
          <w:p w14:paraId="094E0B18" w14:textId="40A374FE" w:rsidR="00C652F3" w:rsidRDefault="00C652F3" w:rsidP="005840DA">
            <w:r>
              <w:t>Northside – Mills Chapel – Music – Caitlyn – Alex</w:t>
            </w:r>
            <w:r w:rsidR="004908B8">
              <w:t xml:space="preserve"> </w:t>
            </w:r>
            <w:r w:rsidR="004908B8" w:rsidRPr="004908B8">
              <w:rPr>
                <w:highlight w:val="green"/>
              </w:rPr>
              <w:t xml:space="preserve">– HUDDLE </w:t>
            </w:r>
            <w:r w:rsidR="004908B8" w:rsidRPr="004908B8">
              <w:rPr>
                <w:highlight w:val="green"/>
              </w:rPr>
              <w:t>11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20C584F" w14:textId="77777777" w:rsidR="00C652F3" w:rsidRDefault="00C652F3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7EA49833" w14:textId="77777777" w:rsidR="00C652F3" w:rsidRDefault="00C652F3" w:rsidP="005840DA"/>
        </w:tc>
      </w:tr>
      <w:tr w:rsidR="00C652F3" w14:paraId="0D1EDA50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5E8A970F" w14:textId="1319B5D7" w:rsidR="00C652F3" w:rsidRDefault="00C652F3" w:rsidP="005840DA">
            <w:pPr>
              <w:pStyle w:val="Dates"/>
            </w:pPr>
            <w:r>
              <w:t>4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05D20A19" w14:textId="29FE639D" w:rsidR="00C652F3" w:rsidRDefault="00C652F3" w:rsidP="005840DA">
            <w:pPr>
              <w:pStyle w:val="Dates"/>
            </w:pPr>
            <w:r>
              <w:t>5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65DA06EB" w14:textId="7F8C9FAB" w:rsidR="00C652F3" w:rsidRDefault="00C652F3" w:rsidP="005840DA">
            <w:pPr>
              <w:pStyle w:val="Dates"/>
            </w:pPr>
            <w:r>
              <w:t>6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78485B28" w14:textId="4B347E55" w:rsidR="00C652F3" w:rsidRDefault="00C652F3" w:rsidP="005840DA">
            <w:pPr>
              <w:pStyle w:val="Dates"/>
            </w:pPr>
            <w:r>
              <w:t>7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0ADDFC0E" w14:textId="0D204599" w:rsidR="00C652F3" w:rsidRDefault="00C652F3" w:rsidP="005840DA">
            <w:pPr>
              <w:pStyle w:val="Dates"/>
            </w:pPr>
            <w:r>
              <w:t>8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011B5592" w14:textId="600ABA24" w:rsidR="00C652F3" w:rsidRDefault="00C652F3" w:rsidP="005840DA">
            <w:pPr>
              <w:pStyle w:val="Dates"/>
            </w:pPr>
            <w:r>
              <w:t>9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10AE6329" w14:textId="095A3D0B" w:rsidR="00C652F3" w:rsidRDefault="00C652F3" w:rsidP="005840DA">
            <w:pPr>
              <w:pStyle w:val="Dates"/>
            </w:pPr>
            <w:r>
              <w:t>10</w:t>
            </w:r>
          </w:p>
        </w:tc>
      </w:tr>
      <w:tr w:rsidR="00C652F3" w14:paraId="491873E5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73A9F9CD" w14:textId="77777777" w:rsidR="00C652F3" w:rsidRDefault="00C652F3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AE121A6" w14:textId="277FA485" w:rsidR="00C652F3" w:rsidRDefault="00C652F3" w:rsidP="00C652F3">
            <w:r>
              <w:t>NO HUDDLES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09D4BC3E" w14:textId="77777777" w:rsidR="00C652F3" w:rsidRDefault="00C652F3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41464F52" w14:textId="77777777" w:rsidR="00C652F3" w:rsidRDefault="00C652F3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415DCA7D" w14:textId="544D2798" w:rsidR="00C652F3" w:rsidRDefault="00C652F3" w:rsidP="005840DA">
            <w:r>
              <w:t xml:space="preserve">NO HUDDLES 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462E051C" w14:textId="77777777" w:rsidR="00C652F3" w:rsidRDefault="00C652F3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E86EBFE" w14:textId="77777777" w:rsidR="00C652F3" w:rsidRDefault="00C652F3" w:rsidP="005840DA"/>
        </w:tc>
      </w:tr>
      <w:tr w:rsidR="00C652F3" w14:paraId="294AC639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4A23055D" w14:textId="0891031A" w:rsidR="00C652F3" w:rsidRDefault="00C652F3" w:rsidP="005840DA">
            <w:pPr>
              <w:pStyle w:val="Dates"/>
            </w:pPr>
            <w:r>
              <w:t>11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3C918D36" w14:textId="57B5DB3B" w:rsidR="00C652F3" w:rsidRDefault="00C652F3" w:rsidP="005840DA">
            <w:pPr>
              <w:pStyle w:val="Dates"/>
            </w:pPr>
            <w:r>
              <w:t>12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36E334F2" w14:textId="198E80FD" w:rsidR="00C652F3" w:rsidRDefault="00C652F3" w:rsidP="005840DA">
            <w:pPr>
              <w:pStyle w:val="Dates"/>
            </w:pPr>
            <w:r>
              <w:t>13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45730A12" w14:textId="485DCE70" w:rsidR="00C652F3" w:rsidRDefault="00C652F3" w:rsidP="005840DA">
            <w:pPr>
              <w:pStyle w:val="Dates"/>
            </w:pPr>
            <w:r>
              <w:t>14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69562C6E" w14:textId="674384E4" w:rsidR="00C652F3" w:rsidRDefault="00C652F3" w:rsidP="005840DA">
            <w:pPr>
              <w:pStyle w:val="Dates"/>
            </w:pPr>
            <w:r>
              <w:t>15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29F35446" w14:textId="072B7C2C" w:rsidR="00C652F3" w:rsidRDefault="00C652F3" w:rsidP="005840DA">
            <w:pPr>
              <w:pStyle w:val="Dates"/>
            </w:pPr>
            <w:r>
              <w:t>16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76F4D2E0" w14:textId="429373A1" w:rsidR="00C652F3" w:rsidRDefault="00C652F3" w:rsidP="005840DA">
            <w:pPr>
              <w:pStyle w:val="Dates"/>
            </w:pPr>
            <w:r>
              <w:t>17</w:t>
            </w:r>
          </w:p>
        </w:tc>
      </w:tr>
      <w:tr w:rsidR="00C652F3" w14:paraId="391B0B5B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34A3534C" w14:textId="77777777" w:rsidR="00C652F3" w:rsidRDefault="00C652F3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5F35DBB3" w14:textId="5570B993" w:rsidR="00C652F3" w:rsidRDefault="00C652F3" w:rsidP="005840DA">
            <w:r>
              <w:t xml:space="preserve">Willis Road-East Newnan – Josh – Games – Addi </w:t>
            </w:r>
            <w:r w:rsidR="00D355C5" w:rsidRPr="00D355C5">
              <w:rPr>
                <w:highlight w:val="green"/>
              </w:rPr>
              <w:t xml:space="preserve">– HUDDLE </w:t>
            </w:r>
            <w:r w:rsidR="00D355C5" w:rsidRPr="00D355C5">
              <w:rPr>
                <w:highlight w:val="green"/>
              </w:rPr>
              <w:t>10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303A5A70" w14:textId="77777777" w:rsidR="00C652F3" w:rsidRDefault="00C652F3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49AC508E" w14:textId="77777777" w:rsidR="00C652F3" w:rsidRDefault="00C652F3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055406C0" w14:textId="53E1649C" w:rsidR="00C652F3" w:rsidRPr="004908B8" w:rsidRDefault="00C652F3" w:rsidP="00C652F3">
            <w:pPr>
              <w:rPr>
                <w:highlight w:val="green"/>
              </w:rPr>
            </w:pPr>
            <w:r w:rsidRPr="002E5B88">
              <w:rPr>
                <w:highlight w:val="yellow"/>
              </w:rPr>
              <w:t>Eastside – FBC</w:t>
            </w:r>
            <w:r w:rsidR="00D45545">
              <w:rPr>
                <w:highlight w:val="yellow"/>
              </w:rPr>
              <w:t xml:space="preserve"> </w:t>
            </w:r>
            <w:r w:rsidRPr="002E5B88">
              <w:rPr>
                <w:highlight w:val="yellow"/>
              </w:rPr>
              <w:t>Senoia –</w:t>
            </w:r>
            <w:r w:rsidR="00D53C18" w:rsidRPr="00D53C18">
              <w:rPr>
                <w:highlight w:val="yellow"/>
              </w:rPr>
              <w:t xml:space="preserve">- Games </w:t>
            </w:r>
            <w:r w:rsidRPr="002E5B88">
              <w:rPr>
                <w:highlight w:val="yellow"/>
              </w:rPr>
              <w:t xml:space="preserve">- Addi – Josh </w:t>
            </w:r>
            <w:r w:rsidR="002E5B88" w:rsidRPr="002E5B88">
              <w:rPr>
                <w:highlight w:val="yellow"/>
              </w:rPr>
              <w:t>- LAST HUDDLE</w:t>
            </w:r>
            <w:r w:rsidR="004908B8">
              <w:rPr>
                <w:highlight w:val="yellow"/>
              </w:rPr>
              <w:t xml:space="preserve"> </w:t>
            </w:r>
            <w:r w:rsidR="004908B8" w:rsidRPr="004908B8">
              <w:rPr>
                <w:highlight w:val="green"/>
              </w:rPr>
              <w:t xml:space="preserve">– HUDDLE </w:t>
            </w:r>
            <w:r w:rsidR="004908B8" w:rsidRPr="004908B8">
              <w:rPr>
                <w:highlight w:val="green"/>
              </w:rPr>
              <w:t>12</w:t>
            </w:r>
          </w:p>
          <w:p w14:paraId="729B3791" w14:textId="38B8D7F2" w:rsidR="00C652F3" w:rsidRDefault="00C652F3" w:rsidP="00C652F3">
            <w:r w:rsidRPr="002E5B88">
              <w:rPr>
                <w:highlight w:val="yellow"/>
              </w:rPr>
              <w:t xml:space="preserve">Northside – Mills Chapel –– </w:t>
            </w:r>
            <w:r w:rsidR="003274E2" w:rsidRPr="002E5B88">
              <w:rPr>
                <w:highlight w:val="yellow"/>
              </w:rPr>
              <w:t xml:space="preserve">Games </w:t>
            </w:r>
            <w:r w:rsidR="003274E2">
              <w:rPr>
                <w:highlight w:val="yellow"/>
              </w:rPr>
              <w:t xml:space="preserve">- </w:t>
            </w:r>
            <w:r w:rsidRPr="002E5B88">
              <w:rPr>
                <w:highlight w:val="yellow"/>
              </w:rPr>
              <w:t>Caitlyn –</w:t>
            </w:r>
            <w:r w:rsidR="002E5B88" w:rsidRPr="002E5B88">
              <w:rPr>
                <w:highlight w:val="yellow"/>
              </w:rPr>
              <w:t>LAST HUDDLE</w:t>
            </w:r>
            <w:r w:rsidR="004908B8">
              <w:t xml:space="preserve"> </w:t>
            </w:r>
            <w:r w:rsidR="004908B8" w:rsidRPr="004908B8">
              <w:rPr>
                <w:highlight w:val="green"/>
              </w:rPr>
              <w:t xml:space="preserve">– HUDDLE </w:t>
            </w:r>
            <w:r w:rsidR="004908B8" w:rsidRPr="004908B8">
              <w:rPr>
                <w:highlight w:val="green"/>
              </w:rPr>
              <w:t>12</w:t>
            </w:r>
            <w:r>
              <w:t xml:space="preserve"> 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47AFA9AA" w14:textId="77777777" w:rsidR="00C652F3" w:rsidRDefault="00C652F3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390CBF7E" w14:textId="77777777" w:rsidR="00C652F3" w:rsidRDefault="00C652F3" w:rsidP="005840DA"/>
        </w:tc>
      </w:tr>
      <w:tr w:rsidR="00C652F3" w14:paraId="6C3FCB1E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5D8F7FF1" w14:textId="63AC810C" w:rsidR="00C652F3" w:rsidRDefault="00C652F3" w:rsidP="005840DA">
            <w:pPr>
              <w:pStyle w:val="Dates"/>
            </w:pPr>
            <w:r>
              <w:t>18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652C313E" w14:textId="3923FCDA" w:rsidR="00C652F3" w:rsidRDefault="00C652F3" w:rsidP="005840DA">
            <w:pPr>
              <w:pStyle w:val="Dates"/>
            </w:pPr>
            <w:r>
              <w:t>19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6B69F88E" w14:textId="34E743FD" w:rsidR="00C652F3" w:rsidRDefault="00C652F3" w:rsidP="005840DA">
            <w:pPr>
              <w:pStyle w:val="Dates"/>
            </w:pPr>
            <w:r>
              <w:t>20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5B71420A" w14:textId="6FCCAACC" w:rsidR="00C652F3" w:rsidRDefault="00C652F3" w:rsidP="005840DA">
            <w:pPr>
              <w:pStyle w:val="Dates"/>
            </w:pPr>
            <w:r>
              <w:t>21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22FF6D66" w14:textId="57D0DC90" w:rsidR="00C652F3" w:rsidRDefault="00C652F3" w:rsidP="005840DA">
            <w:pPr>
              <w:pStyle w:val="Dates"/>
            </w:pPr>
            <w:r>
              <w:t>22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3C14ADE2" w14:textId="163463EB" w:rsidR="00C652F3" w:rsidRDefault="00C652F3" w:rsidP="005840DA">
            <w:pPr>
              <w:pStyle w:val="Dates"/>
            </w:pPr>
            <w:r>
              <w:t>23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05F8A0D" w14:textId="2242EDAA" w:rsidR="00C652F3" w:rsidRDefault="00C652F3" w:rsidP="005840DA">
            <w:pPr>
              <w:pStyle w:val="Dates"/>
            </w:pPr>
            <w:r>
              <w:t>24</w:t>
            </w:r>
          </w:p>
        </w:tc>
      </w:tr>
      <w:tr w:rsidR="00C652F3" w14:paraId="2472F3FD" w14:textId="77777777" w:rsidTr="00D355C5">
        <w:trPr>
          <w:trHeight w:hRule="exact" w:val="1008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6603928" w14:textId="77777777" w:rsidR="00C652F3" w:rsidRDefault="00C652F3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2EFF6FB2" w14:textId="62DC98A2" w:rsidR="00C652F3" w:rsidRPr="00D355C5" w:rsidRDefault="00C652F3" w:rsidP="00C652F3">
            <w:pPr>
              <w:rPr>
                <w:highlight w:val="green"/>
              </w:rPr>
            </w:pPr>
            <w:r w:rsidRPr="002E5B88">
              <w:rPr>
                <w:highlight w:val="yellow"/>
              </w:rPr>
              <w:t xml:space="preserve">Brooks-Macedonia – </w:t>
            </w:r>
            <w:r w:rsidR="00D53C18" w:rsidRPr="002E5B88">
              <w:rPr>
                <w:highlight w:val="yellow"/>
              </w:rPr>
              <w:t>Music – Ryan</w:t>
            </w:r>
            <w:r w:rsidRPr="002E5B88">
              <w:rPr>
                <w:highlight w:val="yellow"/>
              </w:rPr>
              <w:t>– Braden-James – Grady – Josh</w:t>
            </w:r>
            <w:r w:rsidR="002E5B88" w:rsidRPr="002E5B88">
              <w:rPr>
                <w:highlight w:val="yellow"/>
              </w:rPr>
              <w:t xml:space="preserve"> - LAST HUDDLE</w:t>
            </w:r>
            <w:r w:rsidRPr="002E5B88">
              <w:rPr>
                <w:highlight w:val="yellow"/>
              </w:rPr>
              <w:t xml:space="preserve"> </w:t>
            </w:r>
            <w:r w:rsidR="00D355C5" w:rsidRPr="00D355C5">
              <w:rPr>
                <w:highlight w:val="green"/>
              </w:rPr>
              <w:t>– HUDDLE 8</w:t>
            </w:r>
          </w:p>
          <w:p w14:paraId="147D93F8" w14:textId="166FA388" w:rsidR="00C652F3" w:rsidRDefault="00C652F3" w:rsidP="00C652F3">
            <w:r w:rsidRPr="002E5B88">
              <w:rPr>
                <w:highlight w:val="yellow"/>
              </w:rPr>
              <w:t>Atkinson-FB</w:t>
            </w:r>
            <w:r w:rsidR="00D45545">
              <w:rPr>
                <w:highlight w:val="yellow"/>
              </w:rPr>
              <w:t xml:space="preserve">C </w:t>
            </w:r>
            <w:r w:rsidRPr="002E5B88">
              <w:rPr>
                <w:highlight w:val="yellow"/>
              </w:rPr>
              <w:t xml:space="preserve">Newnan – </w:t>
            </w:r>
            <w:r w:rsidR="00D53C18" w:rsidRPr="002E5B88">
              <w:rPr>
                <w:highlight w:val="yellow"/>
              </w:rPr>
              <w:t xml:space="preserve">Music </w:t>
            </w:r>
            <w:r w:rsidR="003274E2">
              <w:rPr>
                <w:highlight w:val="yellow"/>
              </w:rPr>
              <w:t xml:space="preserve">- </w:t>
            </w:r>
            <w:r w:rsidR="003274E2" w:rsidRPr="002E5B88">
              <w:rPr>
                <w:highlight w:val="yellow"/>
              </w:rPr>
              <w:t>Alex -</w:t>
            </w:r>
            <w:r w:rsidRPr="002E5B88">
              <w:rPr>
                <w:highlight w:val="yellow"/>
              </w:rPr>
              <w:t>– Caitlyn</w:t>
            </w:r>
            <w:r w:rsidR="002E5B88" w:rsidRPr="002E5B88">
              <w:rPr>
                <w:highlight w:val="yellow"/>
              </w:rPr>
              <w:t xml:space="preserve"> - LAST HUDDLE</w:t>
            </w:r>
            <w:r w:rsidR="00D355C5">
              <w:t xml:space="preserve"> </w:t>
            </w:r>
            <w:r w:rsidR="00D355C5" w:rsidRPr="00D355C5">
              <w:rPr>
                <w:highlight w:val="yellow"/>
              </w:rPr>
              <w:t xml:space="preserve">– HUDDLE </w:t>
            </w:r>
            <w:r w:rsidR="00D355C5">
              <w:t>8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30A23BCE" w14:textId="77777777" w:rsidR="00C652F3" w:rsidRDefault="00C652F3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5ADD15D7" w14:textId="77777777" w:rsidR="00C652F3" w:rsidRDefault="00C652F3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6E9BC84C" w14:textId="03E377A4" w:rsidR="00C652F3" w:rsidRDefault="00C652F3" w:rsidP="005840DA">
            <w:r w:rsidRPr="002E5B88">
              <w:rPr>
                <w:highlight w:val="yellow"/>
              </w:rPr>
              <w:t>Moreland – Mt. Gilead –- Braden</w:t>
            </w:r>
            <w:r w:rsidR="00D53C18">
              <w:rPr>
                <w:highlight w:val="yellow"/>
              </w:rPr>
              <w:t xml:space="preserve"> </w:t>
            </w:r>
            <w:r w:rsidRPr="002E5B88">
              <w:rPr>
                <w:highlight w:val="yellow"/>
              </w:rPr>
              <w:t>-</w:t>
            </w:r>
            <w:r w:rsidR="00D53C18">
              <w:rPr>
                <w:highlight w:val="yellow"/>
              </w:rPr>
              <w:t xml:space="preserve"> Games -</w:t>
            </w:r>
            <w:r w:rsidRPr="002E5B88">
              <w:rPr>
                <w:highlight w:val="yellow"/>
              </w:rPr>
              <w:t xml:space="preserve">James – Grady </w:t>
            </w:r>
            <w:r w:rsidR="002E5B88" w:rsidRPr="002E5B88">
              <w:rPr>
                <w:highlight w:val="yellow"/>
              </w:rPr>
              <w:t>–</w:t>
            </w:r>
            <w:r w:rsidRPr="002E5B88">
              <w:rPr>
                <w:highlight w:val="yellow"/>
              </w:rPr>
              <w:t xml:space="preserve"> Josh</w:t>
            </w:r>
            <w:r w:rsidR="002E5B88" w:rsidRPr="002E5B88">
              <w:rPr>
                <w:highlight w:val="yellow"/>
              </w:rPr>
              <w:t xml:space="preserve"> - LAST HUDDLE</w:t>
            </w:r>
            <w:r w:rsidR="004908B8">
              <w:t xml:space="preserve"> </w:t>
            </w:r>
            <w:r w:rsidR="004908B8" w:rsidRPr="004908B8">
              <w:rPr>
                <w:highlight w:val="green"/>
              </w:rPr>
              <w:t xml:space="preserve">– HUDDLE </w:t>
            </w:r>
            <w:r w:rsidR="004908B8" w:rsidRPr="004908B8">
              <w:rPr>
                <w:highlight w:val="green"/>
              </w:rPr>
              <w:t>11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95FFABA" w14:textId="77777777" w:rsidR="00C652F3" w:rsidRDefault="00C652F3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22299CC" w14:textId="77777777" w:rsidR="00C652F3" w:rsidRDefault="00C652F3" w:rsidP="005840DA"/>
        </w:tc>
      </w:tr>
      <w:tr w:rsidR="00C652F3" w14:paraId="2DDF1A3A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  <w:bottom w:val="nil"/>
            </w:tcBorders>
          </w:tcPr>
          <w:p w14:paraId="6906F252" w14:textId="495D2CF9" w:rsidR="00C652F3" w:rsidRDefault="00C652F3" w:rsidP="005840DA">
            <w:pPr>
              <w:pStyle w:val="Dates"/>
            </w:pPr>
            <w:r>
              <w:t>25</w:t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  <w:bottom w:val="nil"/>
            </w:tcBorders>
          </w:tcPr>
          <w:p w14:paraId="4A8B2395" w14:textId="2415AEF3" w:rsidR="00C652F3" w:rsidRDefault="00C652F3" w:rsidP="005840DA">
            <w:pPr>
              <w:pStyle w:val="Dates"/>
            </w:pPr>
            <w:r>
              <w:t>26</w:t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  <w:bottom w:val="nil"/>
            </w:tcBorders>
          </w:tcPr>
          <w:p w14:paraId="56E0E544" w14:textId="3B730579" w:rsidR="00C652F3" w:rsidRDefault="00C652F3" w:rsidP="005840DA">
            <w:pPr>
              <w:pStyle w:val="Dates"/>
            </w:pPr>
            <w:r>
              <w:t>27</w:t>
            </w:r>
          </w:p>
        </w:tc>
        <w:tc>
          <w:tcPr>
            <w:tcW w:w="720" w:type="dxa"/>
            <w:tcBorders>
              <w:top w:val="single" w:sz="6" w:space="0" w:color="BFBFBF" w:themeColor="background1" w:themeShade="BF"/>
              <w:bottom w:val="nil"/>
            </w:tcBorders>
          </w:tcPr>
          <w:p w14:paraId="0CC84F40" w14:textId="78760EA3" w:rsidR="00C652F3" w:rsidRDefault="00C652F3" w:rsidP="005840DA">
            <w:pPr>
              <w:pStyle w:val="Dates"/>
            </w:pPr>
            <w:r>
              <w:t>28</w:t>
            </w:r>
          </w:p>
        </w:tc>
        <w:tc>
          <w:tcPr>
            <w:tcW w:w="5580" w:type="dxa"/>
            <w:tcBorders>
              <w:top w:val="single" w:sz="6" w:space="0" w:color="BFBFBF" w:themeColor="background1" w:themeShade="BF"/>
              <w:bottom w:val="nil"/>
            </w:tcBorders>
          </w:tcPr>
          <w:p w14:paraId="7B951327" w14:textId="3469175D" w:rsidR="00C652F3" w:rsidRDefault="00C652F3" w:rsidP="005840DA">
            <w:pPr>
              <w:pStyle w:val="Dates"/>
            </w:pPr>
            <w:r>
              <w:t>29</w:t>
            </w:r>
          </w:p>
        </w:tc>
        <w:tc>
          <w:tcPr>
            <w:tcW w:w="540" w:type="dxa"/>
            <w:tcBorders>
              <w:top w:val="single" w:sz="6" w:space="0" w:color="BFBFBF" w:themeColor="background1" w:themeShade="BF"/>
              <w:bottom w:val="nil"/>
            </w:tcBorders>
          </w:tcPr>
          <w:p w14:paraId="210CB542" w14:textId="522E4B91" w:rsidR="00C652F3" w:rsidRDefault="00C652F3" w:rsidP="005840DA">
            <w:pPr>
              <w:pStyle w:val="Dates"/>
            </w:pPr>
            <w:r>
              <w:t>30</w:t>
            </w:r>
          </w:p>
        </w:tc>
        <w:tc>
          <w:tcPr>
            <w:tcW w:w="532" w:type="dxa"/>
            <w:tcBorders>
              <w:top w:val="single" w:sz="6" w:space="0" w:color="BFBFBF" w:themeColor="background1" w:themeShade="BF"/>
              <w:bottom w:val="nil"/>
            </w:tcBorders>
          </w:tcPr>
          <w:p w14:paraId="7F9262A4" w14:textId="77777777" w:rsidR="00C652F3" w:rsidRDefault="00C652F3" w:rsidP="005840DA">
            <w:pPr>
              <w:pStyle w:val="Dates"/>
            </w:pPr>
          </w:p>
        </w:tc>
      </w:tr>
      <w:tr w:rsidR="00C652F3" w14:paraId="501F6FDD" w14:textId="77777777" w:rsidTr="005840DA">
        <w:trPr>
          <w:trHeight w:hRule="exact" w:val="907"/>
        </w:trPr>
        <w:tc>
          <w:tcPr>
            <w:tcW w:w="622" w:type="dxa"/>
            <w:tcBorders>
              <w:top w:val="nil"/>
              <w:bottom w:val="single" w:sz="6" w:space="0" w:color="BFBFBF" w:themeColor="background1" w:themeShade="BF"/>
            </w:tcBorders>
          </w:tcPr>
          <w:p w14:paraId="62FDE515" w14:textId="77777777" w:rsidR="00C652F3" w:rsidRDefault="00C652F3" w:rsidP="005840DA"/>
        </w:tc>
        <w:tc>
          <w:tcPr>
            <w:tcW w:w="5760" w:type="dxa"/>
            <w:tcBorders>
              <w:top w:val="nil"/>
              <w:bottom w:val="single" w:sz="6" w:space="0" w:color="BFBFBF" w:themeColor="background1" w:themeShade="BF"/>
            </w:tcBorders>
          </w:tcPr>
          <w:p w14:paraId="414A3171" w14:textId="134EAD50" w:rsidR="00C652F3" w:rsidRDefault="00C652F3" w:rsidP="005840DA">
            <w:r w:rsidRPr="002E5B88">
              <w:rPr>
                <w:highlight w:val="yellow"/>
              </w:rPr>
              <w:t xml:space="preserve">Willis Road-East Newnan – Josh – </w:t>
            </w:r>
            <w:r w:rsidR="00D53C18" w:rsidRPr="002E5B88">
              <w:rPr>
                <w:highlight w:val="yellow"/>
              </w:rPr>
              <w:t xml:space="preserve">Music – Ryan </w:t>
            </w:r>
            <w:r w:rsidR="00D53C18">
              <w:rPr>
                <w:highlight w:val="yellow"/>
              </w:rPr>
              <w:t xml:space="preserve">- </w:t>
            </w:r>
            <w:r w:rsidRPr="002E5B88">
              <w:rPr>
                <w:highlight w:val="yellow"/>
              </w:rPr>
              <w:t>Addi -</w:t>
            </w:r>
            <w:r w:rsidR="002E5B88" w:rsidRPr="002E5B88">
              <w:rPr>
                <w:highlight w:val="yellow"/>
              </w:rPr>
              <w:t xml:space="preserve"> LAST HUDDLE</w:t>
            </w:r>
            <w:r w:rsidR="00D355C5">
              <w:t xml:space="preserve"> </w:t>
            </w:r>
            <w:r w:rsidR="00D355C5" w:rsidRPr="00D355C5">
              <w:rPr>
                <w:highlight w:val="yellow"/>
              </w:rPr>
              <w:t xml:space="preserve">– </w:t>
            </w:r>
            <w:r w:rsidR="00D355C5" w:rsidRPr="00D355C5">
              <w:rPr>
                <w:highlight w:val="green"/>
              </w:rPr>
              <w:t xml:space="preserve">HUDDLE </w:t>
            </w:r>
            <w:r w:rsidR="00D355C5" w:rsidRPr="00D355C5">
              <w:rPr>
                <w:highlight w:val="green"/>
              </w:rPr>
              <w:t>11</w:t>
            </w:r>
          </w:p>
        </w:tc>
        <w:tc>
          <w:tcPr>
            <w:tcW w:w="630" w:type="dxa"/>
            <w:tcBorders>
              <w:top w:val="nil"/>
              <w:bottom w:val="single" w:sz="6" w:space="0" w:color="BFBFBF" w:themeColor="background1" w:themeShade="BF"/>
            </w:tcBorders>
          </w:tcPr>
          <w:p w14:paraId="56579B95" w14:textId="77777777" w:rsidR="00C652F3" w:rsidRDefault="00C652F3" w:rsidP="005840DA"/>
        </w:tc>
        <w:tc>
          <w:tcPr>
            <w:tcW w:w="720" w:type="dxa"/>
            <w:tcBorders>
              <w:top w:val="nil"/>
              <w:bottom w:val="single" w:sz="6" w:space="0" w:color="BFBFBF" w:themeColor="background1" w:themeShade="BF"/>
            </w:tcBorders>
          </w:tcPr>
          <w:p w14:paraId="79F893AB" w14:textId="77777777" w:rsidR="00C652F3" w:rsidRDefault="00C652F3" w:rsidP="005840DA"/>
        </w:tc>
        <w:tc>
          <w:tcPr>
            <w:tcW w:w="5580" w:type="dxa"/>
            <w:tcBorders>
              <w:top w:val="nil"/>
              <w:bottom w:val="single" w:sz="6" w:space="0" w:color="BFBFBF" w:themeColor="background1" w:themeShade="BF"/>
            </w:tcBorders>
          </w:tcPr>
          <w:p w14:paraId="50460094" w14:textId="3760D0DC" w:rsidR="00C652F3" w:rsidRDefault="00C652F3" w:rsidP="005840DA">
            <w:r>
              <w:t>NO HUDDLES</w:t>
            </w:r>
          </w:p>
        </w:tc>
        <w:tc>
          <w:tcPr>
            <w:tcW w:w="540" w:type="dxa"/>
            <w:tcBorders>
              <w:top w:val="nil"/>
              <w:bottom w:val="single" w:sz="6" w:space="0" w:color="BFBFBF" w:themeColor="background1" w:themeShade="BF"/>
            </w:tcBorders>
          </w:tcPr>
          <w:p w14:paraId="2891188A" w14:textId="77777777" w:rsidR="00C652F3" w:rsidRDefault="00C652F3" w:rsidP="005840DA"/>
        </w:tc>
        <w:tc>
          <w:tcPr>
            <w:tcW w:w="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16739C0" w14:textId="77777777" w:rsidR="00C652F3" w:rsidRDefault="00C652F3" w:rsidP="005840DA"/>
        </w:tc>
      </w:tr>
      <w:tr w:rsidR="00C652F3" w14:paraId="16B41DCD" w14:textId="77777777" w:rsidTr="005840DA">
        <w:tc>
          <w:tcPr>
            <w:tcW w:w="622" w:type="dxa"/>
            <w:tcBorders>
              <w:top w:val="single" w:sz="6" w:space="0" w:color="BFBFBF" w:themeColor="background1" w:themeShade="BF"/>
            </w:tcBorders>
          </w:tcPr>
          <w:p w14:paraId="61134773" w14:textId="41263A4D" w:rsidR="00C652F3" w:rsidRDefault="00C652F3" w:rsidP="005840DA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tcBorders>
              <w:top w:val="single" w:sz="6" w:space="0" w:color="BFBFBF" w:themeColor="background1" w:themeShade="BF"/>
            </w:tcBorders>
          </w:tcPr>
          <w:p w14:paraId="3BA902A2" w14:textId="6403D32B" w:rsidR="00C652F3" w:rsidRDefault="00C652F3" w:rsidP="005840DA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348A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6" w:space="0" w:color="BFBFBF" w:themeColor="background1" w:themeShade="BF"/>
            </w:tcBorders>
          </w:tcPr>
          <w:p w14:paraId="5DD6E45B" w14:textId="77777777" w:rsidR="00C652F3" w:rsidRDefault="00C652F3" w:rsidP="005840DA">
            <w:pPr>
              <w:pStyle w:val="Dates"/>
            </w:pPr>
          </w:p>
        </w:tc>
        <w:tc>
          <w:tcPr>
            <w:tcW w:w="720" w:type="dxa"/>
            <w:tcBorders>
              <w:top w:val="single" w:sz="6" w:space="0" w:color="BFBFBF" w:themeColor="background1" w:themeShade="BF"/>
            </w:tcBorders>
          </w:tcPr>
          <w:p w14:paraId="1803594B" w14:textId="77777777" w:rsidR="00C652F3" w:rsidRDefault="00C652F3" w:rsidP="005840DA">
            <w:pPr>
              <w:pStyle w:val="Dates"/>
            </w:pPr>
          </w:p>
        </w:tc>
        <w:tc>
          <w:tcPr>
            <w:tcW w:w="5580" w:type="dxa"/>
            <w:tcBorders>
              <w:top w:val="single" w:sz="6" w:space="0" w:color="BFBFBF" w:themeColor="background1" w:themeShade="BF"/>
            </w:tcBorders>
          </w:tcPr>
          <w:p w14:paraId="53854ABE" w14:textId="77777777" w:rsidR="00C652F3" w:rsidRDefault="00C652F3" w:rsidP="005840DA">
            <w:pPr>
              <w:pStyle w:val="Dates"/>
            </w:pPr>
          </w:p>
        </w:tc>
        <w:tc>
          <w:tcPr>
            <w:tcW w:w="540" w:type="dxa"/>
            <w:tcBorders>
              <w:top w:val="single" w:sz="6" w:space="0" w:color="BFBFBF" w:themeColor="background1" w:themeShade="BF"/>
            </w:tcBorders>
          </w:tcPr>
          <w:p w14:paraId="3B913337" w14:textId="77777777" w:rsidR="00C652F3" w:rsidRDefault="00C652F3" w:rsidP="005840DA">
            <w:pPr>
              <w:pStyle w:val="Dates"/>
            </w:pPr>
          </w:p>
        </w:tc>
        <w:tc>
          <w:tcPr>
            <w:tcW w:w="532" w:type="dxa"/>
            <w:tcBorders>
              <w:top w:val="single" w:sz="6" w:space="0" w:color="BFBFBF" w:themeColor="background1" w:themeShade="BF"/>
            </w:tcBorders>
          </w:tcPr>
          <w:p w14:paraId="4C6696CD" w14:textId="77777777" w:rsidR="00C652F3" w:rsidRDefault="00C652F3" w:rsidP="005840DA">
            <w:pPr>
              <w:pStyle w:val="Dates"/>
            </w:pPr>
          </w:p>
        </w:tc>
      </w:tr>
      <w:tr w:rsidR="00C652F3" w14:paraId="11C3B463" w14:textId="77777777" w:rsidTr="005840DA">
        <w:trPr>
          <w:trHeight w:hRule="exact" w:val="907"/>
        </w:trPr>
        <w:tc>
          <w:tcPr>
            <w:tcW w:w="622" w:type="dxa"/>
          </w:tcPr>
          <w:p w14:paraId="16E80775" w14:textId="77777777" w:rsidR="00C652F3" w:rsidRDefault="00C652F3" w:rsidP="005840DA"/>
        </w:tc>
        <w:tc>
          <w:tcPr>
            <w:tcW w:w="5760" w:type="dxa"/>
          </w:tcPr>
          <w:p w14:paraId="5E72E001" w14:textId="77777777" w:rsidR="00C652F3" w:rsidRDefault="00C652F3" w:rsidP="005840DA"/>
        </w:tc>
        <w:tc>
          <w:tcPr>
            <w:tcW w:w="630" w:type="dxa"/>
          </w:tcPr>
          <w:p w14:paraId="780871A8" w14:textId="77777777" w:rsidR="00C652F3" w:rsidRDefault="00C652F3" w:rsidP="005840DA"/>
        </w:tc>
        <w:tc>
          <w:tcPr>
            <w:tcW w:w="720" w:type="dxa"/>
          </w:tcPr>
          <w:p w14:paraId="76FD3E6D" w14:textId="77777777" w:rsidR="00C652F3" w:rsidRDefault="00C652F3" w:rsidP="005840DA"/>
        </w:tc>
        <w:tc>
          <w:tcPr>
            <w:tcW w:w="5580" w:type="dxa"/>
          </w:tcPr>
          <w:p w14:paraId="6C50DA4D" w14:textId="77777777" w:rsidR="00C652F3" w:rsidRDefault="00C652F3" w:rsidP="005840DA"/>
        </w:tc>
        <w:tc>
          <w:tcPr>
            <w:tcW w:w="540" w:type="dxa"/>
          </w:tcPr>
          <w:p w14:paraId="74D39BCE" w14:textId="77777777" w:rsidR="00C652F3" w:rsidRDefault="00C652F3" w:rsidP="005840DA"/>
        </w:tc>
        <w:tc>
          <w:tcPr>
            <w:tcW w:w="532" w:type="dxa"/>
          </w:tcPr>
          <w:p w14:paraId="750D13F6" w14:textId="77777777" w:rsidR="00C652F3" w:rsidRDefault="00C652F3" w:rsidP="005840DA"/>
        </w:tc>
      </w:tr>
    </w:tbl>
    <w:p w14:paraId="5EEDD857" w14:textId="77777777" w:rsidR="00C652F3" w:rsidRDefault="00C652F3" w:rsidP="00C45B0B"/>
    <w:sectPr w:rsidR="00C652F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5C0E74" w14:textId="77777777" w:rsidR="008A73D6" w:rsidRDefault="008A73D6">
      <w:pPr>
        <w:spacing w:before="0" w:after="0"/>
      </w:pPr>
      <w:r>
        <w:separator/>
      </w:r>
    </w:p>
  </w:endnote>
  <w:endnote w:type="continuationSeparator" w:id="0">
    <w:p w14:paraId="4F6C0CC8" w14:textId="77777777" w:rsidR="008A73D6" w:rsidRDefault="008A73D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7E6ED4" w14:textId="77777777" w:rsidR="008A73D6" w:rsidRDefault="008A73D6">
      <w:pPr>
        <w:spacing w:before="0" w:after="0"/>
      </w:pPr>
      <w:r>
        <w:separator/>
      </w:r>
    </w:p>
  </w:footnote>
  <w:footnote w:type="continuationSeparator" w:id="0">
    <w:p w14:paraId="12CD8434" w14:textId="77777777" w:rsidR="008A73D6" w:rsidRDefault="008A73D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3792057">
    <w:abstractNumId w:val="9"/>
  </w:num>
  <w:num w:numId="2" w16cid:durableId="227814451">
    <w:abstractNumId w:val="7"/>
  </w:num>
  <w:num w:numId="3" w16cid:durableId="1977560404">
    <w:abstractNumId w:val="6"/>
  </w:num>
  <w:num w:numId="4" w16cid:durableId="447816413">
    <w:abstractNumId w:val="5"/>
  </w:num>
  <w:num w:numId="5" w16cid:durableId="1599875213">
    <w:abstractNumId w:val="4"/>
  </w:num>
  <w:num w:numId="6" w16cid:durableId="440152364">
    <w:abstractNumId w:val="8"/>
  </w:num>
  <w:num w:numId="7" w16cid:durableId="1047220110">
    <w:abstractNumId w:val="3"/>
  </w:num>
  <w:num w:numId="8" w16cid:durableId="1131822697">
    <w:abstractNumId w:val="2"/>
  </w:num>
  <w:num w:numId="9" w16cid:durableId="1275554148">
    <w:abstractNumId w:val="1"/>
  </w:num>
  <w:num w:numId="10" w16cid:durableId="17420176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7/31/26"/>
    <w:docVar w:name="MonthStart" w:val="7/1/26"/>
    <w:docVar w:name="ShowDynamicGuides" w:val="1"/>
    <w:docVar w:name="ShowMarginGuides" w:val="0"/>
    <w:docVar w:name="ShowOutlines" w:val="0"/>
    <w:docVar w:name="ShowStaticGuides" w:val="0"/>
  </w:docVars>
  <w:rsids>
    <w:rsidRoot w:val="001943C0"/>
    <w:rsid w:val="0006779F"/>
    <w:rsid w:val="000A20FE"/>
    <w:rsid w:val="0011772B"/>
    <w:rsid w:val="001943C0"/>
    <w:rsid w:val="002348A5"/>
    <w:rsid w:val="002E5B88"/>
    <w:rsid w:val="002F6E35"/>
    <w:rsid w:val="00321DCB"/>
    <w:rsid w:val="003274E2"/>
    <w:rsid w:val="00356F17"/>
    <w:rsid w:val="00384467"/>
    <w:rsid w:val="003D7DDA"/>
    <w:rsid w:val="004908B8"/>
    <w:rsid w:val="004C5B17"/>
    <w:rsid w:val="004F5ABF"/>
    <w:rsid w:val="005A6945"/>
    <w:rsid w:val="005E0981"/>
    <w:rsid w:val="00703C7F"/>
    <w:rsid w:val="007777B1"/>
    <w:rsid w:val="007C106D"/>
    <w:rsid w:val="008A73D6"/>
    <w:rsid w:val="009035F5"/>
    <w:rsid w:val="00944085"/>
    <w:rsid w:val="00946A27"/>
    <w:rsid w:val="009A0FFF"/>
    <w:rsid w:val="00A4654E"/>
    <w:rsid w:val="00A73BBF"/>
    <w:rsid w:val="00B70858"/>
    <w:rsid w:val="00B8151A"/>
    <w:rsid w:val="00BB3BA6"/>
    <w:rsid w:val="00C45B0B"/>
    <w:rsid w:val="00C652F3"/>
    <w:rsid w:val="00C71D73"/>
    <w:rsid w:val="00C804E2"/>
    <w:rsid w:val="00CB0F12"/>
    <w:rsid w:val="00CB1C1C"/>
    <w:rsid w:val="00D355C5"/>
    <w:rsid w:val="00D45545"/>
    <w:rsid w:val="00D53C18"/>
    <w:rsid w:val="00DF32DE"/>
    <w:rsid w:val="00DF4C6F"/>
    <w:rsid w:val="00E02644"/>
    <w:rsid w:val="00E91B73"/>
    <w:rsid w:val="00EA1691"/>
    <w:rsid w:val="00ED5088"/>
    <w:rsid w:val="00FF1952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B5075F"/>
  <w15:docId w15:val="{27F093D4-4A0E-9742-80B2-BBCD1293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shuacasey/Library/Containers/com.microsoft.Word/Data/Library/Application%20Support/Microsoft/Office/16.0/DTS/Search/%7bA37EE160-8513-634E-A067-EE961D5A639B%7dtf1638298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4B2AEA17FF30B40829A424965586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748E0-E4E6-CA43-AABE-D5D73DF4A0C9}"/>
      </w:docPartPr>
      <w:docPartBody>
        <w:p w:rsidR="008F1BF5" w:rsidRDefault="00000000">
          <w:pPr>
            <w:pStyle w:val="A4B2AEA17FF30B40829A424965586CF2"/>
          </w:pPr>
          <w:r>
            <w:t>Monday</w:t>
          </w:r>
        </w:p>
      </w:docPartBody>
    </w:docPart>
    <w:docPart>
      <w:docPartPr>
        <w:name w:val="CDD2569059D38D4F98B56B18D9E68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CC3A9-146B-1446-986F-2761B451C03F}"/>
      </w:docPartPr>
      <w:docPartBody>
        <w:p w:rsidR="008F1BF5" w:rsidRDefault="00000000">
          <w:pPr>
            <w:pStyle w:val="CDD2569059D38D4F98B56B18D9E682FC"/>
          </w:pPr>
          <w:r>
            <w:t>Thursday</w:t>
          </w:r>
        </w:p>
      </w:docPartBody>
    </w:docPart>
    <w:docPart>
      <w:docPartPr>
        <w:name w:val="1E2454119430284E84BDACC01AF99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D8422-C48E-F342-A662-DAA64779AC08}"/>
      </w:docPartPr>
      <w:docPartBody>
        <w:p w:rsidR="008F1BF5" w:rsidRDefault="002451F6" w:rsidP="002451F6">
          <w:pPr>
            <w:pStyle w:val="1E2454119430284E84BDACC01AF9984E"/>
          </w:pPr>
          <w:r>
            <w:t>Monday</w:t>
          </w:r>
        </w:p>
      </w:docPartBody>
    </w:docPart>
    <w:docPart>
      <w:docPartPr>
        <w:name w:val="4D80D89F2FC9944B82CD7365B28EE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F8BB2-8F24-5D40-8433-6CE8161CA5AB}"/>
      </w:docPartPr>
      <w:docPartBody>
        <w:p w:rsidR="008F1BF5" w:rsidRDefault="002451F6" w:rsidP="002451F6">
          <w:pPr>
            <w:pStyle w:val="4D80D89F2FC9944B82CD7365B28EEDBA"/>
          </w:pPr>
          <w:r>
            <w:t>Thursday</w:t>
          </w:r>
        </w:p>
      </w:docPartBody>
    </w:docPart>
    <w:docPart>
      <w:docPartPr>
        <w:name w:val="41130E6C71C99347AB78430EA997E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9A1D7-729A-B14B-A894-9C9F537303F3}"/>
      </w:docPartPr>
      <w:docPartBody>
        <w:p w:rsidR="008F1BF5" w:rsidRDefault="002451F6" w:rsidP="002451F6">
          <w:pPr>
            <w:pStyle w:val="41130E6C71C99347AB78430EA997ECDF"/>
          </w:pPr>
          <w:r>
            <w:t>Monday</w:t>
          </w:r>
        </w:p>
      </w:docPartBody>
    </w:docPart>
    <w:docPart>
      <w:docPartPr>
        <w:name w:val="07F89F679BC43E48992AE1CEC4EC6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A08DB-B11B-304B-83CF-093F234CD4AC}"/>
      </w:docPartPr>
      <w:docPartBody>
        <w:p w:rsidR="008F1BF5" w:rsidRDefault="002451F6" w:rsidP="002451F6">
          <w:pPr>
            <w:pStyle w:val="07F89F679BC43E48992AE1CEC4EC65CF"/>
          </w:pPr>
          <w:r>
            <w:t>Thursday</w:t>
          </w:r>
        </w:p>
      </w:docPartBody>
    </w:docPart>
    <w:docPart>
      <w:docPartPr>
        <w:name w:val="955A0DAF1BF1984EAF362EAABB7DB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5272B-ABF9-D842-9868-265EF575BFAB}"/>
      </w:docPartPr>
      <w:docPartBody>
        <w:p w:rsidR="008F1BF5" w:rsidRDefault="002451F6" w:rsidP="002451F6">
          <w:pPr>
            <w:pStyle w:val="955A0DAF1BF1984EAF362EAABB7DB481"/>
          </w:pPr>
          <w:r>
            <w:t>Monday</w:t>
          </w:r>
        </w:p>
      </w:docPartBody>
    </w:docPart>
    <w:docPart>
      <w:docPartPr>
        <w:name w:val="16A8CF83F4AE014C90709CD7F256F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AE97-1708-BC48-AA08-DEEF3CC19788}"/>
      </w:docPartPr>
      <w:docPartBody>
        <w:p w:rsidR="008F1BF5" w:rsidRDefault="002451F6" w:rsidP="002451F6">
          <w:pPr>
            <w:pStyle w:val="16A8CF83F4AE014C90709CD7F256F0A0"/>
          </w:pPr>
          <w:r>
            <w:t>Thursday</w:t>
          </w:r>
        </w:p>
      </w:docPartBody>
    </w:docPart>
    <w:docPart>
      <w:docPartPr>
        <w:name w:val="DA50C7B337557844ADAA7180727C5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74CEA-E68D-9941-8B41-895F0D597BDD}"/>
      </w:docPartPr>
      <w:docPartBody>
        <w:p w:rsidR="008F1BF5" w:rsidRDefault="002451F6" w:rsidP="002451F6">
          <w:pPr>
            <w:pStyle w:val="DA50C7B337557844ADAA7180727C56A8"/>
          </w:pPr>
          <w:r>
            <w:t>Monday</w:t>
          </w:r>
        </w:p>
      </w:docPartBody>
    </w:docPart>
    <w:docPart>
      <w:docPartPr>
        <w:name w:val="5CEFB6F71F6BF54889EA37223AEBB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42180-35AC-B54F-8F2C-5781E946FD06}"/>
      </w:docPartPr>
      <w:docPartBody>
        <w:p w:rsidR="008F1BF5" w:rsidRDefault="002451F6" w:rsidP="002451F6">
          <w:pPr>
            <w:pStyle w:val="5CEFB6F71F6BF54889EA37223AEBB98A"/>
          </w:pPr>
          <w:r>
            <w:t>Thursday</w:t>
          </w:r>
        </w:p>
      </w:docPartBody>
    </w:docPart>
    <w:docPart>
      <w:docPartPr>
        <w:name w:val="211C3A00588D4344B5FE0E935CD15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8B03-B186-7E4D-B9AC-A79DB768C3AA}"/>
      </w:docPartPr>
      <w:docPartBody>
        <w:p w:rsidR="00F478BA" w:rsidRDefault="008F1BF5" w:rsidP="008F1BF5">
          <w:pPr>
            <w:pStyle w:val="211C3A00588D4344B5FE0E935CD15F27"/>
          </w:pPr>
          <w:r>
            <w:t>Monday</w:t>
          </w:r>
        </w:p>
      </w:docPartBody>
    </w:docPart>
    <w:docPart>
      <w:docPartPr>
        <w:name w:val="504F4D3871F5EA4F8F3D95B4B6BEA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09154-5247-B64A-B528-88A7ADBDDDD7}"/>
      </w:docPartPr>
      <w:docPartBody>
        <w:p w:rsidR="00F478BA" w:rsidRDefault="008F1BF5" w:rsidP="008F1BF5">
          <w:pPr>
            <w:pStyle w:val="504F4D3871F5EA4F8F3D95B4B6BEAEF1"/>
          </w:pPr>
          <w:r>
            <w:t>Thursday</w:t>
          </w:r>
        </w:p>
      </w:docPartBody>
    </w:docPart>
    <w:docPart>
      <w:docPartPr>
        <w:name w:val="3494CACE2EF80642BD1C5F8BB05FA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15EE3-4E31-BE4A-A36C-FAA74B7B206C}"/>
      </w:docPartPr>
      <w:docPartBody>
        <w:p w:rsidR="00F478BA" w:rsidRDefault="008F1BF5" w:rsidP="008F1BF5">
          <w:pPr>
            <w:pStyle w:val="3494CACE2EF80642BD1C5F8BB05FA1D0"/>
          </w:pPr>
          <w:r>
            <w:t>Monday</w:t>
          </w:r>
        </w:p>
      </w:docPartBody>
    </w:docPart>
    <w:docPart>
      <w:docPartPr>
        <w:name w:val="6D7D75DDBC962D4B9D64B3CD2093D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D18BC-18A2-AA4B-AD4C-C6218E134B9B}"/>
      </w:docPartPr>
      <w:docPartBody>
        <w:p w:rsidR="00F478BA" w:rsidRDefault="008F1BF5" w:rsidP="008F1BF5">
          <w:pPr>
            <w:pStyle w:val="6D7D75DDBC962D4B9D64B3CD2093D393"/>
          </w:pPr>
          <w:r>
            <w:t>Thursday</w:t>
          </w:r>
        </w:p>
      </w:docPartBody>
    </w:docPart>
    <w:docPart>
      <w:docPartPr>
        <w:name w:val="3932329C6866374BA5BEE8CB16964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7576F-A751-8C4B-8637-32141220175A}"/>
      </w:docPartPr>
      <w:docPartBody>
        <w:p w:rsidR="00F478BA" w:rsidRDefault="008F1BF5" w:rsidP="008F1BF5">
          <w:pPr>
            <w:pStyle w:val="3932329C6866374BA5BEE8CB169641BE"/>
          </w:pPr>
          <w:r>
            <w:t>Monday</w:t>
          </w:r>
        </w:p>
      </w:docPartBody>
    </w:docPart>
    <w:docPart>
      <w:docPartPr>
        <w:name w:val="05CC886FDFC89A42801C87D826DD7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7BCEB-415E-FB41-BCE3-2B2591255718}"/>
      </w:docPartPr>
      <w:docPartBody>
        <w:p w:rsidR="00F478BA" w:rsidRDefault="008F1BF5" w:rsidP="008F1BF5">
          <w:pPr>
            <w:pStyle w:val="05CC886FDFC89A42801C87D826DD77F0"/>
          </w:pPr>
          <w:r>
            <w:t>Thursday</w:t>
          </w:r>
        </w:p>
      </w:docPartBody>
    </w:docPart>
    <w:docPart>
      <w:docPartPr>
        <w:name w:val="2D89162446BD2F4C997AC9FA86DBB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6160E-34D8-7342-B182-AAED63487F4F}"/>
      </w:docPartPr>
      <w:docPartBody>
        <w:p w:rsidR="00F478BA" w:rsidRDefault="008F1BF5" w:rsidP="008F1BF5">
          <w:pPr>
            <w:pStyle w:val="2D89162446BD2F4C997AC9FA86DBB0E3"/>
          </w:pPr>
          <w:r>
            <w:t>Monday</w:t>
          </w:r>
        </w:p>
      </w:docPartBody>
    </w:docPart>
    <w:docPart>
      <w:docPartPr>
        <w:name w:val="B50DAAF352157542AAA32A249FA8B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C0944-9AE7-3042-BE63-E0EDFD885F9A}"/>
      </w:docPartPr>
      <w:docPartBody>
        <w:p w:rsidR="00F478BA" w:rsidRDefault="008F1BF5" w:rsidP="008F1BF5">
          <w:pPr>
            <w:pStyle w:val="B50DAAF352157542AAA32A249FA8B98E"/>
          </w:pPr>
          <w:r>
            <w:t>Thursday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F6"/>
    <w:rsid w:val="002451F6"/>
    <w:rsid w:val="00426069"/>
    <w:rsid w:val="004F5ABF"/>
    <w:rsid w:val="005968F4"/>
    <w:rsid w:val="00600964"/>
    <w:rsid w:val="00703C7F"/>
    <w:rsid w:val="008F1BF5"/>
    <w:rsid w:val="00C804E2"/>
    <w:rsid w:val="00F4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1C3A00588D4344B5FE0E935CD15F27">
    <w:name w:val="211C3A00588D4344B5FE0E935CD15F27"/>
    <w:rsid w:val="008F1BF5"/>
  </w:style>
  <w:style w:type="paragraph" w:customStyle="1" w:styleId="504F4D3871F5EA4F8F3D95B4B6BEAEF1">
    <w:name w:val="504F4D3871F5EA4F8F3D95B4B6BEAEF1"/>
    <w:rsid w:val="008F1BF5"/>
  </w:style>
  <w:style w:type="paragraph" w:customStyle="1" w:styleId="3494CACE2EF80642BD1C5F8BB05FA1D0">
    <w:name w:val="3494CACE2EF80642BD1C5F8BB05FA1D0"/>
    <w:rsid w:val="008F1BF5"/>
  </w:style>
  <w:style w:type="paragraph" w:customStyle="1" w:styleId="A4B2AEA17FF30B40829A424965586CF2">
    <w:name w:val="A4B2AEA17FF30B40829A424965586CF2"/>
  </w:style>
  <w:style w:type="paragraph" w:customStyle="1" w:styleId="6D7D75DDBC962D4B9D64B3CD2093D393">
    <w:name w:val="6D7D75DDBC962D4B9D64B3CD2093D393"/>
    <w:rsid w:val="008F1BF5"/>
  </w:style>
  <w:style w:type="paragraph" w:customStyle="1" w:styleId="3932329C6866374BA5BEE8CB169641BE">
    <w:name w:val="3932329C6866374BA5BEE8CB169641BE"/>
    <w:rsid w:val="008F1BF5"/>
  </w:style>
  <w:style w:type="paragraph" w:customStyle="1" w:styleId="CDD2569059D38D4F98B56B18D9E682FC">
    <w:name w:val="CDD2569059D38D4F98B56B18D9E682FC"/>
  </w:style>
  <w:style w:type="paragraph" w:customStyle="1" w:styleId="05CC886FDFC89A42801C87D826DD77F0">
    <w:name w:val="05CC886FDFC89A42801C87D826DD77F0"/>
    <w:rsid w:val="008F1BF5"/>
  </w:style>
  <w:style w:type="paragraph" w:customStyle="1" w:styleId="2D89162446BD2F4C997AC9FA86DBB0E3">
    <w:name w:val="2D89162446BD2F4C997AC9FA86DBB0E3"/>
    <w:rsid w:val="008F1BF5"/>
  </w:style>
  <w:style w:type="paragraph" w:customStyle="1" w:styleId="1E2454119430284E84BDACC01AF9984E">
    <w:name w:val="1E2454119430284E84BDACC01AF9984E"/>
    <w:rsid w:val="002451F6"/>
  </w:style>
  <w:style w:type="paragraph" w:customStyle="1" w:styleId="4D80D89F2FC9944B82CD7365B28EEDBA">
    <w:name w:val="4D80D89F2FC9944B82CD7365B28EEDBA"/>
    <w:rsid w:val="002451F6"/>
  </w:style>
  <w:style w:type="paragraph" w:customStyle="1" w:styleId="41130E6C71C99347AB78430EA997ECDF">
    <w:name w:val="41130E6C71C99347AB78430EA997ECDF"/>
    <w:rsid w:val="002451F6"/>
  </w:style>
  <w:style w:type="paragraph" w:customStyle="1" w:styleId="07F89F679BC43E48992AE1CEC4EC65CF">
    <w:name w:val="07F89F679BC43E48992AE1CEC4EC65CF"/>
    <w:rsid w:val="002451F6"/>
  </w:style>
  <w:style w:type="paragraph" w:customStyle="1" w:styleId="955A0DAF1BF1984EAF362EAABB7DB481">
    <w:name w:val="955A0DAF1BF1984EAF362EAABB7DB481"/>
    <w:rsid w:val="002451F6"/>
  </w:style>
  <w:style w:type="paragraph" w:customStyle="1" w:styleId="16A8CF83F4AE014C90709CD7F256F0A0">
    <w:name w:val="16A8CF83F4AE014C90709CD7F256F0A0"/>
    <w:rsid w:val="002451F6"/>
  </w:style>
  <w:style w:type="paragraph" w:customStyle="1" w:styleId="DA50C7B337557844ADAA7180727C56A8">
    <w:name w:val="DA50C7B337557844ADAA7180727C56A8"/>
    <w:rsid w:val="002451F6"/>
  </w:style>
  <w:style w:type="paragraph" w:customStyle="1" w:styleId="5CEFB6F71F6BF54889EA37223AEBB98A">
    <w:name w:val="5CEFB6F71F6BF54889EA37223AEBB98A"/>
    <w:rsid w:val="002451F6"/>
  </w:style>
  <w:style w:type="paragraph" w:customStyle="1" w:styleId="B50DAAF352157542AAA32A249FA8B98E">
    <w:name w:val="B50DAAF352157542AAA32A249FA8B98E"/>
    <w:rsid w:val="008F1B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{A37EE160-8513-634E-A067-EE961D5A639B}tf16382980.dotm</Template>
  <TotalTime>215</TotalTime>
  <Pages>9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Casey</dc:creator>
  <cp:keywords/>
  <dc:description/>
  <cp:lastModifiedBy>Joshua Casey</cp:lastModifiedBy>
  <cp:revision>5</cp:revision>
  <cp:lastPrinted>2026-07-17T15:33:00Z</cp:lastPrinted>
  <dcterms:created xsi:type="dcterms:W3CDTF">2026-05-20T14:21:00Z</dcterms:created>
  <dcterms:modified xsi:type="dcterms:W3CDTF">2026-07-17T16:08:00Z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2018-05-15T09:19:55.5290836Z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