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58A68" w14:textId="77777777" w:rsidR="004E4C6F" w:rsidRDefault="00000000">
      <w:pPr>
        <w:spacing w:before="240"/>
        <w:jc w:val="center"/>
        <w:rPr>
          <w:rFonts w:ascii="Gyre bonum" w:hAnsi="Gyre bonum"/>
          <w:b/>
          <w:sz w:val="28"/>
          <w:szCs w:val="28"/>
        </w:rPr>
      </w:pPr>
      <w:r>
        <w:rPr>
          <w:rFonts w:ascii="Gyre bonum" w:hAnsi="Gyre bonum"/>
          <w:b/>
          <w:sz w:val="28"/>
          <w:szCs w:val="28"/>
        </w:rPr>
        <w:t>Letter of Invite to First Performance Development Plan- Introduction to Performance Development Plan Process</w:t>
      </w:r>
    </w:p>
    <w:p w14:paraId="2B7B93A5" w14:textId="77777777" w:rsidR="004E4C6F" w:rsidRDefault="004E4C6F">
      <w:pPr>
        <w:spacing w:before="240"/>
        <w:jc w:val="center"/>
        <w:rPr>
          <w:rFonts w:ascii="Gyre bonum" w:hAnsi="Gyre bonum"/>
          <w:b/>
          <w:sz w:val="28"/>
          <w:szCs w:val="28"/>
        </w:rPr>
      </w:pPr>
    </w:p>
    <w:p w14:paraId="3EDBFC94" w14:textId="77777777" w:rsidR="004E4C6F" w:rsidRDefault="00000000">
      <w:pPr>
        <w:spacing w:after="0" w:line="276" w:lineRule="auto"/>
        <w:rPr>
          <w:rFonts w:ascii="Gyre bonum" w:hAnsi="Gyre bonum"/>
        </w:rPr>
      </w:pPr>
      <w:r>
        <w:rPr>
          <w:rFonts w:ascii="Gyre bonum" w:hAnsi="Gyre bonum"/>
        </w:rPr>
        <w:t>Name</w:t>
      </w:r>
    </w:p>
    <w:p w14:paraId="1875993A" w14:textId="77777777" w:rsidR="004E4C6F" w:rsidRDefault="00000000">
      <w:pPr>
        <w:spacing w:after="0" w:line="276" w:lineRule="auto"/>
        <w:rPr>
          <w:rFonts w:ascii="Gyre bonum" w:hAnsi="Gyre bonum"/>
        </w:rPr>
      </w:pPr>
      <w:r>
        <w:rPr>
          <w:rFonts w:ascii="Gyre bonum" w:hAnsi="Gyre bonum"/>
        </w:rPr>
        <w:t>Address</w:t>
      </w:r>
    </w:p>
    <w:p w14:paraId="72840947" w14:textId="77777777" w:rsidR="004E4C6F" w:rsidRDefault="004E4C6F">
      <w:pPr>
        <w:spacing w:after="0" w:line="276" w:lineRule="auto"/>
        <w:rPr>
          <w:rFonts w:ascii="Gyre bonum" w:hAnsi="Gyre bonum"/>
        </w:rPr>
      </w:pPr>
    </w:p>
    <w:p w14:paraId="4E64E65F" w14:textId="77777777" w:rsidR="004E4C6F" w:rsidRDefault="00000000">
      <w:pPr>
        <w:spacing w:after="0" w:line="276" w:lineRule="auto"/>
        <w:rPr>
          <w:rFonts w:ascii="Gyre bonum" w:hAnsi="Gyre bonum"/>
        </w:rPr>
      </w:pPr>
      <w:r>
        <w:rPr>
          <w:rFonts w:ascii="Gyre bonum" w:hAnsi="Gyre bonum"/>
        </w:rPr>
        <w:t>Date</w:t>
      </w:r>
    </w:p>
    <w:p w14:paraId="0FE6B4D7" w14:textId="77777777" w:rsidR="004E4C6F" w:rsidRDefault="004E4C6F">
      <w:pPr>
        <w:spacing w:after="0" w:line="276" w:lineRule="auto"/>
        <w:rPr>
          <w:rFonts w:ascii="Gyre bonum" w:hAnsi="Gyre bonum"/>
          <w:color w:val="000000"/>
        </w:rPr>
      </w:pPr>
    </w:p>
    <w:p w14:paraId="20B445EB" w14:textId="77777777" w:rsidR="004E4C6F" w:rsidRDefault="00000000">
      <w:pPr>
        <w:spacing w:after="0" w:line="276" w:lineRule="auto"/>
        <w:rPr>
          <w:rFonts w:ascii="Gyre bonum" w:hAnsi="Gyre bonum"/>
          <w:color w:val="000000"/>
        </w:rPr>
      </w:pPr>
      <w:r>
        <w:rPr>
          <w:rFonts w:ascii="Gyre bonum" w:hAnsi="Gyre bonum"/>
          <w:color w:val="000000"/>
        </w:rPr>
        <w:t>Dear XXX,</w:t>
      </w:r>
    </w:p>
    <w:p w14:paraId="3EEB097C" w14:textId="77777777" w:rsidR="004E4C6F" w:rsidRDefault="004E4C6F">
      <w:pPr>
        <w:spacing w:after="0" w:line="276" w:lineRule="auto"/>
        <w:rPr>
          <w:rFonts w:ascii="Gyre bonum" w:hAnsi="Gyre bonum"/>
          <w:color w:val="000000"/>
        </w:rPr>
      </w:pPr>
    </w:p>
    <w:p w14:paraId="59D7ADF7" w14:textId="77777777" w:rsidR="004E4C6F" w:rsidRDefault="00000000">
      <w:pPr>
        <w:jc w:val="both"/>
        <w:rPr>
          <w:rFonts w:ascii="Gyre bonum" w:hAnsi="Gyre bonum"/>
        </w:rPr>
      </w:pPr>
      <w:r>
        <w:rPr>
          <w:rFonts w:ascii="Gyre bonum" w:hAnsi="Gyre bonum"/>
        </w:rPr>
        <w:t xml:space="preserve">I am pleased to inform you that COMPANY NAME is introducing a Performance Development Plan (PDP) Process which will apply to your role. </w:t>
      </w:r>
    </w:p>
    <w:p w14:paraId="4239C75B" w14:textId="77777777" w:rsidR="004E4C6F" w:rsidRDefault="00000000">
      <w:pPr>
        <w:jc w:val="both"/>
      </w:pPr>
      <w:r>
        <w:rPr>
          <w:rFonts w:ascii="Gyre bonum" w:hAnsi="Gyre bonum"/>
        </w:rPr>
        <w:t xml:space="preserve">I am hopeful that this new process will be a step towards making COMPANY NAME a better place to work and that </w:t>
      </w:r>
      <w:proofErr w:type="gramStart"/>
      <w:r>
        <w:rPr>
          <w:rFonts w:ascii="Gyre bonum" w:hAnsi="Gyre bonum"/>
        </w:rPr>
        <w:t>overall</w:t>
      </w:r>
      <w:proofErr w:type="gramEnd"/>
      <w:r>
        <w:rPr>
          <w:rFonts w:ascii="Gyre bonum" w:hAnsi="Gyre bonum"/>
        </w:rPr>
        <w:t xml:space="preserve"> it will help us to achieve the following: (</w:t>
      </w:r>
      <w:r>
        <w:rPr>
          <w:rFonts w:ascii="Gyre bonum" w:hAnsi="Gyre bonum"/>
          <w:b/>
          <w:color w:val="FF0000"/>
        </w:rPr>
        <w:t>OBJECTIVES WILL VARY DEPENDING ON THE COMPANY)</w:t>
      </w:r>
    </w:p>
    <w:p w14:paraId="3DA1B3BE" w14:textId="77777777" w:rsidR="004E4C6F" w:rsidRDefault="00000000">
      <w:pPr>
        <w:ind w:left="360"/>
        <w:jc w:val="both"/>
      </w:pPr>
      <w:r>
        <w:rPr>
          <w:rFonts w:ascii="Gyre bonum" w:hAnsi="Gyre bonum"/>
          <w:b/>
          <w:bCs/>
        </w:rPr>
        <w:t xml:space="preserve">(Communication- </w:t>
      </w:r>
      <w:r>
        <w:rPr>
          <w:rFonts w:ascii="Gyre bonum" w:hAnsi="Gyre bonum"/>
          <w:bCs/>
        </w:rPr>
        <w:t>Improve the level of communication between staff and managers. Improve the two-way feedback.</w:t>
      </w:r>
    </w:p>
    <w:p w14:paraId="7F795703" w14:textId="77777777" w:rsidR="004E4C6F" w:rsidRDefault="00000000">
      <w:pPr>
        <w:ind w:left="360"/>
        <w:jc w:val="both"/>
      </w:pPr>
      <w:r>
        <w:rPr>
          <w:rFonts w:ascii="Gyre bonum" w:hAnsi="Gyre bonum"/>
          <w:b/>
          <w:bCs/>
        </w:rPr>
        <w:t xml:space="preserve">Performance Enhancement- </w:t>
      </w:r>
      <w:r>
        <w:rPr>
          <w:rFonts w:ascii="Gyre bonum" w:hAnsi="Gyre bonum"/>
          <w:bCs/>
        </w:rPr>
        <w:t>Working together to analyse and agree on performance/job requirements. Recognising performance above and beyond and working to enhance performance.</w:t>
      </w:r>
    </w:p>
    <w:p w14:paraId="6D0C09DE" w14:textId="77777777" w:rsidR="004E4C6F" w:rsidRDefault="00000000">
      <w:pPr>
        <w:ind w:left="360"/>
        <w:jc w:val="both"/>
      </w:pPr>
      <w:r>
        <w:rPr>
          <w:rFonts w:ascii="Gyre bonum" w:hAnsi="Gyre bonum"/>
          <w:b/>
          <w:bCs/>
        </w:rPr>
        <w:t xml:space="preserve">Developing Staff- </w:t>
      </w:r>
      <w:r>
        <w:rPr>
          <w:rFonts w:ascii="Gyre bonum" w:hAnsi="Gyre bonum"/>
          <w:bCs/>
        </w:rPr>
        <w:t>Encouraging and assisting with employee development, with a view to maximising their full potential. Identifying and agreeing on any training/coaching requirements.</w:t>
      </w:r>
    </w:p>
    <w:p w14:paraId="01E38C8D" w14:textId="77777777" w:rsidR="004E4C6F" w:rsidRDefault="00000000">
      <w:pPr>
        <w:ind w:left="360"/>
        <w:jc w:val="both"/>
      </w:pPr>
      <w:r>
        <w:rPr>
          <w:rFonts w:ascii="Gyre bonum" w:hAnsi="Gyre bonum"/>
          <w:b/>
          <w:bCs/>
        </w:rPr>
        <w:t xml:space="preserve">Succession Planning- </w:t>
      </w:r>
      <w:r>
        <w:rPr>
          <w:rFonts w:ascii="Gyre bonum" w:hAnsi="Gyre bonum"/>
          <w:bCs/>
        </w:rPr>
        <w:t>Developing a skilled workforce with the potential to fill future vacancies within the Organisation</w:t>
      </w:r>
      <w:r>
        <w:rPr>
          <w:rFonts w:ascii="Gyre bonum" w:hAnsi="Gyre bonum"/>
          <w:b/>
          <w:bCs/>
        </w:rPr>
        <w:t>.</w:t>
      </w:r>
    </w:p>
    <w:p w14:paraId="1193BD4A" w14:textId="77777777" w:rsidR="004E4C6F" w:rsidRDefault="00000000">
      <w:pPr>
        <w:ind w:left="360"/>
        <w:jc w:val="both"/>
      </w:pPr>
      <w:r>
        <w:rPr>
          <w:rFonts w:ascii="Gyre bonum" w:hAnsi="Gyre bonum"/>
          <w:b/>
          <w:bCs/>
        </w:rPr>
        <w:t xml:space="preserve">Motivating- </w:t>
      </w:r>
      <w:r>
        <w:rPr>
          <w:rFonts w:ascii="Gyre bonum" w:hAnsi="Gyre bonum"/>
          <w:bCs/>
        </w:rPr>
        <w:t xml:space="preserve">Enhancing job satisfaction.) </w:t>
      </w:r>
    </w:p>
    <w:p w14:paraId="6BD17EF9" w14:textId="77777777" w:rsidR="004E4C6F" w:rsidRDefault="00000000">
      <w:pPr>
        <w:jc w:val="both"/>
        <w:rPr>
          <w:rFonts w:ascii="Gyre bonum" w:hAnsi="Gyre bonum"/>
        </w:rPr>
      </w:pPr>
      <w:r>
        <w:rPr>
          <w:rFonts w:ascii="Gyre bonum" w:hAnsi="Gyre bonum"/>
        </w:rPr>
        <w:t xml:space="preserve">These PDPs will be conducted once a year by your </w:t>
      </w:r>
      <w:proofErr w:type="gramStart"/>
      <w:r>
        <w:rPr>
          <w:rFonts w:ascii="Gyre bonum" w:hAnsi="Gyre bonum"/>
        </w:rPr>
        <w:t>Manager</w:t>
      </w:r>
      <w:proofErr w:type="gramEnd"/>
      <w:r>
        <w:rPr>
          <w:rFonts w:ascii="Gyre bonum" w:hAnsi="Gyre bonum"/>
        </w:rPr>
        <w:t xml:space="preserve">. During these meetings, you will talk through your views of the previous year and of your performance throughout and together you will agree on a performance plan for the year ahead. </w:t>
      </w:r>
    </w:p>
    <w:p w14:paraId="5F01050D" w14:textId="77777777" w:rsidR="004E4C6F" w:rsidRDefault="00000000">
      <w:pPr>
        <w:jc w:val="both"/>
        <w:rPr>
          <w:rFonts w:ascii="Gyre bonum" w:hAnsi="Gyre bonum"/>
        </w:rPr>
      </w:pPr>
      <w:r>
        <w:rPr>
          <w:rFonts w:ascii="Gyre bonum" w:hAnsi="Gyre bonum"/>
        </w:rPr>
        <w:t>In advance of these meetings, you will be asked to complete a Preparatory Form. This form is merely aimed at assisting you to prepare for the Meeting. We would ask that you submit the form at least one day prior to your scheduled PDP.</w:t>
      </w:r>
    </w:p>
    <w:p w14:paraId="452BA175" w14:textId="77777777" w:rsidR="004E4C6F" w:rsidRDefault="00000000">
      <w:pPr>
        <w:jc w:val="both"/>
        <w:rPr>
          <w:rFonts w:ascii="Gyre bonum" w:hAnsi="Gyre bonum"/>
        </w:rPr>
      </w:pPr>
      <w:r>
        <w:rPr>
          <w:rFonts w:ascii="Gyre bonum" w:hAnsi="Gyre bonum"/>
        </w:rPr>
        <w:t>I now wish to invite you to your first PDP meeting which will take place on DATE at TIME in LOCATION.</w:t>
      </w:r>
    </w:p>
    <w:p w14:paraId="35DDE843" w14:textId="77777777" w:rsidR="004E4C6F" w:rsidRDefault="00000000">
      <w:pPr>
        <w:jc w:val="both"/>
        <w:rPr>
          <w:rFonts w:ascii="Gyre bonum" w:hAnsi="Gyre bonum"/>
        </w:rPr>
      </w:pPr>
      <w:r>
        <w:rPr>
          <w:rFonts w:ascii="Gyre bonum" w:hAnsi="Gyre bonum"/>
        </w:rPr>
        <w:t>Should you have any queries regarding this, please do not hesitate to contact me.</w:t>
      </w:r>
    </w:p>
    <w:p w14:paraId="1D241541" w14:textId="77777777" w:rsidR="004E4C6F" w:rsidRDefault="00000000">
      <w:pPr>
        <w:jc w:val="both"/>
        <w:rPr>
          <w:rFonts w:ascii="Gyre bonum" w:hAnsi="Gyre bonum"/>
        </w:rPr>
      </w:pPr>
      <w:r>
        <w:rPr>
          <w:rFonts w:ascii="Gyre bonum" w:hAnsi="Gyre bonum"/>
        </w:rPr>
        <w:t xml:space="preserve">In the meantime, I look forward to getting the system off the ground and I hope that it will prove to be a useful tool for us all. </w:t>
      </w:r>
    </w:p>
    <w:p w14:paraId="0C5019F6" w14:textId="77777777" w:rsidR="004E4C6F" w:rsidRDefault="00000000">
      <w:pPr>
        <w:jc w:val="both"/>
        <w:rPr>
          <w:rFonts w:ascii="Gyre bonum" w:hAnsi="Gyre bonum"/>
        </w:rPr>
      </w:pPr>
      <w:r>
        <w:rPr>
          <w:rFonts w:ascii="Gyre bonum" w:hAnsi="Gyre bonum"/>
        </w:rPr>
        <w:t>Yours sincerely,</w:t>
      </w:r>
    </w:p>
    <w:p w14:paraId="7800A072" w14:textId="77777777" w:rsidR="004E4C6F" w:rsidRDefault="004E4C6F">
      <w:pPr>
        <w:jc w:val="both"/>
        <w:rPr>
          <w:rFonts w:ascii="Gyre bonum" w:hAnsi="Gyre bonum"/>
        </w:rPr>
      </w:pPr>
    </w:p>
    <w:p w14:paraId="4B182A74" w14:textId="77777777" w:rsidR="004E4C6F" w:rsidRDefault="00000000">
      <w:pPr>
        <w:spacing w:after="0" w:line="276" w:lineRule="auto"/>
        <w:rPr>
          <w:rFonts w:ascii="Gyre bonum" w:hAnsi="Gyre bonum"/>
        </w:rPr>
      </w:pPr>
      <w:r>
        <w:rPr>
          <w:rFonts w:ascii="Gyre bonum" w:hAnsi="Gyre bonum"/>
        </w:rPr>
        <w:lastRenderedPageBreak/>
        <w:t>_______________________</w:t>
      </w:r>
    </w:p>
    <w:p w14:paraId="7921737D" w14:textId="77777777" w:rsidR="004E4C6F" w:rsidRDefault="00000000">
      <w:pPr>
        <w:spacing w:after="0" w:line="276" w:lineRule="auto"/>
        <w:rPr>
          <w:rFonts w:ascii="Gyre bonum" w:hAnsi="Gyre bonum"/>
        </w:rPr>
      </w:pPr>
      <w:r>
        <w:rPr>
          <w:rFonts w:ascii="Gyre bonum" w:hAnsi="Gyre bonum"/>
        </w:rPr>
        <w:t>Name</w:t>
      </w:r>
    </w:p>
    <w:p w14:paraId="135869F7" w14:textId="77777777" w:rsidR="004E4C6F" w:rsidRDefault="00000000">
      <w:pPr>
        <w:spacing w:line="276" w:lineRule="auto"/>
      </w:pPr>
      <w:r>
        <w:rPr>
          <w:rFonts w:ascii="Gyre bonum" w:hAnsi="Gyre bonum"/>
        </w:rPr>
        <w:t>Position</w:t>
      </w:r>
    </w:p>
    <w:sectPr w:rsidR="004E4C6F">
      <w:headerReference w:type="default" r:id="rId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5122B" w14:textId="77777777" w:rsidR="00CD6B2C" w:rsidRDefault="00CD6B2C">
      <w:pPr>
        <w:spacing w:after="0"/>
      </w:pPr>
      <w:r>
        <w:separator/>
      </w:r>
    </w:p>
  </w:endnote>
  <w:endnote w:type="continuationSeparator" w:id="0">
    <w:p w14:paraId="75B35CC5" w14:textId="77777777" w:rsidR="00CD6B2C" w:rsidRDefault="00CD6B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yre bonum">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50241" w14:textId="77777777" w:rsidR="00CD6B2C" w:rsidRDefault="00CD6B2C">
      <w:pPr>
        <w:spacing w:after="0"/>
      </w:pPr>
      <w:r>
        <w:rPr>
          <w:color w:val="000000"/>
        </w:rPr>
        <w:separator/>
      </w:r>
    </w:p>
  </w:footnote>
  <w:footnote w:type="continuationSeparator" w:id="0">
    <w:p w14:paraId="3FE9B581" w14:textId="77777777" w:rsidR="00CD6B2C" w:rsidRDefault="00CD6B2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6BAA5" w14:textId="77777777" w:rsidR="00000000" w:rsidRDefault="00000000">
    <w:pPr>
      <w:pStyle w:val="Header"/>
      <w:jc w:val="right"/>
    </w:pPr>
    <w:r>
      <w:rPr>
        <w:noProof/>
      </w:rPr>
      <w:drawing>
        <wp:inline distT="0" distB="0" distL="0" distR="0" wp14:anchorId="22581109" wp14:editId="27923E18">
          <wp:extent cx="2000250" cy="733421"/>
          <wp:effectExtent l="0" t="0" r="0" b="0"/>
          <wp:docPr id="1426037109" name="Picture 1" descr="A blue and black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000250" cy="733421"/>
                  </a:xfrm>
                  <a:prstGeom prst="rect">
                    <a:avLst/>
                  </a:prstGeom>
                  <a:noFill/>
                  <a:ln>
                    <a:noFill/>
                    <a:prstDash/>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E4C6F"/>
    <w:rsid w:val="004E4C6F"/>
    <w:rsid w:val="007979D0"/>
    <w:rsid w:val="00BA41B7"/>
    <w:rsid w:val="00CD6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E480"/>
  <w15:docId w15:val="{48773603-934F-4E24-B0F2-C8AA1F1F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IE"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dc:description/>
  <cp:lastModifiedBy>Amanda</cp:lastModifiedBy>
  <cp:revision>2</cp:revision>
  <dcterms:created xsi:type="dcterms:W3CDTF">2024-11-06T13:44:00Z</dcterms:created>
  <dcterms:modified xsi:type="dcterms:W3CDTF">2024-11-06T13:44:00Z</dcterms:modified>
</cp:coreProperties>
</file>