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4DD27" w14:textId="5100D699" w:rsidR="00021968" w:rsidRDefault="00F919D3" w:rsidP="584BBF50">
      <w:r>
        <w:rPr>
          <w:rFonts w:ascii="Arial" w:hAnsi="Arial" w:cs="Arial"/>
          <w:b/>
          <w:bCs/>
          <w:noProof/>
          <w:color w:val="000000"/>
          <w:sz w:val="20"/>
          <w:szCs w:val="20"/>
        </w:rPr>
        <w:drawing>
          <wp:inline distT="0" distB="0" distL="0" distR="0" wp14:anchorId="2CD67228" wp14:editId="38DC89E0">
            <wp:extent cx="1771650" cy="793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145" cy="79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563">
        <w:rPr>
          <w:noProof/>
        </w:rPr>
        <w:tab/>
      </w:r>
      <w:r w:rsidR="00425563">
        <w:rPr>
          <w:noProof/>
        </w:rPr>
        <w:tab/>
      </w:r>
      <w:r w:rsidR="00425563">
        <w:rPr>
          <w:noProof/>
        </w:rPr>
        <w:tab/>
      </w:r>
      <w:r w:rsidR="00425563">
        <w:tab/>
      </w:r>
      <w:r w:rsidR="00425563">
        <w:tab/>
      </w:r>
      <w:r w:rsidR="00425563">
        <w:tab/>
      </w:r>
      <w:r w:rsidR="00425563">
        <w:tab/>
      </w:r>
      <w:r w:rsidR="00425563">
        <w:tab/>
      </w:r>
      <w:r w:rsidR="00425563">
        <w:rPr>
          <w:noProof/>
        </w:rPr>
        <w:drawing>
          <wp:inline distT="0" distB="0" distL="0" distR="0" wp14:anchorId="189EEF9B" wp14:editId="39B2A082">
            <wp:extent cx="1001863" cy="1247775"/>
            <wp:effectExtent l="0" t="0" r="8255" b="0"/>
            <wp:docPr id="18549085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908915" name="Picture 9549089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911" cy="125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5563">
        <w:tab/>
      </w:r>
    </w:p>
    <w:p w14:paraId="058908F6" w14:textId="14C474B2" w:rsidR="001B2AC1" w:rsidRPr="00C13ABB" w:rsidRDefault="00F919D3" w:rsidP="009B06DA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860FF7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C13AB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425563" w:rsidRPr="00C13ABB">
        <w:rPr>
          <w:rFonts w:ascii="Arial" w:hAnsi="Arial" w:cs="Arial"/>
          <w:b/>
          <w:color w:val="7030A0"/>
        </w:rPr>
        <w:t xml:space="preserve">RICHARD </w:t>
      </w:r>
      <w:r w:rsidR="008564BB" w:rsidRPr="00C13ABB">
        <w:rPr>
          <w:rFonts w:ascii="Arial" w:hAnsi="Arial" w:cs="Arial"/>
          <w:b/>
          <w:color w:val="7030A0"/>
        </w:rPr>
        <w:t>Mc WILLIAMS</w:t>
      </w:r>
      <w:r w:rsidR="009B06DA" w:rsidRPr="00C13ABB">
        <w:rPr>
          <w:rFonts w:ascii="Arial" w:hAnsi="Arial" w:cs="Arial"/>
          <w:b/>
          <w:color w:val="7030A0"/>
        </w:rPr>
        <w:tab/>
      </w:r>
      <w:r w:rsidR="009B06DA" w:rsidRPr="00C13ABB">
        <w:rPr>
          <w:rFonts w:ascii="Arial" w:hAnsi="Arial" w:cs="Arial"/>
          <w:b/>
          <w:color w:val="000000"/>
        </w:rPr>
        <w:tab/>
      </w:r>
      <w:r w:rsidR="009B06DA" w:rsidRPr="00C13ABB">
        <w:rPr>
          <w:rFonts w:ascii="Arial" w:hAnsi="Arial" w:cs="Arial"/>
          <w:b/>
          <w:color w:val="000000"/>
        </w:rPr>
        <w:tab/>
      </w:r>
      <w:r w:rsidR="009B06DA" w:rsidRPr="00C13ABB">
        <w:rPr>
          <w:rFonts w:ascii="Arial" w:hAnsi="Arial" w:cs="Arial"/>
          <w:b/>
          <w:color w:val="000000"/>
        </w:rPr>
        <w:tab/>
      </w:r>
    </w:p>
    <w:p w14:paraId="463EB52D" w14:textId="77777777" w:rsidR="008564BB" w:rsidRDefault="008564BB" w:rsidP="009B06DA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5296DE7" w14:textId="56C10737" w:rsidR="008010E8" w:rsidRPr="00BA250B" w:rsidRDefault="00D57E17" w:rsidP="009B06DA">
      <w:pPr>
        <w:rPr>
          <w:color w:val="808080"/>
          <w:sz w:val="20"/>
          <w:szCs w:val="20"/>
        </w:rPr>
      </w:pPr>
      <w:r w:rsidRPr="00BA250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Eyes: </w:t>
      </w:r>
      <w:r w:rsidRPr="00BA250B">
        <w:rPr>
          <w:sz w:val="20"/>
          <w:szCs w:val="20"/>
        </w:rPr>
        <w:tab/>
      </w:r>
      <w:r w:rsidRPr="00BA250B">
        <w:rPr>
          <w:sz w:val="20"/>
          <w:szCs w:val="20"/>
        </w:rPr>
        <w:tab/>
      </w:r>
      <w:r w:rsidR="10735805" w:rsidRPr="00BA250B">
        <w:rPr>
          <w:rFonts w:ascii="Arial" w:hAnsi="Arial" w:cs="Arial"/>
          <w:b/>
          <w:bCs/>
          <w:color w:val="000000" w:themeColor="text1"/>
          <w:sz w:val="20"/>
          <w:szCs w:val="20"/>
        </w:rPr>
        <w:t>Blue</w:t>
      </w:r>
      <w:r w:rsidRPr="00BA250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BA250B">
        <w:rPr>
          <w:sz w:val="20"/>
          <w:szCs w:val="20"/>
        </w:rPr>
        <w:tab/>
      </w:r>
      <w:r w:rsidRPr="00BA250B">
        <w:rPr>
          <w:rFonts w:ascii="Arial" w:hAnsi="Arial" w:cs="Arial"/>
          <w:b/>
          <w:bCs/>
          <w:color w:val="000000" w:themeColor="text1"/>
          <w:sz w:val="20"/>
          <w:szCs w:val="20"/>
        </w:rPr>
        <w:t>Hair:</w:t>
      </w:r>
      <w:r w:rsidRPr="00BA250B">
        <w:rPr>
          <w:sz w:val="20"/>
          <w:szCs w:val="20"/>
        </w:rPr>
        <w:tab/>
      </w:r>
      <w:r w:rsidR="75E48C83" w:rsidRPr="00BA250B">
        <w:rPr>
          <w:rFonts w:ascii="Arial" w:hAnsi="Arial" w:cs="Arial"/>
          <w:b/>
          <w:bCs/>
          <w:color w:val="000000" w:themeColor="text1"/>
          <w:sz w:val="20"/>
          <w:szCs w:val="20"/>
        </w:rPr>
        <w:t>Brown</w:t>
      </w:r>
      <w:r w:rsidRPr="00BA250B">
        <w:rPr>
          <w:sz w:val="20"/>
          <w:szCs w:val="20"/>
        </w:rPr>
        <w:tab/>
      </w:r>
      <w:r w:rsidRPr="00BA250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Height</w:t>
      </w:r>
      <w:r w:rsidR="00B420AB" w:rsidRPr="00BA250B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="00914020" w:rsidRPr="00BA250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41941C1" w:rsidRPr="00BA250B">
        <w:rPr>
          <w:rFonts w:ascii="Arial" w:hAnsi="Arial" w:cs="Arial"/>
          <w:b/>
          <w:bCs/>
          <w:color w:val="000000" w:themeColor="text1"/>
          <w:sz w:val="20"/>
          <w:szCs w:val="20"/>
        </w:rPr>
        <w:t>5 11</w:t>
      </w:r>
    </w:p>
    <w:p w14:paraId="516A1B05" w14:textId="13909C81" w:rsidR="008010E8" w:rsidRPr="00BA250B" w:rsidRDefault="00D57E17" w:rsidP="584BBF50">
      <w:pPr>
        <w:widowControl w:val="0"/>
        <w:spacing w:line="259" w:lineRule="auto"/>
        <w:rPr>
          <w:rFonts w:ascii="Arial" w:hAnsi="Arial" w:cs="Arial"/>
          <w:b/>
          <w:bCs/>
          <w:sz w:val="20"/>
          <w:szCs w:val="20"/>
        </w:rPr>
      </w:pPr>
      <w:r w:rsidRPr="00BA250B">
        <w:rPr>
          <w:rFonts w:ascii="Arial" w:hAnsi="Arial" w:cs="Arial"/>
          <w:b/>
          <w:bCs/>
          <w:sz w:val="20"/>
          <w:szCs w:val="20"/>
        </w:rPr>
        <w:t xml:space="preserve">Full Driving </w:t>
      </w:r>
      <w:r w:rsidR="005C08E2" w:rsidRPr="00BA250B">
        <w:rPr>
          <w:rFonts w:ascii="Arial" w:hAnsi="Arial" w:cs="Arial"/>
          <w:b/>
          <w:bCs/>
          <w:sz w:val="20"/>
          <w:szCs w:val="20"/>
        </w:rPr>
        <w:t>License</w:t>
      </w:r>
      <w:r w:rsidR="002445E2" w:rsidRPr="00BA250B">
        <w:rPr>
          <w:rFonts w:ascii="Arial" w:hAnsi="Arial" w:cs="Arial"/>
          <w:b/>
          <w:bCs/>
          <w:sz w:val="20"/>
          <w:szCs w:val="20"/>
        </w:rPr>
        <w:t xml:space="preserve">: </w:t>
      </w:r>
      <w:r w:rsidR="002445E2" w:rsidRPr="00BA250B">
        <w:rPr>
          <w:sz w:val="20"/>
          <w:szCs w:val="20"/>
        </w:rPr>
        <w:t>Yes</w:t>
      </w:r>
      <w:r w:rsidR="00F85566" w:rsidRPr="00BA250B">
        <w:rPr>
          <w:rFonts w:ascii="Arial" w:hAnsi="Arial" w:cs="Arial"/>
          <w:sz w:val="20"/>
          <w:szCs w:val="20"/>
        </w:rPr>
        <w:t>,</w:t>
      </w:r>
      <w:r w:rsidR="008010E8" w:rsidRPr="00BA250B">
        <w:rPr>
          <w:rFonts w:ascii="Arial" w:hAnsi="Arial" w:cs="Arial"/>
          <w:sz w:val="20"/>
          <w:szCs w:val="20"/>
        </w:rPr>
        <w:t xml:space="preserve"> </w:t>
      </w:r>
      <w:r w:rsidRPr="00BA250B">
        <w:rPr>
          <w:sz w:val="20"/>
          <w:szCs w:val="20"/>
        </w:rPr>
        <w:tab/>
      </w:r>
      <w:r w:rsidR="4C6F8174" w:rsidRPr="00BA250B">
        <w:rPr>
          <w:rFonts w:ascii="Arial" w:hAnsi="Arial" w:cs="Arial"/>
          <w:b/>
          <w:bCs/>
          <w:sz w:val="20"/>
          <w:szCs w:val="20"/>
        </w:rPr>
        <w:t xml:space="preserve"> </w:t>
      </w:r>
      <w:r w:rsidR="008010E8" w:rsidRPr="00BA250B">
        <w:rPr>
          <w:rFonts w:ascii="Arial" w:hAnsi="Arial" w:cs="Arial"/>
          <w:b/>
          <w:bCs/>
          <w:sz w:val="20"/>
          <w:szCs w:val="20"/>
        </w:rPr>
        <w:t xml:space="preserve">Additional Information: </w:t>
      </w:r>
    </w:p>
    <w:p w14:paraId="42960971" w14:textId="1396B0C4" w:rsidR="008010E8" w:rsidRPr="00BA250B" w:rsidRDefault="008010E8" w:rsidP="584BBF50">
      <w:pPr>
        <w:widowControl w:val="0"/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BA250B">
        <w:rPr>
          <w:rFonts w:ascii="Arial" w:hAnsi="Arial" w:cs="Arial"/>
          <w:b/>
          <w:bCs/>
          <w:sz w:val="20"/>
          <w:szCs w:val="20"/>
        </w:rPr>
        <w:t>Accents:</w:t>
      </w:r>
      <w:r w:rsidR="381DA49D" w:rsidRPr="00BA250B">
        <w:rPr>
          <w:rFonts w:ascii="Arial" w:hAnsi="Arial" w:cs="Arial"/>
          <w:b/>
          <w:bCs/>
          <w:sz w:val="20"/>
          <w:szCs w:val="20"/>
        </w:rPr>
        <w:t xml:space="preserve">   </w:t>
      </w:r>
      <w:r w:rsidR="381DA49D" w:rsidRPr="00BA250B">
        <w:rPr>
          <w:rFonts w:ascii="Arial" w:eastAsia="Arial" w:hAnsi="Arial" w:cs="Arial"/>
          <w:color w:val="101828"/>
          <w:sz w:val="20"/>
          <w:szCs w:val="20"/>
        </w:rPr>
        <w:t>American-California</w:t>
      </w:r>
      <w:r w:rsidR="6DF49EEA" w:rsidRPr="00BA250B">
        <w:rPr>
          <w:rFonts w:ascii="Arial" w:eastAsia="Arial" w:hAnsi="Arial" w:cs="Arial"/>
          <w:color w:val="101828"/>
          <w:sz w:val="20"/>
          <w:szCs w:val="20"/>
        </w:rPr>
        <w:t xml:space="preserve"> </w:t>
      </w:r>
      <w:r w:rsidR="381DA49D" w:rsidRPr="00BA250B">
        <w:rPr>
          <w:rFonts w:ascii="Arial" w:eastAsia="Arial" w:hAnsi="Arial" w:cs="Arial"/>
          <w:color w:val="101828"/>
          <w:sz w:val="20"/>
          <w:szCs w:val="20"/>
        </w:rPr>
        <w:t xml:space="preserve">American-East </w:t>
      </w:r>
      <w:r w:rsidR="1127F492" w:rsidRPr="00BA250B">
        <w:rPr>
          <w:rFonts w:ascii="Arial" w:eastAsia="Arial" w:hAnsi="Arial" w:cs="Arial"/>
          <w:color w:val="101828"/>
          <w:sz w:val="20"/>
          <w:szCs w:val="20"/>
        </w:rPr>
        <w:t>Coast American</w:t>
      </w:r>
      <w:r w:rsidR="381DA49D" w:rsidRPr="00BA250B">
        <w:rPr>
          <w:rFonts w:ascii="Arial" w:eastAsia="Arial" w:hAnsi="Arial" w:cs="Arial"/>
          <w:color w:val="101828"/>
          <w:sz w:val="20"/>
          <w:szCs w:val="20"/>
        </w:rPr>
        <w:t>-New England</w:t>
      </w:r>
    </w:p>
    <w:p w14:paraId="6E9B826E" w14:textId="1E229F14" w:rsidR="008010E8" w:rsidRPr="00BA250B" w:rsidRDefault="381DA49D" w:rsidP="584BBF50">
      <w:pPr>
        <w:widowControl w:val="0"/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BA250B">
        <w:rPr>
          <w:rFonts w:ascii="Arial" w:eastAsia="Arial" w:hAnsi="Arial" w:cs="Arial"/>
          <w:color w:val="101828"/>
          <w:sz w:val="20"/>
          <w:szCs w:val="20"/>
        </w:rPr>
        <w:t>American-Standard</w:t>
      </w:r>
      <w:r w:rsidR="76C8D1DF" w:rsidRPr="00BA250B">
        <w:rPr>
          <w:rFonts w:ascii="Arial" w:eastAsia="Arial" w:hAnsi="Arial" w:cs="Arial"/>
          <w:color w:val="101828"/>
          <w:sz w:val="20"/>
          <w:szCs w:val="20"/>
        </w:rPr>
        <w:t xml:space="preserve"> Dublin English-Standard Irish-Northern Irish-Southern RP</w:t>
      </w:r>
    </w:p>
    <w:p w14:paraId="5EE79A37" w14:textId="3CF82D2C" w:rsidR="008010E8" w:rsidRPr="00BA250B" w:rsidRDefault="008010E8" w:rsidP="008010E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BA250B">
        <w:rPr>
          <w:rFonts w:ascii="Arial" w:hAnsi="Arial" w:cs="Arial"/>
          <w:b/>
          <w:bCs/>
          <w:sz w:val="20"/>
          <w:szCs w:val="20"/>
        </w:rPr>
        <w:t>Showreel URL:</w:t>
      </w:r>
      <w:r w:rsidR="253E246E" w:rsidRPr="00BA250B">
        <w:rPr>
          <w:rFonts w:ascii="Arial" w:hAnsi="Arial" w:cs="Arial"/>
          <w:b/>
          <w:bCs/>
          <w:sz w:val="20"/>
          <w:szCs w:val="20"/>
        </w:rPr>
        <w:t xml:space="preserve"> </w:t>
      </w:r>
      <w:hyperlink r:id="rId10">
        <w:r w:rsidR="253E246E" w:rsidRPr="00BA250B">
          <w:rPr>
            <w:rStyle w:val="Hyperlink"/>
            <w:rFonts w:ascii="Arial" w:hAnsi="Arial" w:cs="Arial"/>
            <w:b/>
            <w:bCs/>
            <w:sz w:val="20"/>
            <w:szCs w:val="20"/>
          </w:rPr>
          <w:t>https://app.spotlight.com/8017-9051-1807</w:t>
        </w:r>
      </w:hyperlink>
      <w:r w:rsidR="253E246E" w:rsidRPr="00BA250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6140B51" w14:textId="4D9638A8" w:rsidR="009B06DA" w:rsidRPr="00BA250B" w:rsidRDefault="009B06DA" w:rsidP="584BBF50">
      <w:pPr>
        <w:widowControl w:val="0"/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</w:rPr>
      </w:pPr>
      <w:r w:rsidRPr="00BA250B">
        <w:rPr>
          <w:rFonts w:ascii="Arial" w:hAnsi="Arial" w:cs="Arial"/>
          <w:b/>
          <w:bCs/>
          <w:sz w:val="20"/>
          <w:szCs w:val="20"/>
        </w:rPr>
        <w:t xml:space="preserve">Skills: </w:t>
      </w:r>
      <w:r w:rsidR="576AD338" w:rsidRPr="00BA250B">
        <w:rPr>
          <w:rFonts w:ascii="Arial" w:eastAsia="Arial" w:hAnsi="Arial" w:cs="Arial"/>
          <w:color w:val="101828"/>
          <w:sz w:val="20"/>
          <w:szCs w:val="20"/>
        </w:rPr>
        <w:t xml:space="preserve">Improvisation/ ADR-Additional Dialogue Recording, Commedia </w:t>
      </w:r>
      <w:r w:rsidR="005E6E96" w:rsidRPr="00BA250B">
        <w:rPr>
          <w:rFonts w:ascii="Arial" w:eastAsia="Arial" w:hAnsi="Arial" w:cs="Arial"/>
          <w:color w:val="101828"/>
          <w:sz w:val="20"/>
          <w:szCs w:val="20"/>
        </w:rPr>
        <w:t>Dell ‘Arte</w:t>
      </w:r>
      <w:r w:rsidR="576AD338" w:rsidRPr="00BA250B">
        <w:rPr>
          <w:rFonts w:ascii="Arial" w:eastAsia="Arial" w:hAnsi="Arial" w:cs="Arial"/>
          <w:color w:val="101828"/>
          <w:sz w:val="20"/>
          <w:szCs w:val="20"/>
        </w:rPr>
        <w:t xml:space="preserve"> Green Screen Meisner Technique Outdoor Performances, </w:t>
      </w:r>
      <w:r w:rsidR="005E6E96" w:rsidRPr="00BA250B">
        <w:rPr>
          <w:rFonts w:ascii="Arial" w:eastAsia="Arial" w:hAnsi="Arial" w:cs="Arial"/>
          <w:color w:val="101828"/>
          <w:sz w:val="20"/>
          <w:szCs w:val="20"/>
        </w:rPr>
        <w:t>Horse-riding</w:t>
      </w:r>
      <w:r w:rsidR="576AD338" w:rsidRPr="00BA250B">
        <w:rPr>
          <w:rFonts w:ascii="Arial" w:eastAsia="Arial" w:hAnsi="Arial" w:cs="Arial"/>
          <w:color w:val="101828"/>
          <w:sz w:val="20"/>
          <w:szCs w:val="20"/>
        </w:rPr>
        <w:t>, Stage Combat</w:t>
      </w:r>
    </w:p>
    <w:p w14:paraId="09CF8288" w14:textId="77777777" w:rsidR="00F85566" w:rsidRDefault="00F85566" w:rsidP="00713DDF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color w:val="7030A0"/>
          <w:sz w:val="20"/>
          <w:szCs w:val="20"/>
        </w:rPr>
      </w:pPr>
    </w:p>
    <w:p w14:paraId="49197077" w14:textId="77777777" w:rsidR="002445E2" w:rsidRDefault="00BF7C11" w:rsidP="1045C4B2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color w:val="000000"/>
          <w:sz w:val="20"/>
          <w:szCs w:val="20"/>
        </w:rPr>
      </w:pPr>
      <w:r>
        <w:rPr>
          <w:rFonts w:ascii="Garamond" w:hAnsi="Garamond" w:cs="Garamond"/>
          <w:b/>
          <w:color w:val="7030A0"/>
          <w:sz w:val="20"/>
          <w:szCs w:val="20"/>
        </w:rPr>
        <w:t xml:space="preserve">FILM </w:t>
      </w:r>
      <w:r w:rsidR="00F85566">
        <w:rPr>
          <w:rFonts w:ascii="Garamond" w:hAnsi="Garamond" w:cs="Garamond"/>
          <w:b/>
          <w:color w:val="7030A0"/>
          <w:sz w:val="20"/>
          <w:szCs w:val="20"/>
        </w:rPr>
        <w:t>&amp; TV.</w:t>
      </w:r>
      <w:r w:rsidR="00D57E17" w:rsidRPr="00BA250B">
        <w:rPr>
          <w:b/>
          <w:sz w:val="20"/>
          <w:szCs w:val="20"/>
        </w:rPr>
        <w:tab/>
      </w:r>
      <w:r w:rsidR="00D57E17" w:rsidRPr="00BA250B">
        <w:rPr>
          <w:b/>
          <w:sz w:val="20"/>
          <w:szCs w:val="20"/>
        </w:rPr>
        <w:tab/>
      </w:r>
      <w:r w:rsidR="00D57E17" w:rsidRPr="00BA250B">
        <w:rPr>
          <w:b/>
          <w:sz w:val="20"/>
          <w:szCs w:val="20"/>
        </w:rPr>
        <w:tab/>
      </w:r>
      <w:r w:rsidR="008010E8" w:rsidRPr="00BA250B">
        <w:rPr>
          <w:b/>
          <w:sz w:val="20"/>
          <w:szCs w:val="20"/>
        </w:rPr>
        <w:tab/>
      </w:r>
    </w:p>
    <w:p w14:paraId="2B71F439" w14:textId="3B04FAE1" w:rsidR="00D57E17" w:rsidRPr="002445E2" w:rsidRDefault="00D57E17" w:rsidP="1045C4B2">
      <w:pPr>
        <w:widowControl w:val="0"/>
        <w:autoSpaceDE w:val="0"/>
        <w:autoSpaceDN w:val="0"/>
        <w:adjustRightInd w:val="0"/>
        <w:rPr>
          <w:rFonts w:ascii="Garamond" w:hAnsi="Garamond" w:cs="Garamond"/>
          <w:b/>
          <w:color w:val="000000"/>
          <w:sz w:val="20"/>
          <w:szCs w:val="20"/>
        </w:rPr>
      </w:pPr>
      <w:r w:rsidRPr="00BA250B">
        <w:rPr>
          <w:rFonts w:ascii="Garamond" w:hAnsi="Garamond" w:cs="Garamond"/>
          <w:b/>
          <w:bCs/>
          <w:sz w:val="20"/>
          <w:szCs w:val="20"/>
        </w:rPr>
        <w:t xml:space="preserve"> </w:t>
      </w:r>
      <w:r w:rsidR="1045C4B2"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>Harry Wild</w:t>
      </w:r>
      <w:r w:rsidR="00007224" w:rsidRPr="00BA250B">
        <w:rPr>
          <w:rFonts w:ascii="Garamond" w:hAnsi="Garamond" w:cs="Garamond"/>
          <w:b/>
          <w:bCs/>
          <w:color w:val="000000"/>
          <w:sz w:val="20"/>
          <w:szCs w:val="20"/>
        </w:rPr>
        <w:t xml:space="preserve">   </w:t>
      </w:r>
      <w:r w:rsidR="1045C4B2" w:rsidRPr="00BA250B">
        <w:rPr>
          <w:rFonts w:ascii="Garamond" w:eastAsia="Garamond" w:hAnsi="Garamond" w:cs="Garamond"/>
          <w:b/>
          <w:bCs/>
          <w:color w:val="101828"/>
          <w:sz w:val="20"/>
          <w:szCs w:val="20"/>
        </w:rPr>
        <w:t>Role: Tadhg Farrell</w:t>
      </w:r>
      <w:r w:rsidR="00007224" w:rsidRPr="00BA250B">
        <w:rPr>
          <w:rFonts w:ascii="Garamond" w:hAnsi="Garamond" w:cs="Garamond"/>
          <w:b/>
          <w:bCs/>
          <w:color w:val="000000"/>
          <w:sz w:val="20"/>
          <w:szCs w:val="20"/>
        </w:rPr>
        <w:tab/>
      </w:r>
      <w:r w:rsidR="1045C4B2" w:rsidRPr="00BA250B">
        <w:rPr>
          <w:rFonts w:ascii="Garamond" w:eastAsia="Garamond" w:hAnsi="Garamond" w:cs="Garamond"/>
          <w:color w:val="101828"/>
          <w:sz w:val="20"/>
          <w:szCs w:val="20"/>
        </w:rPr>
        <w:t>Director: Robbie Quinn</w:t>
      </w:r>
      <w:r w:rsidR="00007224" w:rsidRPr="00BA250B">
        <w:rPr>
          <w:rFonts w:ascii="Garamond" w:hAnsi="Garamond" w:cs="Garamond"/>
          <w:b/>
          <w:bCs/>
          <w:color w:val="000000"/>
          <w:sz w:val="20"/>
          <w:szCs w:val="20"/>
        </w:rPr>
        <w:t xml:space="preserve">     </w:t>
      </w:r>
      <w:r w:rsidR="1045C4B2" w:rsidRPr="00BA250B">
        <w:rPr>
          <w:rFonts w:ascii="Garamond" w:eastAsia="Garamond" w:hAnsi="Garamond" w:cs="Garamond"/>
          <w:color w:val="101828"/>
          <w:sz w:val="20"/>
          <w:szCs w:val="20"/>
        </w:rPr>
        <w:t>Company: Metropolitan Pictures, Dynamic Television, Acorn Media Enterprises</w:t>
      </w:r>
      <w:r w:rsidR="00007224" w:rsidRPr="00BA250B">
        <w:rPr>
          <w:rFonts w:ascii="Garamond" w:eastAsia="Garamond" w:hAnsi="Garamond" w:cs="Garamond"/>
          <w:color w:val="101828"/>
          <w:sz w:val="20"/>
          <w:szCs w:val="20"/>
        </w:rPr>
        <w:t>.</w:t>
      </w:r>
    </w:p>
    <w:p w14:paraId="540EF262" w14:textId="79F24947" w:rsidR="00FA4AAA" w:rsidRPr="00BA250B" w:rsidRDefault="1045C4B2" w:rsidP="00FA4AAA">
      <w:pPr>
        <w:rPr>
          <w:sz w:val="20"/>
          <w:szCs w:val="20"/>
        </w:rPr>
      </w:pPr>
      <w:r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>They Can</w:t>
      </w:r>
      <w:r w:rsidR="00BF7C11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>’</w:t>
      </w:r>
      <w:r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>t Know About Me</w:t>
      </w:r>
      <w:r w:rsidR="00712FED"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>:</w:t>
      </w:r>
      <w:r w:rsidR="00FA4AAA"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 xml:space="preserve"> </w:t>
      </w:r>
      <w:r w:rsidR="00E27C3B"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 xml:space="preserve"> </w:t>
      </w:r>
      <w:r w:rsidR="00FA4AAA"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 xml:space="preserve"> </w:t>
      </w:r>
      <w:r w:rsidR="00FA4AAA" w:rsidRPr="00BA250B">
        <w:rPr>
          <w:rFonts w:ascii="Garamond" w:eastAsia="Garamond" w:hAnsi="Garamond" w:cs="Garamond"/>
          <w:color w:val="101828"/>
          <w:sz w:val="20"/>
          <w:szCs w:val="20"/>
        </w:rPr>
        <w:t>Role: Frank</w:t>
      </w:r>
      <w:r w:rsidR="00E27C3B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      </w:t>
      </w:r>
      <w:r w:rsidR="00FA4AAA" w:rsidRPr="00BA250B">
        <w:rPr>
          <w:rFonts w:ascii="Garamond" w:eastAsia="Garamond" w:hAnsi="Garamond" w:cs="Garamond"/>
          <w:color w:val="101828"/>
          <w:sz w:val="20"/>
          <w:szCs w:val="20"/>
        </w:rPr>
        <w:t>Director: Michael Carolin</w:t>
      </w:r>
      <w:r w:rsidR="00E27C3B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</w:t>
      </w:r>
      <w:r w:rsidR="00E27C3B" w:rsidRPr="00BA250B">
        <w:rPr>
          <w:rFonts w:ascii="Garamond" w:eastAsia="Garamond" w:hAnsi="Garamond" w:cs="Garamond"/>
          <w:color w:val="101828"/>
          <w:sz w:val="20"/>
          <w:szCs w:val="20"/>
        </w:rPr>
        <w:tab/>
      </w:r>
      <w:r w:rsidR="00FA4AAA" w:rsidRPr="00BA250B">
        <w:rPr>
          <w:rFonts w:ascii="Garamond" w:eastAsia="Garamond" w:hAnsi="Garamond" w:cs="Garamond"/>
          <w:color w:val="101828"/>
          <w:sz w:val="20"/>
          <w:szCs w:val="20"/>
        </w:rPr>
        <w:t>Company: Western Front Studios</w:t>
      </w:r>
    </w:p>
    <w:p w14:paraId="4002EF06" w14:textId="722C3D7E" w:rsidR="1045C4B2" w:rsidRPr="00BA250B" w:rsidRDefault="1045C4B2" w:rsidP="00366F4A">
      <w:pPr>
        <w:pStyle w:val="Heading3"/>
        <w:spacing w:before="0" w:after="90" w:line="450" w:lineRule="auto"/>
        <w:rPr>
          <w:sz w:val="20"/>
          <w:szCs w:val="20"/>
        </w:rPr>
      </w:pPr>
      <w:r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>Loves Portrait</w:t>
      </w:r>
      <w:r w:rsidR="00D16C6B"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 xml:space="preserve"> </w:t>
      </w:r>
      <w:r w:rsidR="00BF7C11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 xml:space="preserve"> </w:t>
      </w:r>
      <w:r w:rsidR="00366F4A"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 xml:space="preserve"> 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Feature Film</w:t>
      </w:r>
      <w:r w:rsidR="00366F4A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     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Role: William</w:t>
      </w:r>
      <w:r w:rsidR="00366F4A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Director: John Lyde</w:t>
      </w:r>
      <w:r w:rsidR="00366F4A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            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Company: Hallmark-Silver Peak Productions</w:t>
      </w:r>
    </w:p>
    <w:p w14:paraId="75EFE77E" w14:textId="411D52E2" w:rsidR="00BF6203" w:rsidRPr="00BA250B" w:rsidRDefault="1045C4B2" w:rsidP="1045C4B2">
      <w:pPr>
        <w:pStyle w:val="Heading3"/>
        <w:spacing w:before="0" w:after="90" w:line="450" w:lineRule="auto"/>
        <w:rPr>
          <w:sz w:val="20"/>
          <w:szCs w:val="20"/>
        </w:rPr>
      </w:pPr>
      <w:r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>Vikings</w:t>
      </w:r>
      <w:r w:rsidR="00B62013"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 xml:space="preserve"> 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T</w:t>
      </w:r>
      <w:r w:rsidR="00B62013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.V. 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Year: 2017Director: Various</w:t>
      </w:r>
      <w:r w:rsidR="00BF6203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Role</w:t>
      </w:r>
      <w:r w:rsidR="00C56ED8" w:rsidRPr="00BA250B">
        <w:rPr>
          <w:rFonts w:ascii="Garamond" w:eastAsia="Garamond" w:hAnsi="Garamond" w:cs="Garamond"/>
          <w:color w:val="101828"/>
          <w:sz w:val="20"/>
          <w:szCs w:val="20"/>
        </w:rPr>
        <w:t>: Aethburth</w:t>
      </w:r>
      <w:r w:rsidR="00B62013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Company: World 2000 Entertainment</w:t>
      </w:r>
    </w:p>
    <w:p w14:paraId="5B9B07B9" w14:textId="3E7911D6" w:rsidR="1045C4B2" w:rsidRPr="00BA250B" w:rsidRDefault="1045C4B2" w:rsidP="00815BFE">
      <w:pPr>
        <w:pStyle w:val="Heading3"/>
        <w:spacing w:before="0" w:after="90" w:line="450" w:lineRule="auto"/>
        <w:rPr>
          <w:sz w:val="20"/>
          <w:szCs w:val="20"/>
        </w:rPr>
      </w:pPr>
      <w:r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>Fair City</w:t>
      </w:r>
      <w:r w:rsidR="00BF6203"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 xml:space="preserve"> </w:t>
      </w:r>
      <w:r w:rsidR="00AE152C"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>T.V Role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: </w:t>
      </w:r>
      <w:r w:rsidR="00AE152C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   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Michael O </w:t>
      </w:r>
      <w:r w:rsidR="00AE152C" w:rsidRPr="00BA250B">
        <w:rPr>
          <w:rFonts w:ascii="Garamond" w:eastAsia="Garamond" w:hAnsi="Garamond" w:cs="Garamond"/>
          <w:color w:val="101828"/>
          <w:sz w:val="20"/>
          <w:szCs w:val="20"/>
        </w:rPr>
        <w:t>Brien</w:t>
      </w:r>
      <w:r w:rsidR="00C56ED8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    </w:t>
      </w:r>
      <w:r w:rsidR="00AE152C" w:rsidRPr="00BA250B">
        <w:rPr>
          <w:rFonts w:ascii="Garamond" w:eastAsia="Garamond" w:hAnsi="Garamond" w:cs="Garamond"/>
          <w:color w:val="101828"/>
          <w:sz w:val="20"/>
          <w:szCs w:val="20"/>
        </w:rPr>
        <w:t>Director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: </w:t>
      </w:r>
      <w:r w:rsidR="00AE152C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Various </w:t>
      </w:r>
      <w:r w:rsidR="00C56ED8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       </w:t>
      </w:r>
      <w:r w:rsidR="00AE152C" w:rsidRPr="00BA250B">
        <w:rPr>
          <w:rFonts w:ascii="Garamond" w:eastAsia="Garamond" w:hAnsi="Garamond" w:cs="Garamond"/>
          <w:color w:val="101828"/>
          <w:sz w:val="20"/>
          <w:szCs w:val="20"/>
        </w:rPr>
        <w:t>Company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: RTE</w:t>
      </w:r>
    </w:p>
    <w:p w14:paraId="46271C96" w14:textId="21E90AB1" w:rsidR="1045C4B2" w:rsidRPr="00BA250B" w:rsidRDefault="1045C4B2" w:rsidP="0043149D">
      <w:pPr>
        <w:pStyle w:val="Heading3"/>
        <w:spacing w:before="0" w:after="90" w:line="450" w:lineRule="auto"/>
        <w:rPr>
          <w:sz w:val="20"/>
          <w:szCs w:val="20"/>
        </w:rPr>
      </w:pPr>
      <w:r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>Deadly Buzz</w:t>
      </w:r>
      <w:r w:rsidR="00815BFE"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 xml:space="preserve"> </w:t>
      </w:r>
      <w:r w:rsidR="002445E2">
        <w:rPr>
          <w:rFonts w:ascii="Garamond" w:eastAsia="Garamond" w:hAnsi="Garamond" w:cs="Garamond"/>
          <w:color w:val="101828"/>
          <w:sz w:val="20"/>
          <w:szCs w:val="20"/>
        </w:rPr>
        <w:tab/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Television</w:t>
      </w:r>
      <w:r w:rsidR="0043149D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   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Role: Jonjo</w:t>
      </w:r>
      <w:r w:rsidR="0043149D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   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Director: Christian Kraig</w:t>
      </w:r>
      <w:r w:rsidR="0043149D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   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Company: RTE</w:t>
      </w:r>
    </w:p>
    <w:p w14:paraId="0548E1F8" w14:textId="4D6AD0BA" w:rsidR="1045C4B2" w:rsidRPr="00BA250B" w:rsidRDefault="1045C4B2" w:rsidP="00FB0723">
      <w:pPr>
        <w:pStyle w:val="Heading3"/>
        <w:spacing w:before="0" w:after="90" w:line="450" w:lineRule="auto"/>
        <w:rPr>
          <w:sz w:val="20"/>
          <w:szCs w:val="20"/>
        </w:rPr>
      </w:pPr>
      <w:r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>Shadow Cabal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T: Feature </w:t>
      </w:r>
      <w:r w:rsidR="00AE152C" w:rsidRPr="00BA250B">
        <w:rPr>
          <w:rFonts w:ascii="Garamond" w:eastAsia="Garamond" w:hAnsi="Garamond" w:cs="Garamond"/>
          <w:color w:val="101828"/>
          <w:sz w:val="20"/>
          <w:szCs w:val="20"/>
        </w:rPr>
        <w:t>Film, Role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: Keltus</w:t>
      </w:r>
      <w:r w:rsidR="00FB0723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 </w:t>
      </w:r>
      <w:r w:rsidR="00AE152C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   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Director: John </w:t>
      </w:r>
      <w:r w:rsidR="00AE152C" w:rsidRPr="00BA250B">
        <w:rPr>
          <w:rFonts w:ascii="Garamond" w:eastAsia="Garamond" w:hAnsi="Garamond" w:cs="Garamond"/>
          <w:color w:val="101828"/>
          <w:sz w:val="20"/>
          <w:szCs w:val="20"/>
        </w:rPr>
        <w:t>Lyde          Company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: Alarm Clock Films</w:t>
      </w:r>
    </w:p>
    <w:p w14:paraId="0835FD4B" w14:textId="77777777" w:rsidR="00BF7C11" w:rsidRDefault="1045C4B2" w:rsidP="008331BD">
      <w:pPr>
        <w:pStyle w:val="Heading3"/>
        <w:spacing w:before="0" w:after="90" w:line="450" w:lineRule="auto"/>
        <w:rPr>
          <w:rFonts w:ascii="Garamond" w:eastAsia="Garamond" w:hAnsi="Garamond" w:cs="Garamond"/>
          <w:color w:val="101828"/>
          <w:sz w:val="20"/>
          <w:szCs w:val="20"/>
        </w:rPr>
      </w:pPr>
      <w:r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>Dawn of the Dragon Slayer</w:t>
      </w:r>
      <w:r w:rsidR="00AE152C"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 xml:space="preserve">: </w:t>
      </w:r>
      <w:r w:rsidR="00AE152C" w:rsidRPr="00BA250B">
        <w:rPr>
          <w:rFonts w:ascii="Garamond" w:eastAsia="Garamond" w:hAnsi="Garamond" w:cs="Garamond"/>
          <w:color w:val="101828"/>
          <w:sz w:val="20"/>
          <w:szCs w:val="20"/>
        </w:rPr>
        <w:t>Feature Film Role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: Will Shepherd</w:t>
      </w:r>
      <w:r w:rsidR="00FB0723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</w:t>
      </w:r>
      <w:r w:rsidR="00D839A3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</w:t>
      </w:r>
      <w:r w:rsidR="00FB0723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Director</w:t>
      </w:r>
      <w:r w:rsidR="00C56ED8" w:rsidRPr="00BA250B">
        <w:rPr>
          <w:rFonts w:ascii="Garamond" w:eastAsia="Garamond" w:hAnsi="Garamond" w:cs="Garamond"/>
          <w:color w:val="101828"/>
          <w:sz w:val="20"/>
          <w:szCs w:val="20"/>
        </w:rPr>
        <w:t>: Anne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</w:t>
      </w:r>
      <w:r w:rsidR="00AE152C" w:rsidRPr="00BA250B">
        <w:rPr>
          <w:rFonts w:ascii="Garamond" w:eastAsia="Garamond" w:hAnsi="Garamond" w:cs="Garamond"/>
          <w:color w:val="101828"/>
          <w:sz w:val="20"/>
          <w:szCs w:val="20"/>
        </w:rPr>
        <w:t>Black Company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: </w:t>
      </w:r>
      <w:r w:rsidR="00FB0723" w:rsidRPr="00BA250B">
        <w:rPr>
          <w:rFonts w:ascii="Garamond" w:eastAsia="Garamond" w:hAnsi="Garamond" w:cs="Garamond"/>
          <w:color w:val="101828"/>
          <w:sz w:val="20"/>
          <w:szCs w:val="20"/>
        </w:rPr>
        <w:t>Arrow storm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Entertainment</w:t>
      </w:r>
      <w:r w:rsidR="008331BD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</w:t>
      </w:r>
    </w:p>
    <w:p w14:paraId="48D6EC14" w14:textId="5EF215AA" w:rsidR="008331BD" w:rsidRPr="00BF7C11" w:rsidRDefault="008331BD" w:rsidP="008331BD">
      <w:pPr>
        <w:pStyle w:val="Heading3"/>
        <w:spacing w:before="0" w:after="90" w:line="450" w:lineRule="auto"/>
        <w:rPr>
          <w:rFonts w:ascii="Garamond" w:eastAsia="Garamond" w:hAnsi="Garamond" w:cs="Garamond"/>
          <w:b/>
          <w:bCs/>
          <w:color w:val="7030A0"/>
          <w:sz w:val="20"/>
          <w:szCs w:val="20"/>
        </w:rPr>
      </w:pPr>
      <w:r w:rsidRPr="00BF7C11">
        <w:rPr>
          <w:rFonts w:ascii="Garamond" w:eastAsia="Garamond" w:hAnsi="Garamond" w:cs="Garamond"/>
          <w:b/>
          <w:bCs/>
          <w:color w:val="7030A0"/>
          <w:sz w:val="20"/>
          <w:szCs w:val="20"/>
        </w:rPr>
        <w:t>THEATRE</w:t>
      </w:r>
    </w:p>
    <w:p w14:paraId="4236C538" w14:textId="455E2C51" w:rsidR="009B06DA" w:rsidRPr="00BA250B" w:rsidRDefault="1045C4B2" w:rsidP="008331BD">
      <w:pPr>
        <w:pStyle w:val="Heading3"/>
        <w:spacing w:before="0" w:after="90" w:line="450" w:lineRule="auto"/>
        <w:rPr>
          <w:rFonts w:ascii="Garamond" w:eastAsia="Garamond" w:hAnsi="Garamond" w:cs="Garamond"/>
          <w:color w:val="101828"/>
          <w:sz w:val="20"/>
          <w:szCs w:val="20"/>
        </w:rPr>
      </w:pPr>
      <w:r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>Doing Time</w:t>
      </w:r>
      <w:r w:rsidR="00D62E96"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>:</w:t>
      </w:r>
      <w:r w:rsidR="00210DB7" w:rsidRPr="00BA250B">
        <w:rPr>
          <w:rFonts w:ascii="Garamond" w:eastAsia="Garamond" w:hAnsi="Garamond" w:cs="Garamond"/>
          <w:b/>
          <w:bCs/>
          <w:caps/>
          <w:color w:val="101828"/>
          <w:sz w:val="20"/>
          <w:szCs w:val="20"/>
        </w:rPr>
        <w:t xml:space="preserve">   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Stage</w:t>
      </w:r>
      <w:r w:rsidR="00D62E96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  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Role: </w:t>
      </w:r>
      <w:r w:rsidR="00AE152C" w:rsidRPr="00BA250B">
        <w:rPr>
          <w:rFonts w:ascii="Garamond" w:eastAsia="Garamond" w:hAnsi="Garamond" w:cs="Garamond"/>
          <w:color w:val="101828"/>
          <w:sz w:val="20"/>
          <w:szCs w:val="20"/>
        </w:rPr>
        <w:t>Mart Director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: Paul Winters</w:t>
      </w:r>
      <w:r w:rsidR="00D62E96" w:rsidRPr="00BA250B">
        <w:rPr>
          <w:rFonts w:ascii="Garamond" w:eastAsia="Garamond" w:hAnsi="Garamond" w:cs="Garamond"/>
          <w:color w:val="101828"/>
          <w:sz w:val="20"/>
          <w:szCs w:val="20"/>
        </w:rPr>
        <w:t xml:space="preserve">        </w:t>
      </w:r>
      <w:r w:rsidRPr="00BA250B">
        <w:rPr>
          <w:rFonts w:ascii="Garamond" w:eastAsia="Garamond" w:hAnsi="Garamond" w:cs="Garamond"/>
          <w:color w:val="101828"/>
          <w:sz w:val="20"/>
          <w:szCs w:val="20"/>
        </w:rPr>
        <w:t>Company: Moat Theatre</w:t>
      </w:r>
    </w:p>
    <w:p w14:paraId="039F7879" w14:textId="3AD03F46" w:rsidR="009B06DA" w:rsidRPr="00BA250B" w:rsidRDefault="1045C4B2" w:rsidP="003D35FA">
      <w:pPr>
        <w:pStyle w:val="Heading3"/>
        <w:widowControl w:val="0"/>
        <w:autoSpaceDE w:val="0"/>
        <w:autoSpaceDN w:val="0"/>
        <w:adjustRightInd w:val="0"/>
        <w:spacing w:before="0" w:after="90" w:line="450" w:lineRule="auto"/>
        <w:rPr>
          <w:rFonts w:eastAsia="Times New Roman" w:cs="Times New Roman"/>
          <w:b/>
          <w:bCs/>
          <w:caps/>
          <w:color w:val="101828"/>
          <w:sz w:val="20"/>
          <w:szCs w:val="20"/>
          <w:lang w:val="en-AU"/>
        </w:rPr>
      </w:pPr>
      <w:r w:rsidRPr="00BA250B">
        <w:rPr>
          <w:rFonts w:eastAsia="Times New Roman" w:cs="Times New Roman"/>
          <w:b/>
          <w:bCs/>
          <w:caps/>
          <w:color w:val="101828"/>
          <w:sz w:val="20"/>
          <w:szCs w:val="20"/>
          <w:lang w:val="en-AU"/>
        </w:rPr>
        <w:t>Hamlet</w:t>
      </w:r>
      <w:r w:rsidR="00C75B74" w:rsidRPr="00BA250B">
        <w:rPr>
          <w:rFonts w:eastAsia="Times New Roman" w:cs="Times New Roman"/>
          <w:b/>
          <w:bCs/>
          <w:caps/>
          <w:color w:val="101828"/>
          <w:sz w:val="20"/>
          <w:szCs w:val="20"/>
          <w:lang w:val="en-AU"/>
        </w:rPr>
        <w:t>:</w:t>
      </w:r>
      <w:r w:rsidR="00C56ED8" w:rsidRPr="00BA250B">
        <w:rPr>
          <w:rFonts w:eastAsia="Times New Roman" w:cs="Times New Roman"/>
          <w:b/>
          <w:bCs/>
          <w:caps/>
          <w:color w:val="101828"/>
          <w:sz w:val="20"/>
          <w:szCs w:val="20"/>
          <w:lang w:val="en-AU"/>
        </w:rPr>
        <w:t xml:space="preserve">  </w:t>
      </w:r>
      <w:r w:rsidRPr="00BA250B">
        <w:rPr>
          <w:color w:val="101828"/>
          <w:sz w:val="20"/>
          <w:szCs w:val="20"/>
          <w:lang w:val="en-AU"/>
        </w:rPr>
        <w:t>Stage</w:t>
      </w:r>
      <w:r w:rsidR="00C56ED8" w:rsidRPr="00BA250B">
        <w:rPr>
          <w:color w:val="101828"/>
          <w:sz w:val="20"/>
          <w:szCs w:val="20"/>
          <w:lang w:val="en-AU"/>
        </w:rPr>
        <w:t xml:space="preserve">  </w:t>
      </w:r>
      <w:r w:rsidR="003D35FA" w:rsidRPr="00BA250B">
        <w:rPr>
          <w:color w:val="101828"/>
          <w:sz w:val="20"/>
          <w:szCs w:val="20"/>
          <w:lang w:val="en-AU"/>
        </w:rPr>
        <w:t xml:space="preserve">   </w:t>
      </w:r>
      <w:r w:rsidRPr="00BA250B">
        <w:rPr>
          <w:color w:val="101828"/>
          <w:sz w:val="20"/>
          <w:szCs w:val="20"/>
          <w:lang w:val="en-AU"/>
        </w:rPr>
        <w:t>Role: Hamlet</w:t>
      </w:r>
      <w:r w:rsidR="003D35FA" w:rsidRPr="00BA250B">
        <w:rPr>
          <w:color w:val="101828"/>
          <w:sz w:val="20"/>
          <w:szCs w:val="20"/>
          <w:lang w:val="en-AU"/>
        </w:rPr>
        <w:t xml:space="preserve">     </w:t>
      </w:r>
      <w:r w:rsidRPr="00BA250B">
        <w:rPr>
          <w:color w:val="101828"/>
          <w:sz w:val="20"/>
          <w:szCs w:val="20"/>
          <w:lang w:val="en-AU"/>
        </w:rPr>
        <w:t xml:space="preserve">Director: Liam </w:t>
      </w:r>
      <w:r w:rsidR="002445E2" w:rsidRPr="00BA250B">
        <w:rPr>
          <w:color w:val="101828"/>
          <w:sz w:val="20"/>
          <w:szCs w:val="20"/>
          <w:lang w:val="en-AU"/>
        </w:rPr>
        <w:t xml:space="preserve">Halligan,  </w:t>
      </w:r>
      <w:r w:rsidR="003D35FA" w:rsidRPr="00BA250B">
        <w:rPr>
          <w:color w:val="101828"/>
          <w:sz w:val="20"/>
          <w:szCs w:val="20"/>
          <w:lang w:val="en-AU"/>
        </w:rPr>
        <w:t xml:space="preserve">  </w:t>
      </w:r>
      <w:r w:rsidRPr="00BA250B">
        <w:rPr>
          <w:color w:val="101828"/>
          <w:sz w:val="20"/>
          <w:szCs w:val="20"/>
          <w:lang w:val="en-AU"/>
        </w:rPr>
        <w:t>Company: Smock Alley Theatre</w:t>
      </w:r>
    </w:p>
    <w:p w14:paraId="2A862384" w14:textId="608209F0" w:rsidR="009B06DA" w:rsidRPr="00BA250B" w:rsidRDefault="1045C4B2" w:rsidP="009F0095">
      <w:pPr>
        <w:pStyle w:val="Heading3"/>
        <w:widowControl w:val="0"/>
        <w:autoSpaceDE w:val="0"/>
        <w:autoSpaceDN w:val="0"/>
        <w:adjustRightInd w:val="0"/>
        <w:spacing w:before="0" w:after="90" w:line="450" w:lineRule="auto"/>
        <w:rPr>
          <w:rFonts w:eastAsia="Times New Roman" w:cs="Times New Roman"/>
          <w:b/>
          <w:bCs/>
          <w:caps/>
          <w:color w:val="101828"/>
          <w:sz w:val="20"/>
          <w:szCs w:val="20"/>
          <w:lang w:val="en-AU"/>
        </w:rPr>
      </w:pPr>
      <w:r w:rsidRPr="00BA250B">
        <w:rPr>
          <w:rFonts w:eastAsia="Times New Roman" w:cs="Times New Roman"/>
          <w:b/>
          <w:bCs/>
          <w:caps/>
          <w:color w:val="101828"/>
          <w:sz w:val="20"/>
          <w:szCs w:val="20"/>
          <w:lang w:val="en-AU"/>
        </w:rPr>
        <w:t>Sanctuary Lamp</w:t>
      </w:r>
      <w:r w:rsidR="009F0095" w:rsidRPr="00BA250B">
        <w:rPr>
          <w:rFonts w:eastAsia="Times New Roman" w:cs="Times New Roman"/>
          <w:b/>
          <w:bCs/>
          <w:caps/>
          <w:color w:val="101828"/>
          <w:sz w:val="20"/>
          <w:szCs w:val="20"/>
          <w:lang w:val="en-AU"/>
        </w:rPr>
        <w:t xml:space="preserve">: </w:t>
      </w:r>
      <w:r w:rsidRPr="00BA250B">
        <w:rPr>
          <w:color w:val="101828"/>
          <w:sz w:val="20"/>
          <w:szCs w:val="20"/>
          <w:lang w:val="en-AU"/>
        </w:rPr>
        <w:t xml:space="preserve"> Stage</w:t>
      </w:r>
      <w:r w:rsidR="009F0095" w:rsidRPr="00BA250B">
        <w:rPr>
          <w:color w:val="101828"/>
          <w:sz w:val="20"/>
          <w:szCs w:val="20"/>
          <w:lang w:val="en-AU"/>
        </w:rPr>
        <w:t xml:space="preserve">  </w:t>
      </w:r>
      <w:r w:rsidR="00C75B74" w:rsidRPr="00BA250B">
        <w:rPr>
          <w:color w:val="101828"/>
          <w:sz w:val="20"/>
          <w:szCs w:val="20"/>
          <w:lang w:val="en-AU"/>
        </w:rPr>
        <w:t xml:space="preserve">   </w:t>
      </w:r>
      <w:r w:rsidR="009F0095" w:rsidRPr="00BA250B">
        <w:rPr>
          <w:color w:val="101828"/>
          <w:sz w:val="20"/>
          <w:szCs w:val="20"/>
          <w:lang w:val="en-AU"/>
        </w:rPr>
        <w:t xml:space="preserve"> </w:t>
      </w:r>
      <w:r w:rsidR="00C75B74" w:rsidRPr="00BA250B">
        <w:rPr>
          <w:color w:val="101828"/>
          <w:sz w:val="20"/>
          <w:szCs w:val="20"/>
          <w:lang w:val="en-AU"/>
        </w:rPr>
        <w:t xml:space="preserve">  </w:t>
      </w:r>
      <w:r w:rsidR="009F0095" w:rsidRPr="00BA250B">
        <w:rPr>
          <w:color w:val="101828"/>
          <w:sz w:val="20"/>
          <w:szCs w:val="20"/>
          <w:lang w:val="en-AU"/>
        </w:rPr>
        <w:t xml:space="preserve"> </w:t>
      </w:r>
      <w:r w:rsidRPr="00BA250B">
        <w:rPr>
          <w:color w:val="101828"/>
          <w:sz w:val="20"/>
          <w:szCs w:val="20"/>
          <w:lang w:val="en-AU"/>
        </w:rPr>
        <w:t xml:space="preserve">Role: </w:t>
      </w:r>
      <w:r w:rsidR="00C75B74" w:rsidRPr="00BA250B">
        <w:rPr>
          <w:color w:val="101828"/>
          <w:sz w:val="20"/>
          <w:szCs w:val="20"/>
          <w:lang w:val="en-AU"/>
        </w:rPr>
        <w:t>Francisco Director</w:t>
      </w:r>
      <w:r w:rsidRPr="00BA250B">
        <w:rPr>
          <w:color w:val="101828"/>
          <w:sz w:val="20"/>
          <w:szCs w:val="20"/>
          <w:lang w:val="en-AU"/>
        </w:rPr>
        <w:t xml:space="preserve">: </w:t>
      </w:r>
      <w:r w:rsidR="00C75B74" w:rsidRPr="00BA250B">
        <w:rPr>
          <w:color w:val="101828"/>
          <w:sz w:val="20"/>
          <w:szCs w:val="20"/>
          <w:lang w:val="en-AU"/>
        </w:rPr>
        <w:t xml:space="preserve">           </w:t>
      </w:r>
      <w:r w:rsidRPr="00BA250B">
        <w:rPr>
          <w:color w:val="101828"/>
          <w:sz w:val="20"/>
          <w:szCs w:val="20"/>
          <w:lang w:val="en-AU"/>
        </w:rPr>
        <w:t>Paul Brennan</w:t>
      </w:r>
      <w:r w:rsidR="009F0095" w:rsidRPr="00BA250B">
        <w:rPr>
          <w:color w:val="101828"/>
          <w:sz w:val="20"/>
          <w:szCs w:val="20"/>
          <w:lang w:val="en-AU"/>
        </w:rPr>
        <w:t xml:space="preserve">   </w:t>
      </w:r>
      <w:r w:rsidRPr="00BA250B">
        <w:rPr>
          <w:color w:val="101828"/>
          <w:sz w:val="20"/>
          <w:szCs w:val="20"/>
          <w:lang w:val="en-AU"/>
        </w:rPr>
        <w:t>Company: Samuel Beckett Centre</w:t>
      </w:r>
    </w:p>
    <w:p w14:paraId="3E4617B0" w14:textId="7F9A4F60" w:rsidR="009B06DA" w:rsidRPr="00BA250B" w:rsidRDefault="1045C4B2" w:rsidP="009F0095">
      <w:pPr>
        <w:pStyle w:val="Heading3"/>
        <w:widowControl w:val="0"/>
        <w:autoSpaceDE w:val="0"/>
        <w:autoSpaceDN w:val="0"/>
        <w:adjustRightInd w:val="0"/>
        <w:spacing w:before="0" w:after="90" w:line="450" w:lineRule="auto"/>
        <w:rPr>
          <w:rFonts w:eastAsia="Times New Roman" w:cs="Times New Roman"/>
          <w:b/>
          <w:bCs/>
          <w:caps/>
          <w:color w:val="101828"/>
          <w:sz w:val="20"/>
          <w:szCs w:val="20"/>
          <w:lang w:val="en-AU"/>
        </w:rPr>
      </w:pPr>
      <w:r w:rsidRPr="00BA250B">
        <w:rPr>
          <w:rFonts w:eastAsia="Times New Roman" w:cs="Times New Roman"/>
          <w:b/>
          <w:bCs/>
          <w:caps/>
          <w:color w:val="101828"/>
          <w:sz w:val="20"/>
          <w:szCs w:val="20"/>
          <w:lang w:val="en-AU"/>
        </w:rPr>
        <w:t>The Comedy Of Errors</w:t>
      </w:r>
      <w:r w:rsidR="009F0095" w:rsidRPr="00BA250B">
        <w:rPr>
          <w:rFonts w:eastAsia="Times New Roman" w:cs="Times New Roman"/>
          <w:b/>
          <w:bCs/>
          <w:caps/>
          <w:color w:val="101828"/>
          <w:sz w:val="20"/>
          <w:szCs w:val="20"/>
          <w:lang w:val="en-AU"/>
        </w:rPr>
        <w:t xml:space="preserve">  </w:t>
      </w:r>
      <w:r w:rsidR="009F0095" w:rsidRPr="00BA250B">
        <w:rPr>
          <w:color w:val="101828"/>
          <w:sz w:val="20"/>
          <w:szCs w:val="20"/>
          <w:lang w:val="en-AU"/>
        </w:rPr>
        <w:t xml:space="preserve"> </w:t>
      </w:r>
      <w:r w:rsidRPr="00BA250B">
        <w:rPr>
          <w:color w:val="101828"/>
          <w:sz w:val="20"/>
          <w:szCs w:val="20"/>
          <w:lang w:val="en-AU"/>
        </w:rPr>
        <w:t>Stage</w:t>
      </w:r>
      <w:r w:rsidR="009F0095" w:rsidRPr="00BA250B">
        <w:rPr>
          <w:color w:val="101828"/>
          <w:sz w:val="20"/>
          <w:szCs w:val="20"/>
          <w:lang w:val="en-AU"/>
        </w:rPr>
        <w:t xml:space="preserve"> </w:t>
      </w:r>
      <w:r w:rsidRPr="00BA250B">
        <w:rPr>
          <w:color w:val="101828"/>
          <w:sz w:val="20"/>
          <w:szCs w:val="20"/>
          <w:lang w:val="en-AU"/>
        </w:rPr>
        <w:t>Role: Antipholus of Syracuse</w:t>
      </w:r>
      <w:r w:rsidR="00D72C45" w:rsidRPr="00BA250B">
        <w:rPr>
          <w:color w:val="101828"/>
          <w:sz w:val="20"/>
          <w:szCs w:val="20"/>
          <w:lang w:val="en-AU"/>
        </w:rPr>
        <w:t xml:space="preserve"> </w:t>
      </w:r>
      <w:r w:rsidRPr="00BA250B">
        <w:rPr>
          <w:color w:val="101828"/>
          <w:sz w:val="20"/>
          <w:szCs w:val="20"/>
          <w:lang w:val="en-AU"/>
        </w:rPr>
        <w:t xml:space="preserve">Director: Kristian </w:t>
      </w:r>
      <w:r w:rsidR="00D72C45" w:rsidRPr="00BA250B">
        <w:rPr>
          <w:color w:val="101828"/>
          <w:sz w:val="20"/>
          <w:szCs w:val="20"/>
          <w:lang w:val="en-AU"/>
        </w:rPr>
        <w:t>Marken Company</w:t>
      </w:r>
      <w:r w:rsidRPr="00BA250B">
        <w:rPr>
          <w:color w:val="101828"/>
          <w:sz w:val="20"/>
          <w:szCs w:val="20"/>
          <w:lang w:val="en-AU"/>
        </w:rPr>
        <w:t>: Public</w:t>
      </w:r>
      <w:r w:rsidR="00D72C45" w:rsidRPr="00BA250B">
        <w:rPr>
          <w:color w:val="101828"/>
          <w:sz w:val="20"/>
          <w:szCs w:val="20"/>
          <w:lang w:val="en-AU"/>
        </w:rPr>
        <w:t xml:space="preserve"> </w:t>
      </w:r>
      <w:r w:rsidRPr="00BA250B">
        <w:rPr>
          <w:color w:val="101828"/>
          <w:sz w:val="20"/>
          <w:szCs w:val="20"/>
          <w:lang w:val="en-AU"/>
        </w:rPr>
        <w:t>Shakespeare Company</w:t>
      </w:r>
    </w:p>
    <w:p w14:paraId="0E4FC602" w14:textId="17AB8688" w:rsidR="009B06DA" w:rsidRPr="00BA250B" w:rsidRDefault="1045C4B2" w:rsidP="00FA398E">
      <w:pPr>
        <w:pStyle w:val="Heading3"/>
        <w:widowControl w:val="0"/>
        <w:autoSpaceDE w:val="0"/>
        <w:autoSpaceDN w:val="0"/>
        <w:adjustRightInd w:val="0"/>
        <w:spacing w:before="0" w:after="90" w:line="450" w:lineRule="auto"/>
        <w:rPr>
          <w:rFonts w:eastAsia="Times New Roman" w:cs="Times New Roman"/>
          <w:b/>
          <w:bCs/>
          <w:caps/>
          <w:color w:val="101828"/>
          <w:sz w:val="20"/>
          <w:szCs w:val="20"/>
          <w:lang w:val="en-AU"/>
        </w:rPr>
      </w:pPr>
      <w:r w:rsidRPr="00BA250B">
        <w:rPr>
          <w:rFonts w:eastAsia="Times New Roman" w:cs="Times New Roman"/>
          <w:b/>
          <w:bCs/>
          <w:caps/>
          <w:color w:val="101828"/>
          <w:sz w:val="20"/>
          <w:szCs w:val="20"/>
          <w:lang w:val="en-AU"/>
        </w:rPr>
        <w:t>Casa Lisa</w:t>
      </w:r>
      <w:r w:rsidR="00F85566">
        <w:rPr>
          <w:rFonts w:eastAsia="Times New Roman" w:cs="Times New Roman"/>
          <w:b/>
          <w:bCs/>
          <w:caps/>
          <w:color w:val="101828"/>
          <w:sz w:val="20"/>
          <w:szCs w:val="20"/>
          <w:lang w:val="en-AU"/>
        </w:rPr>
        <w:t>:</w:t>
      </w:r>
      <w:r w:rsidR="00FA398E" w:rsidRPr="00BA250B">
        <w:rPr>
          <w:rFonts w:eastAsia="Times New Roman" w:cs="Times New Roman"/>
          <w:b/>
          <w:bCs/>
          <w:caps/>
          <w:color w:val="101828"/>
          <w:sz w:val="20"/>
          <w:szCs w:val="20"/>
          <w:lang w:val="en-AU"/>
        </w:rPr>
        <w:t xml:space="preserve">  </w:t>
      </w:r>
      <w:r w:rsidRPr="00BA250B">
        <w:rPr>
          <w:color w:val="101828"/>
          <w:sz w:val="20"/>
          <w:szCs w:val="20"/>
          <w:lang w:val="en-AU"/>
        </w:rPr>
        <w:t xml:space="preserve"> </w:t>
      </w:r>
      <w:r w:rsidR="002445E2" w:rsidRPr="00BA250B">
        <w:rPr>
          <w:color w:val="101828"/>
          <w:sz w:val="20"/>
          <w:szCs w:val="20"/>
          <w:lang w:val="en-AU"/>
        </w:rPr>
        <w:t xml:space="preserve">Stage </w:t>
      </w:r>
      <w:r w:rsidR="002445E2" w:rsidRPr="00BA250B">
        <w:rPr>
          <w:color w:val="101828"/>
          <w:sz w:val="20"/>
          <w:szCs w:val="20"/>
          <w:lang w:val="en-AU"/>
        </w:rPr>
        <w:tab/>
      </w:r>
      <w:r w:rsidR="00FA398E" w:rsidRPr="00BA250B">
        <w:rPr>
          <w:color w:val="101828"/>
          <w:sz w:val="20"/>
          <w:szCs w:val="20"/>
          <w:lang w:val="en-AU"/>
        </w:rPr>
        <w:t xml:space="preserve"> </w:t>
      </w:r>
      <w:r w:rsidRPr="00BA250B">
        <w:rPr>
          <w:color w:val="101828"/>
          <w:sz w:val="20"/>
          <w:szCs w:val="20"/>
          <w:lang w:val="en-AU"/>
        </w:rPr>
        <w:t xml:space="preserve">Role: </w:t>
      </w:r>
      <w:r w:rsidR="00297AA4" w:rsidRPr="00BA250B">
        <w:rPr>
          <w:color w:val="101828"/>
          <w:sz w:val="20"/>
          <w:szCs w:val="20"/>
          <w:lang w:val="en-AU"/>
        </w:rPr>
        <w:t xml:space="preserve">Declan </w:t>
      </w:r>
      <w:r w:rsidR="005E6E96" w:rsidRPr="00BA250B">
        <w:rPr>
          <w:color w:val="101828"/>
          <w:sz w:val="20"/>
          <w:szCs w:val="20"/>
          <w:lang w:val="en-AU"/>
        </w:rPr>
        <w:tab/>
      </w:r>
      <w:r w:rsidR="00297AA4" w:rsidRPr="00BA250B">
        <w:rPr>
          <w:color w:val="101828"/>
          <w:sz w:val="20"/>
          <w:szCs w:val="20"/>
          <w:lang w:val="en-AU"/>
        </w:rPr>
        <w:t>Director</w:t>
      </w:r>
      <w:r w:rsidRPr="00BA250B">
        <w:rPr>
          <w:color w:val="101828"/>
          <w:sz w:val="20"/>
          <w:szCs w:val="20"/>
          <w:lang w:val="en-AU"/>
        </w:rPr>
        <w:t xml:space="preserve">: Liam </w:t>
      </w:r>
      <w:r w:rsidR="00BA250B" w:rsidRPr="00BA250B">
        <w:rPr>
          <w:color w:val="101828"/>
          <w:sz w:val="20"/>
          <w:szCs w:val="20"/>
          <w:lang w:val="en-AU"/>
        </w:rPr>
        <w:t xml:space="preserve">Halligan </w:t>
      </w:r>
      <w:r w:rsidR="00BA250B" w:rsidRPr="00BA250B">
        <w:rPr>
          <w:color w:val="101828"/>
          <w:sz w:val="20"/>
          <w:szCs w:val="20"/>
          <w:lang w:val="en-AU"/>
        </w:rPr>
        <w:tab/>
      </w:r>
      <w:r w:rsidR="005E6E96" w:rsidRPr="00BA250B">
        <w:rPr>
          <w:color w:val="101828"/>
          <w:sz w:val="20"/>
          <w:szCs w:val="20"/>
          <w:lang w:val="en-AU"/>
        </w:rPr>
        <w:tab/>
      </w:r>
      <w:r w:rsidRPr="00BA250B">
        <w:rPr>
          <w:color w:val="101828"/>
          <w:sz w:val="20"/>
          <w:szCs w:val="20"/>
          <w:lang w:val="en-AU"/>
        </w:rPr>
        <w:t>Company: Quare Hawks</w:t>
      </w:r>
    </w:p>
    <w:p w14:paraId="6DCE8265" w14:textId="2ACAA659" w:rsidR="001E3F09" w:rsidRPr="00BA250B" w:rsidRDefault="1045C4B2" w:rsidP="001E3F09">
      <w:pPr>
        <w:pStyle w:val="Heading3"/>
        <w:widowControl w:val="0"/>
        <w:autoSpaceDE w:val="0"/>
        <w:autoSpaceDN w:val="0"/>
        <w:adjustRightInd w:val="0"/>
        <w:spacing w:before="0" w:after="90" w:line="450" w:lineRule="auto"/>
        <w:rPr>
          <w:color w:val="101828"/>
          <w:sz w:val="20"/>
          <w:szCs w:val="20"/>
          <w:lang w:val="en-AU"/>
        </w:rPr>
      </w:pPr>
      <w:r w:rsidRPr="00BA250B">
        <w:rPr>
          <w:rFonts w:eastAsia="Times New Roman" w:cs="Times New Roman"/>
          <w:b/>
          <w:bCs/>
          <w:caps/>
          <w:color w:val="101828"/>
          <w:sz w:val="20"/>
          <w:szCs w:val="20"/>
          <w:lang w:val="en-AU"/>
        </w:rPr>
        <w:t>Richard III</w:t>
      </w:r>
      <w:r w:rsidR="00FA398E" w:rsidRPr="00BA250B">
        <w:rPr>
          <w:rFonts w:eastAsia="Times New Roman" w:cs="Times New Roman"/>
          <w:b/>
          <w:bCs/>
          <w:caps/>
          <w:color w:val="101828"/>
          <w:sz w:val="20"/>
          <w:szCs w:val="20"/>
          <w:lang w:val="en-AU"/>
        </w:rPr>
        <w:t xml:space="preserve">     </w:t>
      </w:r>
      <w:r w:rsidRPr="00BA250B">
        <w:rPr>
          <w:color w:val="101828"/>
          <w:sz w:val="20"/>
          <w:szCs w:val="20"/>
          <w:lang w:val="en-AU"/>
        </w:rPr>
        <w:t xml:space="preserve">Type: </w:t>
      </w:r>
      <w:r w:rsidR="00BA250B" w:rsidRPr="00BA250B">
        <w:rPr>
          <w:color w:val="101828"/>
          <w:sz w:val="20"/>
          <w:szCs w:val="20"/>
          <w:lang w:val="en-AU"/>
        </w:rPr>
        <w:t xml:space="preserve">Stage </w:t>
      </w:r>
      <w:r w:rsidR="00BA250B" w:rsidRPr="00BA250B">
        <w:rPr>
          <w:color w:val="101828"/>
          <w:sz w:val="20"/>
          <w:szCs w:val="20"/>
          <w:lang w:val="en-AU"/>
        </w:rPr>
        <w:tab/>
      </w:r>
      <w:r w:rsidR="00297AA4" w:rsidRPr="00BA250B">
        <w:rPr>
          <w:color w:val="101828"/>
          <w:sz w:val="20"/>
          <w:szCs w:val="20"/>
          <w:lang w:val="en-AU"/>
        </w:rPr>
        <w:t xml:space="preserve"> Role</w:t>
      </w:r>
      <w:r w:rsidRPr="00BA250B">
        <w:rPr>
          <w:color w:val="101828"/>
          <w:sz w:val="20"/>
          <w:szCs w:val="20"/>
          <w:lang w:val="en-AU"/>
        </w:rPr>
        <w:t xml:space="preserve">: </w:t>
      </w:r>
      <w:r w:rsidR="00297AA4" w:rsidRPr="00BA250B">
        <w:rPr>
          <w:color w:val="101828"/>
          <w:sz w:val="20"/>
          <w:szCs w:val="20"/>
          <w:lang w:val="en-AU"/>
        </w:rPr>
        <w:t>Gloucester Director</w:t>
      </w:r>
      <w:r w:rsidRPr="00BA250B">
        <w:rPr>
          <w:color w:val="101828"/>
          <w:sz w:val="20"/>
          <w:szCs w:val="20"/>
          <w:lang w:val="en-AU"/>
        </w:rPr>
        <w:t>: Liam Halligan</w:t>
      </w:r>
      <w:r w:rsidR="001E3F09" w:rsidRPr="00BA250B">
        <w:rPr>
          <w:color w:val="101828"/>
          <w:sz w:val="20"/>
          <w:szCs w:val="20"/>
          <w:lang w:val="en-AU"/>
        </w:rPr>
        <w:t xml:space="preserve"> </w:t>
      </w:r>
      <w:r w:rsidRPr="00BA250B">
        <w:rPr>
          <w:color w:val="101828"/>
          <w:sz w:val="20"/>
          <w:szCs w:val="20"/>
          <w:lang w:val="en-AU"/>
        </w:rPr>
        <w:t>Company: Quare Hawks</w:t>
      </w:r>
    </w:p>
    <w:p w14:paraId="77DB41AB" w14:textId="4244557E" w:rsidR="01830F1F" w:rsidRPr="00BA250B" w:rsidRDefault="00D57E17" w:rsidP="001E3F09">
      <w:pPr>
        <w:pStyle w:val="Heading3"/>
        <w:widowControl w:val="0"/>
        <w:autoSpaceDE w:val="0"/>
        <w:autoSpaceDN w:val="0"/>
        <w:adjustRightInd w:val="0"/>
        <w:spacing w:before="0" w:after="90" w:line="450" w:lineRule="auto"/>
        <w:rPr>
          <w:rFonts w:eastAsia="Times New Roman" w:cs="Times New Roman"/>
          <w:b/>
          <w:bCs/>
          <w:caps/>
          <w:color w:val="101828"/>
          <w:sz w:val="20"/>
          <w:szCs w:val="20"/>
          <w:lang w:val="en-AU"/>
        </w:rPr>
      </w:pPr>
      <w:r w:rsidRPr="002445E2">
        <w:rPr>
          <w:rFonts w:ascii="Garamond" w:hAnsi="Garamond" w:cs="Garamond"/>
          <w:b/>
          <w:bCs/>
          <w:color w:val="000000"/>
          <w:sz w:val="20"/>
          <w:szCs w:val="20"/>
        </w:rPr>
        <w:t>Training</w:t>
      </w:r>
      <w:r w:rsidR="001E3F09" w:rsidRPr="002445E2">
        <w:rPr>
          <w:rFonts w:ascii="Garamond" w:hAnsi="Garamond" w:cs="Garamond"/>
          <w:b/>
          <w:bCs/>
          <w:color w:val="000000"/>
          <w:sz w:val="20"/>
          <w:szCs w:val="20"/>
        </w:rPr>
        <w:t>:</w:t>
      </w:r>
      <w:r w:rsidR="001E3F09" w:rsidRPr="00BA250B">
        <w:rPr>
          <w:rFonts w:ascii="Garamond" w:hAnsi="Garamond" w:cs="Garamond"/>
          <w:b/>
          <w:bCs/>
          <w:color w:val="000000"/>
          <w:sz w:val="20"/>
          <w:szCs w:val="20"/>
        </w:rPr>
        <w:t xml:space="preserve">  </w:t>
      </w:r>
      <w:r w:rsidR="005E6E96" w:rsidRPr="00BA250B">
        <w:rPr>
          <w:rFonts w:ascii="Garamond" w:hAnsi="Garamond" w:cs="Garamond"/>
          <w:b/>
          <w:bCs/>
          <w:color w:val="000000"/>
          <w:sz w:val="20"/>
          <w:szCs w:val="20"/>
        </w:rPr>
        <w:t xml:space="preserve"> </w:t>
      </w:r>
      <w:r w:rsidR="01830F1F" w:rsidRPr="002445E2">
        <w:rPr>
          <w:rFonts w:ascii="Garamond" w:hAnsi="Garamond" w:cs="Garamond"/>
          <w:b/>
          <w:bCs/>
          <w:color w:val="000000" w:themeColor="text1"/>
          <w:sz w:val="20"/>
          <w:szCs w:val="20"/>
        </w:rPr>
        <w:t>Gaiety School of Acting full time professional actor training, Focus Theatre Stanislavski Training, 1 year</w:t>
      </w:r>
    </w:p>
    <w:p w14:paraId="79401E2E" w14:textId="64973EDD" w:rsidR="01830F1F" w:rsidRPr="00BA250B" w:rsidRDefault="01830F1F" w:rsidP="584BBF50">
      <w:pPr>
        <w:widowControl w:val="0"/>
        <w:tabs>
          <w:tab w:val="left" w:pos="1080"/>
        </w:tabs>
        <w:spacing w:line="259" w:lineRule="auto"/>
        <w:rPr>
          <w:rFonts w:ascii="Garamond" w:hAnsi="Garamond" w:cs="Garamond"/>
          <w:b/>
          <w:bCs/>
          <w:sz w:val="20"/>
          <w:szCs w:val="20"/>
        </w:rPr>
      </w:pPr>
      <w:r w:rsidRPr="00BA250B">
        <w:rPr>
          <w:rFonts w:ascii="Garamond" w:hAnsi="Garamond" w:cs="Garamond"/>
          <w:b/>
          <w:bCs/>
          <w:sz w:val="20"/>
          <w:szCs w:val="20"/>
        </w:rPr>
        <w:t xml:space="preserve">Terry McMahon </w:t>
      </w:r>
      <w:r w:rsidR="002445E2" w:rsidRPr="00BA250B">
        <w:rPr>
          <w:rFonts w:ascii="Garamond" w:hAnsi="Garamond" w:cs="Garamond"/>
          <w:b/>
          <w:bCs/>
          <w:sz w:val="20"/>
          <w:szCs w:val="20"/>
        </w:rPr>
        <w:t xml:space="preserve">workshops, </w:t>
      </w:r>
      <w:r w:rsidR="002445E2">
        <w:rPr>
          <w:rFonts w:ascii="Garamond" w:hAnsi="Garamond" w:cs="Garamond"/>
          <w:b/>
          <w:bCs/>
          <w:sz w:val="20"/>
          <w:szCs w:val="20"/>
        </w:rPr>
        <w:tab/>
        <w:t xml:space="preserve"> </w:t>
      </w:r>
      <w:r w:rsidRPr="00BA250B">
        <w:rPr>
          <w:rFonts w:ascii="Garamond" w:hAnsi="Garamond" w:cs="Garamond"/>
          <w:b/>
          <w:bCs/>
          <w:sz w:val="20"/>
          <w:szCs w:val="20"/>
        </w:rPr>
        <w:t xml:space="preserve">Gerry Grennell </w:t>
      </w:r>
      <w:r w:rsidR="00860FF7">
        <w:rPr>
          <w:rFonts w:ascii="Garamond" w:hAnsi="Garamond" w:cs="Garamond"/>
          <w:b/>
          <w:bCs/>
          <w:sz w:val="20"/>
          <w:szCs w:val="20"/>
        </w:rPr>
        <w:t xml:space="preserve">        </w:t>
      </w:r>
      <w:r w:rsidRPr="00BA250B">
        <w:rPr>
          <w:rFonts w:ascii="Garamond" w:hAnsi="Garamond" w:cs="Garamond"/>
          <w:b/>
          <w:bCs/>
          <w:sz w:val="20"/>
          <w:szCs w:val="20"/>
        </w:rPr>
        <w:t>Bow Street Academy workshops</w:t>
      </w:r>
    </w:p>
    <w:sectPr w:rsidR="01830F1F" w:rsidRPr="00BA250B" w:rsidSect="008C7A4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B114D" w14:textId="77777777" w:rsidR="00B6112A" w:rsidRDefault="00B6112A">
      <w:r>
        <w:separator/>
      </w:r>
    </w:p>
  </w:endnote>
  <w:endnote w:type="continuationSeparator" w:id="0">
    <w:p w14:paraId="2A2C24C6" w14:textId="77777777" w:rsidR="00B6112A" w:rsidRDefault="00B6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73964" w14:textId="77777777" w:rsidR="006B3FD6" w:rsidRDefault="006B3F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62F3A" w14:textId="451D064A" w:rsidR="004E02AC" w:rsidRPr="00ED52EE" w:rsidRDefault="004E02AC" w:rsidP="004E02AC">
    <w:pPr>
      <w:jc w:val="center"/>
      <w:rPr>
        <w:rFonts w:ascii="Garamond" w:hAnsi="Garamond"/>
        <w:color w:val="333333"/>
        <w:sz w:val="22"/>
        <w:szCs w:val="22"/>
      </w:rPr>
    </w:pPr>
    <w:r w:rsidRPr="00ED52EE">
      <w:rPr>
        <w:rFonts w:ascii="Garamond" w:hAnsi="Garamond"/>
        <w:b/>
        <w:color w:val="800000"/>
        <w:sz w:val="22"/>
        <w:szCs w:val="22"/>
      </w:rPr>
      <w:t>The Ann Curtis Agency</w:t>
    </w:r>
    <w:r w:rsidRPr="00ED52EE">
      <w:rPr>
        <w:rFonts w:ascii="Garamond" w:hAnsi="Garamond"/>
        <w:color w:val="808080"/>
        <w:sz w:val="22"/>
        <w:szCs w:val="22"/>
      </w:rPr>
      <w:t xml:space="preserve"> </w:t>
    </w:r>
    <w:r w:rsidRPr="00ED52EE">
      <w:rPr>
        <w:rFonts w:ascii="Garamond" w:hAnsi="Garamond"/>
        <w:color w:val="808080"/>
        <w:sz w:val="22"/>
        <w:szCs w:val="22"/>
      </w:rPr>
      <w:br/>
    </w:r>
    <w:r w:rsidRPr="00ED52EE">
      <w:rPr>
        <w:rFonts w:ascii="Garamond" w:hAnsi="Garamond"/>
        <w:color w:val="333333"/>
        <w:sz w:val="22"/>
        <w:szCs w:val="22"/>
      </w:rPr>
      <w:t xml:space="preserve"> 101 Collins Avenue West | Whitehall | Dublin </w:t>
    </w:r>
    <w:r w:rsidR="006B3FD6">
      <w:rPr>
        <w:rFonts w:ascii="Garamond" w:hAnsi="Garamond"/>
        <w:color w:val="333333"/>
        <w:sz w:val="22"/>
        <w:szCs w:val="22"/>
      </w:rPr>
      <w:t>D09X7W5</w:t>
    </w:r>
  </w:p>
  <w:p w14:paraId="7FBEB4E9" w14:textId="572FF6DB" w:rsidR="004E02AC" w:rsidRPr="00ED52EE" w:rsidRDefault="009E5C69" w:rsidP="004E02AC">
    <w:pPr>
      <w:pStyle w:val="Footer"/>
      <w:jc w:val="center"/>
      <w:rPr>
        <w:rFonts w:ascii="Garamond" w:hAnsi="Garamond"/>
        <w:color w:val="333333"/>
        <w:sz w:val="22"/>
        <w:szCs w:val="22"/>
      </w:rPr>
    </w:pPr>
    <w:r>
      <w:rPr>
        <w:rFonts w:ascii="Garamond" w:hAnsi="Garamond"/>
        <w:color w:val="333333"/>
        <w:sz w:val="22"/>
        <w:szCs w:val="22"/>
      </w:rPr>
      <w:t xml:space="preserve"> </w:t>
    </w:r>
    <w:r w:rsidR="004E02AC" w:rsidRPr="00ED52EE">
      <w:rPr>
        <w:rFonts w:ascii="Garamond" w:hAnsi="Garamond"/>
        <w:color w:val="333333"/>
        <w:sz w:val="22"/>
        <w:szCs w:val="22"/>
      </w:rPr>
      <w:t xml:space="preserve">| E: </w:t>
    </w:r>
    <w:hyperlink r:id="rId1" w:history="1">
      <w:r w:rsidR="004E02AC" w:rsidRPr="00ED52EE">
        <w:rPr>
          <w:rStyle w:val="Hyperlink"/>
          <w:rFonts w:ascii="Garamond" w:hAnsi="Garamond"/>
          <w:sz w:val="22"/>
          <w:szCs w:val="22"/>
        </w:rPr>
        <w:t>info@anncurtis.ie</w:t>
      </w:r>
    </w:hyperlink>
    <w:r w:rsidR="004E02AC" w:rsidRPr="00ED52EE">
      <w:rPr>
        <w:rFonts w:ascii="Garamond" w:hAnsi="Garamond"/>
        <w:color w:val="333333"/>
        <w:sz w:val="22"/>
        <w:szCs w:val="22"/>
      </w:rPr>
      <w:t xml:space="preserve"> </w:t>
    </w:r>
    <w:r w:rsidR="00ED52EE" w:rsidRPr="00ED52EE">
      <w:rPr>
        <w:rFonts w:ascii="Garamond" w:hAnsi="Garamond"/>
        <w:color w:val="333333"/>
        <w:sz w:val="22"/>
        <w:szCs w:val="22"/>
      </w:rPr>
      <w:t xml:space="preserve">| </w:t>
    </w:r>
    <w:hyperlink r:id="rId2" w:history="1">
      <w:r w:rsidR="00ED52EE" w:rsidRPr="00ED52EE">
        <w:rPr>
          <w:rStyle w:val="Hyperlink"/>
          <w:rFonts w:ascii="Garamond" w:hAnsi="Garamond"/>
          <w:sz w:val="22"/>
          <w:szCs w:val="22"/>
        </w:rPr>
        <w:t>www.anncurtis.ie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12D6D" w14:textId="77777777" w:rsidR="006B3FD6" w:rsidRDefault="006B3F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D7E74" w14:textId="77777777" w:rsidR="00B6112A" w:rsidRDefault="00B6112A">
      <w:r>
        <w:separator/>
      </w:r>
    </w:p>
  </w:footnote>
  <w:footnote w:type="continuationSeparator" w:id="0">
    <w:p w14:paraId="24AB280D" w14:textId="77777777" w:rsidR="00B6112A" w:rsidRDefault="00B61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6AA3F" w14:textId="77777777" w:rsidR="006B3FD6" w:rsidRDefault="006B3F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E18A0" w14:textId="77777777" w:rsidR="006B3FD6" w:rsidRDefault="006B3F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B556F" w14:textId="77777777" w:rsidR="006B3FD6" w:rsidRDefault="006B3F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7A42B00"/>
    <w:lvl w:ilvl="0">
      <w:numFmt w:val="bullet"/>
      <w:lvlText w:val="*"/>
      <w:lvlJc w:val="left"/>
    </w:lvl>
  </w:abstractNum>
  <w:num w:numId="1" w16cid:durableId="1577517992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cs="Times New Roman" w:hint="default"/>
        </w:rPr>
      </w:lvl>
    </w:lvlOverride>
  </w:num>
  <w:num w:numId="2" w16cid:durableId="1713113111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9D3"/>
    <w:rsid w:val="00007224"/>
    <w:rsid w:val="00021968"/>
    <w:rsid w:val="000400F9"/>
    <w:rsid w:val="00097EF7"/>
    <w:rsid w:val="000A1658"/>
    <w:rsid w:val="000B63E9"/>
    <w:rsid w:val="000C2DBB"/>
    <w:rsid w:val="00156FAF"/>
    <w:rsid w:val="00163E25"/>
    <w:rsid w:val="0017539E"/>
    <w:rsid w:val="001A29F2"/>
    <w:rsid w:val="001B03D7"/>
    <w:rsid w:val="001B0CB8"/>
    <w:rsid w:val="001B2AC1"/>
    <w:rsid w:val="001D5276"/>
    <w:rsid w:val="001E03C7"/>
    <w:rsid w:val="001E246B"/>
    <w:rsid w:val="001E3F09"/>
    <w:rsid w:val="00205922"/>
    <w:rsid w:val="0020738B"/>
    <w:rsid w:val="00210DB7"/>
    <w:rsid w:val="002445E2"/>
    <w:rsid w:val="002525BD"/>
    <w:rsid w:val="00266471"/>
    <w:rsid w:val="00285643"/>
    <w:rsid w:val="00297AA4"/>
    <w:rsid w:val="002A3CD6"/>
    <w:rsid w:val="002B51B5"/>
    <w:rsid w:val="002E4D2B"/>
    <w:rsid w:val="002E641C"/>
    <w:rsid w:val="002F3FE0"/>
    <w:rsid w:val="00345621"/>
    <w:rsid w:val="00346C3D"/>
    <w:rsid w:val="0035522C"/>
    <w:rsid w:val="00366F4A"/>
    <w:rsid w:val="003670E6"/>
    <w:rsid w:val="003A2DF0"/>
    <w:rsid w:val="003A6C4E"/>
    <w:rsid w:val="003B3B3C"/>
    <w:rsid w:val="003D35FA"/>
    <w:rsid w:val="003F34C9"/>
    <w:rsid w:val="003F3783"/>
    <w:rsid w:val="003F629B"/>
    <w:rsid w:val="0041337E"/>
    <w:rsid w:val="00425047"/>
    <w:rsid w:val="00425563"/>
    <w:rsid w:val="00425727"/>
    <w:rsid w:val="0043149D"/>
    <w:rsid w:val="004431B7"/>
    <w:rsid w:val="00444567"/>
    <w:rsid w:val="00450CBB"/>
    <w:rsid w:val="00451B75"/>
    <w:rsid w:val="00475DE2"/>
    <w:rsid w:val="004837A7"/>
    <w:rsid w:val="004A78FC"/>
    <w:rsid w:val="004C3654"/>
    <w:rsid w:val="004E02AC"/>
    <w:rsid w:val="00523F9B"/>
    <w:rsid w:val="005360F5"/>
    <w:rsid w:val="0057119D"/>
    <w:rsid w:val="00595671"/>
    <w:rsid w:val="005A582C"/>
    <w:rsid w:val="005B685D"/>
    <w:rsid w:val="005C08E2"/>
    <w:rsid w:val="005C0CA6"/>
    <w:rsid w:val="005E1362"/>
    <w:rsid w:val="005E6E96"/>
    <w:rsid w:val="0061644C"/>
    <w:rsid w:val="00620859"/>
    <w:rsid w:val="006460F4"/>
    <w:rsid w:val="0064627F"/>
    <w:rsid w:val="00651ACF"/>
    <w:rsid w:val="00674A2F"/>
    <w:rsid w:val="006870C7"/>
    <w:rsid w:val="006923CB"/>
    <w:rsid w:val="006B3FD6"/>
    <w:rsid w:val="006D295B"/>
    <w:rsid w:val="007102D6"/>
    <w:rsid w:val="00712FED"/>
    <w:rsid w:val="00713DDF"/>
    <w:rsid w:val="007147EC"/>
    <w:rsid w:val="0075118E"/>
    <w:rsid w:val="00760750"/>
    <w:rsid w:val="007712F3"/>
    <w:rsid w:val="007723F0"/>
    <w:rsid w:val="0077705E"/>
    <w:rsid w:val="00781C43"/>
    <w:rsid w:val="007852BF"/>
    <w:rsid w:val="00794B8A"/>
    <w:rsid w:val="007950AF"/>
    <w:rsid w:val="007A7D63"/>
    <w:rsid w:val="007B372B"/>
    <w:rsid w:val="007C4E4D"/>
    <w:rsid w:val="007D744E"/>
    <w:rsid w:val="007F35FF"/>
    <w:rsid w:val="007F55FD"/>
    <w:rsid w:val="008010E8"/>
    <w:rsid w:val="008035B6"/>
    <w:rsid w:val="00815BFE"/>
    <w:rsid w:val="008240DC"/>
    <w:rsid w:val="008331BD"/>
    <w:rsid w:val="008356A9"/>
    <w:rsid w:val="008564BB"/>
    <w:rsid w:val="00860FF7"/>
    <w:rsid w:val="00861BE8"/>
    <w:rsid w:val="008700CE"/>
    <w:rsid w:val="00896DD9"/>
    <w:rsid w:val="008C7A4F"/>
    <w:rsid w:val="008C7B68"/>
    <w:rsid w:val="008D5ECB"/>
    <w:rsid w:val="008E66FE"/>
    <w:rsid w:val="00914020"/>
    <w:rsid w:val="00914EEC"/>
    <w:rsid w:val="00971BD3"/>
    <w:rsid w:val="00993F2C"/>
    <w:rsid w:val="009A0A2D"/>
    <w:rsid w:val="009A4BFC"/>
    <w:rsid w:val="009B06DA"/>
    <w:rsid w:val="009B1D9B"/>
    <w:rsid w:val="009D4339"/>
    <w:rsid w:val="009D5C57"/>
    <w:rsid w:val="009E5C69"/>
    <w:rsid w:val="009F0095"/>
    <w:rsid w:val="00A42559"/>
    <w:rsid w:val="00AB2C53"/>
    <w:rsid w:val="00AB3CDC"/>
    <w:rsid w:val="00AE0ACE"/>
    <w:rsid w:val="00AE152C"/>
    <w:rsid w:val="00AF7860"/>
    <w:rsid w:val="00B30829"/>
    <w:rsid w:val="00B420AB"/>
    <w:rsid w:val="00B46C85"/>
    <w:rsid w:val="00B520FF"/>
    <w:rsid w:val="00B6112A"/>
    <w:rsid w:val="00B62013"/>
    <w:rsid w:val="00BA250B"/>
    <w:rsid w:val="00BD7555"/>
    <w:rsid w:val="00BE0EC0"/>
    <w:rsid w:val="00BE3C3E"/>
    <w:rsid w:val="00BF3303"/>
    <w:rsid w:val="00BF3359"/>
    <w:rsid w:val="00BF6203"/>
    <w:rsid w:val="00BF6EB4"/>
    <w:rsid w:val="00BF7C11"/>
    <w:rsid w:val="00C1215C"/>
    <w:rsid w:val="00C13ABB"/>
    <w:rsid w:val="00C248C7"/>
    <w:rsid w:val="00C33727"/>
    <w:rsid w:val="00C42D22"/>
    <w:rsid w:val="00C43021"/>
    <w:rsid w:val="00C44C60"/>
    <w:rsid w:val="00C564BA"/>
    <w:rsid w:val="00C56ED8"/>
    <w:rsid w:val="00C75B74"/>
    <w:rsid w:val="00CA03DD"/>
    <w:rsid w:val="00CC1A54"/>
    <w:rsid w:val="00CC1DB5"/>
    <w:rsid w:val="00CD4613"/>
    <w:rsid w:val="00CE1045"/>
    <w:rsid w:val="00D16C6B"/>
    <w:rsid w:val="00D20BEB"/>
    <w:rsid w:val="00D23944"/>
    <w:rsid w:val="00D305B5"/>
    <w:rsid w:val="00D33BC1"/>
    <w:rsid w:val="00D5392C"/>
    <w:rsid w:val="00D5609E"/>
    <w:rsid w:val="00D57E17"/>
    <w:rsid w:val="00D62671"/>
    <w:rsid w:val="00D62E96"/>
    <w:rsid w:val="00D72C45"/>
    <w:rsid w:val="00D77CAD"/>
    <w:rsid w:val="00D839A3"/>
    <w:rsid w:val="00D91F4F"/>
    <w:rsid w:val="00D94F0A"/>
    <w:rsid w:val="00DC420D"/>
    <w:rsid w:val="00DD4B8C"/>
    <w:rsid w:val="00DE34A8"/>
    <w:rsid w:val="00DF3AC4"/>
    <w:rsid w:val="00E23AF0"/>
    <w:rsid w:val="00E27C3B"/>
    <w:rsid w:val="00E356F3"/>
    <w:rsid w:val="00E47E47"/>
    <w:rsid w:val="00E55D2F"/>
    <w:rsid w:val="00E56E18"/>
    <w:rsid w:val="00EA3343"/>
    <w:rsid w:val="00ED52EE"/>
    <w:rsid w:val="00EE5EBA"/>
    <w:rsid w:val="00F34A07"/>
    <w:rsid w:val="00F3599C"/>
    <w:rsid w:val="00F40328"/>
    <w:rsid w:val="00F57814"/>
    <w:rsid w:val="00F71216"/>
    <w:rsid w:val="00F85566"/>
    <w:rsid w:val="00F919D3"/>
    <w:rsid w:val="00F94955"/>
    <w:rsid w:val="00FA398E"/>
    <w:rsid w:val="00FA3A4B"/>
    <w:rsid w:val="00FA4AAA"/>
    <w:rsid w:val="00FB0723"/>
    <w:rsid w:val="00FB4472"/>
    <w:rsid w:val="00FC6A4C"/>
    <w:rsid w:val="00FD538E"/>
    <w:rsid w:val="01830F1F"/>
    <w:rsid w:val="032F5ED2"/>
    <w:rsid w:val="041941C1"/>
    <w:rsid w:val="04313F80"/>
    <w:rsid w:val="04C6E920"/>
    <w:rsid w:val="0546D30A"/>
    <w:rsid w:val="066823DE"/>
    <w:rsid w:val="06D4ED52"/>
    <w:rsid w:val="07F1F238"/>
    <w:rsid w:val="082DF8E0"/>
    <w:rsid w:val="0949B087"/>
    <w:rsid w:val="09CFDA3A"/>
    <w:rsid w:val="0A8223AF"/>
    <w:rsid w:val="0B7343A2"/>
    <w:rsid w:val="0C34F51C"/>
    <w:rsid w:val="0C46F846"/>
    <w:rsid w:val="0DECC8B3"/>
    <w:rsid w:val="0F04E9A5"/>
    <w:rsid w:val="0F1C57FC"/>
    <w:rsid w:val="1045C4B2"/>
    <w:rsid w:val="10735805"/>
    <w:rsid w:val="10C3E0CA"/>
    <w:rsid w:val="1127F492"/>
    <w:rsid w:val="112917DE"/>
    <w:rsid w:val="127FAE94"/>
    <w:rsid w:val="14705D01"/>
    <w:rsid w:val="15498B96"/>
    <w:rsid w:val="16B60064"/>
    <w:rsid w:val="17C5BDD5"/>
    <w:rsid w:val="1858E6CF"/>
    <w:rsid w:val="1C089BE2"/>
    <w:rsid w:val="1C2011E5"/>
    <w:rsid w:val="1D5DD4D5"/>
    <w:rsid w:val="1DCE2306"/>
    <w:rsid w:val="1E0C197E"/>
    <w:rsid w:val="1E9E7844"/>
    <w:rsid w:val="1FF18EB6"/>
    <w:rsid w:val="202673DD"/>
    <w:rsid w:val="204AB903"/>
    <w:rsid w:val="212EE748"/>
    <w:rsid w:val="230B1D64"/>
    <w:rsid w:val="253E246E"/>
    <w:rsid w:val="260704E3"/>
    <w:rsid w:val="260FEFC9"/>
    <w:rsid w:val="27B5F0C8"/>
    <w:rsid w:val="28F54C21"/>
    <w:rsid w:val="2BB40784"/>
    <w:rsid w:val="2BE34477"/>
    <w:rsid w:val="2C67759E"/>
    <w:rsid w:val="2CC36A3F"/>
    <w:rsid w:val="2D7C7A56"/>
    <w:rsid w:val="2D8E439F"/>
    <w:rsid w:val="2EB0B31A"/>
    <w:rsid w:val="30585773"/>
    <w:rsid w:val="3063B20A"/>
    <w:rsid w:val="3102AC1A"/>
    <w:rsid w:val="32058F49"/>
    <w:rsid w:val="32263171"/>
    <w:rsid w:val="32AF66E1"/>
    <w:rsid w:val="32C761B8"/>
    <w:rsid w:val="33772BFD"/>
    <w:rsid w:val="34AF0CC4"/>
    <w:rsid w:val="35FD3EC4"/>
    <w:rsid w:val="38000CCD"/>
    <w:rsid w:val="381DA49D"/>
    <w:rsid w:val="393942CC"/>
    <w:rsid w:val="39FB4B7C"/>
    <w:rsid w:val="3EEDC6F5"/>
    <w:rsid w:val="416777B6"/>
    <w:rsid w:val="421E8B9D"/>
    <w:rsid w:val="4339B60F"/>
    <w:rsid w:val="4664A482"/>
    <w:rsid w:val="46949B72"/>
    <w:rsid w:val="46E6E05E"/>
    <w:rsid w:val="499189C6"/>
    <w:rsid w:val="4A5F5936"/>
    <w:rsid w:val="4B335D5B"/>
    <w:rsid w:val="4C6F8174"/>
    <w:rsid w:val="4DC84735"/>
    <w:rsid w:val="4E20DE69"/>
    <w:rsid w:val="4E946BB0"/>
    <w:rsid w:val="4ED19932"/>
    <w:rsid w:val="4FA2231E"/>
    <w:rsid w:val="4FFE16AA"/>
    <w:rsid w:val="505DEEC5"/>
    <w:rsid w:val="513EF372"/>
    <w:rsid w:val="517286A2"/>
    <w:rsid w:val="52A65242"/>
    <w:rsid w:val="535EA2C1"/>
    <w:rsid w:val="541A78B7"/>
    <w:rsid w:val="54225593"/>
    <w:rsid w:val="54650F73"/>
    <w:rsid w:val="5521119C"/>
    <w:rsid w:val="55E26D72"/>
    <w:rsid w:val="560C1BFF"/>
    <w:rsid w:val="56F377F1"/>
    <w:rsid w:val="576AD338"/>
    <w:rsid w:val="57E3CE8E"/>
    <w:rsid w:val="584BBF50"/>
    <w:rsid w:val="5BEEE549"/>
    <w:rsid w:val="5D7F58A5"/>
    <w:rsid w:val="5F554E8E"/>
    <w:rsid w:val="600CD65F"/>
    <w:rsid w:val="61819518"/>
    <w:rsid w:val="64690DD1"/>
    <w:rsid w:val="6666BFB7"/>
    <w:rsid w:val="674B0EEB"/>
    <w:rsid w:val="68513F94"/>
    <w:rsid w:val="6B3B0C52"/>
    <w:rsid w:val="6D5DF8CD"/>
    <w:rsid w:val="6DF49EEA"/>
    <w:rsid w:val="6E9EE9B1"/>
    <w:rsid w:val="6F9C01FF"/>
    <w:rsid w:val="6FCA9014"/>
    <w:rsid w:val="70CE5419"/>
    <w:rsid w:val="72263C65"/>
    <w:rsid w:val="7422847C"/>
    <w:rsid w:val="75B64B44"/>
    <w:rsid w:val="75E48C83"/>
    <w:rsid w:val="7699CA97"/>
    <w:rsid w:val="76C8D1DF"/>
    <w:rsid w:val="791E261C"/>
    <w:rsid w:val="7AB20458"/>
    <w:rsid w:val="7B4C3FF3"/>
    <w:rsid w:val="7CA0FB06"/>
    <w:rsid w:val="7E4C2095"/>
    <w:rsid w:val="7FA1E19F"/>
    <w:rsid w:val="7FE0B337"/>
    <w:rsid w:val="7FE8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187811"/>
  <w15:chartTrackingRefBased/>
  <w15:docId w15:val="{5A41826F-4A6B-43B8-B7C3-17F590329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2E641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511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8">
    <w:name w:val="heading 8"/>
    <w:basedOn w:val="Normal"/>
    <w:next w:val="Normal"/>
    <w:qFormat/>
    <w:rsid w:val="004431B7"/>
    <w:pPr>
      <w:keepNext/>
      <w:ind w:left="840" w:right="-360"/>
      <w:outlineLvl w:val="7"/>
    </w:pPr>
    <w:rPr>
      <w:szCs w:val="20"/>
      <w:lang w:val="en-AU"/>
    </w:rPr>
  </w:style>
  <w:style w:type="paragraph" w:styleId="Heading9">
    <w:name w:val="heading 9"/>
    <w:basedOn w:val="Normal"/>
    <w:next w:val="Normal"/>
    <w:qFormat/>
    <w:rsid w:val="004431B7"/>
    <w:pPr>
      <w:keepNext/>
      <w:ind w:left="840" w:right="-360"/>
      <w:outlineLvl w:val="8"/>
    </w:pPr>
    <w:rPr>
      <w:color w:val="0000FF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E02AC"/>
    <w:rPr>
      <w:color w:val="0000FF"/>
      <w:u w:val="single"/>
    </w:rPr>
  </w:style>
  <w:style w:type="paragraph" w:styleId="Header">
    <w:name w:val="header"/>
    <w:basedOn w:val="Normal"/>
    <w:rsid w:val="004E02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E02AC"/>
    <w:pPr>
      <w:tabs>
        <w:tab w:val="center" w:pos="4320"/>
        <w:tab w:val="right" w:pos="8640"/>
      </w:tabs>
    </w:pPr>
  </w:style>
  <w:style w:type="paragraph" w:customStyle="1" w:styleId="CM2">
    <w:name w:val="CM2"/>
    <w:basedOn w:val="Normal"/>
    <w:next w:val="Normal"/>
    <w:rsid w:val="000400F9"/>
    <w:pPr>
      <w:widowControl w:val="0"/>
      <w:autoSpaceDE w:val="0"/>
      <w:autoSpaceDN w:val="0"/>
      <w:adjustRightInd w:val="0"/>
      <w:spacing w:after="373"/>
    </w:pPr>
  </w:style>
  <w:style w:type="paragraph" w:customStyle="1" w:styleId="CM1">
    <w:name w:val="CM1"/>
    <w:basedOn w:val="Normal"/>
    <w:next w:val="Normal"/>
    <w:rsid w:val="000400F9"/>
    <w:pPr>
      <w:widowControl w:val="0"/>
      <w:autoSpaceDE w:val="0"/>
      <w:autoSpaceDN w:val="0"/>
      <w:adjustRightInd w:val="0"/>
      <w:spacing w:line="266" w:lineRule="atLeast"/>
    </w:pPr>
  </w:style>
  <w:style w:type="paragraph" w:customStyle="1" w:styleId="CM3">
    <w:name w:val="CM3"/>
    <w:basedOn w:val="Normal"/>
    <w:next w:val="Normal"/>
    <w:rsid w:val="000400F9"/>
    <w:pPr>
      <w:widowControl w:val="0"/>
      <w:autoSpaceDE w:val="0"/>
      <w:autoSpaceDN w:val="0"/>
      <w:adjustRightInd w:val="0"/>
      <w:spacing w:after="255"/>
    </w:pPr>
  </w:style>
  <w:style w:type="paragraph" w:styleId="NormalWeb">
    <w:name w:val="Normal (Web)"/>
    <w:basedOn w:val="Normal"/>
    <w:rsid w:val="00794B8A"/>
    <w:pPr>
      <w:ind w:right="-990"/>
    </w:pPr>
    <w:rPr>
      <w:rFonts w:eastAsia="Times"/>
      <w:b/>
      <w:sz w:val="32"/>
    </w:rPr>
  </w:style>
  <w:style w:type="paragraph" w:customStyle="1" w:styleId="AttentionLine">
    <w:name w:val="Attention Line"/>
    <w:basedOn w:val="Normal"/>
    <w:next w:val="Salutation"/>
    <w:rsid w:val="004431B7"/>
    <w:pPr>
      <w:spacing w:before="220"/>
      <w:ind w:left="840" w:right="-360"/>
    </w:pPr>
    <w:rPr>
      <w:sz w:val="20"/>
      <w:szCs w:val="20"/>
      <w:lang w:val="en-AU"/>
    </w:rPr>
  </w:style>
  <w:style w:type="paragraph" w:styleId="Salutation">
    <w:name w:val="Salutation"/>
    <w:basedOn w:val="Normal"/>
    <w:next w:val="Normal"/>
    <w:rsid w:val="004431B7"/>
  </w:style>
  <w:style w:type="paragraph" w:styleId="PlainText">
    <w:name w:val="Plain Text"/>
    <w:basedOn w:val="Normal"/>
    <w:rsid w:val="00266471"/>
    <w:rPr>
      <w:rFonts w:ascii="Courier New" w:hAnsi="Courier New"/>
      <w:sz w:val="20"/>
      <w:szCs w:val="20"/>
      <w:lang w:val="en-GB" w:eastAsia="en-IE"/>
    </w:rPr>
  </w:style>
  <w:style w:type="table" w:styleId="TableGrid">
    <w:name w:val="Table Grid"/>
    <w:basedOn w:val="TableNormal"/>
    <w:rsid w:val="00801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B2A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2AC1"/>
    <w:rPr>
      <w:rFonts w:ascii="Tahoma" w:hAnsi="Tahoma" w:cs="Tahoma"/>
      <w:sz w:val="16"/>
      <w:szCs w:val="1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75118E"/>
    <w:rPr>
      <w:rFonts w:eastAsiaTheme="majorEastAsia" w:cstheme="majorBidi"/>
      <w:color w:val="2F5496" w:themeColor="accent1" w:themeShade="BF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app.spotlight.com/8017-9051-180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file:///C:\Users\Ann%20Curtis\Documents\AppData\Local\Microsoft\Windows\Temporary%20Internet%20Files\AppData\Local\Microsoft\Windows\Temporary%20Internet%20Files\AppData\Local\Local%20Settings\Temporary%20Internet%20Files\Websites\The%20Ann%20Curtis%20Agency\public_html\www.anncurtis.ie" TargetMode="External"/><Relationship Id="rId1" Type="http://schemas.openxmlformats.org/officeDocument/2006/relationships/hyperlink" Target="file:///C:\Users\Ann%20Curtis\Documents\AppData\Local\Microsoft\Windows\Temporary%20Internet%20Files\AppData\Local\Microsoft\Windows\Temporary%20Internet%20Files\AppData\Local\Local%20Settings\Temporary%20Internet%20Files\Websites\The%20Ann%20Curtis%20Agency\public_html\info@anncurtis.i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\AppData\Local\Microsoft\Windows\INetCache\Content.Outlook\CORSDBB7\ACA%20CV%20ADULT%20Template%202015%20(00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6221F-7A64-4E44-8E88-64A705D36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ACA CV ADULT Template 2015 (002).dot</Template>
  <TotalTime>3</TotalTime>
  <Pages>1</Pages>
  <Words>330</Words>
  <Characters>1881</Characters>
  <Application>Microsoft Office Word</Application>
  <DocSecurity>0</DocSecurity>
  <Lines>15</Lines>
  <Paragraphs>4</Paragraphs>
  <ScaleCrop>false</ScaleCrop>
  <Company>Microsoft</Company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cp:lastModifiedBy>Ann Curtis</cp:lastModifiedBy>
  <cp:revision>2</cp:revision>
  <cp:lastPrinted>2007-02-09T16:13:00Z</cp:lastPrinted>
  <dcterms:created xsi:type="dcterms:W3CDTF">2026-07-09T15:50:00Z</dcterms:created>
  <dcterms:modified xsi:type="dcterms:W3CDTF">2026-07-09T15:50:00Z</dcterms:modified>
</cp:coreProperties>
</file>