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FEA79" w14:textId="32D942C5" w:rsidR="00214F68" w:rsidRPr="00214F68" w:rsidRDefault="00214F68" w:rsidP="00E17DAC">
      <w:pPr>
        <w:pStyle w:val="ListParagraph"/>
        <w:ind w:left="-284"/>
        <w:jc w:val="both"/>
        <w:rPr>
          <w:rFonts w:ascii="Avenir Book" w:hAnsi="Avenir Book"/>
          <w:sz w:val="21"/>
          <w:szCs w:val="21"/>
        </w:rPr>
      </w:pPr>
      <w:r w:rsidRPr="00214F68">
        <w:rPr>
          <w:rFonts w:ascii="Avenir Book" w:hAnsi="Avenir Book"/>
          <w:sz w:val="21"/>
          <w:szCs w:val="21"/>
        </w:rPr>
        <w:t>Just Ask Care and Support was formally known as Just Ask Domestic Services until September 8th</w:t>
      </w:r>
      <w:proofErr w:type="gramStart"/>
      <w:r w:rsidRPr="00214F68">
        <w:rPr>
          <w:rFonts w:ascii="Avenir Book" w:hAnsi="Avenir Book"/>
          <w:sz w:val="21"/>
          <w:szCs w:val="21"/>
        </w:rPr>
        <w:t xml:space="preserve"> 2021</w:t>
      </w:r>
      <w:proofErr w:type="gramEnd"/>
      <w:r w:rsidRPr="00214F68">
        <w:rPr>
          <w:rFonts w:ascii="Avenir Book" w:hAnsi="Avenir Book"/>
          <w:sz w:val="21"/>
          <w:szCs w:val="21"/>
        </w:rPr>
        <w:t>. The organisation was renamed to reflect the principal services provided at that time.</w:t>
      </w:r>
    </w:p>
    <w:p w14:paraId="6A72F181" w14:textId="77777777" w:rsidR="00214F68" w:rsidRPr="0001112B" w:rsidRDefault="00214F68" w:rsidP="00E17DAC">
      <w:pPr>
        <w:pStyle w:val="ListParagraph"/>
        <w:ind w:left="-284"/>
        <w:jc w:val="both"/>
        <w:rPr>
          <w:rFonts w:ascii="Avenir Book" w:hAnsi="Avenir Book"/>
          <w:sz w:val="21"/>
          <w:szCs w:val="21"/>
        </w:rPr>
      </w:pPr>
    </w:p>
    <w:p w14:paraId="56A7E1FD" w14:textId="77777777" w:rsidR="00214F68" w:rsidRPr="0001112B" w:rsidRDefault="00214F68" w:rsidP="00E17DAC">
      <w:pPr>
        <w:pStyle w:val="ListParagraph"/>
        <w:ind w:left="-284"/>
        <w:jc w:val="both"/>
        <w:rPr>
          <w:rFonts w:ascii="Avenir Book" w:hAnsi="Avenir Book"/>
          <w:sz w:val="21"/>
          <w:szCs w:val="21"/>
        </w:rPr>
      </w:pPr>
      <w:r w:rsidRPr="0001112B">
        <w:rPr>
          <w:rFonts w:ascii="Avenir Book" w:hAnsi="Avenir Book"/>
          <w:sz w:val="21"/>
          <w:szCs w:val="21"/>
        </w:rPr>
        <w:t xml:space="preserve">This document summarises basic information about Just Ask Care and Support for people who are considering using our home care service, users of our home care service, as well as their friends and relatives. It includes the material required by the Domiciliary Care Agencies Regulations 2002.It should be read in conjunction with our Service User Handbook. </w:t>
      </w:r>
    </w:p>
    <w:p w14:paraId="019597FB" w14:textId="77777777" w:rsidR="00214F68" w:rsidRPr="0001112B" w:rsidRDefault="00214F68" w:rsidP="00E17DAC">
      <w:pPr>
        <w:ind w:left="-284"/>
        <w:jc w:val="both"/>
        <w:rPr>
          <w:rFonts w:ascii="Avenir Book" w:hAnsi="Avenir Book"/>
          <w:sz w:val="21"/>
          <w:szCs w:val="21"/>
        </w:rPr>
      </w:pPr>
    </w:p>
    <w:p w14:paraId="338539E7" w14:textId="67E7A526" w:rsidR="00214F68" w:rsidRPr="0001112B" w:rsidRDefault="00214F68" w:rsidP="00075811">
      <w:pPr>
        <w:ind w:left="-284"/>
        <w:jc w:val="both"/>
        <w:rPr>
          <w:rFonts w:ascii="Avenir Book" w:hAnsi="Avenir Book"/>
          <w:sz w:val="21"/>
          <w:szCs w:val="21"/>
        </w:rPr>
      </w:pPr>
      <w:r w:rsidRPr="0001112B">
        <w:rPr>
          <w:rFonts w:ascii="Avenir Book" w:hAnsi="Avenir Book"/>
          <w:sz w:val="21"/>
          <w:szCs w:val="21"/>
        </w:rPr>
        <w:t xml:space="preserve">By law, all domiciliary care providers in England are responsible for making sure that the care they provide meets government standards of quality and safety. The Care Quality Commission (CQC) registers care providers if they can show that they are meeting government standards. The Care Quality Commission (CQC) is the independent regulator of health and adult social care services in England. </w:t>
      </w:r>
    </w:p>
    <w:p w14:paraId="190B1AC7" w14:textId="77777777" w:rsidR="00214F68" w:rsidRPr="0001112B" w:rsidRDefault="00214F68" w:rsidP="00E17DAC">
      <w:pPr>
        <w:ind w:left="-284"/>
        <w:jc w:val="both"/>
        <w:rPr>
          <w:rFonts w:ascii="Avenir Book" w:hAnsi="Avenir Book"/>
          <w:sz w:val="21"/>
          <w:szCs w:val="21"/>
        </w:rPr>
      </w:pPr>
    </w:p>
    <w:p w14:paraId="0C60A570" w14:textId="144E3A46" w:rsidR="00214F68" w:rsidRPr="0001112B" w:rsidRDefault="00214F68" w:rsidP="00075811">
      <w:pPr>
        <w:ind w:left="-284"/>
        <w:jc w:val="both"/>
        <w:rPr>
          <w:rFonts w:ascii="Avenir Book" w:hAnsi="Avenir Book"/>
          <w:sz w:val="21"/>
          <w:szCs w:val="21"/>
        </w:rPr>
      </w:pPr>
      <w:r w:rsidRPr="0001112B">
        <w:rPr>
          <w:rFonts w:ascii="Avenir Book" w:hAnsi="Avenir Book"/>
          <w:sz w:val="21"/>
          <w:szCs w:val="21"/>
        </w:rPr>
        <w:t xml:space="preserve">Just Ask Care and Support’s ‘Statement of Purpose Policy’ meets the requirements that are set out in CQC’s Outcome 15. </w:t>
      </w:r>
    </w:p>
    <w:p w14:paraId="72B77AB9" w14:textId="77777777" w:rsidR="00214F68" w:rsidRDefault="00214F68" w:rsidP="00E17DAC">
      <w:pPr>
        <w:ind w:left="-284"/>
        <w:jc w:val="both"/>
        <w:rPr>
          <w:rFonts w:ascii="Avenir Book" w:hAnsi="Avenir Book"/>
          <w:sz w:val="21"/>
          <w:szCs w:val="21"/>
        </w:rPr>
      </w:pPr>
    </w:p>
    <w:p w14:paraId="4E793E64" w14:textId="77777777" w:rsidR="00075811" w:rsidRPr="0001112B" w:rsidRDefault="00075811" w:rsidP="00E17DAC">
      <w:pPr>
        <w:ind w:left="-284"/>
        <w:jc w:val="both"/>
        <w:rPr>
          <w:rFonts w:ascii="Avenir Book" w:hAnsi="Avenir Book"/>
          <w:sz w:val="21"/>
          <w:szCs w:val="21"/>
        </w:rPr>
      </w:pPr>
    </w:p>
    <w:p w14:paraId="03EBFE87" w14:textId="77777777" w:rsidR="00214F68" w:rsidRPr="0001112B" w:rsidRDefault="00214F68" w:rsidP="006419D0">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t xml:space="preserve">Just Ask Care and Support - Outcome 15: Statement of Purpose </w:t>
      </w:r>
    </w:p>
    <w:p w14:paraId="0F902323"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Individuals who use our services will benefit from the knowledge that the Care Quality Commission is informed of the services being provided. </w:t>
      </w:r>
    </w:p>
    <w:p w14:paraId="7697E539" w14:textId="77777777" w:rsidR="00BB2C93" w:rsidRPr="0001112B" w:rsidRDefault="00BB2C93" w:rsidP="00075811">
      <w:pPr>
        <w:jc w:val="both"/>
        <w:rPr>
          <w:rFonts w:ascii="Avenir Book" w:hAnsi="Avenir Book"/>
          <w:sz w:val="21"/>
          <w:szCs w:val="21"/>
        </w:rPr>
      </w:pPr>
    </w:p>
    <w:p w14:paraId="5D3F03AA" w14:textId="77777777" w:rsidR="00214F68" w:rsidRPr="0001112B" w:rsidRDefault="00214F68" w:rsidP="006419D0">
      <w:pPr>
        <w:pStyle w:val="ListParagraph"/>
        <w:spacing w:after="240"/>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t>Just Ask Care and Support, by complying with the regulations, will:</w:t>
      </w:r>
    </w:p>
    <w:p w14:paraId="557C7B28" w14:textId="77777777" w:rsidR="00214F68" w:rsidRPr="008C4ACF" w:rsidRDefault="00214F68" w:rsidP="008C4ACF">
      <w:pPr>
        <w:pStyle w:val="ListParagraph"/>
        <w:numPr>
          <w:ilvl w:val="0"/>
          <w:numId w:val="9"/>
        </w:numPr>
        <w:ind w:left="142"/>
        <w:jc w:val="both"/>
        <w:rPr>
          <w:rFonts w:ascii="Avenir Book" w:hAnsi="Avenir Book"/>
          <w:sz w:val="21"/>
          <w:szCs w:val="21"/>
        </w:rPr>
      </w:pPr>
      <w:r w:rsidRPr="008C4ACF">
        <w:rPr>
          <w:rFonts w:ascii="Avenir Book" w:hAnsi="Avenir Book"/>
          <w:sz w:val="21"/>
          <w:szCs w:val="21"/>
        </w:rPr>
        <w:t>Have a statement of purpose that is kept under review, and a copy given to the Care Quality Commission.</w:t>
      </w:r>
    </w:p>
    <w:p w14:paraId="238D84AD" w14:textId="77777777" w:rsidR="00214F68" w:rsidRPr="008C4ACF" w:rsidRDefault="00214F68" w:rsidP="008C4ACF">
      <w:pPr>
        <w:pStyle w:val="ListParagraph"/>
        <w:numPr>
          <w:ilvl w:val="0"/>
          <w:numId w:val="9"/>
        </w:numPr>
        <w:ind w:left="142"/>
        <w:jc w:val="both"/>
        <w:rPr>
          <w:rFonts w:ascii="Avenir Book" w:hAnsi="Avenir Book"/>
          <w:sz w:val="21"/>
          <w:szCs w:val="21"/>
        </w:rPr>
      </w:pPr>
      <w:r w:rsidRPr="008C4ACF">
        <w:rPr>
          <w:rFonts w:ascii="Avenir Book" w:hAnsi="Avenir Book"/>
          <w:sz w:val="21"/>
          <w:szCs w:val="21"/>
        </w:rPr>
        <w:t xml:space="preserve">Notify the Care Quality Commission of any changes to their statement of purpose. </w:t>
      </w:r>
    </w:p>
    <w:p w14:paraId="6B884DF9" w14:textId="77777777" w:rsidR="00BB2C93" w:rsidRPr="0001112B" w:rsidRDefault="00BB2C93" w:rsidP="00075811">
      <w:pPr>
        <w:jc w:val="both"/>
        <w:rPr>
          <w:rFonts w:ascii="Avenir Book" w:hAnsi="Avenir Book"/>
          <w:sz w:val="21"/>
          <w:szCs w:val="21"/>
        </w:rPr>
      </w:pPr>
    </w:p>
    <w:p w14:paraId="15DF1567" w14:textId="77777777"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t xml:space="preserve">Statement of Purpose Policy and Procedure </w:t>
      </w:r>
    </w:p>
    <w:p w14:paraId="2A44D128"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Just Ask Care and Support has developed an accurate statement of purpose for our regulated activities which is delivering personal care. This document will: </w:t>
      </w:r>
    </w:p>
    <w:p w14:paraId="2D18C2F9"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Inform all our service users of the services which we can provide. </w:t>
      </w:r>
    </w:p>
    <w:p w14:paraId="29FCA353"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Be supplied to all our service users at the start of service delivery or during the planning phase of a service where possible. </w:t>
      </w:r>
    </w:p>
    <w:p w14:paraId="5C126AF6"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Be given to the Care Quality Commission for their records. </w:t>
      </w:r>
    </w:p>
    <w:p w14:paraId="499E47F8"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Be reviewed at least annually or if there is a change to our service delivery or relevant legislation. </w:t>
      </w:r>
    </w:p>
    <w:p w14:paraId="583BBE73"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If the statement of purpose is changed the Care Quality Commission will be notified and an updated copy supplied to them. </w:t>
      </w:r>
    </w:p>
    <w:p w14:paraId="070614F4" w14:textId="77777777" w:rsidR="00214F68" w:rsidRPr="0001112B" w:rsidRDefault="00214F68" w:rsidP="001A19F3">
      <w:pPr>
        <w:pStyle w:val="ListParagraph"/>
        <w:ind w:left="142"/>
        <w:jc w:val="both"/>
        <w:rPr>
          <w:rFonts w:ascii="Avenir Book" w:hAnsi="Avenir Book"/>
          <w:sz w:val="21"/>
          <w:szCs w:val="21"/>
        </w:rPr>
      </w:pPr>
    </w:p>
    <w:tbl>
      <w:tblPr>
        <w:tblStyle w:val="TableGrid"/>
        <w:tblpPr w:leftFromText="180" w:rightFromText="180" w:vertAnchor="text" w:horzAnchor="margin" w:tblpY="-10"/>
        <w:tblW w:w="10060" w:type="dxa"/>
        <w:tblLook w:val="04A0" w:firstRow="1" w:lastRow="0" w:firstColumn="1" w:lastColumn="0" w:noHBand="0" w:noVBand="1"/>
      </w:tblPr>
      <w:tblGrid>
        <w:gridCol w:w="6626"/>
        <w:gridCol w:w="3434"/>
      </w:tblGrid>
      <w:tr w:rsidR="00075811" w:rsidRPr="0001112B" w14:paraId="15EBB122" w14:textId="77777777" w:rsidTr="00075811">
        <w:tc>
          <w:tcPr>
            <w:tcW w:w="10060" w:type="dxa"/>
            <w:gridSpan w:val="2"/>
            <w:shd w:val="clear" w:color="auto" w:fill="2E1380"/>
          </w:tcPr>
          <w:p w14:paraId="5308DBF9" w14:textId="77777777" w:rsidR="00075811" w:rsidRPr="0001112B" w:rsidRDefault="00075811" w:rsidP="00075811">
            <w:pPr>
              <w:pStyle w:val="ListParagraph"/>
              <w:ind w:left="0"/>
              <w:jc w:val="both"/>
              <w:rPr>
                <w:rFonts w:ascii="Avenir Book" w:hAnsi="Avenir Book"/>
                <w:b/>
                <w:color w:val="FFFFFF" w:themeColor="background1"/>
                <w:sz w:val="21"/>
                <w:szCs w:val="21"/>
                <w:highlight w:val="darkGray"/>
              </w:rPr>
            </w:pPr>
            <w:r w:rsidRPr="0001112B">
              <w:rPr>
                <w:rFonts w:ascii="Avenir Book" w:hAnsi="Avenir Book"/>
                <w:b/>
                <w:color w:val="FFFFFF" w:themeColor="background1"/>
                <w:sz w:val="21"/>
                <w:szCs w:val="21"/>
              </w:rPr>
              <w:t>Just Ask Care and Support Community Interest Company</w:t>
            </w:r>
          </w:p>
        </w:tc>
      </w:tr>
      <w:tr w:rsidR="00075811" w:rsidRPr="0001112B" w14:paraId="4EB113FB" w14:textId="77777777" w:rsidTr="00075811">
        <w:tc>
          <w:tcPr>
            <w:tcW w:w="6626" w:type="dxa"/>
          </w:tcPr>
          <w:p w14:paraId="0DF71862" w14:textId="77777777" w:rsidR="00075811" w:rsidRPr="0001112B" w:rsidRDefault="00075811" w:rsidP="00075811">
            <w:pPr>
              <w:pStyle w:val="ListParagraph"/>
              <w:ind w:left="29"/>
              <w:jc w:val="both"/>
              <w:rPr>
                <w:rFonts w:ascii="Avenir Book" w:hAnsi="Avenir Book"/>
                <w:sz w:val="21"/>
                <w:szCs w:val="21"/>
              </w:rPr>
            </w:pPr>
            <w:r w:rsidRPr="0001112B">
              <w:rPr>
                <w:rFonts w:ascii="Avenir Book" w:hAnsi="Avenir Book"/>
                <w:sz w:val="21"/>
                <w:szCs w:val="21"/>
              </w:rPr>
              <w:t>Managing Director</w:t>
            </w:r>
          </w:p>
        </w:tc>
        <w:tc>
          <w:tcPr>
            <w:tcW w:w="3434" w:type="dxa"/>
          </w:tcPr>
          <w:p w14:paraId="5B6F0F76" w14:textId="77777777" w:rsidR="00075811" w:rsidRPr="0001112B" w:rsidRDefault="00075811" w:rsidP="00075811">
            <w:pPr>
              <w:pStyle w:val="ListParagraph"/>
              <w:ind w:left="76"/>
              <w:jc w:val="both"/>
              <w:rPr>
                <w:rFonts w:ascii="Avenir Book" w:hAnsi="Avenir Book"/>
                <w:sz w:val="21"/>
                <w:szCs w:val="21"/>
              </w:rPr>
            </w:pPr>
            <w:r w:rsidRPr="0001112B">
              <w:rPr>
                <w:rFonts w:ascii="Avenir Book" w:hAnsi="Avenir Book"/>
                <w:sz w:val="21"/>
                <w:szCs w:val="21"/>
              </w:rPr>
              <w:t>Steve Hulbert</w:t>
            </w:r>
          </w:p>
        </w:tc>
      </w:tr>
      <w:tr w:rsidR="00075811" w:rsidRPr="0001112B" w14:paraId="430C0FE8" w14:textId="77777777" w:rsidTr="00075811">
        <w:tc>
          <w:tcPr>
            <w:tcW w:w="6626" w:type="dxa"/>
          </w:tcPr>
          <w:p w14:paraId="7A587685" w14:textId="77777777" w:rsidR="00075811" w:rsidRPr="0001112B" w:rsidRDefault="00075811" w:rsidP="00075811">
            <w:pPr>
              <w:pStyle w:val="ListParagraph"/>
              <w:ind w:left="29"/>
              <w:jc w:val="both"/>
              <w:rPr>
                <w:rFonts w:ascii="Avenir Book" w:hAnsi="Avenir Book"/>
                <w:sz w:val="21"/>
                <w:szCs w:val="21"/>
              </w:rPr>
            </w:pPr>
            <w:r w:rsidRPr="0001112B">
              <w:rPr>
                <w:rFonts w:ascii="Avenir Book" w:hAnsi="Avenir Book"/>
                <w:sz w:val="21"/>
                <w:szCs w:val="21"/>
              </w:rPr>
              <w:t>NE Director</w:t>
            </w:r>
          </w:p>
        </w:tc>
        <w:tc>
          <w:tcPr>
            <w:tcW w:w="3434" w:type="dxa"/>
          </w:tcPr>
          <w:p w14:paraId="2EC7D390" w14:textId="77777777" w:rsidR="00075811" w:rsidRPr="0001112B" w:rsidRDefault="00075811" w:rsidP="00075811">
            <w:pPr>
              <w:pStyle w:val="ListParagraph"/>
              <w:ind w:left="76"/>
              <w:jc w:val="both"/>
              <w:rPr>
                <w:rFonts w:ascii="Avenir Book" w:hAnsi="Avenir Book"/>
                <w:sz w:val="21"/>
                <w:szCs w:val="21"/>
              </w:rPr>
            </w:pPr>
            <w:r w:rsidRPr="0001112B">
              <w:rPr>
                <w:rFonts w:ascii="Avenir Book" w:hAnsi="Avenir Book"/>
                <w:sz w:val="21"/>
                <w:szCs w:val="21"/>
              </w:rPr>
              <w:t>Lisa Hulbert</w:t>
            </w:r>
          </w:p>
        </w:tc>
      </w:tr>
      <w:tr w:rsidR="00075811" w:rsidRPr="0001112B" w14:paraId="72372F2A" w14:textId="77777777" w:rsidTr="00075811">
        <w:tc>
          <w:tcPr>
            <w:tcW w:w="6626" w:type="dxa"/>
          </w:tcPr>
          <w:p w14:paraId="40CB13E5" w14:textId="77777777" w:rsidR="00075811" w:rsidRPr="0001112B" w:rsidRDefault="00075811" w:rsidP="00075811">
            <w:pPr>
              <w:pStyle w:val="ListParagraph"/>
              <w:ind w:left="29"/>
              <w:jc w:val="both"/>
              <w:rPr>
                <w:rFonts w:ascii="Avenir Book" w:hAnsi="Avenir Book"/>
                <w:sz w:val="21"/>
                <w:szCs w:val="21"/>
              </w:rPr>
            </w:pPr>
            <w:r w:rsidRPr="0001112B">
              <w:rPr>
                <w:rFonts w:ascii="Avenir Book" w:hAnsi="Avenir Book"/>
                <w:sz w:val="21"/>
                <w:szCs w:val="21"/>
              </w:rPr>
              <w:t xml:space="preserve">Registered Manager </w:t>
            </w:r>
          </w:p>
        </w:tc>
        <w:tc>
          <w:tcPr>
            <w:tcW w:w="3434" w:type="dxa"/>
          </w:tcPr>
          <w:p w14:paraId="49C6FF26" w14:textId="77777777" w:rsidR="00075811" w:rsidRPr="0001112B" w:rsidRDefault="00075811" w:rsidP="00075811">
            <w:pPr>
              <w:pStyle w:val="ListParagraph"/>
              <w:ind w:left="76"/>
              <w:jc w:val="both"/>
              <w:rPr>
                <w:rFonts w:ascii="Avenir Book" w:hAnsi="Avenir Book"/>
                <w:sz w:val="21"/>
                <w:szCs w:val="21"/>
              </w:rPr>
            </w:pPr>
            <w:r w:rsidRPr="0001112B">
              <w:rPr>
                <w:rFonts w:ascii="Avenir Book" w:hAnsi="Avenir Book"/>
                <w:sz w:val="21"/>
                <w:szCs w:val="21"/>
              </w:rPr>
              <w:t xml:space="preserve">Steve Hulbert </w:t>
            </w:r>
          </w:p>
        </w:tc>
      </w:tr>
      <w:tr w:rsidR="00075811" w:rsidRPr="0001112B" w14:paraId="72CA1E1C" w14:textId="77777777" w:rsidTr="00075811">
        <w:tc>
          <w:tcPr>
            <w:tcW w:w="6626" w:type="dxa"/>
          </w:tcPr>
          <w:p w14:paraId="4A1960B5" w14:textId="77777777" w:rsidR="00075811" w:rsidRPr="0001112B" w:rsidRDefault="00075811" w:rsidP="00075811">
            <w:pPr>
              <w:pStyle w:val="ListParagraph"/>
              <w:ind w:left="29"/>
              <w:jc w:val="both"/>
              <w:rPr>
                <w:rFonts w:ascii="Avenir Book" w:hAnsi="Avenir Book"/>
                <w:sz w:val="21"/>
                <w:szCs w:val="21"/>
              </w:rPr>
            </w:pPr>
            <w:r w:rsidRPr="0001112B">
              <w:rPr>
                <w:rFonts w:ascii="Avenir Book" w:hAnsi="Avenir Book"/>
                <w:sz w:val="21"/>
                <w:szCs w:val="21"/>
              </w:rPr>
              <w:t>Care Manager</w:t>
            </w:r>
          </w:p>
        </w:tc>
        <w:tc>
          <w:tcPr>
            <w:tcW w:w="3434" w:type="dxa"/>
          </w:tcPr>
          <w:p w14:paraId="4A9FE2BC" w14:textId="77777777" w:rsidR="00075811" w:rsidRPr="0001112B" w:rsidRDefault="00075811" w:rsidP="00075811">
            <w:pPr>
              <w:pStyle w:val="ListParagraph"/>
              <w:ind w:left="76"/>
              <w:jc w:val="both"/>
              <w:rPr>
                <w:rFonts w:ascii="Avenir Book" w:hAnsi="Avenir Book"/>
                <w:sz w:val="21"/>
                <w:szCs w:val="21"/>
              </w:rPr>
            </w:pPr>
            <w:r w:rsidRPr="0001112B">
              <w:rPr>
                <w:rFonts w:ascii="Avenir Book" w:hAnsi="Avenir Book"/>
                <w:sz w:val="21"/>
                <w:szCs w:val="21"/>
              </w:rPr>
              <w:t>Julie Ford</w:t>
            </w:r>
          </w:p>
        </w:tc>
      </w:tr>
      <w:tr w:rsidR="00075811" w:rsidRPr="0001112B" w14:paraId="450A9EAE" w14:textId="77777777" w:rsidTr="00075811">
        <w:tc>
          <w:tcPr>
            <w:tcW w:w="6626" w:type="dxa"/>
          </w:tcPr>
          <w:p w14:paraId="4EF213E1" w14:textId="77777777" w:rsidR="00075811" w:rsidRPr="0001112B" w:rsidRDefault="00075811" w:rsidP="00075811">
            <w:pPr>
              <w:pStyle w:val="ListParagraph"/>
              <w:ind w:left="29"/>
              <w:jc w:val="both"/>
              <w:rPr>
                <w:rFonts w:ascii="Avenir Book" w:hAnsi="Avenir Book"/>
                <w:sz w:val="21"/>
                <w:szCs w:val="21"/>
              </w:rPr>
            </w:pPr>
            <w:r w:rsidRPr="0001112B">
              <w:rPr>
                <w:rFonts w:ascii="Avenir Book" w:hAnsi="Avenir Book"/>
                <w:sz w:val="21"/>
                <w:szCs w:val="21"/>
              </w:rPr>
              <w:t>Telephone Number</w:t>
            </w:r>
          </w:p>
        </w:tc>
        <w:tc>
          <w:tcPr>
            <w:tcW w:w="3434" w:type="dxa"/>
          </w:tcPr>
          <w:p w14:paraId="37F17462" w14:textId="77777777" w:rsidR="00075811" w:rsidRPr="0001112B" w:rsidRDefault="00075811" w:rsidP="00075811">
            <w:pPr>
              <w:pStyle w:val="ListParagraph"/>
              <w:ind w:left="76"/>
              <w:jc w:val="both"/>
              <w:rPr>
                <w:rFonts w:ascii="Avenir Book" w:hAnsi="Avenir Book"/>
                <w:sz w:val="21"/>
                <w:szCs w:val="21"/>
              </w:rPr>
            </w:pPr>
            <w:r w:rsidRPr="0001112B">
              <w:rPr>
                <w:rFonts w:ascii="Avenir Book" w:hAnsi="Avenir Book"/>
                <w:sz w:val="21"/>
                <w:szCs w:val="21"/>
              </w:rPr>
              <w:t>01756 792834</w:t>
            </w:r>
          </w:p>
        </w:tc>
      </w:tr>
      <w:tr w:rsidR="00075811" w:rsidRPr="0001112B" w14:paraId="3D4C2EDD" w14:textId="77777777" w:rsidTr="00075811">
        <w:tc>
          <w:tcPr>
            <w:tcW w:w="6626" w:type="dxa"/>
          </w:tcPr>
          <w:p w14:paraId="43765333" w14:textId="77777777" w:rsidR="00075811" w:rsidRPr="0001112B" w:rsidRDefault="00075811" w:rsidP="00075811">
            <w:pPr>
              <w:pStyle w:val="ListParagraph"/>
              <w:ind w:left="29"/>
              <w:jc w:val="both"/>
              <w:rPr>
                <w:rFonts w:ascii="Avenir Book" w:hAnsi="Avenir Book"/>
                <w:sz w:val="21"/>
                <w:szCs w:val="21"/>
              </w:rPr>
            </w:pPr>
            <w:r w:rsidRPr="0001112B">
              <w:rPr>
                <w:rFonts w:ascii="Avenir Book" w:hAnsi="Avenir Book"/>
                <w:sz w:val="21"/>
                <w:szCs w:val="21"/>
              </w:rPr>
              <w:t>Email address</w:t>
            </w:r>
          </w:p>
        </w:tc>
        <w:tc>
          <w:tcPr>
            <w:tcW w:w="3434" w:type="dxa"/>
          </w:tcPr>
          <w:p w14:paraId="2D62AB23" w14:textId="77777777" w:rsidR="00075811" w:rsidRPr="0001112B" w:rsidRDefault="00075811" w:rsidP="00075811">
            <w:pPr>
              <w:pStyle w:val="ListParagraph"/>
              <w:ind w:left="76"/>
              <w:jc w:val="both"/>
              <w:rPr>
                <w:rFonts w:ascii="Avenir Book" w:hAnsi="Avenir Book"/>
                <w:sz w:val="21"/>
                <w:szCs w:val="21"/>
              </w:rPr>
            </w:pPr>
            <w:r w:rsidRPr="0001112B">
              <w:rPr>
                <w:rFonts w:ascii="Avenir Book" w:hAnsi="Avenir Book"/>
                <w:sz w:val="21"/>
                <w:szCs w:val="21"/>
              </w:rPr>
              <w:t>info@justaskcare.org</w:t>
            </w:r>
          </w:p>
        </w:tc>
      </w:tr>
      <w:tr w:rsidR="00075811" w:rsidRPr="0001112B" w14:paraId="0786E9DB" w14:textId="77777777" w:rsidTr="00075811">
        <w:tc>
          <w:tcPr>
            <w:tcW w:w="6626" w:type="dxa"/>
          </w:tcPr>
          <w:p w14:paraId="2EAEA343" w14:textId="77777777" w:rsidR="00075811" w:rsidRPr="0001112B" w:rsidRDefault="00075811" w:rsidP="00075811">
            <w:pPr>
              <w:pStyle w:val="ListParagraph"/>
              <w:ind w:left="29"/>
              <w:jc w:val="both"/>
              <w:rPr>
                <w:rFonts w:ascii="Avenir Book" w:hAnsi="Avenir Book"/>
                <w:sz w:val="21"/>
                <w:szCs w:val="21"/>
              </w:rPr>
            </w:pPr>
            <w:r w:rsidRPr="0001112B">
              <w:rPr>
                <w:rFonts w:ascii="Avenir Book" w:hAnsi="Avenir Book"/>
                <w:sz w:val="21"/>
                <w:szCs w:val="21"/>
              </w:rPr>
              <w:t>Service Type</w:t>
            </w:r>
          </w:p>
        </w:tc>
        <w:tc>
          <w:tcPr>
            <w:tcW w:w="3434" w:type="dxa"/>
          </w:tcPr>
          <w:p w14:paraId="7CBA060C" w14:textId="77777777" w:rsidR="00075811" w:rsidRPr="0001112B" w:rsidRDefault="00075811" w:rsidP="00075811">
            <w:pPr>
              <w:pStyle w:val="ListParagraph"/>
              <w:ind w:left="76"/>
              <w:jc w:val="both"/>
              <w:rPr>
                <w:rFonts w:ascii="Avenir Book" w:hAnsi="Avenir Book"/>
                <w:sz w:val="21"/>
                <w:szCs w:val="21"/>
              </w:rPr>
            </w:pPr>
            <w:r w:rsidRPr="0001112B">
              <w:rPr>
                <w:rFonts w:ascii="Avenir Book" w:hAnsi="Avenir Book"/>
                <w:sz w:val="21"/>
                <w:szCs w:val="21"/>
              </w:rPr>
              <w:t xml:space="preserve">Domiciliary care </w:t>
            </w:r>
          </w:p>
        </w:tc>
      </w:tr>
    </w:tbl>
    <w:p w14:paraId="3AA72FFA" w14:textId="77777777"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lastRenderedPageBreak/>
        <w:t xml:space="preserve">Our aims and objectives </w:t>
      </w:r>
    </w:p>
    <w:p w14:paraId="3AE86695" w14:textId="5951E750"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 aim to provide a flexible, efficient, value for money quality domiciliary care and support service. </w:t>
      </w:r>
    </w:p>
    <w:p w14:paraId="00B43707"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We safeguard the privacy and confidentiality of service users, and enable them to maintain their personal independence, have informed choice and an opportunity to enjoy and contribute to society. </w:t>
      </w:r>
    </w:p>
    <w:p w14:paraId="1CAFB34E"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Just Ask Care and Support is non-discriminatory and shall provide services to all service users regardless of race, nationality, language, religion or beliefs, age, sex or sexual orientation, or social standing, nor is there any discrimination made between service users who pay directly for the service and those who do not. In the event of special needs and preferences of ethnic, cultural and religious group’s advice would be sought to enable Just Ask Care and Support’ staff to meet those needs.</w:t>
      </w:r>
    </w:p>
    <w:p w14:paraId="1B7E6DD0"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Our objective is to deliver a high quality, professional and caring service. We are committed to assisting service users to remain in their own home for as long as possible by maintaining their quality of life, independence, and dignity. </w:t>
      </w:r>
    </w:p>
    <w:p w14:paraId="5C478590" w14:textId="77777777" w:rsidR="00214F68" w:rsidRPr="0001112B" w:rsidRDefault="00214F68" w:rsidP="00E17DAC">
      <w:pPr>
        <w:ind w:left="-284"/>
        <w:jc w:val="both"/>
        <w:rPr>
          <w:rFonts w:ascii="Avenir Book" w:hAnsi="Avenir Book"/>
          <w:sz w:val="21"/>
          <w:szCs w:val="21"/>
        </w:rPr>
      </w:pPr>
    </w:p>
    <w:p w14:paraId="3EDBC1F6" w14:textId="77777777"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t xml:space="preserve">Our principles </w:t>
      </w:r>
    </w:p>
    <w:p w14:paraId="0FACD808"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Support’s mission statement, to which every employee is committed, is </w:t>
      </w:r>
      <w:r w:rsidRPr="008C4ACF">
        <w:rPr>
          <w:rFonts w:ascii="Avenir Book" w:hAnsi="Avenir Book"/>
          <w:sz w:val="21"/>
          <w:szCs w:val="21"/>
        </w:rPr>
        <w:t>“To provide a level of care that we would be happy for a family member to receive”</w:t>
      </w:r>
      <w:r w:rsidRPr="0001112B">
        <w:rPr>
          <w:rFonts w:ascii="Avenir Book" w:hAnsi="Avenir Book"/>
          <w:sz w:val="21"/>
          <w:szCs w:val="21"/>
        </w:rPr>
        <w:t xml:space="preserve"> </w:t>
      </w:r>
    </w:p>
    <w:p w14:paraId="74E86054"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We put our service user’s needs at the centre of our provision of care and support. </w:t>
      </w:r>
    </w:p>
    <w:p w14:paraId="11C463EA"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We strive to provide personal care and support with an empathetic, caring, and creative approach. We achieve this by encouraging our service user’s active participation in developing and reviewing their care plan to produce positive outcomes.</w:t>
      </w:r>
    </w:p>
    <w:p w14:paraId="3639C2FA"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Before we provide services, we ensure that a potential service user’s needs and preferences are thoroughly assessed. </w:t>
      </w:r>
    </w:p>
    <w:p w14:paraId="60F9C8C9" w14:textId="7A38BFC1"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Just Ask Care and Support meet the assessed needs of each service user and needs are reassessed as frequently as necessary to ensure that the care provision is of the highest standards.</w:t>
      </w:r>
    </w:p>
    <w:p w14:paraId="6998AA4C"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To provide every service user a package of care and support that contributes to their overall healthcare as well as their personal needs, preferences and wishes. </w:t>
      </w:r>
    </w:p>
    <w:p w14:paraId="20CA194D"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We ensure that the care and support provided has the flexibility to recognise and respond to changing needs or requirements. </w:t>
      </w:r>
    </w:p>
    <w:p w14:paraId="043963D6"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To co-operate with other agencies, services, and professionals to help to maximise each service user’s independence and to ensure as fully as possible their maximum participation in the community </w:t>
      </w:r>
    </w:p>
    <w:p w14:paraId="28B7B973"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We ensure maintain our required standards and organisational commitments, we will regularly examine our operations through self-audit as well as service user audits, which ensure that we consistently achieve our stated aims and purposes. </w:t>
      </w:r>
    </w:p>
    <w:p w14:paraId="2B5226CD" w14:textId="77777777" w:rsidR="00214F68" w:rsidRPr="0001112B" w:rsidRDefault="00214F68" w:rsidP="008C4ACF">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Our employees are vital to Just Ask Care and Support and we are committed to enhancing their working experience through an ethical and understanding approach to their personal, family and developmental needs.</w:t>
      </w:r>
    </w:p>
    <w:p w14:paraId="09A75EE4" w14:textId="77777777" w:rsidR="00214F68" w:rsidRPr="0001112B" w:rsidRDefault="00214F68" w:rsidP="00E17DAC">
      <w:pPr>
        <w:ind w:left="-284"/>
        <w:jc w:val="both"/>
        <w:rPr>
          <w:rFonts w:ascii="Avenir Book" w:hAnsi="Avenir Book"/>
          <w:sz w:val="21"/>
          <w:szCs w:val="21"/>
        </w:rPr>
      </w:pPr>
    </w:p>
    <w:p w14:paraId="0DD06A46" w14:textId="77777777" w:rsidR="00075811" w:rsidRDefault="00075811">
      <w:pPr>
        <w:rPr>
          <w:rFonts w:ascii="Avenir Book" w:hAnsi="Avenir Book"/>
          <w:b/>
          <w:color w:val="2E1380"/>
          <w:sz w:val="21"/>
          <w:szCs w:val="21"/>
          <w:u w:val="single"/>
        </w:rPr>
      </w:pPr>
      <w:r>
        <w:rPr>
          <w:rFonts w:ascii="Avenir Book" w:hAnsi="Avenir Book"/>
          <w:b/>
          <w:color w:val="2E1380"/>
          <w:sz w:val="21"/>
          <w:szCs w:val="21"/>
          <w:u w:val="single"/>
        </w:rPr>
        <w:br w:type="page"/>
      </w:r>
    </w:p>
    <w:p w14:paraId="74F01130" w14:textId="09AB5B0B"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lastRenderedPageBreak/>
        <w:t xml:space="preserve">Nature of the service </w:t>
      </w:r>
    </w:p>
    <w:p w14:paraId="38D05FC4" w14:textId="1779E246"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 provide home care services in the Craven area of North Yorkshire. </w:t>
      </w:r>
    </w:p>
    <w:p w14:paraId="2CF6A950"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We have contracts with North Yorkshire Council for the provision of home care services.</w:t>
      </w:r>
    </w:p>
    <w:p w14:paraId="0DCA2401"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We provide services for adults, older people, and adults with all types of dementia.</w:t>
      </w:r>
    </w:p>
    <w:p w14:paraId="1ED3E7D9"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promotes a way a life for service users, which permits them to enjoy, to the greatest possible extent, their rights as individual human beings. The principles of good care are fundamental to our work. </w:t>
      </w:r>
    </w:p>
    <w:p w14:paraId="42722D20"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The service user has a right to know how services shall be provided, who shall provide them, how flexible they may be and what resources are available.  </w:t>
      </w:r>
    </w:p>
    <w:p w14:paraId="3139EE6E"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The service user has a right to ask about the quality of service provided and for their views to be recorded, and, if necessary, acted upon. </w:t>
      </w:r>
    </w:p>
    <w:p w14:paraId="167CC895"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The service user has the right to make a formal complaint against the management or staff of Just Ask Care and Support and there </w:t>
      </w:r>
      <w:proofErr w:type="gramStart"/>
      <w:r w:rsidRPr="0001112B">
        <w:rPr>
          <w:rFonts w:ascii="Avenir Book" w:hAnsi="Avenir Book"/>
          <w:sz w:val="21"/>
          <w:szCs w:val="21"/>
        </w:rPr>
        <w:t>is</w:t>
      </w:r>
      <w:proofErr w:type="gramEnd"/>
      <w:r w:rsidRPr="0001112B">
        <w:rPr>
          <w:rFonts w:ascii="Avenir Book" w:hAnsi="Avenir Book"/>
          <w:sz w:val="21"/>
          <w:szCs w:val="21"/>
        </w:rPr>
        <w:t xml:space="preserve"> a procedure and guidelines for this purpose. </w:t>
      </w:r>
    </w:p>
    <w:p w14:paraId="4C27AEB5"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The service user has the right to be attended to by care staff that have undergone adequate training for the tasks/care/services that are required. </w:t>
      </w:r>
    </w:p>
    <w:p w14:paraId="29662089"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The service user has a right to an advocate and if required an interpreter. </w:t>
      </w:r>
    </w:p>
    <w:p w14:paraId="4DFAE5E2"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The service user has a right for this statement of purpose to be respected and, to be reviewed in the event of new legislation. </w:t>
      </w:r>
    </w:p>
    <w:p w14:paraId="2D51FF32" w14:textId="77777777" w:rsidR="00214F68" w:rsidRPr="0001112B" w:rsidRDefault="00214F68" w:rsidP="00E17DAC">
      <w:pPr>
        <w:ind w:left="-284"/>
        <w:jc w:val="both"/>
        <w:rPr>
          <w:rFonts w:ascii="Avenir Book" w:hAnsi="Avenir Book"/>
          <w:sz w:val="21"/>
          <w:szCs w:val="21"/>
        </w:rPr>
      </w:pPr>
    </w:p>
    <w:p w14:paraId="3DB7F0D0" w14:textId="77777777"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t xml:space="preserve">Staff </w:t>
      </w:r>
    </w:p>
    <w:p w14:paraId="549E389F"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 </w:t>
      </w:r>
      <w:proofErr w:type="gramStart"/>
      <w:r w:rsidRPr="0001112B">
        <w:rPr>
          <w:rFonts w:ascii="Avenir Book" w:hAnsi="Avenir Book"/>
          <w:sz w:val="21"/>
          <w:szCs w:val="21"/>
        </w:rPr>
        <w:t>has</w:t>
      </w:r>
      <w:proofErr w:type="gramEnd"/>
      <w:r w:rsidRPr="0001112B">
        <w:rPr>
          <w:rFonts w:ascii="Avenir Book" w:hAnsi="Avenir Book"/>
          <w:sz w:val="21"/>
          <w:szCs w:val="21"/>
        </w:rPr>
        <w:t xml:space="preserve"> a commitment of care towards all staff and for each member to be recognised as a valuable member of a team with a shared objective of giving the highest possible quality of care. </w:t>
      </w:r>
    </w:p>
    <w:p w14:paraId="54EF1C87"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 recognise that for most service users, the most important people in our organisation are the support workers with whom they will have regular contact. </w:t>
      </w:r>
    </w:p>
    <w:p w14:paraId="74264F0A"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All Just Ask staff shall respect the wishes of the service user.  </w:t>
      </w:r>
    </w:p>
    <w:p w14:paraId="7CB33754"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Support’s management and staff are committed to this statement and for adhering to the Just Ask code of practice. </w:t>
      </w:r>
    </w:p>
    <w:p w14:paraId="025E85BC"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All staff of Just Ask Care and Support are given access to company policies and procedures using an online facility, which always gives access to the most current available and is updated in line with any new legislation. </w:t>
      </w:r>
    </w:p>
    <w:p w14:paraId="7F3D2647"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All staff undergo training using an accredited provider of training, external training agencies and qualified members of the management team.   </w:t>
      </w:r>
    </w:p>
    <w:p w14:paraId="67F27FB5"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All Just Ask Care and Support care staff will have completed the Care Certificate qualification or a minimum of NVQ 2. </w:t>
      </w:r>
    </w:p>
    <w:p w14:paraId="5D1A3492"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NVQ qualifications will be offered to all staff after completing three months of employment. </w:t>
      </w:r>
    </w:p>
    <w:p w14:paraId="515F9B81" w14:textId="77777777" w:rsidR="00214F68" w:rsidRPr="0001112B" w:rsidRDefault="00214F68" w:rsidP="00236D1E">
      <w:pPr>
        <w:pStyle w:val="ListParagraph"/>
        <w:ind w:left="142"/>
        <w:jc w:val="both"/>
        <w:rPr>
          <w:rFonts w:ascii="Avenir Book" w:hAnsi="Avenir Book"/>
          <w:sz w:val="21"/>
          <w:szCs w:val="21"/>
        </w:rPr>
      </w:pPr>
    </w:p>
    <w:p w14:paraId="5BDD953A" w14:textId="77777777"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t xml:space="preserve">Quality </w:t>
      </w:r>
    </w:p>
    <w:p w14:paraId="5EB2CB74"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 will strive to ensure that all criteria relating to the CQC fundamental care standards are satisfied. </w:t>
      </w:r>
    </w:p>
    <w:p w14:paraId="0C3404E0"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Service users are entitled to a personalised support plan, which will be provided by and adhered to by Just Ask Care and Support. </w:t>
      </w:r>
    </w:p>
    <w:p w14:paraId="42ABAFC9"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All staff are subject to supervision meetings every two months as well as annual appraisal meetings. </w:t>
      </w:r>
    </w:p>
    <w:p w14:paraId="4F838484" w14:textId="77777777" w:rsidR="00214F68" w:rsidRPr="0001112B" w:rsidRDefault="00214F68" w:rsidP="00236D1E">
      <w:pPr>
        <w:pStyle w:val="ListParagraph"/>
        <w:ind w:left="142"/>
        <w:jc w:val="both"/>
        <w:rPr>
          <w:rFonts w:ascii="Avenir Book" w:hAnsi="Avenir Book"/>
          <w:sz w:val="21"/>
          <w:szCs w:val="21"/>
        </w:rPr>
      </w:pPr>
    </w:p>
    <w:p w14:paraId="3178D641" w14:textId="77777777" w:rsidR="00075811" w:rsidRDefault="00075811">
      <w:pPr>
        <w:rPr>
          <w:rFonts w:ascii="Avenir Book" w:hAnsi="Avenir Book"/>
          <w:b/>
          <w:color w:val="2E1380"/>
          <w:sz w:val="21"/>
          <w:szCs w:val="21"/>
          <w:u w:val="single"/>
        </w:rPr>
      </w:pPr>
      <w:r>
        <w:rPr>
          <w:rFonts w:ascii="Avenir Book" w:hAnsi="Avenir Book"/>
          <w:b/>
          <w:color w:val="2E1380"/>
          <w:sz w:val="21"/>
          <w:szCs w:val="21"/>
          <w:u w:val="single"/>
        </w:rPr>
        <w:br w:type="page"/>
      </w:r>
    </w:p>
    <w:p w14:paraId="037F9546" w14:textId="0F89B887"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lastRenderedPageBreak/>
        <w:t xml:space="preserve">Insurance </w:t>
      </w:r>
    </w:p>
    <w:p w14:paraId="508E3F53"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Just Ask Care and Support is adequately insured to meet the requirements of Employers and Public Liability. </w:t>
      </w:r>
    </w:p>
    <w:p w14:paraId="7C202306"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Staff are warned not to undertake any unsafe manoeuvring of service users and are trained in moving &amp; handling. </w:t>
      </w:r>
    </w:p>
    <w:p w14:paraId="77EC8F24"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Staff will under no circumstances attempt to use broken equipment or furniture.</w:t>
      </w:r>
    </w:p>
    <w:p w14:paraId="493C62EC" w14:textId="77777777" w:rsidR="00214F68" w:rsidRPr="0001112B"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The service user is expected to cover insurance for any accidental damage that may occur to any object in their home, or an accident to staff caused by any unsafe object or equipment. </w:t>
      </w:r>
    </w:p>
    <w:p w14:paraId="6F1157E1" w14:textId="77777777" w:rsidR="00214F68" w:rsidRDefault="00214F68" w:rsidP="00236D1E">
      <w:pPr>
        <w:pStyle w:val="ListParagraph"/>
        <w:numPr>
          <w:ilvl w:val="0"/>
          <w:numId w:val="9"/>
        </w:numPr>
        <w:ind w:left="142"/>
        <w:jc w:val="both"/>
        <w:rPr>
          <w:rFonts w:ascii="Avenir Book" w:hAnsi="Avenir Book"/>
          <w:sz w:val="21"/>
          <w:szCs w:val="21"/>
        </w:rPr>
      </w:pPr>
      <w:r w:rsidRPr="0001112B">
        <w:rPr>
          <w:rFonts w:ascii="Avenir Book" w:hAnsi="Avenir Book"/>
          <w:sz w:val="21"/>
          <w:szCs w:val="21"/>
        </w:rPr>
        <w:t xml:space="preserve">Risk assessments are on-going in the service user’s home while staff are in attendance. </w:t>
      </w:r>
    </w:p>
    <w:p w14:paraId="17E2BF1C" w14:textId="77777777" w:rsidR="00214F68" w:rsidRDefault="00214F68" w:rsidP="00236D1E">
      <w:pPr>
        <w:pStyle w:val="ListParagraph"/>
        <w:ind w:left="142"/>
        <w:jc w:val="both"/>
        <w:rPr>
          <w:rFonts w:ascii="Avenir Book" w:hAnsi="Avenir Book"/>
          <w:sz w:val="21"/>
          <w:szCs w:val="21"/>
        </w:rPr>
      </w:pPr>
    </w:p>
    <w:p w14:paraId="2CABC18A" w14:textId="70CA6438" w:rsidR="00214F68" w:rsidRPr="00214F68" w:rsidRDefault="00214F68" w:rsidP="00E17DAC">
      <w:pPr>
        <w:ind w:left="-284"/>
        <w:jc w:val="both"/>
        <w:rPr>
          <w:rFonts w:ascii="Avenir Book" w:hAnsi="Avenir Book"/>
          <w:sz w:val="21"/>
          <w:szCs w:val="21"/>
        </w:rPr>
      </w:pPr>
    </w:p>
    <w:tbl>
      <w:tblPr>
        <w:tblStyle w:val="TableGrid"/>
        <w:tblW w:w="0" w:type="auto"/>
        <w:tblInd w:w="279" w:type="dxa"/>
        <w:tblLook w:val="04A0" w:firstRow="1" w:lastRow="0" w:firstColumn="1" w:lastColumn="0" w:noHBand="0" w:noVBand="1"/>
      </w:tblPr>
      <w:tblGrid>
        <w:gridCol w:w="6582"/>
        <w:gridCol w:w="2633"/>
      </w:tblGrid>
      <w:tr w:rsidR="00214F68" w:rsidRPr="0001112B" w14:paraId="735883BE" w14:textId="77777777" w:rsidTr="00075811">
        <w:tc>
          <w:tcPr>
            <w:tcW w:w="6582" w:type="dxa"/>
          </w:tcPr>
          <w:p w14:paraId="542CA1C0" w14:textId="77777777" w:rsidR="00214F68" w:rsidRPr="0001112B" w:rsidRDefault="00214F68" w:rsidP="00075811">
            <w:pPr>
              <w:ind w:left="41"/>
              <w:jc w:val="both"/>
              <w:rPr>
                <w:rFonts w:ascii="Avenir Book" w:hAnsi="Avenir Book"/>
                <w:color w:val="2E1380"/>
                <w:sz w:val="21"/>
                <w:szCs w:val="21"/>
              </w:rPr>
            </w:pPr>
            <w:r w:rsidRPr="0001112B">
              <w:rPr>
                <w:rFonts w:ascii="Avenir Book" w:hAnsi="Avenir Book"/>
                <w:b/>
                <w:color w:val="2E1380"/>
                <w:sz w:val="21"/>
                <w:szCs w:val="21"/>
              </w:rPr>
              <w:t>Registered Provider</w:t>
            </w:r>
            <w:r w:rsidRPr="0001112B">
              <w:rPr>
                <w:rFonts w:ascii="Avenir Book" w:hAnsi="Avenir Book"/>
                <w:color w:val="2E1380"/>
                <w:sz w:val="21"/>
                <w:szCs w:val="21"/>
              </w:rPr>
              <w:t xml:space="preserve"> </w:t>
            </w:r>
          </w:p>
          <w:p w14:paraId="4F461BB0"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(the person registered with the Commission for social care inspection for Just Ask Care and Support)</w:t>
            </w:r>
          </w:p>
        </w:tc>
        <w:tc>
          <w:tcPr>
            <w:tcW w:w="2633" w:type="dxa"/>
            <w:vAlign w:val="center"/>
          </w:tcPr>
          <w:p w14:paraId="4FA12014" w14:textId="77777777" w:rsidR="00214F68" w:rsidRPr="0001112B" w:rsidRDefault="00214F68" w:rsidP="00677785">
            <w:pPr>
              <w:ind w:left="116"/>
              <w:rPr>
                <w:rFonts w:ascii="Avenir Book" w:hAnsi="Avenir Book"/>
                <w:sz w:val="21"/>
                <w:szCs w:val="21"/>
              </w:rPr>
            </w:pPr>
            <w:r w:rsidRPr="0001112B">
              <w:rPr>
                <w:rFonts w:ascii="Avenir Book" w:hAnsi="Avenir Book"/>
                <w:sz w:val="21"/>
                <w:szCs w:val="21"/>
              </w:rPr>
              <w:t>Stephen Hulbert</w:t>
            </w:r>
          </w:p>
        </w:tc>
      </w:tr>
      <w:tr w:rsidR="00214F68" w:rsidRPr="0001112B" w14:paraId="4A608123" w14:textId="77777777" w:rsidTr="00075811">
        <w:tc>
          <w:tcPr>
            <w:tcW w:w="6582" w:type="dxa"/>
          </w:tcPr>
          <w:p w14:paraId="25C3001E" w14:textId="77777777" w:rsidR="00214F68" w:rsidRPr="0001112B" w:rsidRDefault="00214F68" w:rsidP="00075811">
            <w:pPr>
              <w:ind w:left="41"/>
              <w:jc w:val="both"/>
              <w:rPr>
                <w:rFonts w:ascii="Avenir Book" w:hAnsi="Avenir Book"/>
                <w:color w:val="2E1380"/>
                <w:sz w:val="21"/>
                <w:szCs w:val="21"/>
              </w:rPr>
            </w:pPr>
            <w:r w:rsidRPr="0001112B">
              <w:rPr>
                <w:rFonts w:ascii="Avenir Book" w:hAnsi="Avenir Book"/>
                <w:b/>
                <w:color w:val="2E1380"/>
                <w:sz w:val="21"/>
                <w:szCs w:val="21"/>
              </w:rPr>
              <w:t>Registered Manager</w:t>
            </w:r>
            <w:r w:rsidRPr="0001112B">
              <w:rPr>
                <w:rFonts w:ascii="Avenir Book" w:hAnsi="Avenir Book"/>
                <w:color w:val="2E1380"/>
                <w:sz w:val="21"/>
                <w:szCs w:val="21"/>
              </w:rPr>
              <w:t xml:space="preserve">  </w:t>
            </w:r>
          </w:p>
          <w:p w14:paraId="44E84E8C"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 xml:space="preserve">(the person registered with the Commission for social care inspection for Just Ask Care and </w:t>
            </w:r>
            <w:proofErr w:type="gramStart"/>
            <w:r w:rsidRPr="0001112B">
              <w:rPr>
                <w:rFonts w:ascii="Avenir Book" w:hAnsi="Avenir Book"/>
                <w:sz w:val="21"/>
                <w:szCs w:val="21"/>
              </w:rPr>
              <w:t>Support )</w:t>
            </w:r>
            <w:proofErr w:type="gramEnd"/>
          </w:p>
        </w:tc>
        <w:tc>
          <w:tcPr>
            <w:tcW w:w="2633" w:type="dxa"/>
            <w:vAlign w:val="center"/>
          </w:tcPr>
          <w:p w14:paraId="1F1A2DEC" w14:textId="77777777" w:rsidR="00214F68" w:rsidRPr="0001112B" w:rsidRDefault="00214F68" w:rsidP="00677785">
            <w:pPr>
              <w:ind w:left="116"/>
              <w:rPr>
                <w:rFonts w:ascii="Avenir Book" w:hAnsi="Avenir Book"/>
                <w:sz w:val="21"/>
                <w:szCs w:val="21"/>
              </w:rPr>
            </w:pPr>
            <w:r w:rsidRPr="0001112B">
              <w:rPr>
                <w:rFonts w:ascii="Avenir Book" w:hAnsi="Avenir Book"/>
                <w:sz w:val="21"/>
                <w:szCs w:val="21"/>
              </w:rPr>
              <w:t>Stephen Hulbert</w:t>
            </w:r>
          </w:p>
        </w:tc>
      </w:tr>
      <w:tr w:rsidR="00214F68" w:rsidRPr="0001112B" w14:paraId="1354671C" w14:textId="77777777" w:rsidTr="00075811">
        <w:trPr>
          <w:trHeight w:val="547"/>
        </w:trPr>
        <w:tc>
          <w:tcPr>
            <w:tcW w:w="9215" w:type="dxa"/>
            <w:gridSpan w:val="2"/>
          </w:tcPr>
          <w:p w14:paraId="734703B6"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Just Ask Care and Support Community Interest Company</w:t>
            </w:r>
          </w:p>
          <w:p w14:paraId="066661D2"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Suite F3, Birkbeck</w:t>
            </w:r>
          </w:p>
          <w:p w14:paraId="20C35CC7"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Water Street</w:t>
            </w:r>
          </w:p>
          <w:p w14:paraId="01CB0D92"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Skipton</w:t>
            </w:r>
          </w:p>
          <w:p w14:paraId="65D45442"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North Yorkshire</w:t>
            </w:r>
          </w:p>
          <w:p w14:paraId="1DB146FE"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BD23 1PB</w:t>
            </w:r>
          </w:p>
          <w:p w14:paraId="34FD2EAE" w14:textId="77777777" w:rsidR="00214F68" w:rsidRPr="0001112B" w:rsidRDefault="00214F68" w:rsidP="00075811">
            <w:pPr>
              <w:ind w:left="41"/>
              <w:jc w:val="both"/>
              <w:rPr>
                <w:rFonts w:ascii="Avenir Book" w:hAnsi="Avenir Book"/>
                <w:sz w:val="21"/>
                <w:szCs w:val="21"/>
              </w:rPr>
            </w:pPr>
          </w:p>
          <w:p w14:paraId="6FF489B9" w14:textId="77777777" w:rsidR="00214F68" w:rsidRPr="0001112B" w:rsidRDefault="00214F68" w:rsidP="00075811">
            <w:pPr>
              <w:ind w:left="41"/>
              <w:jc w:val="both"/>
              <w:rPr>
                <w:rFonts w:ascii="Avenir Book" w:hAnsi="Avenir Book"/>
                <w:sz w:val="21"/>
                <w:szCs w:val="21"/>
              </w:rPr>
            </w:pPr>
            <w:r w:rsidRPr="0001112B">
              <w:rPr>
                <w:rFonts w:ascii="Avenir Book" w:hAnsi="Avenir Book"/>
                <w:sz w:val="21"/>
                <w:szCs w:val="21"/>
              </w:rPr>
              <w:t xml:space="preserve">Telephone: 01756 792834 </w:t>
            </w:r>
          </w:p>
        </w:tc>
      </w:tr>
    </w:tbl>
    <w:p w14:paraId="28045C0A" w14:textId="77777777" w:rsidR="00214F68" w:rsidRPr="0001112B" w:rsidRDefault="00214F68" w:rsidP="00E17DAC">
      <w:pPr>
        <w:ind w:left="-284"/>
        <w:jc w:val="both"/>
        <w:rPr>
          <w:rFonts w:ascii="Avenir Book" w:hAnsi="Avenir Book"/>
          <w:sz w:val="21"/>
          <w:szCs w:val="21"/>
        </w:rPr>
      </w:pPr>
    </w:p>
    <w:p w14:paraId="4A4BAE52" w14:textId="77777777" w:rsidR="00214F68" w:rsidRPr="0001112B" w:rsidRDefault="00214F68" w:rsidP="00E17DAC">
      <w:pPr>
        <w:ind w:left="-284"/>
        <w:jc w:val="both"/>
        <w:rPr>
          <w:rFonts w:ascii="Avenir Book" w:hAnsi="Avenir Book"/>
          <w:sz w:val="21"/>
          <w:szCs w:val="21"/>
        </w:rPr>
      </w:pPr>
    </w:p>
    <w:p w14:paraId="546B4C97" w14:textId="77777777" w:rsidR="00214F68" w:rsidRPr="0001112B" w:rsidRDefault="00214F68" w:rsidP="00E17DAC">
      <w:pPr>
        <w:ind w:left="-284"/>
        <w:jc w:val="both"/>
        <w:rPr>
          <w:rFonts w:ascii="Avenir Book" w:hAnsi="Avenir Book"/>
          <w:sz w:val="21"/>
          <w:szCs w:val="21"/>
        </w:rPr>
      </w:pPr>
    </w:p>
    <w:p w14:paraId="335C5CFA" w14:textId="77777777" w:rsidR="00214F68" w:rsidRDefault="00214F68" w:rsidP="00E17DAC">
      <w:pPr>
        <w:ind w:left="-284"/>
        <w:rPr>
          <w:rFonts w:ascii="Avenir Book" w:hAnsi="Avenir Book"/>
          <w:b/>
          <w:color w:val="2E1380"/>
          <w:sz w:val="21"/>
          <w:szCs w:val="21"/>
          <w:u w:val="single"/>
        </w:rPr>
      </w:pPr>
      <w:r>
        <w:rPr>
          <w:rFonts w:ascii="Avenir Book" w:hAnsi="Avenir Book"/>
          <w:b/>
          <w:color w:val="2E1380"/>
          <w:sz w:val="21"/>
          <w:szCs w:val="21"/>
          <w:u w:val="single"/>
        </w:rPr>
        <w:br w:type="page"/>
      </w:r>
    </w:p>
    <w:p w14:paraId="33661DAA" w14:textId="1F73AA63" w:rsidR="00214F68" w:rsidRPr="0001112B" w:rsidRDefault="00214F68" w:rsidP="00E17DAC">
      <w:pPr>
        <w:pStyle w:val="ListParagraph"/>
        <w:ind w:left="-284"/>
        <w:jc w:val="both"/>
        <w:rPr>
          <w:rFonts w:ascii="Avenir Book" w:hAnsi="Avenir Book"/>
          <w:b/>
          <w:color w:val="2E1380"/>
          <w:sz w:val="21"/>
          <w:szCs w:val="21"/>
          <w:u w:val="single"/>
        </w:rPr>
      </w:pPr>
      <w:r w:rsidRPr="0001112B">
        <w:rPr>
          <w:rFonts w:ascii="Avenir Book" w:hAnsi="Avenir Book"/>
          <w:b/>
          <w:color w:val="2E1380"/>
          <w:sz w:val="21"/>
          <w:szCs w:val="21"/>
          <w:u w:val="single"/>
        </w:rPr>
        <w:lastRenderedPageBreak/>
        <w:t xml:space="preserve">Complaints and Compliments </w:t>
      </w:r>
    </w:p>
    <w:p w14:paraId="6F8CD04E"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Just Ask Care and Support welcomes feedback on its services, especially from service users and their advocates, whether these are compliments, complaints, or suggestions for ways of doing things better. </w:t>
      </w:r>
    </w:p>
    <w:p w14:paraId="08204078" w14:textId="77777777" w:rsidR="00214F68" w:rsidRPr="0001112B" w:rsidRDefault="00214F68" w:rsidP="00E17DAC">
      <w:pPr>
        <w:ind w:left="-284"/>
        <w:jc w:val="both"/>
        <w:rPr>
          <w:rFonts w:ascii="Avenir Book" w:hAnsi="Avenir Book"/>
          <w:sz w:val="21"/>
          <w:szCs w:val="21"/>
        </w:rPr>
      </w:pPr>
    </w:p>
    <w:p w14:paraId="5855DFEF"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Service users should feel free to let the support workers working with them have any comments they wish to make. </w:t>
      </w:r>
    </w:p>
    <w:p w14:paraId="717CB155" w14:textId="77777777" w:rsidR="00214F68" w:rsidRPr="0001112B" w:rsidRDefault="00214F68" w:rsidP="00E17DAC">
      <w:pPr>
        <w:ind w:left="-284"/>
        <w:jc w:val="both"/>
        <w:rPr>
          <w:rFonts w:ascii="Avenir Book" w:hAnsi="Avenir Book"/>
          <w:sz w:val="21"/>
          <w:szCs w:val="21"/>
        </w:rPr>
      </w:pPr>
    </w:p>
    <w:p w14:paraId="57ABFE17"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Should the service users prefer to take up the matter with someone else within the organisation or if they feel that a point that they have made is not being taken seriously or acted on, they can ask to be put in touch with the Registered Manager. </w:t>
      </w:r>
    </w:p>
    <w:p w14:paraId="7C3FAE11" w14:textId="77777777" w:rsidR="00214F68" w:rsidRPr="0001112B" w:rsidRDefault="00214F68" w:rsidP="00E17DAC">
      <w:pPr>
        <w:ind w:left="-284"/>
        <w:jc w:val="both"/>
        <w:rPr>
          <w:rFonts w:ascii="Avenir Book" w:hAnsi="Avenir Book"/>
          <w:sz w:val="21"/>
          <w:szCs w:val="21"/>
        </w:rPr>
      </w:pPr>
    </w:p>
    <w:p w14:paraId="3205A9BA"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If anyone feels that Just Ask Care and Support has not dealt with a complaint to their satisfaction, they have the right to complain to the Commission for Social Care Inspection, which regulates our service. </w:t>
      </w:r>
    </w:p>
    <w:p w14:paraId="1E4D1F76" w14:textId="77777777" w:rsidR="00214F68" w:rsidRPr="0001112B" w:rsidRDefault="00214F68" w:rsidP="00E17DAC">
      <w:pPr>
        <w:ind w:left="-284"/>
        <w:jc w:val="both"/>
        <w:rPr>
          <w:rFonts w:ascii="Avenir Book" w:hAnsi="Avenir Book"/>
          <w:sz w:val="21"/>
          <w:szCs w:val="21"/>
        </w:rPr>
      </w:pPr>
    </w:p>
    <w:p w14:paraId="0FBCB202"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CARE QUALITY COMMISSION</w:t>
      </w:r>
    </w:p>
    <w:p w14:paraId="5505BCC9"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WEST CITYGATE </w:t>
      </w:r>
    </w:p>
    <w:p w14:paraId="58283E7D"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GALLOWGATE </w:t>
      </w:r>
    </w:p>
    <w:p w14:paraId="1AF22897"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NEWCASTLE UPON TYNE </w:t>
      </w:r>
    </w:p>
    <w:p w14:paraId="570BE0E7" w14:textId="77777777" w:rsidR="00214F68" w:rsidRPr="0001112B" w:rsidRDefault="00214F68" w:rsidP="00E17DAC">
      <w:pPr>
        <w:ind w:left="-284"/>
        <w:jc w:val="both"/>
        <w:rPr>
          <w:rFonts w:ascii="Avenir Book" w:hAnsi="Avenir Book"/>
          <w:sz w:val="21"/>
          <w:szCs w:val="21"/>
        </w:rPr>
      </w:pPr>
      <w:r w:rsidRPr="0001112B">
        <w:rPr>
          <w:rFonts w:ascii="Avenir Book" w:hAnsi="Avenir Book"/>
          <w:sz w:val="21"/>
          <w:szCs w:val="21"/>
        </w:rPr>
        <w:t xml:space="preserve">NE1 4PA </w:t>
      </w:r>
    </w:p>
    <w:p w14:paraId="7DBFD2A9" w14:textId="77777777" w:rsidR="00214F68" w:rsidRPr="0001112B" w:rsidRDefault="00214F68" w:rsidP="00E17DAC">
      <w:pPr>
        <w:ind w:left="-284"/>
        <w:jc w:val="both"/>
        <w:rPr>
          <w:rFonts w:ascii="Avenir Book" w:hAnsi="Avenir Book"/>
          <w:sz w:val="21"/>
          <w:szCs w:val="21"/>
        </w:rPr>
      </w:pPr>
    </w:p>
    <w:p w14:paraId="430187F1" w14:textId="77777777" w:rsidR="00214F68" w:rsidRPr="0001112B" w:rsidRDefault="00214F68" w:rsidP="00E17DAC">
      <w:pPr>
        <w:ind w:left="-284"/>
        <w:jc w:val="both"/>
        <w:rPr>
          <w:rFonts w:ascii="Avenir Book" w:hAnsi="Avenir Book"/>
          <w:sz w:val="21"/>
          <w:szCs w:val="21"/>
        </w:rPr>
      </w:pPr>
    </w:p>
    <w:p w14:paraId="2CC90DA1" w14:textId="77777777" w:rsidR="00214F68" w:rsidRPr="0001112B" w:rsidRDefault="00214F68" w:rsidP="00E17DAC">
      <w:pPr>
        <w:ind w:left="-284"/>
        <w:jc w:val="both"/>
        <w:rPr>
          <w:rFonts w:ascii="Avenir Book" w:hAnsi="Avenir Book"/>
          <w:sz w:val="21"/>
          <w:szCs w:val="21"/>
        </w:rPr>
      </w:pPr>
    </w:p>
    <w:p w14:paraId="381CB49A" w14:textId="77777777" w:rsidR="00214F68" w:rsidRPr="0001112B" w:rsidRDefault="00214F68" w:rsidP="00E17DAC">
      <w:pPr>
        <w:ind w:left="-284"/>
        <w:jc w:val="both"/>
        <w:rPr>
          <w:rFonts w:ascii="Avenir Book" w:hAnsi="Avenir Book"/>
          <w:sz w:val="21"/>
          <w:szCs w:val="21"/>
        </w:rPr>
      </w:pPr>
    </w:p>
    <w:p w14:paraId="40494CFD" w14:textId="77777777" w:rsidR="00214F68" w:rsidRPr="00214F68" w:rsidRDefault="00214F68" w:rsidP="00E17DAC">
      <w:pPr>
        <w:ind w:left="-284"/>
        <w:jc w:val="both"/>
        <w:rPr>
          <w:rFonts w:ascii="Avenir Book" w:hAnsi="Avenir Book"/>
          <w:sz w:val="24"/>
          <w:szCs w:val="24"/>
        </w:rPr>
      </w:pPr>
      <w:r w:rsidRPr="00214F68">
        <w:rPr>
          <w:rFonts w:ascii="Avenir Book" w:hAnsi="Avenir Book"/>
        </w:rPr>
        <w:t>This statement of purpose is available in large print, if required. A member of the Just Ask Care and Support management team can also, if requested, read through the conte</w:t>
      </w:r>
      <w:r w:rsidRPr="00214F68">
        <w:rPr>
          <w:rFonts w:ascii="Avenir Book" w:hAnsi="Avenir Book"/>
          <w:sz w:val="24"/>
          <w:szCs w:val="24"/>
        </w:rPr>
        <w:t xml:space="preserve">nts and explain each part in detail. </w:t>
      </w:r>
    </w:p>
    <w:p w14:paraId="0976AB66" w14:textId="77777777" w:rsidR="00EE4783" w:rsidRPr="00835197" w:rsidRDefault="00EE4783" w:rsidP="00E17DAC">
      <w:pPr>
        <w:ind w:left="-284"/>
      </w:pPr>
    </w:p>
    <w:sectPr w:rsidR="00EE4783" w:rsidRPr="00835197" w:rsidSect="00E17DAC">
      <w:headerReference w:type="default" r:id="rId8"/>
      <w:footerReference w:type="default" r:id="rId9"/>
      <w:headerReference w:type="first" r:id="rId10"/>
      <w:footerReference w:type="first" r:id="rId11"/>
      <w:pgSz w:w="11906" w:h="16838" w:code="9"/>
      <w:pgMar w:top="2235" w:right="849" w:bottom="1440" w:left="1134" w:header="0" w:footer="1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44126" w14:textId="77777777" w:rsidR="000021A4" w:rsidRDefault="000021A4" w:rsidP="00C64630">
      <w:r>
        <w:separator/>
      </w:r>
    </w:p>
  </w:endnote>
  <w:endnote w:type="continuationSeparator" w:id="0">
    <w:p w14:paraId="6543D8A6" w14:textId="77777777" w:rsidR="000021A4" w:rsidRDefault="000021A4" w:rsidP="00C6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 w:name="Arial Rounded MT Bold">
    <w:panose1 w:val="020F070403050403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449E" w14:textId="77777777" w:rsidR="00CE0957" w:rsidRPr="00E34ECD" w:rsidRDefault="00CE0957" w:rsidP="00CE0957">
    <w:pPr>
      <w:pStyle w:val="Header"/>
      <w:tabs>
        <w:tab w:val="right" w:pos="9356"/>
      </w:tabs>
      <w:rPr>
        <w:rFonts w:ascii="Avenir Book" w:hAnsi="Avenir Book" w:cs="Arial"/>
        <w:b/>
        <w:sz w:val="11"/>
      </w:rPr>
    </w:pPr>
    <w:r w:rsidRPr="00E34ECD">
      <w:rPr>
        <w:rFonts w:ascii="Avenir Book" w:hAnsi="Avenir Book"/>
        <w:noProof/>
        <w:lang w:eastAsia="en-GB"/>
      </w:rPr>
      <mc:AlternateContent>
        <mc:Choice Requires="wps">
          <w:drawing>
            <wp:anchor distT="0" distB="0" distL="114300" distR="114300" simplePos="0" relativeHeight="251681792" behindDoc="0" locked="0" layoutInCell="1" allowOverlap="1" wp14:anchorId="0EBC161C" wp14:editId="60A8EDE9">
              <wp:simplePos x="0" y="0"/>
              <wp:positionH relativeFrom="column">
                <wp:posOffset>4799965</wp:posOffset>
              </wp:positionH>
              <wp:positionV relativeFrom="paragraph">
                <wp:posOffset>85090</wp:posOffset>
              </wp:positionV>
              <wp:extent cx="1692910" cy="52197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2910" cy="521970"/>
                      </a:xfrm>
                      <a:prstGeom prst="rect">
                        <a:avLst/>
                      </a:prstGeom>
                      <a:noFill/>
                      <a:ln w="6350">
                        <a:noFill/>
                      </a:ln>
                      <a:effectLst/>
                    </wps:spPr>
                    <wps:txbx>
                      <w:txbxContent>
                        <w:p w14:paraId="4B66A28C" w14:textId="77777777" w:rsidR="00CE0957" w:rsidRPr="00EE4783" w:rsidRDefault="00CE0957" w:rsidP="00CE0957">
                          <w:pPr>
                            <w:pStyle w:val="Header"/>
                            <w:tabs>
                              <w:tab w:val="clear" w:pos="9026"/>
                              <w:tab w:val="right" w:pos="9639"/>
                            </w:tabs>
                            <w:rPr>
                              <w:rFonts w:ascii="Avenir Book" w:hAnsi="Avenir Book"/>
                              <w:color w:val="2E1381"/>
                              <w:sz w:val="16"/>
                              <w:szCs w:val="21"/>
                            </w:rPr>
                          </w:pPr>
                          <w:r w:rsidRPr="00EE4783">
                            <w:rPr>
                              <w:rFonts w:ascii="Avenir Book" w:eastAsia="Wingdings" w:hAnsi="Avenir Book" w:cs="Wingdings"/>
                              <w:color w:val="2E1381"/>
                              <w:sz w:val="16"/>
                              <w:szCs w:val="21"/>
                            </w:rPr>
                            <w:t xml:space="preserve">telephone: </w:t>
                          </w:r>
                          <w:r w:rsidRPr="00EE4783">
                            <w:rPr>
                              <w:rFonts w:ascii="Avenir Book" w:hAnsi="Avenir Book"/>
                              <w:color w:val="2E1381"/>
                              <w:sz w:val="16"/>
                              <w:szCs w:val="21"/>
                            </w:rPr>
                            <w:t xml:space="preserve"> 01756 792834</w:t>
                          </w:r>
                        </w:p>
                        <w:p w14:paraId="3B76A196" w14:textId="77777777" w:rsidR="00CE0957" w:rsidRPr="00EE4783" w:rsidRDefault="00CE0957" w:rsidP="00CE0957">
                          <w:pPr>
                            <w:pStyle w:val="Header"/>
                            <w:tabs>
                              <w:tab w:val="clear" w:pos="9026"/>
                              <w:tab w:val="right" w:pos="9639"/>
                            </w:tabs>
                            <w:rPr>
                              <w:rFonts w:ascii="Avenir Book" w:hAnsi="Avenir Book"/>
                              <w:color w:val="2E1381"/>
                              <w:sz w:val="16"/>
                              <w:szCs w:val="21"/>
                            </w:rPr>
                          </w:pPr>
                          <w:r w:rsidRPr="00EE4783">
                            <w:rPr>
                              <w:rFonts w:ascii="Avenir Book" w:eastAsia="Wingdings" w:hAnsi="Avenir Book" w:cs="Wingdings"/>
                              <w:color w:val="2E1381"/>
                              <w:sz w:val="16"/>
                              <w:szCs w:val="21"/>
                            </w:rPr>
                            <w:t xml:space="preserve">email: </w:t>
                          </w:r>
                          <w:r w:rsidRPr="00EE4783">
                            <w:rPr>
                              <w:rFonts w:ascii="Avenir Book" w:hAnsi="Avenir Book"/>
                              <w:color w:val="2E1381"/>
                              <w:sz w:val="16"/>
                              <w:szCs w:val="21"/>
                            </w:rPr>
                            <w:t xml:space="preserve">info@justaskcare.org </w:t>
                          </w:r>
                        </w:p>
                        <w:p w14:paraId="5121D155" w14:textId="77777777" w:rsidR="00CE0957" w:rsidRPr="00EE4783" w:rsidRDefault="00CE0957" w:rsidP="00CE0957">
                          <w:pPr>
                            <w:pStyle w:val="Header"/>
                            <w:tabs>
                              <w:tab w:val="clear" w:pos="9026"/>
                              <w:tab w:val="right" w:pos="9639"/>
                            </w:tabs>
                            <w:rPr>
                              <w:rFonts w:ascii="Avenir Book" w:hAnsi="Avenir Book"/>
                              <w:color w:val="2E1381"/>
                              <w:sz w:val="16"/>
                              <w:szCs w:val="21"/>
                            </w:rPr>
                          </w:pPr>
                          <w:r w:rsidRPr="00EE4783">
                            <w:rPr>
                              <w:rFonts w:ascii="Avenir Book" w:eastAsia="Wingdings" w:hAnsi="Avenir Book" w:cs="Wingdings"/>
                              <w:color w:val="2E1381"/>
                              <w:sz w:val="16"/>
                              <w:szCs w:val="21"/>
                            </w:rPr>
                            <w:t>website:</w:t>
                          </w:r>
                          <w:r w:rsidRPr="00EE4783">
                            <w:rPr>
                              <w:rFonts w:ascii="Avenir Book" w:hAnsi="Avenir Book"/>
                              <w:color w:val="2E1381"/>
                              <w:sz w:val="16"/>
                              <w:szCs w:val="21"/>
                            </w:rPr>
                            <w:t xml:space="preserve"> www.justaskcare.org</w:t>
                          </w:r>
                        </w:p>
                        <w:p w14:paraId="19687B8E" w14:textId="77777777" w:rsidR="00CE0957" w:rsidRDefault="00CE0957" w:rsidP="00CE09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EBC161C" id="_x0000_t202" coordsize="21600,21600" o:spt="202" path="m,l,21600r21600,l21600,xe">
              <v:stroke joinstyle="miter"/>
              <v:path gradientshapeok="t" o:connecttype="rect"/>
            </v:shapetype>
            <v:shape id="Text Box 5" o:spid="_x0000_s1027" type="#_x0000_t202" style="position:absolute;margin-left:377.95pt;margin-top:6.7pt;width:133.3pt;height:41.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" filled="f" stroked="f" strokeweight=".5pt">
              <v:textbox>
                <w:txbxContent>
                  <w:p w14:paraId="4B66A28C" w14:textId="77777777" w:rsidR="00CE0957" w:rsidRPr="00EE4783" w:rsidRDefault="00CE0957" w:rsidP="00CE0957">
                    <w:pPr>
                      <w:pStyle w:val="Header"/>
                      <w:tabs>
                        <w:tab w:val="clear" w:pos="9026"/>
                        <w:tab w:val="right" w:pos="9639"/>
                      </w:tabs>
                      <w:rPr>
                        <w:rFonts w:ascii="Avenir Book" w:hAnsi="Avenir Book"/>
                        <w:color w:val="2E1381"/>
                        <w:sz w:val="16"/>
                        <w:szCs w:val="21"/>
                      </w:rPr>
                    </w:pPr>
                    <w:r w:rsidRPr="00EE4783">
                      <w:rPr>
                        <w:rFonts w:ascii="Avenir Book" w:eastAsia="Wingdings" w:hAnsi="Avenir Book" w:cs="Wingdings"/>
                        <w:color w:val="2E1381"/>
                        <w:sz w:val="16"/>
                        <w:szCs w:val="21"/>
                      </w:rPr>
                      <w:t xml:space="preserve">telephone: </w:t>
                    </w:r>
                    <w:r w:rsidRPr="00EE4783">
                      <w:rPr>
                        <w:rFonts w:ascii="Avenir Book" w:hAnsi="Avenir Book"/>
                        <w:color w:val="2E1381"/>
                        <w:sz w:val="16"/>
                        <w:szCs w:val="21"/>
                      </w:rPr>
                      <w:t xml:space="preserve"> 01756 792834</w:t>
                    </w:r>
                  </w:p>
                  <w:p w14:paraId="3B76A196" w14:textId="77777777" w:rsidR="00CE0957" w:rsidRPr="00EE4783" w:rsidRDefault="00CE0957" w:rsidP="00CE0957">
                    <w:pPr>
                      <w:pStyle w:val="Header"/>
                      <w:tabs>
                        <w:tab w:val="clear" w:pos="9026"/>
                        <w:tab w:val="right" w:pos="9639"/>
                      </w:tabs>
                      <w:rPr>
                        <w:rFonts w:ascii="Avenir Book" w:hAnsi="Avenir Book"/>
                        <w:color w:val="2E1381"/>
                        <w:sz w:val="16"/>
                        <w:szCs w:val="21"/>
                      </w:rPr>
                    </w:pPr>
                    <w:r w:rsidRPr="00EE4783">
                      <w:rPr>
                        <w:rFonts w:ascii="Avenir Book" w:eastAsia="Wingdings" w:hAnsi="Avenir Book" w:cs="Wingdings"/>
                        <w:color w:val="2E1381"/>
                        <w:sz w:val="16"/>
                        <w:szCs w:val="21"/>
                      </w:rPr>
                      <w:t xml:space="preserve">email: </w:t>
                    </w:r>
                    <w:r w:rsidRPr="00EE4783">
                      <w:rPr>
                        <w:rFonts w:ascii="Avenir Book" w:hAnsi="Avenir Book"/>
                        <w:color w:val="2E1381"/>
                        <w:sz w:val="16"/>
                        <w:szCs w:val="21"/>
                      </w:rPr>
                      <w:t xml:space="preserve">info@justaskcare.org </w:t>
                    </w:r>
                  </w:p>
                  <w:p w14:paraId="5121D155" w14:textId="77777777" w:rsidR="00CE0957" w:rsidRPr="00EE4783" w:rsidRDefault="00CE0957" w:rsidP="00CE0957">
                    <w:pPr>
                      <w:pStyle w:val="Header"/>
                      <w:tabs>
                        <w:tab w:val="clear" w:pos="9026"/>
                        <w:tab w:val="right" w:pos="9639"/>
                      </w:tabs>
                      <w:rPr>
                        <w:rFonts w:ascii="Avenir Book" w:hAnsi="Avenir Book"/>
                        <w:color w:val="2E1381"/>
                        <w:sz w:val="16"/>
                        <w:szCs w:val="21"/>
                      </w:rPr>
                    </w:pPr>
                    <w:r w:rsidRPr="00EE4783">
                      <w:rPr>
                        <w:rFonts w:ascii="Avenir Book" w:eastAsia="Wingdings" w:hAnsi="Avenir Book" w:cs="Wingdings"/>
                        <w:color w:val="2E1381"/>
                        <w:sz w:val="16"/>
                        <w:szCs w:val="21"/>
                      </w:rPr>
                      <w:t>website:</w:t>
                    </w:r>
                    <w:r w:rsidRPr="00EE4783">
                      <w:rPr>
                        <w:rFonts w:ascii="Avenir Book" w:hAnsi="Avenir Book"/>
                        <w:color w:val="2E1381"/>
                        <w:sz w:val="16"/>
                        <w:szCs w:val="21"/>
                      </w:rPr>
                      <w:t xml:space="preserve"> www.justaskcare.org</w:t>
                    </w:r>
                  </w:p>
                  <w:p w14:paraId="19687B8E" w14:textId="77777777" w:rsidR="00CE0957" w:rsidRDefault="00CE0957" w:rsidP="00CE0957"/>
                </w:txbxContent>
              </v:textbox>
              <w10:wrap type="square"/>
            </v:shape>
          </w:pict>
        </mc:Fallback>
      </mc:AlternateContent>
    </w:r>
    <w:r w:rsidRPr="00E34ECD">
      <w:rPr>
        <w:rFonts w:ascii="Avenir Book" w:hAnsi="Avenir Book" w:cs="Arial"/>
        <w:b/>
        <w:sz w:val="11"/>
      </w:rPr>
      <w:t xml:space="preserve">Just Ask </w:t>
    </w:r>
    <w:r>
      <w:rPr>
        <w:rFonts w:ascii="Avenir Book" w:hAnsi="Avenir Book" w:cs="Arial"/>
        <w:b/>
        <w:sz w:val="11"/>
      </w:rPr>
      <w:t>Care and Support</w:t>
    </w:r>
    <w:r w:rsidRPr="00E34ECD">
      <w:rPr>
        <w:rFonts w:ascii="Avenir Book" w:hAnsi="Avenir Book" w:cs="Arial"/>
        <w:b/>
        <w:sz w:val="11"/>
      </w:rPr>
      <w:t xml:space="preserve"> </w:t>
    </w:r>
    <w:proofErr w:type="spellStart"/>
    <w:r>
      <w:rPr>
        <w:rFonts w:ascii="Avenir Book" w:hAnsi="Avenir Book" w:cs="Arial"/>
        <w:b/>
        <w:sz w:val="11"/>
      </w:rPr>
      <w:t>cic</w:t>
    </w:r>
    <w:proofErr w:type="spellEnd"/>
    <w:r w:rsidRPr="00E34ECD">
      <w:rPr>
        <w:rFonts w:ascii="Avenir Book" w:hAnsi="Avenir Book" w:cs="Arial"/>
        <w:b/>
        <w:sz w:val="11"/>
      </w:rPr>
      <w:tab/>
    </w:r>
  </w:p>
  <w:p w14:paraId="0D9D6114" w14:textId="77777777" w:rsidR="00CE0957" w:rsidRPr="00E34ECD" w:rsidRDefault="00DA060D" w:rsidP="00CE0957">
    <w:pPr>
      <w:pStyle w:val="Header"/>
      <w:tabs>
        <w:tab w:val="right" w:pos="9356"/>
      </w:tabs>
      <w:rPr>
        <w:rFonts w:ascii="Avenir Book" w:hAnsi="Avenir Book" w:cs="Arial"/>
        <w:bCs/>
        <w:sz w:val="11"/>
      </w:rPr>
    </w:pPr>
    <w:r>
      <w:rPr>
        <w:rFonts w:ascii="Avenir Book" w:hAnsi="Avenir Book" w:cs="Arial"/>
        <w:bCs/>
        <w:noProof/>
        <w:sz w:val="11"/>
      </w:rPr>
      <mc:AlternateContent>
        <mc:Choice Requires="wpg">
          <w:drawing>
            <wp:anchor distT="0" distB="0" distL="114300" distR="114300" simplePos="0" relativeHeight="251686912" behindDoc="0" locked="0" layoutInCell="1" allowOverlap="1" wp14:anchorId="4BBBF742" wp14:editId="0509833C">
              <wp:simplePos x="0" y="0"/>
              <wp:positionH relativeFrom="column">
                <wp:posOffset>2271395</wp:posOffset>
              </wp:positionH>
              <wp:positionV relativeFrom="paragraph">
                <wp:posOffset>14605</wp:posOffset>
              </wp:positionV>
              <wp:extent cx="1834515" cy="593725"/>
              <wp:effectExtent l="0" t="0" r="0" b="3175"/>
              <wp:wrapThrough wrapText="bothSides">
                <wp:wrapPolygon edited="0">
                  <wp:start x="2093" y="0"/>
                  <wp:lineTo x="1196" y="1848"/>
                  <wp:lineTo x="0" y="6006"/>
                  <wp:lineTo x="0" y="21253"/>
                  <wp:lineTo x="13907" y="21253"/>
                  <wp:lineTo x="20187" y="21253"/>
                  <wp:lineTo x="20935" y="20329"/>
                  <wp:lineTo x="20336" y="14785"/>
                  <wp:lineTo x="20486" y="2310"/>
                  <wp:lineTo x="18393" y="462"/>
                  <wp:lineTo x="12112" y="0"/>
                  <wp:lineTo x="2093" y="0"/>
                </wp:wrapPolygon>
              </wp:wrapThrough>
              <wp:docPr id="740113473" name="Group 2"/>
              <wp:cNvGraphicFramePr/>
              <a:graphic xmlns:a="http://schemas.openxmlformats.org/drawingml/2006/main">
                <a:graphicData uri="http://schemas.microsoft.com/office/word/2010/wordprocessingGroup">
                  <wpg:wgp>
                    <wpg:cNvGrpSpPr/>
                    <wpg:grpSpPr>
                      <a:xfrm>
                        <a:off x="0" y="0"/>
                        <a:ext cx="1834515" cy="593725"/>
                        <a:chOff x="0" y="0"/>
                        <a:chExt cx="1834588" cy="593725"/>
                      </a:xfrm>
                    </wpg:grpSpPr>
                    <pic:pic xmlns:pic="http://schemas.openxmlformats.org/drawingml/2006/picture">
                      <pic:nvPicPr>
                        <pic:cNvPr id="2120931703" name="Picture 1" descr="A blue circle with white text and green ribbon&#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16582" y="23462"/>
                          <a:ext cx="718006" cy="565818"/>
                        </a:xfrm>
                        <a:prstGeom prst="rect">
                          <a:avLst/>
                        </a:prstGeom>
                      </pic:spPr>
                    </pic:pic>
                    <pic:pic xmlns:pic="http://schemas.openxmlformats.org/drawingml/2006/picture">
                      <pic:nvPicPr>
                        <pic:cNvPr id="1958356480" name="Picture 302883222" descr="A green sign with white text&#10;&#10;Description automatically generated with low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93725" cy="593725"/>
                        </a:xfrm>
                        <a:prstGeom prst="rect">
                          <a:avLst/>
                        </a:prstGeom>
                      </pic:spPr>
                    </pic:pic>
                    <pic:pic xmlns:pic="http://schemas.openxmlformats.org/drawingml/2006/picture">
                      <pic:nvPicPr>
                        <pic:cNvPr id="103884677" name="Picture 433449140" descr="A blue circle with white text and green ribbon&#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15073" y="0"/>
                          <a:ext cx="751840" cy="593725"/>
                        </a:xfrm>
                        <a:prstGeom prst="rect">
                          <a:avLst/>
                        </a:prstGeom>
                      </pic:spPr>
                    </pic:pic>
                  </wpg:wgp>
                </a:graphicData>
              </a:graphic>
              <wp14:sizeRelH relativeFrom="margin">
                <wp14:pctWidth>0</wp14:pctWidth>
              </wp14:sizeRelH>
            </wp:anchor>
          </w:drawing>
        </mc:Choice>
        <mc:Fallback>
          <w:pict>
            <v:group w14:anchorId="2CB07984" id="Group 2" o:spid="_x0000_s1026" style="position:absolute;margin-left:178.85pt;margin-top:1.15pt;width:144.45pt;height:46.75pt;z-index:251686912;mso-width-relative:margin" coordsize="18345,59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ue circle with white text and green ribbon&#10;&#10;AI-generated content may be incorrect." style="position:absolute;left:11165;top:234;width:7180;height:56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">
                <v:imagedata r:id="rId4" o:title="A blue circle with white text and green ribbon&#10;&#10;AI-generated content may be incorrect"/>
              </v:shape>
              <v:shape id="Picture 302883222" o:spid="_x0000_s1028" type="#_x0000_t75" alt="A green sign with white text&#10;&#10;Description automatically generated with low confidence" style="position:absolute;width:5937;height:59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">
                <v:imagedata r:id="rId5" o:title="A green sign with white text&#10;&#10;Description automatically generated with low confidence"/>
              </v:shape>
              <v:shape id="Picture 433449140" o:spid="_x0000_s1029" type="#_x0000_t75" alt="A blue circle with white text and green ribbon&#10;&#10;Description automatically generated" style="position:absolute;left:5150;width:7519;height:59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">
                <v:imagedata r:id="rId6" o:title="A blue circle with white text and green ribbon&#10;&#10;Description automatically generated"/>
              </v:shape>
              <w10:wrap type="through"/>
            </v:group>
          </w:pict>
        </mc:Fallback>
      </mc:AlternateContent>
    </w:r>
    <w:r w:rsidR="00CE0957" w:rsidRPr="00E34ECD">
      <w:rPr>
        <w:rFonts w:ascii="Avenir Book" w:hAnsi="Avenir Book" w:cs="Arial"/>
        <w:bCs/>
        <w:sz w:val="11"/>
      </w:rPr>
      <w:t>Suite F3, Birkbeck</w:t>
    </w:r>
  </w:p>
  <w:p w14:paraId="69A20385" w14:textId="77777777" w:rsidR="00CE0957" w:rsidRPr="00E34ECD" w:rsidRDefault="00CE0957" w:rsidP="00CE0957">
    <w:pPr>
      <w:pStyle w:val="Header"/>
      <w:tabs>
        <w:tab w:val="right" w:pos="9356"/>
      </w:tabs>
      <w:rPr>
        <w:rFonts w:ascii="Avenir Book" w:hAnsi="Avenir Book" w:cs="Arial"/>
        <w:bCs/>
        <w:sz w:val="11"/>
      </w:rPr>
    </w:pPr>
    <w:r w:rsidRPr="00E34ECD">
      <w:rPr>
        <w:rFonts w:ascii="Avenir Book" w:hAnsi="Avenir Book" w:cs="Arial"/>
        <w:bCs/>
        <w:sz w:val="11"/>
      </w:rPr>
      <w:t>Water Street</w:t>
    </w:r>
  </w:p>
  <w:p w14:paraId="076DFB8F" w14:textId="77777777" w:rsidR="00CE0957" w:rsidRPr="00E34ECD" w:rsidRDefault="00CE0957" w:rsidP="00CE0957">
    <w:pPr>
      <w:pStyle w:val="Header"/>
      <w:tabs>
        <w:tab w:val="right" w:pos="9356"/>
      </w:tabs>
      <w:rPr>
        <w:rFonts w:ascii="Avenir Book" w:hAnsi="Avenir Book" w:cs="Arial"/>
        <w:bCs/>
        <w:sz w:val="11"/>
      </w:rPr>
    </w:pPr>
    <w:r w:rsidRPr="00E34ECD">
      <w:rPr>
        <w:rFonts w:ascii="Avenir Book" w:hAnsi="Avenir Book" w:cs="Arial"/>
        <w:bCs/>
        <w:sz w:val="11"/>
      </w:rPr>
      <w:t>Skipton</w:t>
    </w:r>
  </w:p>
  <w:p w14:paraId="21584231" w14:textId="77777777" w:rsidR="00CE0957" w:rsidRPr="00E34ECD" w:rsidRDefault="00CE0957" w:rsidP="00CE0957">
    <w:pPr>
      <w:pStyle w:val="Header"/>
      <w:tabs>
        <w:tab w:val="right" w:pos="9356"/>
      </w:tabs>
      <w:rPr>
        <w:rFonts w:ascii="Avenir Book" w:hAnsi="Avenir Book" w:cs="Arial"/>
        <w:bCs/>
        <w:sz w:val="11"/>
      </w:rPr>
    </w:pPr>
    <w:r w:rsidRPr="00E34ECD">
      <w:rPr>
        <w:rFonts w:ascii="Avenir Book" w:hAnsi="Avenir Book" w:cs="Arial"/>
        <w:bCs/>
        <w:sz w:val="11"/>
      </w:rPr>
      <w:t xml:space="preserve">North Yorkshire </w:t>
    </w:r>
  </w:p>
  <w:p w14:paraId="51F00FD7" w14:textId="77777777" w:rsidR="00CE0957" w:rsidRPr="00E34ECD" w:rsidRDefault="00CE0957" w:rsidP="00CE0957">
    <w:pPr>
      <w:pStyle w:val="Header"/>
      <w:rPr>
        <w:rFonts w:ascii="Avenir Book" w:hAnsi="Avenir Book" w:cs="Arial"/>
        <w:bCs/>
        <w:sz w:val="11"/>
      </w:rPr>
    </w:pPr>
    <w:r w:rsidRPr="00E34ECD">
      <w:rPr>
        <w:rFonts w:ascii="Avenir Book" w:hAnsi="Avenir Book" w:cs="Arial"/>
        <w:bCs/>
        <w:sz w:val="11"/>
      </w:rPr>
      <w:t>BD23 1PB</w:t>
    </w:r>
  </w:p>
  <w:p w14:paraId="019C943C" w14:textId="77777777" w:rsidR="00CE0957" w:rsidRPr="00E34ECD" w:rsidRDefault="00CE0957" w:rsidP="00CE0957">
    <w:pPr>
      <w:rPr>
        <w:rFonts w:ascii="Avenir Book" w:hAnsi="Avenir Book" w:cs="Arial"/>
        <w:b/>
        <w:sz w:val="11"/>
      </w:rPr>
    </w:pPr>
  </w:p>
  <w:p w14:paraId="6EEF6F33" w14:textId="77777777" w:rsidR="002D2693" w:rsidRPr="00CE0957" w:rsidRDefault="00CE0957" w:rsidP="00CE0957">
    <w:pPr>
      <w:rPr>
        <w:rFonts w:ascii="Avenir Book" w:hAnsi="Avenir Book" w:cs="Arial"/>
        <w:sz w:val="11"/>
      </w:rPr>
    </w:pPr>
    <w:r w:rsidRPr="00E34ECD">
      <w:rPr>
        <w:rFonts w:ascii="Avenir Book" w:hAnsi="Avenir Book" w:cs="Arial"/>
        <w:b/>
        <w:sz w:val="11"/>
      </w:rPr>
      <w:t>Company No: 8652633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62D9" w14:textId="77777777" w:rsidR="00CC4793" w:rsidRPr="00CC4793" w:rsidRDefault="00CC4793" w:rsidP="00CC4793">
    <w:pPr>
      <w:pStyle w:val="Header"/>
      <w:pBdr>
        <w:bottom w:val="single" w:sz="18" w:space="0" w:color="2E1380"/>
      </w:pBdr>
      <w:ind w:left="-1134" w:right="-1134"/>
      <w:rPr>
        <w:sz w:val="6"/>
        <w:szCs w:val="6"/>
      </w:rPr>
    </w:pPr>
  </w:p>
  <w:p w14:paraId="6D8508DA" w14:textId="77777777" w:rsidR="00CC4793" w:rsidRPr="00CE0957" w:rsidRDefault="00CC4793" w:rsidP="00C61951">
    <w:pPr>
      <w:pStyle w:val="Header"/>
      <w:tabs>
        <w:tab w:val="right" w:pos="9356"/>
      </w:tabs>
      <w:rPr>
        <w:rFonts w:ascii="Avenir Book" w:hAnsi="Avenir Book" w:cs="Arial"/>
        <w:b/>
        <w:sz w:val="12"/>
      </w:rPr>
    </w:pPr>
  </w:p>
  <w:p w14:paraId="23B19439" w14:textId="77777777" w:rsidR="002D2693" w:rsidRPr="00CE0957" w:rsidRDefault="00DF3660" w:rsidP="00C61951">
    <w:pPr>
      <w:pStyle w:val="Header"/>
      <w:tabs>
        <w:tab w:val="right" w:pos="9356"/>
      </w:tabs>
      <w:rPr>
        <w:rFonts w:ascii="Avenir Book" w:hAnsi="Avenir Book" w:cs="Arial"/>
        <w:b/>
        <w:sz w:val="12"/>
      </w:rPr>
    </w:pPr>
    <w:r w:rsidRPr="00CE0957">
      <w:rPr>
        <w:rFonts w:ascii="Avenir Book" w:hAnsi="Avenir Book"/>
        <w:noProof/>
        <w:lang w:eastAsia="en-GB"/>
      </w:rPr>
      <mc:AlternateContent>
        <mc:Choice Requires="wps">
          <w:drawing>
            <wp:anchor distT="0" distB="0" distL="114300" distR="114300" simplePos="0" relativeHeight="251666432" behindDoc="0" locked="0" layoutInCell="1" allowOverlap="1" wp14:anchorId="796FD52F" wp14:editId="52526349">
              <wp:simplePos x="0" y="0"/>
              <wp:positionH relativeFrom="column">
                <wp:posOffset>5017135</wp:posOffset>
              </wp:positionH>
              <wp:positionV relativeFrom="paragraph">
                <wp:posOffset>78105</wp:posOffset>
              </wp:positionV>
              <wp:extent cx="1505585" cy="517525"/>
              <wp:effectExtent l="0" t="0" r="0" b="0"/>
              <wp:wrapSquare wrapText="bothSides"/>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0558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2B2CB3" w14:textId="77777777" w:rsidR="002D2693" w:rsidRPr="00CE0957" w:rsidRDefault="00CE0957" w:rsidP="002D2693">
                          <w:pPr>
                            <w:pStyle w:val="Header"/>
                            <w:tabs>
                              <w:tab w:val="clear" w:pos="9026"/>
                              <w:tab w:val="right" w:pos="9639"/>
                            </w:tabs>
                            <w:rPr>
                              <w:rFonts w:ascii="Avenir Book" w:hAnsi="Avenir Book"/>
                              <w:color w:val="2E1381"/>
                              <w:sz w:val="16"/>
                            </w:rPr>
                          </w:pPr>
                          <w:r>
                            <w:rPr>
                              <w:rFonts w:ascii="Avenir Book" w:eastAsia="Wingdings" w:hAnsi="Avenir Book" w:cs="Wingdings"/>
                              <w:color w:val="2E1381"/>
                              <w:sz w:val="16"/>
                            </w:rPr>
                            <w:t>Telephone:</w:t>
                          </w:r>
                          <w:r w:rsidR="002D2693" w:rsidRPr="00CE0957">
                            <w:rPr>
                              <w:rFonts w:ascii="Avenir Book" w:hAnsi="Avenir Book"/>
                              <w:color w:val="2E1381"/>
                              <w:sz w:val="16"/>
                            </w:rPr>
                            <w:t xml:space="preserve"> 01756 792834</w:t>
                          </w:r>
                        </w:p>
                        <w:p w14:paraId="0F5E898D" w14:textId="77777777" w:rsidR="002D2693" w:rsidRPr="00CE0957" w:rsidRDefault="00CE0957" w:rsidP="002D2693">
                          <w:pPr>
                            <w:pStyle w:val="Header"/>
                            <w:tabs>
                              <w:tab w:val="clear" w:pos="9026"/>
                              <w:tab w:val="right" w:pos="9639"/>
                            </w:tabs>
                            <w:rPr>
                              <w:rFonts w:ascii="Avenir Book" w:hAnsi="Avenir Book"/>
                              <w:color w:val="2E1381"/>
                              <w:sz w:val="16"/>
                            </w:rPr>
                          </w:pPr>
                          <w:r>
                            <w:rPr>
                              <w:rFonts w:ascii="Avenir Book" w:eastAsia="Wingdings" w:hAnsi="Avenir Book" w:cs="Wingdings"/>
                              <w:color w:val="2E1381"/>
                              <w:sz w:val="16"/>
                            </w:rPr>
                            <w:t xml:space="preserve">email: </w:t>
                          </w:r>
                          <w:r w:rsidR="002D2693" w:rsidRPr="00CE0957">
                            <w:rPr>
                              <w:rFonts w:ascii="Avenir Book" w:hAnsi="Avenir Book"/>
                              <w:color w:val="2E1381"/>
                              <w:sz w:val="16"/>
                            </w:rPr>
                            <w:t>info@</w:t>
                          </w:r>
                          <w:r w:rsidR="00F178FF" w:rsidRPr="00CE0957">
                            <w:rPr>
                              <w:rFonts w:ascii="Avenir Book" w:hAnsi="Avenir Book"/>
                              <w:color w:val="2E1381"/>
                              <w:sz w:val="16"/>
                            </w:rPr>
                            <w:t>justaskcare.org</w:t>
                          </w:r>
                        </w:p>
                        <w:p w14:paraId="38CF9461" w14:textId="77777777" w:rsidR="002D2693" w:rsidRPr="00CE0957" w:rsidRDefault="00CE0957" w:rsidP="002D2693">
                          <w:pPr>
                            <w:pStyle w:val="Header"/>
                            <w:tabs>
                              <w:tab w:val="right" w:pos="9356"/>
                            </w:tabs>
                            <w:rPr>
                              <w:rFonts w:ascii="Avenir Book" w:hAnsi="Avenir Book"/>
                              <w:color w:val="2E1381"/>
                              <w:sz w:val="16"/>
                            </w:rPr>
                          </w:pPr>
                          <w:r>
                            <w:rPr>
                              <w:rFonts w:ascii="Avenir Book" w:eastAsia="Wingdings" w:hAnsi="Avenir Book" w:cs="Wingdings"/>
                              <w:color w:val="2E1381"/>
                              <w:sz w:val="16"/>
                            </w:rPr>
                            <w:t>website</w:t>
                          </w:r>
                          <w:r w:rsidR="002D2693" w:rsidRPr="00CE0957">
                            <w:rPr>
                              <w:rFonts w:ascii="Avenir Book" w:eastAsia="Wingdings" w:hAnsi="Avenir Book" w:cs="Wingdings"/>
                              <w:color w:val="2E1381"/>
                              <w:sz w:val="16"/>
                            </w:rPr>
                            <w:t>:</w:t>
                          </w:r>
                          <w:r w:rsidR="002D2693" w:rsidRPr="00CE0957">
                            <w:rPr>
                              <w:rFonts w:ascii="Avenir Book" w:hAnsi="Avenir Book"/>
                              <w:color w:val="2E1381"/>
                              <w:sz w:val="16"/>
                            </w:rPr>
                            <w:t xml:space="preserve"> www</w:t>
                          </w:r>
                          <w:r w:rsidR="007F727B" w:rsidRPr="00CE0957">
                            <w:rPr>
                              <w:rFonts w:ascii="Avenir Book" w:hAnsi="Avenir Book"/>
                              <w:color w:val="2E1381"/>
                              <w:sz w:val="16"/>
                            </w:rPr>
                            <w:t>j</w:t>
                          </w:r>
                          <w:r w:rsidR="00F178FF" w:rsidRPr="00CE0957">
                            <w:rPr>
                              <w:rFonts w:ascii="Avenir Book" w:hAnsi="Avenir Book"/>
                              <w:color w:val="2E1381"/>
                              <w:sz w:val="16"/>
                            </w:rPr>
                            <w:t>ustaskcare.org</w:t>
                          </w:r>
                        </w:p>
                        <w:p w14:paraId="0E7C22E2" w14:textId="77777777" w:rsidR="002D2693" w:rsidRDefault="002D26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FD52F" id="_x0000_t202" coordsize="21600,21600" o:spt="202" path="m,l,21600r21600,l21600,xe">
              <v:stroke joinstyle="miter"/>
              <v:path gradientshapeok="t" o:connecttype="rect"/>
            </v:shapetype>
            <v:shape id="Text Box 17" o:spid="_x0000_s1029" type="#_x0000_t202" style="position:absolute;margin-left:395.05pt;margin-top:6.15pt;width:118.55pt;height:4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" filled="f" stroked="f" strokeweight=".5pt">
              <v:path arrowok="t"/>
              <v:textbox>
                <w:txbxContent>
                  <w:p w14:paraId="2C2B2CB3" w14:textId="77777777" w:rsidR="002D2693" w:rsidRPr="00CE0957" w:rsidRDefault="00CE0957" w:rsidP="002D2693">
                    <w:pPr>
                      <w:pStyle w:val="Header"/>
                      <w:tabs>
                        <w:tab w:val="clear" w:pos="9026"/>
                        <w:tab w:val="right" w:pos="9639"/>
                      </w:tabs>
                      <w:rPr>
                        <w:rFonts w:ascii="Avenir Book" w:hAnsi="Avenir Book"/>
                        <w:color w:val="2E1381"/>
                        <w:sz w:val="16"/>
                      </w:rPr>
                    </w:pPr>
                    <w:r>
                      <w:rPr>
                        <w:rFonts w:ascii="Avenir Book" w:eastAsia="Wingdings" w:hAnsi="Avenir Book" w:cs="Wingdings"/>
                        <w:color w:val="2E1381"/>
                        <w:sz w:val="16"/>
                      </w:rPr>
                      <w:t>Telephone:</w:t>
                    </w:r>
                    <w:r w:rsidR="002D2693" w:rsidRPr="00CE0957">
                      <w:rPr>
                        <w:rFonts w:ascii="Avenir Book" w:hAnsi="Avenir Book"/>
                        <w:color w:val="2E1381"/>
                        <w:sz w:val="16"/>
                      </w:rPr>
                      <w:t xml:space="preserve"> 01756 792834</w:t>
                    </w:r>
                  </w:p>
                  <w:p w14:paraId="0F5E898D" w14:textId="77777777" w:rsidR="002D2693" w:rsidRPr="00CE0957" w:rsidRDefault="00CE0957" w:rsidP="002D2693">
                    <w:pPr>
                      <w:pStyle w:val="Header"/>
                      <w:tabs>
                        <w:tab w:val="clear" w:pos="9026"/>
                        <w:tab w:val="right" w:pos="9639"/>
                      </w:tabs>
                      <w:rPr>
                        <w:rFonts w:ascii="Avenir Book" w:hAnsi="Avenir Book"/>
                        <w:color w:val="2E1381"/>
                        <w:sz w:val="16"/>
                      </w:rPr>
                    </w:pPr>
                    <w:r>
                      <w:rPr>
                        <w:rFonts w:ascii="Avenir Book" w:eastAsia="Wingdings" w:hAnsi="Avenir Book" w:cs="Wingdings"/>
                        <w:color w:val="2E1381"/>
                        <w:sz w:val="16"/>
                      </w:rPr>
                      <w:t xml:space="preserve">email: </w:t>
                    </w:r>
                    <w:r w:rsidR="002D2693" w:rsidRPr="00CE0957">
                      <w:rPr>
                        <w:rFonts w:ascii="Avenir Book" w:hAnsi="Avenir Book"/>
                        <w:color w:val="2E1381"/>
                        <w:sz w:val="16"/>
                      </w:rPr>
                      <w:t>info@</w:t>
                    </w:r>
                    <w:r w:rsidR="00F178FF" w:rsidRPr="00CE0957">
                      <w:rPr>
                        <w:rFonts w:ascii="Avenir Book" w:hAnsi="Avenir Book"/>
                        <w:color w:val="2E1381"/>
                        <w:sz w:val="16"/>
                      </w:rPr>
                      <w:t>justaskcare.org</w:t>
                    </w:r>
                  </w:p>
                  <w:p w14:paraId="38CF9461" w14:textId="77777777" w:rsidR="002D2693" w:rsidRPr="00CE0957" w:rsidRDefault="00CE0957" w:rsidP="002D2693">
                    <w:pPr>
                      <w:pStyle w:val="Header"/>
                      <w:tabs>
                        <w:tab w:val="right" w:pos="9356"/>
                      </w:tabs>
                      <w:rPr>
                        <w:rFonts w:ascii="Avenir Book" w:hAnsi="Avenir Book"/>
                        <w:color w:val="2E1381"/>
                        <w:sz w:val="16"/>
                      </w:rPr>
                    </w:pPr>
                    <w:r>
                      <w:rPr>
                        <w:rFonts w:ascii="Avenir Book" w:eastAsia="Wingdings" w:hAnsi="Avenir Book" w:cs="Wingdings"/>
                        <w:color w:val="2E1381"/>
                        <w:sz w:val="16"/>
                      </w:rPr>
                      <w:t>website</w:t>
                    </w:r>
                    <w:r w:rsidR="002D2693" w:rsidRPr="00CE0957">
                      <w:rPr>
                        <w:rFonts w:ascii="Avenir Book" w:eastAsia="Wingdings" w:hAnsi="Avenir Book" w:cs="Wingdings"/>
                        <w:color w:val="2E1381"/>
                        <w:sz w:val="16"/>
                      </w:rPr>
                      <w:t>:</w:t>
                    </w:r>
                    <w:r w:rsidR="002D2693" w:rsidRPr="00CE0957">
                      <w:rPr>
                        <w:rFonts w:ascii="Avenir Book" w:hAnsi="Avenir Book"/>
                        <w:color w:val="2E1381"/>
                        <w:sz w:val="16"/>
                      </w:rPr>
                      <w:t xml:space="preserve"> www</w:t>
                    </w:r>
                    <w:r w:rsidR="007F727B" w:rsidRPr="00CE0957">
                      <w:rPr>
                        <w:rFonts w:ascii="Avenir Book" w:hAnsi="Avenir Book"/>
                        <w:color w:val="2E1381"/>
                        <w:sz w:val="16"/>
                      </w:rPr>
                      <w:t>j</w:t>
                    </w:r>
                    <w:r w:rsidR="00F178FF" w:rsidRPr="00CE0957">
                      <w:rPr>
                        <w:rFonts w:ascii="Avenir Book" w:hAnsi="Avenir Book"/>
                        <w:color w:val="2E1381"/>
                        <w:sz w:val="16"/>
                      </w:rPr>
                      <w:t>ustaskcare.org</w:t>
                    </w:r>
                  </w:p>
                  <w:p w14:paraId="0E7C22E2" w14:textId="77777777" w:rsidR="002D2693" w:rsidRDefault="002D2693"/>
                </w:txbxContent>
              </v:textbox>
              <w10:wrap type="square"/>
            </v:shape>
          </w:pict>
        </mc:Fallback>
      </mc:AlternateContent>
    </w:r>
    <w:r w:rsidR="002D2693" w:rsidRPr="00CE0957">
      <w:rPr>
        <w:rFonts w:ascii="Avenir Book" w:hAnsi="Avenir Book" w:cs="Arial"/>
        <w:b/>
        <w:sz w:val="12"/>
      </w:rPr>
      <w:t xml:space="preserve">Just Ask </w:t>
    </w:r>
    <w:r w:rsidR="00F178FF" w:rsidRPr="00CE0957">
      <w:rPr>
        <w:rFonts w:ascii="Avenir Book" w:hAnsi="Avenir Book" w:cs="Arial"/>
        <w:b/>
        <w:sz w:val="12"/>
      </w:rPr>
      <w:t xml:space="preserve">Care and Support </w:t>
    </w:r>
    <w:proofErr w:type="spellStart"/>
    <w:r w:rsidR="00F178FF" w:rsidRPr="00CE0957">
      <w:rPr>
        <w:rFonts w:ascii="Avenir Book" w:hAnsi="Avenir Book" w:cs="Arial"/>
        <w:b/>
        <w:sz w:val="12"/>
      </w:rPr>
      <w:t>cic</w:t>
    </w:r>
    <w:proofErr w:type="spellEnd"/>
    <w:r w:rsidR="002D2693" w:rsidRPr="00CE0957">
      <w:rPr>
        <w:rFonts w:ascii="Avenir Book" w:hAnsi="Avenir Book" w:cs="Arial"/>
        <w:b/>
        <w:sz w:val="12"/>
      </w:rPr>
      <w:tab/>
    </w:r>
  </w:p>
  <w:p w14:paraId="6E90204D" w14:textId="77777777" w:rsidR="002D2693" w:rsidRPr="00CE0957" w:rsidRDefault="00F178FF" w:rsidP="00C61951">
    <w:pPr>
      <w:pStyle w:val="Header"/>
      <w:tabs>
        <w:tab w:val="right" w:pos="9356"/>
      </w:tabs>
      <w:rPr>
        <w:rFonts w:ascii="Avenir Book" w:hAnsi="Avenir Book" w:cs="Arial"/>
        <w:sz w:val="12"/>
      </w:rPr>
    </w:pPr>
    <w:r w:rsidRPr="00CE0957">
      <w:rPr>
        <w:rFonts w:ascii="Avenir Book" w:hAnsi="Avenir Book" w:cs="Arial"/>
        <w:sz w:val="12"/>
      </w:rPr>
      <w:t>Suite F3, Birkbeck</w:t>
    </w:r>
  </w:p>
  <w:p w14:paraId="2A3422C2" w14:textId="77777777" w:rsidR="00F178FF" w:rsidRPr="00CE0957" w:rsidRDefault="00F178FF" w:rsidP="00C61951">
    <w:pPr>
      <w:pStyle w:val="Header"/>
      <w:tabs>
        <w:tab w:val="right" w:pos="9356"/>
      </w:tabs>
      <w:rPr>
        <w:rFonts w:ascii="Avenir Book" w:hAnsi="Avenir Book" w:cs="Arial"/>
        <w:b/>
        <w:sz w:val="12"/>
      </w:rPr>
    </w:pPr>
    <w:r w:rsidRPr="00CE0957">
      <w:rPr>
        <w:rFonts w:ascii="Avenir Book" w:hAnsi="Avenir Book" w:cs="Arial"/>
        <w:sz w:val="12"/>
      </w:rPr>
      <w:t>Water Street</w:t>
    </w:r>
  </w:p>
  <w:p w14:paraId="2D263ED3" w14:textId="77777777" w:rsidR="002D2693" w:rsidRPr="00CE0957" w:rsidRDefault="002D2693" w:rsidP="00281898">
    <w:pPr>
      <w:pStyle w:val="Header"/>
      <w:rPr>
        <w:rFonts w:ascii="Avenir Book" w:hAnsi="Avenir Book" w:cs="Arial"/>
        <w:sz w:val="12"/>
      </w:rPr>
    </w:pPr>
    <w:r w:rsidRPr="00CE0957">
      <w:rPr>
        <w:rFonts w:ascii="Avenir Book" w:hAnsi="Avenir Book" w:cs="Arial"/>
        <w:sz w:val="12"/>
      </w:rPr>
      <w:t xml:space="preserve">Skipton </w:t>
    </w:r>
  </w:p>
  <w:p w14:paraId="2F44F008" w14:textId="77777777" w:rsidR="002D2693" w:rsidRPr="00CE0957" w:rsidRDefault="002D2693" w:rsidP="00281898">
    <w:pPr>
      <w:pStyle w:val="Header"/>
      <w:rPr>
        <w:rFonts w:ascii="Avenir Book" w:hAnsi="Avenir Book" w:cs="Arial"/>
        <w:sz w:val="12"/>
      </w:rPr>
    </w:pPr>
    <w:r w:rsidRPr="00CE0957">
      <w:rPr>
        <w:rFonts w:ascii="Avenir Book" w:hAnsi="Avenir Book" w:cs="Arial"/>
        <w:sz w:val="12"/>
      </w:rPr>
      <w:t>North Yorkshire</w:t>
    </w:r>
  </w:p>
  <w:p w14:paraId="02B93269" w14:textId="77777777" w:rsidR="002D2693" w:rsidRPr="00CE0957" w:rsidRDefault="002D2693" w:rsidP="00281898">
    <w:pPr>
      <w:pStyle w:val="Header"/>
      <w:rPr>
        <w:rFonts w:ascii="Avenir Book" w:hAnsi="Avenir Book" w:cs="Arial"/>
        <w:sz w:val="12"/>
      </w:rPr>
    </w:pPr>
    <w:r w:rsidRPr="00CE0957">
      <w:rPr>
        <w:rFonts w:ascii="Avenir Book" w:hAnsi="Avenir Book" w:cs="Arial"/>
        <w:sz w:val="12"/>
      </w:rPr>
      <w:t>BD23 1</w:t>
    </w:r>
    <w:r w:rsidR="00F178FF" w:rsidRPr="00CE0957">
      <w:rPr>
        <w:rFonts w:ascii="Avenir Book" w:hAnsi="Avenir Book" w:cs="Arial"/>
        <w:sz w:val="12"/>
      </w:rPr>
      <w:t>P</w:t>
    </w:r>
    <w:r w:rsidRPr="00CE0957">
      <w:rPr>
        <w:rFonts w:ascii="Avenir Book" w:hAnsi="Avenir Book" w:cs="Arial"/>
        <w:sz w:val="12"/>
      </w:rPr>
      <w:t>B</w:t>
    </w:r>
  </w:p>
  <w:p w14:paraId="15CF8EE9" w14:textId="77777777" w:rsidR="002D2693" w:rsidRPr="00CE0957" w:rsidRDefault="002D2693" w:rsidP="008D1014">
    <w:pPr>
      <w:pStyle w:val="Header"/>
      <w:tabs>
        <w:tab w:val="clear" w:pos="4513"/>
        <w:tab w:val="clear" w:pos="9026"/>
        <w:tab w:val="left" w:pos="1861"/>
      </w:tabs>
      <w:rPr>
        <w:rFonts w:ascii="Avenir Book" w:hAnsi="Avenir Book" w:cs="Arial"/>
        <w:b/>
        <w:sz w:val="12"/>
      </w:rPr>
    </w:pPr>
  </w:p>
  <w:p w14:paraId="56AA2CEE" w14:textId="77777777" w:rsidR="002D2693" w:rsidRPr="00914C52" w:rsidRDefault="002D2693" w:rsidP="008D1014">
    <w:pPr>
      <w:pStyle w:val="Header"/>
      <w:tabs>
        <w:tab w:val="clear" w:pos="4513"/>
        <w:tab w:val="clear" w:pos="9026"/>
        <w:tab w:val="left" w:pos="1861"/>
      </w:tabs>
      <w:rPr>
        <w:rFonts w:ascii="Arial" w:hAnsi="Arial" w:cs="Arial"/>
        <w:sz w:val="12"/>
      </w:rPr>
    </w:pPr>
    <w:r w:rsidRPr="00CE0957">
      <w:rPr>
        <w:rFonts w:ascii="Avenir Book" w:hAnsi="Avenir Book" w:cs="Arial"/>
        <w:b/>
        <w:sz w:val="12"/>
      </w:rPr>
      <w:t>Company No: 8652633</w:t>
    </w:r>
    <w:r>
      <w:rPr>
        <w:rFonts w:ascii="Arial" w:hAnsi="Arial" w:cs="Arial"/>
        <w:b/>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526BB" w14:textId="77777777" w:rsidR="000021A4" w:rsidRDefault="000021A4" w:rsidP="00C64630">
      <w:r>
        <w:separator/>
      </w:r>
    </w:p>
  </w:footnote>
  <w:footnote w:type="continuationSeparator" w:id="0">
    <w:p w14:paraId="006B4D5A" w14:textId="77777777" w:rsidR="000021A4" w:rsidRDefault="000021A4" w:rsidP="00C64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F200" w14:textId="77777777" w:rsidR="006B10E0" w:rsidRDefault="00CE0957" w:rsidP="006B10E0">
    <w:pPr>
      <w:pStyle w:val="Header"/>
    </w:pPr>
    <w:r w:rsidRPr="00F178FF">
      <w:rPr>
        <w:noProof/>
        <w:color w:val="2E1381"/>
      </w:rPr>
      <w:drawing>
        <wp:anchor distT="0" distB="0" distL="114300" distR="114300" simplePos="0" relativeHeight="251676672" behindDoc="1" locked="0" layoutInCell="1" allowOverlap="1" wp14:anchorId="6B98612C" wp14:editId="4FD4BFD5">
          <wp:simplePos x="0" y="0"/>
          <wp:positionH relativeFrom="column">
            <wp:posOffset>-361878</wp:posOffset>
          </wp:positionH>
          <wp:positionV relativeFrom="paragraph">
            <wp:posOffset>170180</wp:posOffset>
          </wp:positionV>
          <wp:extent cx="1253067" cy="1057500"/>
          <wp:effectExtent l="0" t="0" r="4445" b="0"/>
          <wp:wrapNone/>
          <wp:docPr id="429585044" name="Picture 429585044" descr="A purple outline of a house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585044" name="Picture 429585044" descr="A purple outline of a house with text&#10;&#10;Description automatically generated"/>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253067" cy="1057500"/>
                  </a:xfrm>
                  <a:prstGeom prst="rect">
                    <a:avLst/>
                  </a:prstGeom>
                </pic:spPr>
              </pic:pic>
            </a:graphicData>
          </a:graphic>
          <wp14:sizeRelH relativeFrom="margin">
            <wp14:pctWidth>0</wp14:pctWidth>
          </wp14:sizeRelH>
          <wp14:sizeRelV relativeFrom="margin">
            <wp14:pctHeight>0</wp14:pctHeight>
          </wp14:sizeRelV>
        </wp:anchor>
      </w:drawing>
    </w:r>
  </w:p>
  <w:p w14:paraId="4251C483" w14:textId="77777777" w:rsidR="002D2693" w:rsidRDefault="002D2693" w:rsidP="00BF59C9">
    <w:pPr>
      <w:pStyle w:val="Header"/>
      <w:jc w:val="right"/>
      <w:rPr>
        <w:rFonts w:ascii="Arial Rounded MT Bold" w:hAnsi="Arial Rounded MT Bold"/>
        <w:color w:val="542256"/>
        <w:sz w:val="18"/>
      </w:rPr>
    </w:pPr>
  </w:p>
  <w:p w14:paraId="620C0EF1" w14:textId="5F6A7110" w:rsidR="00214F68" w:rsidRDefault="00214F68" w:rsidP="00214F68">
    <w:pPr>
      <w:pStyle w:val="Header"/>
      <w:jc w:val="center"/>
      <w:rPr>
        <w:rFonts w:ascii="Arial Rounded MT Bold" w:hAnsi="Arial Rounded MT Bold"/>
        <w:color w:val="542256"/>
        <w:sz w:val="18"/>
      </w:rPr>
    </w:pPr>
    <w:r>
      <w:rPr>
        <w:rFonts w:ascii="Avenir Book" w:hAnsi="Avenir Book"/>
        <w:noProof/>
      </w:rPr>
      <w:drawing>
        <wp:anchor distT="0" distB="0" distL="114300" distR="114300" simplePos="0" relativeHeight="251687936" behindDoc="0" locked="0" layoutInCell="1" allowOverlap="1" wp14:anchorId="767D9BBF" wp14:editId="23C13F41">
          <wp:simplePos x="0" y="0"/>
          <wp:positionH relativeFrom="column">
            <wp:posOffset>5328920</wp:posOffset>
          </wp:positionH>
          <wp:positionV relativeFrom="paragraph">
            <wp:posOffset>29210</wp:posOffset>
          </wp:positionV>
          <wp:extent cx="1149985" cy="796290"/>
          <wp:effectExtent l="0" t="0" r="5715" b="3810"/>
          <wp:wrapThrough wrapText="bothSides">
            <wp:wrapPolygon edited="0">
              <wp:start x="0" y="0"/>
              <wp:lineTo x="0" y="21359"/>
              <wp:lineTo x="21469" y="21359"/>
              <wp:lineTo x="21469" y="0"/>
              <wp:lineTo x="0" y="0"/>
            </wp:wrapPolygon>
          </wp:wrapThrough>
          <wp:docPr id="1694133487"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41262" name="Picture 4" descr="A close-up of a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149985" cy="796290"/>
                  </a:xfrm>
                  <a:prstGeom prst="rect">
                    <a:avLst/>
                  </a:prstGeom>
                </pic:spPr>
              </pic:pic>
            </a:graphicData>
          </a:graphic>
          <wp14:sizeRelH relativeFrom="page">
            <wp14:pctWidth>0</wp14:pctWidth>
          </wp14:sizeRelH>
          <wp14:sizeRelV relativeFrom="page">
            <wp14:pctHeight>0</wp14:pctHeight>
          </wp14:sizeRelV>
        </wp:anchor>
      </w:drawing>
    </w:r>
  </w:p>
  <w:p w14:paraId="160E937A" w14:textId="6E62CD4A" w:rsidR="00214F68" w:rsidRDefault="00214F68" w:rsidP="00214F68">
    <w:pPr>
      <w:pStyle w:val="Header"/>
      <w:jc w:val="center"/>
      <w:rPr>
        <w:rFonts w:ascii="Arial Rounded MT Bold" w:hAnsi="Arial Rounded MT Bold"/>
        <w:color w:val="542256"/>
        <w:sz w:val="18"/>
      </w:rPr>
    </w:pPr>
  </w:p>
  <w:p w14:paraId="4E50ED2C" w14:textId="40963093" w:rsidR="00214F68" w:rsidRDefault="00214F68" w:rsidP="00214F68">
    <w:pPr>
      <w:pStyle w:val="Header"/>
      <w:jc w:val="center"/>
      <w:rPr>
        <w:rFonts w:ascii="Arial Rounded MT Bold" w:hAnsi="Arial Rounded MT Bold"/>
        <w:color w:val="542256"/>
        <w:sz w:val="18"/>
      </w:rPr>
    </w:pPr>
    <w:r>
      <w:rPr>
        <w:noProof/>
      </w:rPr>
      <mc:AlternateContent>
        <mc:Choice Requires="wps">
          <w:drawing>
            <wp:anchor distT="0" distB="0" distL="114300" distR="114300" simplePos="0" relativeHeight="251679744" behindDoc="0" locked="0" layoutInCell="1" allowOverlap="1" wp14:anchorId="2FD028F8" wp14:editId="7484BFDC">
              <wp:simplePos x="0" y="0"/>
              <wp:positionH relativeFrom="column">
                <wp:posOffset>801370</wp:posOffset>
              </wp:positionH>
              <wp:positionV relativeFrom="paragraph">
                <wp:posOffset>64502</wp:posOffset>
              </wp:positionV>
              <wp:extent cx="4514850" cy="271780"/>
              <wp:effectExtent l="0" t="0" r="0" b="0"/>
              <wp:wrapNone/>
              <wp:docPr id="759664416" name="Text Box 759664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271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7C10F" w14:textId="77777777" w:rsidR="00CE0957" w:rsidRPr="00E34ECD" w:rsidRDefault="00CE0957" w:rsidP="00CE0957">
                          <w:pPr>
                            <w:jc w:val="center"/>
                            <w:rPr>
                              <w:rFonts w:ascii="Avenir Book" w:hAnsi="Avenir Book"/>
                              <w:i/>
                              <w:color w:val="2E157F"/>
                              <w:sz w:val="15"/>
                              <w:szCs w:val="15"/>
                            </w:rPr>
                          </w:pPr>
                          <w:r w:rsidRPr="001C67C1">
                            <w:rPr>
                              <w:rFonts w:ascii="Avenir Book" w:hAnsi="Avenir Book"/>
                              <w:i/>
                              <w:color w:val="2E157F"/>
                              <w:sz w:val="16"/>
                              <w:szCs w:val="16"/>
                            </w:rPr>
                            <w:t xml:space="preserve">“We provide a level of care that we would be happy for a member of our own family to receive </w:t>
                          </w:r>
                          <w:r w:rsidRPr="00E34ECD">
                            <w:rPr>
                              <w:rFonts w:ascii="Avenir Book" w:hAnsi="Avenir Book"/>
                              <w:i/>
                              <w:color w:val="2E157F"/>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028F8" id="_x0000_t202" coordsize="21600,21600" o:spt="202" path="m,l,21600r21600,l21600,xe">
              <v:stroke joinstyle="miter"/>
              <v:path gradientshapeok="t" o:connecttype="rect"/>
            </v:shapetype>
            <v:shape id="Text Box 759664416" o:spid="_x0000_s1026" type="#_x0000_t202" style="position:absolute;left:0;text-align:left;margin-left:63.1pt;margin-top:5.1pt;width:355.5pt;height:2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" filled="f" stroked="f" strokeweight=".5pt">
              <v:textbox>
                <w:txbxContent>
                  <w:p w14:paraId="3DB7C10F" w14:textId="77777777" w:rsidR="00CE0957" w:rsidRPr="00E34ECD" w:rsidRDefault="00CE0957" w:rsidP="00CE0957">
                    <w:pPr>
                      <w:jc w:val="center"/>
                      <w:rPr>
                        <w:rFonts w:ascii="Avenir Book" w:hAnsi="Avenir Book"/>
                        <w:i/>
                        <w:color w:val="2E157F"/>
                        <w:sz w:val="15"/>
                        <w:szCs w:val="15"/>
                      </w:rPr>
                    </w:pPr>
                    <w:r w:rsidRPr="001C67C1">
                      <w:rPr>
                        <w:rFonts w:ascii="Avenir Book" w:hAnsi="Avenir Book"/>
                        <w:i/>
                        <w:color w:val="2E157F"/>
                        <w:sz w:val="16"/>
                        <w:szCs w:val="16"/>
                      </w:rPr>
                      <w:t xml:space="preserve">“We provide a level of care that we would be happy for a member of our own family to receive </w:t>
                    </w:r>
                    <w:r w:rsidRPr="00E34ECD">
                      <w:rPr>
                        <w:rFonts w:ascii="Avenir Book" w:hAnsi="Avenir Book"/>
                        <w:i/>
                        <w:color w:val="2E157F"/>
                        <w:sz w:val="15"/>
                        <w:szCs w:val="15"/>
                      </w:rPr>
                      <w:t>“</w:t>
                    </w:r>
                  </w:p>
                </w:txbxContent>
              </v:textbox>
            </v:shape>
          </w:pict>
        </mc:Fallback>
      </mc:AlternateContent>
    </w:r>
  </w:p>
  <w:p w14:paraId="55ECBF9D" w14:textId="3C8B21A3" w:rsidR="002D2693" w:rsidRDefault="002D2693" w:rsidP="00214F68">
    <w:pPr>
      <w:pStyle w:val="Header"/>
      <w:jc w:val="center"/>
      <w:rPr>
        <w:rFonts w:ascii="Arial Rounded MT Bold" w:hAnsi="Arial Rounded MT Bold"/>
        <w:color w:val="542256"/>
        <w:sz w:val="18"/>
      </w:rPr>
    </w:pPr>
  </w:p>
  <w:p w14:paraId="0860D0DE" w14:textId="77777777" w:rsidR="00214F68" w:rsidRDefault="00214F68" w:rsidP="00214F68">
    <w:pPr>
      <w:pStyle w:val="Header"/>
      <w:rPr>
        <w:rFonts w:ascii="Arial Rounded MT Bold" w:hAnsi="Arial Rounded MT Bold"/>
        <w:color w:val="542256"/>
        <w:sz w:val="18"/>
      </w:rPr>
    </w:pPr>
  </w:p>
  <w:p w14:paraId="0CD731E7" w14:textId="5C9C728A" w:rsidR="00214F68" w:rsidRPr="00214F68" w:rsidRDefault="00214F68" w:rsidP="00214F68">
    <w:pPr>
      <w:pStyle w:val="Header"/>
      <w:jc w:val="center"/>
      <w:rPr>
        <w:rFonts w:ascii="Avenir Book" w:hAnsi="Avenir Book"/>
        <w:color w:val="542256"/>
        <w:sz w:val="32"/>
        <w:szCs w:val="44"/>
      </w:rPr>
    </w:pPr>
    <w:r>
      <w:rPr>
        <w:rFonts w:ascii="Avenir Book" w:hAnsi="Avenir Book"/>
        <w:color w:val="542256"/>
        <w:sz w:val="32"/>
        <w:szCs w:val="44"/>
      </w:rPr>
      <w:t xml:space="preserve">              </w:t>
    </w:r>
    <w:r w:rsidRPr="00214F68">
      <w:rPr>
        <w:rFonts w:ascii="Avenir Book" w:hAnsi="Avenir Book"/>
        <w:color w:val="542256"/>
        <w:sz w:val="32"/>
        <w:szCs w:val="44"/>
      </w:rPr>
      <w:t>Statement of purpose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D928" w14:textId="77777777" w:rsidR="002734C9" w:rsidRDefault="002734C9">
    <w:pPr>
      <w:pStyle w:val="Header"/>
    </w:pPr>
  </w:p>
  <w:p w14:paraId="7BBDA1D4" w14:textId="77777777" w:rsidR="002734C9" w:rsidRDefault="00CE0957">
    <w:pPr>
      <w:pStyle w:val="Header"/>
    </w:pPr>
    <w:r w:rsidRPr="00F178FF">
      <w:rPr>
        <w:noProof/>
        <w:color w:val="2E1381"/>
      </w:rPr>
      <w:drawing>
        <wp:anchor distT="0" distB="0" distL="114300" distR="114300" simplePos="0" relativeHeight="251652095" behindDoc="1" locked="0" layoutInCell="1" allowOverlap="1" wp14:anchorId="58FC499F" wp14:editId="61A134C6">
          <wp:simplePos x="0" y="0"/>
          <wp:positionH relativeFrom="column">
            <wp:posOffset>-294066</wp:posOffset>
          </wp:positionH>
          <wp:positionV relativeFrom="paragraph">
            <wp:posOffset>66071</wp:posOffset>
          </wp:positionV>
          <wp:extent cx="1253067" cy="1057500"/>
          <wp:effectExtent l="0" t="0" r="0" b="0"/>
          <wp:wrapNone/>
          <wp:docPr id="886426802" name="Picture 886426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253067" cy="1057500"/>
                  </a:xfrm>
                  <a:prstGeom prst="rect">
                    <a:avLst/>
                  </a:prstGeom>
                </pic:spPr>
              </pic:pic>
            </a:graphicData>
          </a:graphic>
          <wp14:sizeRelH relativeFrom="margin">
            <wp14:pctWidth>0</wp14:pctWidth>
          </wp14:sizeRelH>
          <wp14:sizeRelV relativeFrom="margin">
            <wp14:pctHeight>0</wp14:pctHeight>
          </wp14:sizeRelV>
        </wp:anchor>
      </w:drawing>
    </w:r>
  </w:p>
  <w:p w14:paraId="34F63B1A" w14:textId="77777777" w:rsidR="002734C9" w:rsidRDefault="002734C9">
    <w:pPr>
      <w:pStyle w:val="Header"/>
    </w:pPr>
  </w:p>
  <w:p w14:paraId="65461C4D" w14:textId="77777777" w:rsidR="002734C9" w:rsidRDefault="005B74EB">
    <w:pPr>
      <w:pStyle w:val="Header"/>
    </w:pPr>
    <w:r>
      <w:rPr>
        <w:rFonts w:ascii="Avenir Book" w:hAnsi="Avenir Book"/>
        <w:noProof/>
      </w:rPr>
      <w:drawing>
        <wp:anchor distT="0" distB="0" distL="114300" distR="114300" simplePos="0" relativeHeight="251672576" behindDoc="0" locked="0" layoutInCell="1" allowOverlap="1" wp14:anchorId="00726BDF" wp14:editId="40A0F89E">
          <wp:simplePos x="0" y="0"/>
          <wp:positionH relativeFrom="column">
            <wp:posOffset>5820790</wp:posOffset>
          </wp:positionH>
          <wp:positionV relativeFrom="paragraph">
            <wp:posOffset>148757</wp:posOffset>
          </wp:positionV>
          <wp:extent cx="752400" cy="594000"/>
          <wp:effectExtent l="0" t="0" r="0" b="3175"/>
          <wp:wrapThrough wrapText="bothSides">
            <wp:wrapPolygon edited="0">
              <wp:start x="8027" y="0"/>
              <wp:lineTo x="5473" y="1848"/>
              <wp:lineTo x="2554" y="6006"/>
              <wp:lineTo x="1824" y="18019"/>
              <wp:lineTo x="2189" y="21253"/>
              <wp:lineTo x="18973" y="21253"/>
              <wp:lineTo x="19338" y="17557"/>
              <wp:lineTo x="18608" y="6930"/>
              <wp:lineTo x="16784" y="3696"/>
              <wp:lineTo x="14230" y="0"/>
              <wp:lineTo x="8027" y="0"/>
            </wp:wrapPolygon>
          </wp:wrapThrough>
          <wp:docPr id="149973426" name="Picture 149973426" descr="A blue circle with white text and green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15721" name="Picture 1" descr="A blue circle with white text and green ribb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2400" cy="59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7A6E9E7C" wp14:editId="00C30598">
          <wp:simplePos x="0" y="0"/>
          <wp:positionH relativeFrom="column">
            <wp:posOffset>5306060</wp:posOffset>
          </wp:positionH>
          <wp:positionV relativeFrom="paragraph">
            <wp:posOffset>151130</wp:posOffset>
          </wp:positionV>
          <wp:extent cx="593725" cy="593725"/>
          <wp:effectExtent l="0" t="0" r="3175" b="3175"/>
          <wp:wrapThrough wrapText="bothSides">
            <wp:wrapPolygon edited="0">
              <wp:start x="6930" y="0"/>
              <wp:lineTo x="4158" y="1848"/>
              <wp:lineTo x="0" y="6006"/>
              <wp:lineTo x="0" y="21253"/>
              <wp:lineTo x="21253" y="21253"/>
              <wp:lineTo x="21253" y="18019"/>
              <wp:lineTo x="20791" y="7393"/>
              <wp:lineTo x="18019" y="2772"/>
              <wp:lineTo x="15709" y="0"/>
              <wp:lineTo x="6930" y="0"/>
            </wp:wrapPolygon>
          </wp:wrapThrough>
          <wp:docPr id="766279444" name="Picture 766279444" descr="A green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sign with white text&#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593725" cy="593725"/>
                  </a:xfrm>
                  <a:prstGeom prst="rect">
                    <a:avLst/>
                  </a:prstGeom>
                </pic:spPr>
              </pic:pic>
            </a:graphicData>
          </a:graphic>
          <wp14:sizeRelH relativeFrom="page">
            <wp14:pctWidth>0</wp14:pctWidth>
          </wp14:sizeRelH>
          <wp14:sizeRelV relativeFrom="page">
            <wp14:pctHeight>0</wp14:pctHeight>
          </wp14:sizeRelV>
        </wp:anchor>
      </w:drawing>
    </w:r>
  </w:p>
  <w:p w14:paraId="4DB8973B" w14:textId="77777777" w:rsidR="002734C9" w:rsidRDefault="00CE0957" w:rsidP="00CE0957">
    <w:pPr>
      <w:pStyle w:val="Header"/>
      <w:tabs>
        <w:tab w:val="clear" w:pos="4513"/>
        <w:tab w:val="clear" w:pos="9026"/>
        <w:tab w:val="left" w:pos="2476"/>
      </w:tabs>
    </w:pPr>
    <w:r>
      <w:tab/>
    </w:r>
  </w:p>
  <w:p w14:paraId="3D8E836E" w14:textId="77777777" w:rsidR="002734C9" w:rsidRDefault="00CE0957">
    <w:pPr>
      <w:pStyle w:val="Header"/>
    </w:pPr>
    <w:r>
      <w:rPr>
        <w:noProof/>
      </w:rPr>
      <mc:AlternateContent>
        <mc:Choice Requires="wps">
          <w:drawing>
            <wp:anchor distT="0" distB="0" distL="114300" distR="114300" simplePos="0" relativeHeight="251674624" behindDoc="0" locked="0" layoutInCell="1" allowOverlap="1" wp14:anchorId="54BA4626" wp14:editId="092206E9">
              <wp:simplePos x="0" y="0"/>
              <wp:positionH relativeFrom="column">
                <wp:posOffset>982406</wp:posOffset>
              </wp:positionH>
              <wp:positionV relativeFrom="paragraph">
                <wp:posOffset>96127</wp:posOffset>
              </wp:positionV>
              <wp:extent cx="4325196" cy="271780"/>
              <wp:effectExtent l="0" t="0" r="0" b="0"/>
              <wp:wrapNone/>
              <wp:docPr id="86271379" name="Text Box 8627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5196" cy="271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FBA42" w14:textId="77777777" w:rsidR="00CE0957" w:rsidRPr="00E34ECD" w:rsidRDefault="00CE0957" w:rsidP="00CE0957">
                          <w:pPr>
                            <w:jc w:val="center"/>
                            <w:rPr>
                              <w:rFonts w:ascii="Avenir Book" w:hAnsi="Avenir Book"/>
                              <w:i/>
                              <w:color w:val="2E157F"/>
                              <w:sz w:val="15"/>
                              <w:szCs w:val="15"/>
                            </w:rPr>
                          </w:pPr>
                          <w:r w:rsidRPr="00E34ECD">
                            <w:rPr>
                              <w:rFonts w:ascii="Avenir Book" w:hAnsi="Avenir Book"/>
                              <w:i/>
                              <w:color w:val="2E157F"/>
                              <w:sz w:val="15"/>
                              <w:szCs w:val="15"/>
                            </w:rPr>
                            <w:t>“We provide a level of care that we would be happy for a member of our own family to receive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A4626" id="_x0000_t202" coordsize="21600,21600" o:spt="202" path="m,l,21600r21600,l21600,xe">
              <v:stroke joinstyle="miter"/>
              <v:path gradientshapeok="t" o:connecttype="rect"/>
            </v:shapetype>
            <v:shape id="Text Box 86271379" o:spid="_x0000_s1028" type="#_x0000_t202" style="position:absolute;margin-left:77.35pt;margin-top:7.55pt;width:340.55pt;height:2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" filled="f" stroked="f" strokeweight=".5pt">
              <v:textbox>
                <w:txbxContent>
                  <w:p w14:paraId="5C6FBA42" w14:textId="77777777" w:rsidR="00CE0957" w:rsidRPr="00E34ECD" w:rsidRDefault="00CE0957" w:rsidP="00CE0957">
                    <w:pPr>
                      <w:jc w:val="center"/>
                      <w:rPr>
                        <w:rFonts w:ascii="Avenir Book" w:hAnsi="Avenir Book"/>
                        <w:i/>
                        <w:color w:val="2E157F"/>
                        <w:sz w:val="15"/>
                        <w:szCs w:val="15"/>
                      </w:rPr>
                    </w:pPr>
                    <w:r w:rsidRPr="00E34ECD">
                      <w:rPr>
                        <w:rFonts w:ascii="Avenir Book" w:hAnsi="Avenir Book"/>
                        <w:i/>
                        <w:color w:val="2E157F"/>
                        <w:sz w:val="15"/>
                        <w:szCs w:val="15"/>
                      </w:rPr>
                      <w:t>“We provide a level of care that we would be happy for a member of our own family to receive “</w:t>
                    </w:r>
                  </w:p>
                </w:txbxContent>
              </v:textbox>
            </v:shape>
          </w:pict>
        </mc:Fallback>
      </mc:AlternateContent>
    </w:r>
  </w:p>
  <w:p w14:paraId="1F54FA5D" w14:textId="77777777" w:rsidR="002734C9" w:rsidRDefault="002734C9">
    <w:pPr>
      <w:pStyle w:val="Header"/>
    </w:pPr>
  </w:p>
  <w:p w14:paraId="1A158EBD" w14:textId="77777777" w:rsidR="002734C9" w:rsidRDefault="002734C9">
    <w:pPr>
      <w:pStyle w:val="Header"/>
    </w:pPr>
  </w:p>
  <w:p w14:paraId="4811B10A" w14:textId="77777777" w:rsidR="002D2693" w:rsidRPr="006A44DD" w:rsidRDefault="002D2693" w:rsidP="00CC4793">
    <w:pPr>
      <w:pStyle w:val="Header"/>
      <w:pBdr>
        <w:bottom w:val="single" w:sz="18" w:space="0" w:color="2E1380"/>
      </w:pBdr>
      <w:ind w:left="-1134" w:right="-1134"/>
      <w:rPr>
        <w:rFonts w:cs="Times New Roman (Body CS)"/>
        <w:color w:val="2F1581"/>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6C269A2"/>
    <w:multiLevelType w:val="hybridMultilevel"/>
    <w:tmpl w:val="802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C5CD9"/>
    <w:multiLevelType w:val="hybridMultilevel"/>
    <w:tmpl w:val="75FA5B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BA5"/>
    <w:multiLevelType w:val="hybridMultilevel"/>
    <w:tmpl w:val="49CA28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A4F40"/>
    <w:multiLevelType w:val="hybridMultilevel"/>
    <w:tmpl w:val="E3B07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56F62"/>
    <w:multiLevelType w:val="hybridMultilevel"/>
    <w:tmpl w:val="ACC69272"/>
    <w:lvl w:ilvl="0" w:tplc="8B780C7C">
      <w:start w:val="1"/>
      <w:numFmt w:val="bullet"/>
      <w:lvlText w:val=""/>
      <w:lvlJc w:val="left"/>
      <w:pPr>
        <w:ind w:left="720" w:hanging="360"/>
      </w:pPr>
      <w:rPr>
        <w:rFonts w:ascii="Symbol" w:hAnsi="Symbol" w:hint="default"/>
      </w:rPr>
    </w:lvl>
    <w:lvl w:ilvl="1" w:tplc="6FFA26B4">
      <w:start w:val="1"/>
      <w:numFmt w:val="bullet"/>
      <w:lvlText w:val="o"/>
      <w:lvlJc w:val="left"/>
      <w:pPr>
        <w:ind w:left="1440" w:hanging="360"/>
      </w:pPr>
      <w:rPr>
        <w:rFonts w:ascii="Courier New" w:hAnsi="Courier New" w:hint="default"/>
      </w:rPr>
    </w:lvl>
    <w:lvl w:ilvl="2" w:tplc="418AE074">
      <w:start w:val="1"/>
      <w:numFmt w:val="bullet"/>
      <w:lvlText w:val=""/>
      <w:lvlJc w:val="left"/>
      <w:pPr>
        <w:ind w:left="2160" w:hanging="360"/>
      </w:pPr>
      <w:rPr>
        <w:rFonts w:ascii="Wingdings" w:hAnsi="Wingdings" w:hint="default"/>
      </w:rPr>
    </w:lvl>
    <w:lvl w:ilvl="3" w:tplc="78DC15B4">
      <w:start w:val="1"/>
      <w:numFmt w:val="bullet"/>
      <w:lvlText w:val=""/>
      <w:lvlJc w:val="left"/>
      <w:pPr>
        <w:ind w:left="2880" w:hanging="360"/>
      </w:pPr>
      <w:rPr>
        <w:rFonts w:ascii="Symbol" w:hAnsi="Symbol" w:hint="default"/>
      </w:rPr>
    </w:lvl>
    <w:lvl w:ilvl="4" w:tplc="DACEB686">
      <w:start w:val="1"/>
      <w:numFmt w:val="bullet"/>
      <w:lvlText w:val="o"/>
      <w:lvlJc w:val="left"/>
      <w:pPr>
        <w:ind w:left="3600" w:hanging="360"/>
      </w:pPr>
      <w:rPr>
        <w:rFonts w:ascii="Courier New" w:hAnsi="Courier New" w:hint="default"/>
      </w:rPr>
    </w:lvl>
    <w:lvl w:ilvl="5" w:tplc="AEE28EDC">
      <w:start w:val="1"/>
      <w:numFmt w:val="bullet"/>
      <w:lvlText w:val=""/>
      <w:lvlJc w:val="left"/>
      <w:pPr>
        <w:ind w:left="4320" w:hanging="360"/>
      </w:pPr>
      <w:rPr>
        <w:rFonts w:ascii="Wingdings" w:hAnsi="Wingdings" w:hint="default"/>
      </w:rPr>
    </w:lvl>
    <w:lvl w:ilvl="6" w:tplc="343651BA">
      <w:start w:val="1"/>
      <w:numFmt w:val="bullet"/>
      <w:lvlText w:val=""/>
      <w:lvlJc w:val="left"/>
      <w:pPr>
        <w:ind w:left="5040" w:hanging="360"/>
      </w:pPr>
      <w:rPr>
        <w:rFonts w:ascii="Symbol" w:hAnsi="Symbol" w:hint="default"/>
      </w:rPr>
    </w:lvl>
    <w:lvl w:ilvl="7" w:tplc="D70ED868">
      <w:start w:val="1"/>
      <w:numFmt w:val="bullet"/>
      <w:lvlText w:val="o"/>
      <w:lvlJc w:val="left"/>
      <w:pPr>
        <w:ind w:left="5760" w:hanging="360"/>
      </w:pPr>
      <w:rPr>
        <w:rFonts w:ascii="Courier New" w:hAnsi="Courier New" w:hint="default"/>
      </w:rPr>
    </w:lvl>
    <w:lvl w:ilvl="8" w:tplc="898AD5A4">
      <w:start w:val="1"/>
      <w:numFmt w:val="bullet"/>
      <w:lvlText w:val=""/>
      <w:lvlJc w:val="left"/>
      <w:pPr>
        <w:ind w:left="6480" w:hanging="360"/>
      </w:pPr>
      <w:rPr>
        <w:rFonts w:ascii="Wingdings" w:hAnsi="Wingdings" w:hint="default"/>
      </w:rPr>
    </w:lvl>
  </w:abstractNum>
  <w:abstractNum w:abstractNumId="5" w15:restartNumberingAfterBreak="0">
    <w:nsid w:val="59810127"/>
    <w:multiLevelType w:val="hybridMultilevel"/>
    <w:tmpl w:val="29E6B38E"/>
    <w:lvl w:ilvl="0" w:tplc="08090003">
      <w:start w:val="1"/>
      <w:numFmt w:val="bullet"/>
      <w:lvlText w:val="o"/>
      <w:lvlJc w:val="left"/>
      <w:pPr>
        <w:ind w:left="1418" w:hanging="360"/>
      </w:pPr>
      <w:rPr>
        <w:rFonts w:ascii="Courier New" w:hAnsi="Courier New" w:cs="Courier New" w:hint="default"/>
      </w:rPr>
    </w:lvl>
    <w:lvl w:ilvl="1" w:tplc="08090003" w:tentative="1">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6" w15:restartNumberingAfterBreak="0">
    <w:nsid w:val="5E9F325D"/>
    <w:multiLevelType w:val="hybridMultilevel"/>
    <w:tmpl w:val="BB24C3C2"/>
    <w:lvl w:ilvl="0" w:tplc="08090003">
      <w:start w:val="1"/>
      <w:numFmt w:val="bullet"/>
      <w:lvlText w:val="o"/>
      <w:lvlJc w:val="left"/>
      <w:pPr>
        <w:ind w:left="1418" w:hanging="360"/>
      </w:pPr>
      <w:rPr>
        <w:rFonts w:ascii="Courier New" w:hAnsi="Courier New" w:cs="Courier New" w:hint="default"/>
      </w:rPr>
    </w:lvl>
    <w:lvl w:ilvl="1" w:tplc="08090003" w:tentative="1">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7" w15:restartNumberingAfterBreak="0">
    <w:nsid w:val="66576A77"/>
    <w:multiLevelType w:val="hybridMultilevel"/>
    <w:tmpl w:val="538CB3B6"/>
    <w:lvl w:ilvl="0" w:tplc="08090003">
      <w:start w:val="1"/>
      <w:numFmt w:val="bullet"/>
      <w:lvlText w:val="o"/>
      <w:lvlJc w:val="left"/>
      <w:pPr>
        <w:ind w:left="1418" w:hanging="360"/>
      </w:pPr>
      <w:rPr>
        <w:rFonts w:ascii="Courier New" w:hAnsi="Courier New" w:cs="Courier New" w:hint="default"/>
      </w:rPr>
    </w:lvl>
    <w:lvl w:ilvl="1" w:tplc="08090003" w:tentative="1">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8" w15:restartNumberingAfterBreak="0">
    <w:nsid w:val="66F51103"/>
    <w:multiLevelType w:val="hybridMultilevel"/>
    <w:tmpl w:val="82AEDE2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719477436">
    <w:abstractNumId w:val="4"/>
  </w:num>
  <w:num w:numId="2" w16cid:durableId="1495337298">
    <w:abstractNumId w:val="0"/>
  </w:num>
  <w:num w:numId="3" w16cid:durableId="1051805135">
    <w:abstractNumId w:val="3"/>
  </w:num>
  <w:num w:numId="4" w16cid:durableId="607080293">
    <w:abstractNumId w:val="1"/>
  </w:num>
  <w:num w:numId="5" w16cid:durableId="1012148914">
    <w:abstractNumId w:val="2"/>
  </w:num>
  <w:num w:numId="6" w16cid:durableId="1702587427">
    <w:abstractNumId w:val="7"/>
  </w:num>
  <w:num w:numId="7" w16cid:durableId="299769236">
    <w:abstractNumId w:val="6"/>
  </w:num>
  <w:num w:numId="8" w16cid:durableId="2087602825">
    <w:abstractNumId w:val="5"/>
  </w:num>
  <w:num w:numId="9" w16cid:durableId="14158585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mirrorMargin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68"/>
    <w:rsid w:val="000021A4"/>
    <w:rsid w:val="00013FEA"/>
    <w:rsid w:val="000224E6"/>
    <w:rsid w:val="00041544"/>
    <w:rsid w:val="00057629"/>
    <w:rsid w:val="00072277"/>
    <w:rsid w:val="00075811"/>
    <w:rsid w:val="00082BB8"/>
    <w:rsid w:val="000D0209"/>
    <w:rsid w:val="00126BDD"/>
    <w:rsid w:val="00135BFE"/>
    <w:rsid w:val="001452F3"/>
    <w:rsid w:val="00150A18"/>
    <w:rsid w:val="001601CF"/>
    <w:rsid w:val="00170803"/>
    <w:rsid w:val="00192EBF"/>
    <w:rsid w:val="001A01C2"/>
    <w:rsid w:val="001A19F3"/>
    <w:rsid w:val="001C67C1"/>
    <w:rsid w:val="001C7BC4"/>
    <w:rsid w:val="001D613E"/>
    <w:rsid w:val="001E0AF0"/>
    <w:rsid w:val="00200519"/>
    <w:rsid w:val="002006FB"/>
    <w:rsid w:val="00206012"/>
    <w:rsid w:val="00214F68"/>
    <w:rsid w:val="002353B7"/>
    <w:rsid w:val="00236D1E"/>
    <w:rsid w:val="00257F32"/>
    <w:rsid w:val="0027101E"/>
    <w:rsid w:val="002734C9"/>
    <w:rsid w:val="00281898"/>
    <w:rsid w:val="0028684D"/>
    <w:rsid w:val="002879F2"/>
    <w:rsid w:val="002A37B6"/>
    <w:rsid w:val="002B3B17"/>
    <w:rsid w:val="002C2A90"/>
    <w:rsid w:val="002C30E6"/>
    <w:rsid w:val="002D2693"/>
    <w:rsid w:val="002D360B"/>
    <w:rsid w:val="002E1273"/>
    <w:rsid w:val="00333661"/>
    <w:rsid w:val="003437F1"/>
    <w:rsid w:val="00373603"/>
    <w:rsid w:val="0039337D"/>
    <w:rsid w:val="003A41AB"/>
    <w:rsid w:val="003C62CE"/>
    <w:rsid w:val="003D3A4A"/>
    <w:rsid w:val="003E0566"/>
    <w:rsid w:val="003E33E0"/>
    <w:rsid w:val="003E3A25"/>
    <w:rsid w:val="00426EC3"/>
    <w:rsid w:val="00430CFD"/>
    <w:rsid w:val="0044387E"/>
    <w:rsid w:val="00450CFE"/>
    <w:rsid w:val="004605B8"/>
    <w:rsid w:val="00466574"/>
    <w:rsid w:val="00466AED"/>
    <w:rsid w:val="00480E23"/>
    <w:rsid w:val="004B0F6B"/>
    <w:rsid w:val="004C1FE4"/>
    <w:rsid w:val="004C722E"/>
    <w:rsid w:val="004F0D63"/>
    <w:rsid w:val="004F2ADD"/>
    <w:rsid w:val="00506E98"/>
    <w:rsid w:val="005146EF"/>
    <w:rsid w:val="00526352"/>
    <w:rsid w:val="00531CF0"/>
    <w:rsid w:val="00573F2F"/>
    <w:rsid w:val="00576BF3"/>
    <w:rsid w:val="005841B9"/>
    <w:rsid w:val="00591B0C"/>
    <w:rsid w:val="00594DDB"/>
    <w:rsid w:val="005B74EB"/>
    <w:rsid w:val="005E0E8D"/>
    <w:rsid w:val="00613B88"/>
    <w:rsid w:val="006419D0"/>
    <w:rsid w:val="00645418"/>
    <w:rsid w:val="00665E7A"/>
    <w:rsid w:val="00666FC1"/>
    <w:rsid w:val="00677785"/>
    <w:rsid w:val="0069332F"/>
    <w:rsid w:val="00695AEC"/>
    <w:rsid w:val="006A280D"/>
    <w:rsid w:val="006A44DD"/>
    <w:rsid w:val="006A4D8F"/>
    <w:rsid w:val="006B10E0"/>
    <w:rsid w:val="006B45CA"/>
    <w:rsid w:val="006C44EB"/>
    <w:rsid w:val="006F1779"/>
    <w:rsid w:val="006F4E29"/>
    <w:rsid w:val="006F7471"/>
    <w:rsid w:val="00703F10"/>
    <w:rsid w:val="00710C36"/>
    <w:rsid w:val="00713941"/>
    <w:rsid w:val="00720592"/>
    <w:rsid w:val="007265D1"/>
    <w:rsid w:val="00733B70"/>
    <w:rsid w:val="00765527"/>
    <w:rsid w:val="0079021F"/>
    <w:rsid w:val="007A0C69"/>
    <w:rsid w:val="007C2559"/>
    <w:rsid w:val="007E2C25"/>
    <w:rsid w:val="007F727B"/>
    <w:rsid w:val="007F7822"/>
    <w:rsid w:val="00833FEF"/>
    <w:rsid w:val="00835197"/>
    <w:rsid w:val="00854B42"/>
    <w:rsid w:val="00864E37"/>
    <w:rsid w:val="00873E7F"/>
    <w:rsid w:val="00885387"/>
    <w:rsid w:val="008B053F"/>
    <w:rsid w:val="008C38C5"/>
    <w:rsid w:val="008C4ACF"/>
    <w:rsid w:val="008D1014"/>
    <w:rsid w:val="008F5412"/>
    <w:rsid w:val="008F5C5B"/>
    <w:rsid w:val="00930BEB"/>
    <w:rsid w:val="00931B7E"/>
    <w:rsid w:val="00981F5F"/>
    <w:rsid w:val="00993B9C"/>
    <w:rsid w:val="009E3BAD"/>
    <w:rsid w:val="00A542BE"/>
    <w:rsid w:val="00A5533C"/>
    <w:rsid w:val="00A6145F"/>
    <w:rsid w:val="00A9014A"/>
    <w:rsid w:val="00AB34A9"/>
    <w:rsid w:val="00AC0C7D"/>
    <w:rsid w:val="00AC25A0"/>
    <w:rsid w:val="00AE7AD2"/>
    <w:rsid w:val="00B02230"/>
    <w:rsid w:val="00B11C40"/>
    <w:rsid w:val="00B24DAB"/>
    <w:rsid w:val="00B43649"/>
    <w:rsid w:val="00B75B77"/>
    <w:rsid w:val="00B86290"/>
    <w:rsid w:val="00BA5E84"/>
    <w:rsid w:val="00BA6BB9"/>
    <w:rsid w:val="00BB0FFC"/>
    <w:rsid w:val="00BB2C93"/>
    <w:rsid w:val="00BD42CB"/>
    <w:rsid w:val="00BD5523"/>
    <w:rsid w:val="00BF59C9"/>
    <w:rsid w:val="00C02A9E"/>
    <w:rsid w:val="00C05F12"/>
    <w:rsid w:val="00C1110B"/>
    <w:rsid w:val="00C41BC2"/>
    <w:rsid w:val="00C4461C"/>
    <w:rsid w:val="00C453BC"/>
    <w:rsid w:val="00C52C97"/>
    <w:rsid w:val="00C61951"/>
    <w:rsid w:val="00C624AC"/>
    <w:rsid w:val="00C64630"/>
    <w:rsid w:val="00C846D6"/>
    <w:rsid w:val="00CB1B02"/>
    <w:rsid w:val="00CC37D0"/>
    <w:rsid w:val="00CC475A"/>
    <w:rsid w:val="00CC4793"/>
    <w:rsid w:val="00CE0957"/>
    <w:rsid w:val="00CE4221"/>
    <w:rsid w:val="00CE45F4"/>
    <w:rsid w:val="00D0608D"/>
    <w:rsid w:val="00D10D71"/>
    <w:rsid w:val="00D1264D"/>
    <w:rsid w:val="00D42F7F"/>
    <w:rsid w:val="00D84220"/>
    <w:rsid w:val="00DA060D"/>
    <w:rsid w:val="00DC782E"/>
    <w:rsid w:val="00DC7F9F"/>
    <w:rsid w:val="00DF3660"/>
    <w:rsid w:val="00E17DAC"/>
    <w:rsid w:val="00E2187C"/>
    <w:rsid w:val="00E2307D"/>
    <w:rsid w:val="00E479BB"/>
    <w:rsid w:val="00E65AC1"/>
    <w:rsid w:val="00E94EC5"/>
    <w:rsid w:val="00EC2F0B"/>
    <w:rsid w:val="00EE4783"/>
    <w:rsid w:val="00F178FF"/>
    <w:rsid w:val="00F43286"/>
    <w:rsid w:val="00F434CC"/>
    <w:rsid w:val="00F814C2"/>
    <w:rsid w:val="00FE1804"/>
    <w:rsid w:val="00FE25EC"/>
    <w:rsid w:val="616E60AE"/>
    <w:rsid w:val="62024D70"/>
    <w:rsid w:val="67C5BDF8"/>
    <w:rsid w:val="68B98DB7"/>
    <w:rsid w:val="6E151FA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A255D"/>
  <w15:docId w15:val="{BBD59789-76B7-BB41-8C37-5055C920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F68"/>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19"/>
    <w:rPr>
      <w:rFonts w:ascii="Tahoma" w:hAnsi="Tahoma" w:cs="Tahoma"/>
      <w:sz w:val="16"/>
      <w:szCs w:val="16"/>
    </w:rPr>
  </w:style>
  <w:style w:type="character" w:customStyle="1" w:styleId="BalloonTextChar">
    <w:name w:val="Balloon Text Char"/>
    <w:basedOn w:val="DefaultParagraphFont"/>
    <w:link w:val="BalloonText"/>
    <w:uiPriority w:val="99"/>
    <w:semiHidden/>
    <w:rsid w:val="00200519"/>
    <w:rPr>
      <w:rFonts w:ascii="Tahoma" w:hAnsi="Tahoma" w:cs="Tahoma"/>
      <w:sz w:val="16"/>
      <w:szCs w:val="16"/>
    </w:rPr>
  </w:style>
  <w:style w:type="paragraph" w:styleId="Header">
    <w:name w:val="header"/>
    <w:basedOn w:val="Normal"/>
    <w:link w:val="HeaderChar"/>
    <w:uiPriority w:val="99"/>
    <w:unhideWhenUsed/>
    <w:rsid w:val="00C64630"/>
    <w:pPr>
      <w:tabs>
        <w:tab w:val="center" w:pos="4513"/>
        <w:tab w:val="right" w:pos="9026"/>
      </w:tabs>
    </w:pPr>
  </w:style>
  <w:style w:type="character" w:customStyle="1" w:styleId="HeaderChar">
    <w:name w:val="Header Char"/>
    <w:basedOn w:val="DefaultParagraphFont"/>
    <w:link w:val="Header"/>
    <w:uiPriority w:val="99"/>
    <w:rsid w:val="00C64630"/>
  </w:style>
  <w:style w:type="paragraph" w:styleId="Footer">
    <w:name w:val="footer"/>
    <w:basedOn w:val="Normal"/>
    <w:link w:val="FooterChar"/>
    <w:uiPriority w:val="99"/>
    <w:unhideWhenUsed/>
    <w:rsid w:val="00C64630"/>
    <w:pPr>
      <w:tabs>
        <w:tab w:val="center" w:pos="4513"/>
        <w:tab w:val="right" w:pos="9026"/>
      </w:tabs>
    </w:pPr>
  </w:style>
  <w:style w:type="character" w:customStyle="1" w:styleId="FooterChar">
    <w:name w:val="Footer Char"/>
    <w:basedOn w:val="DefaultParagraphFont"/>
    <w:link w:val="Footer"/>
    <w:uiPriority w:val="99"/>
    <w:rsid w:val="00C64630"/>
  </w:style>
  <w:style w:type="paragraph" w:styleId="ListParagraph">
    <w:name w:val="List Paragraph"/>
    <w:basedOn w:val="Normal"/>
    <w:uiPriority w:val="34"/>
    <w:qFormat/>
    <w:rsid w:val="003E0566"/>
    <w:pPr>
      <w:ind w:left="720"/>
      <w:contextualSpacing/>
    </w:pPr>
  </w:style>
  <w:style w:type="table" w:styleId="TableGrid">
    <w:name w:val="Table Grid"/>
    <w:basedOn w:val="TableNormal"/>
    <w:uiPriority w:val="59"/>
    <w:rsid w:val="00214F6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vehulbert/Library/Group%20Containers/UBF8T346G9.Office/User%20Content.localized/Templates.localized/Letterhead%20-%20Jun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7A2CA-A08D-E54F-BAFE-CAAA76F5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 June 2025.dotx</Template>
  <TotalTime>18</TotalTime>
  <Pages>5</Pages>
  <Words>1669</Words>
  <Characters>8596</Characters>
  <Application>Microsoft Office Word</Application>
  <DocSecurity>0</DocSecurity>
  <Lines>191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Steve Hulbert</cp:lastModifiedBy>
  <cp:revision>16</cp:revision>
  <cp:lastPrinted>2026-02-12T11:19:00Z</cp:lastPrinted>
  <dcterms:created xsi:type="dcterms:W3CDTF">2025-09-17T16:55:00Z</dcterms:created>
  <dcterms:modified xsi:type="dcterms:W3CDTF">2026-03-10T12:29:00Z</dcterms:modified>
</cp:coreProperties>
</file>