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1F2912C9" w:rsidR="00085CF0" w:rsidRPr="00BF44CE" w:rsidRDefault="00270787" w:rsidP="00085CF0">
      <w:pPr>
        <w:rPr>
          <w:b/>
          <w:bCs/>
        </w:rPr>
      </w:pPr>
      <w:r>
        <w:rPr>
          <w:b/>
          <w:bCs/>
        </w:rPr>
        <w:t xml:space="preserve">CDFpay </w:t>
      </w:r>
      <w:r w:rsidR="007D09AA">
        <w:rPr>
          <w:b/>
          <w:bCs/>
        </w:rPr>
        <w:t>staff</w:t>
      </w:r>
      <w:r w:rsidR="004344B3">
        <w:rPr>
          <w:b/>
          <w:bCs/>
        </w:rPr>
        <w:t xml:space="preserve"> </w:t>
      </w:r>
      <w:r w:rsidR="00D84717">
        <w:rPr>
          <w:b/>
          <w:bCs/>
        </w:rPr>
        <w:t>instructions</w:t>
      </w:r>
      <w:r w:rsidR="00427E67">
        <w:rPr>
          <w:b/>
          <w:bCs/>
        </w:rPr>
        <w:t xml:space="preserve"> – </w:t>
      </w:r>
      <w:r w:rsidR="00427E67" w:rsidRPr="00367BB6">
        <w:rPr>
          <w:b/>
          <w:bCs/>
        </w:rPr>
        <w:t>DIGITAL</w:t>
      </w:r>
      <w:r w:rsidR="00427E67">
        <w:rPr>
          <w:b/>
          <w:bCs/>
        </w:rPr>
        <w:t xml:space="preserve"> </w:t>
      </w:r>
    </w:p>
    <w:p w14:paraId="46104116" w14:textId="2462F603" w:rsidR="00085CF0" w:rsidRDefault="00427E67" w:rsidP="00085CF0">
      <w:pPr>
        <w:pBdr>
          <w:bottom w:val="single" w:sz="4" w:space="1" w:color="auto"/>
        </w:pBdr>
      </w:pPr>
      <w:r>
        <w:t xml:space="preserve">Add the following </w:t>
      </w:r>
      <w:r w:rsidR="007D09AA">
        <w:t>staff</w:t>
      </w:r>
      <w:r w:rsidR="00044E65">
        <w:t xml:space="preserve"> </w:t>
      </w:r>
      <w:r w:rsidR="00B02AD0">
        <w:t xml:space="preserve">instructions to </w:t>
      </w:r>
      <w:r w:rsidR="001523D3">
        <w:t>online</w:t>
      </w:r>
      <w:r w:rsidR="0026230F">
        <w:t xml:space="preserve"> handbooks,</w:t>
      </w:r>
      <w:r w:rsidR="00044E65">
        <w:t xml:space="preserve"> </w:t>
      </w:r>
      <w:r w:rsidR="007D09AA">
        <w:t>staff</w:t>
      </w:r>
      <w:r w:rsidR="00B02AD0">
        <w:t xml:space="preserve"> portals, etc. </w:t>
      </w:r>
    </w:p>
    <w:p w14:paraId="48D14C37" w14:textId="77777777" w:rsidR="00322D64" w:rsidRPr="00135BC4" w:rsidRDefault="00322D64" w:rsidP="00085CF0">
      <w:pPr>
        <w:pBdr>
          <w:bottom w:val="single" w:sz="4" w:space="1" w:color="auto"/>
        </w:pBdr>
      </w:pPr>
    </w:p>
    <w:p w14:paraId="044AA98F" w14:textId="0A954FC9" w:rsidR="00583BEF" w:rsidRDefault="00D84717" w:rsidP="00363386">
      <w:pPr>
        <w:rPr>
          <w:b/>
          <w:bCs/>
        </w:rPr>
      </w:pPr>
      <w:r>
        <w:rPr>
          <w:b/>
          <w:bCs/>
        </w:rPr>
        <w:t xml:space="preserve">CDFpay </w:t>
      </w:r>
    </w:p>
    <w:p w14:paraId="73EA9659" w14:textId="5A958D4A" w:rsidR="003F427B" w:rsidRDefault="003F427B" w:rsidP="003F427B">
      <w:r w:rsidRPr="002D40EC">
        <w:rPr>
          <w:highlight w:val="yellow"/>
        </w:rPr>
        <w:t>[INSERT SCHOOL NAME]</w:t>
      </w:r>
      <w:r>
        <w:t xml:space="preserve"> uses CDFpay </w:t>
      </w:r>
      <w:r w:rsidR="00D63A65">
        <w:t xml:space="preserve">for </w:t>
      </w:r>
      <w:commentRangeStart w:id="0"/>
      <w:r w:rsidR="00D63A65" w:rsidRPr="00EB13F6">
        <w:rPr>
          <w:highlight w:val="yellow"/>
        </w:rPr>
        <w:t>online canteen ordering, uniform shop, events, fundraising, and over-the-counter purchases</w:t>
      </w:r>
      <w:commentRangeEnd w:id="0"/>
      <w:r w:rsidR="00D63A65">
        <w:rPr>
          <w:rStyle w:val="CommentReference"/>
          <w:sz w:val="24"/>
          <w:szCs w:val="24"/>
        </w:rPr>
        <w:commentReference w:id="0"/>
      </w:r>
      <w:r w:rsidR="00D63A65">
        <w:t xml:space="preserve"> at our school</w:t>
      </w:r>
      <w:r>
        <w:t xml:space="preserve">.  </w:t>
      </w:r>
    </w:p>
    <w:p w14:paraId="3AAF516B" w14:textId="632872CD" w:rsidR="00F914CB" w:rsidRPr="00E3613B" w:rsidRDefault="00F914CB" w:rsidP="00F914CB">
      <w:pPr>
        <w:rPr>
          <w:b/>
          <w:bCs/>
        </w:rPr>
      </w:pPr>
      <w:r w:rsidRPr="00E3613B">
        <w:rPr>
          <w:b/>
          <w:bCs/>
        </w:rPr>
        <w:t xml:space="preserve">How to </w:t>
      </w:r>
      <w:r>
        <w:rPr>
          <w:b/>
          <w:bCs/>
        </w:rPr>
        <w:t>register for</w:t>
      </w:r>
      <w:r w:rsidRPr="00E3613B">
        <w:rPr>
          <w:b/>
          <w:bCs/>
        </w:rPr>
        <w:t xml:space="preserve"> a </w:t>
      </w:r>
      <w:r w:rsidR="00D154C0">
        <w:rPr>
          <w:b/>
          <w:bCs/>
        </w:rPr>
        <w:t xml:space="preserve">staff </w:t>
      </w:r>
      <w:r w:rsidRPr="00E3613B">
        <w:rPr>
          <w:b/>
          <w:bCs/>
        </w:rPr>
        <w:t>CDFpay account</w:t>
      </w:r>
    </w:p>
    <w:p w14:paraId="72D340B9" w14:textId="67DB7054" w:rsidR="00F914CB" w:rsidRDefault="00F914CB" w:rsidP="00F914CB">
      <w:pPr>
        <w:pStyle w:val="ListParagraph"/>
        <w:numPr>
          <w:ilvl w:val="0"/>
          <w:numId w:val="13"/>
        </w:numPr>
      </w:pPr>
      <w:r w:rsidRPr="0041373F">
        <w:t xml:space="preserve">Download the CDFpay </w:t>
      </w:r>
      <w:r w:rsidR="00983625">
        <w:t xml:space="preserve">mobile </w:t>
      </w:r>
      <w:r w:rsidRPr="0041373F">
        <w:t>app</w:t>
      </w:r>
      <w:r>
        <w:t xml:space="preserve"> on the </w:t>
      </w:r>
      <w:hyperlink r:id="rId12" w:history="1">
        <w:r w:rsidRPr="008D2F45">
          <w:rPr>
            <w:rStyle w:val="Hyperlink"/>
          </w:rPr>
          <w:t>Apple</w:t>
        </w:r>
      </w:hyperlink>
      <w:r>
        <w:t xml:space="preserve"> or </w:t>
      </w:r>
      <w:hyperlink r:id="rId13" w:history="1">
        <w:r w:rsidRPr="008D2F45">
          <w:rPr>
            <w:rStyle w:val="Hyperlink"/>
          </w:rPr>
          <w:t>Google</w:t>
        </w:r>
      </w:hyperlink>
      <w:r>
        <w:t xml:space="preserve"> store</w:t>
      </w:r>
      <w:r w:rsidRPr="0041373F">
        <w:t>, then click ‘</w:t>
      </w:r>
      <w:r>
        <w:rPr>
          <w:b/>
          <w:bCs/>
        </w:rPr>
        <w:t>Sign up now</w:t>
      </w:r>
      <w:r w:rsidRPr="0041373F">
        <w:t>’</w:t>
      </w:r>
      <w:r>
        <w:t>.</w:t>
      </w:r>
      <w:r>
        <w:br/>
      </w:r>
      <w:r w:rsidRPr="00112F6B">
        <w:rPr>
          <w:b/>
          <w:bCs/>
        </w:rPr>
        <w:t>No app?</w:t>
      </w:r>
      <w:r w:rsidRPr="00112F6B">
        <w:t xml:space="preserve"> </w:t>
      </w:r>
      <w:hyperlink r:id="rId14" w:tgtFrame="_blank" w:history="1">
        <w:r w:rsidRPr="00DB6D19">
          <w:rPr>
            <w:rStyle w:val="Hyperlink"/>
          </w:rPr>
          <w:t>Register here</w:t>
        </w:r>
      </w:hyperlink>
    </w:p>
    <w:p w14:paraId="2D66E4A8" w14:textId="2F695EBF" w:rsidR="00F914CB" w:rsidRPr="00BB37ED" w:rsidRDefault="00F914CB" w:rsidP="00F914CB">
      <w:pPr>
        <w:pStyle w:val="ListParagraph"/>
        <w:numPr>
          <w:ilvl w:val="0"/>
          <w:numId w:val="1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5F5EC6CA" w14:textId="77777777" w:rsidR="00F914CB" w:rsidRDefault="00F914CB" w:rsidP="00F914CB">
      <w:pPr>
        <w:pStyle w:val="ListParagraph"/>
        <w:numPr>
          <w:ilvl w:val="0"/>
          <w:numId w:val="1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563FE022" w14:textId="77777777" w:rsidR="00FA5B48" w:rsidRDefault="00FA5B48" w:rsidP="00FA5B48">
      <w:r w:rsidRPr="00661129">
        <w:rPr>
          <w:b/>
          <w:bCs/>
        </w:rPr>
        <w:t>Important:</w:t>
      </w:r>
      <w:r>
        <w:t xml:space="preserve"> On the ‘</w:t>
      </w:r>
      <w:r w:rsidRPr="00661129">
        <w:rPr>
          <w:b/>
          <w:bCs/>
        </w:rPr>
        <w:t>Add student</w:t>
      </w:r>
      <w:r>
        <w:t>’ screen:</w:t>
      </w:r>
    </w:p>
    <w:p w14:paraId="6B866B52" w14:textId="77777777" w:rsidR="00FA5B48" w:rsidRDefault="00FA5B48" w:rsidP="00FA5B48">
      <w:pPr>
        <w:pStyle w:val="ListParagraph"/>
        <w:numPr>
          <w:ilvl w:val="0"/>
          <w:numId w:val="9"/>
        </w:numPr>
      </w:pPr>
      <w:r>
        <w:t>Enter your first and last name.</w:t>
      </w:r>
    </w:p>
    <w:p w14:paraId="1ED02A1E" w14:textId="77777777" w:rsidR="00FA5B48" w:rsidRDefault="00FA5B48" w:rsidP="00FA5B48">
      <w:pPr>
        <w:pStyle w:val="ListParagraph"/>
        <w:numPr>
          <w:ilvl w:val="0"/>
          <w:numId w:val="9"/>
        </w:numPr>
      </w:pPr>
      <w:r>
        <w:t>Search and select ‘</w:t>
      </w:r>
      <w:r w:rsidRPr="00826CA4">
        <w:rPr>
          <w:b/>
          <w:bCs/>
          <w:highlight w:val="yellow"/>
        </w:rPr>
        <w:t>[INSERT SCHOOL NAME]</w:t>
      </w:r>
      <w:r>
        <w:t>’ under ‘</w:t>
      </w:r>
      <w:r w:rsidRPr="00661129">
        <w:rPr>
          <w:b/>
          <w:bCs/>
        </w:rPr>
        <w:t>School name</w:t>
      </w:r>
      <w:r>
        <w:t>’.</w:t>
      </w:r>
    </w:p>
    <w:p w14:paraId="32EC8828" w14:textId="77777777" w:rsidR="00FA5B48" w:rsidRDefault="00FA5B48" w:rsidP="00FA5B48">
      <w:pPr>
        <w:pStyle w:val="ListParagraph"/>
        <w:numPr>
          <w:ilvl w:val="0"/>
          <w:numId w:val="9"/>
        </w:numPr>
      </w:pPr>
      <w:r>
        <w:t>Select ‘</w:t>
      </w:r>
      <w:r w:rsidRPr="00661129">
        <w:rPr>
          <w:b/>
          <w:bCs/>
        </w:rPr>
        <w:t>Staff</w:t>
      </w:r>
      <w:r>
        <w:t>’ under ‘</w:t>
      </w:r>
      <w:r w:rsidRPr="00661129">
        <w:rPr>
          <w:b/>
          <w:bCs/>
        </w:rPr>
        <w:t>Year level</w:t>
      </w:r>
      <w:r>
        <w:t>’ and ‘</w:t>
      </w:r>
      <w:r w:rsidRPr="00661129">
        <w:rPr>
          <w:b/>
          <w:bCs/>
        </w:rPr>
        <w:t>Class</w:t>
      </w:r>
      <w:r>
        <w:t>’.</w:t>
      </w:r>
    </w:p>
    <w:p w14:paraId="37303668" w14:textId="77777777" w:rsidR="00FA5B48" w:rsidRDefault="00FA5B48" w:rsidP="00FA5B48">
      <w:pPr>
        <w:pStyle w:val="ListParagraph"/>
        <w:numPr>
          <w:ilvl w:val="0"/>
          <w:numId w:val="9"/>
        </w:numPr>
      </w:pPr>
      <w:commentRangeStart w:id="1"/>
      <w:r>
        <w:t xml:space="preserve">Add your </w:t>
      </w:r>
      <w:commentRangeStart w:id="2"/>
      <w:r w:rsidRPr="009A34EA">
        <w:rPr>
          <w:highlight w:val="yellow"/>
        </w:rPr>
        <w:t>[</w:t>
      </w:r>
      <w:r>
        <w:rPr>
          <w:highlight w:val="yellow"/>
        </w:rPr>
        <w:t>s</w:t>
      </w:r>
      <w:r w:rsidRPr="009A34EA">
        <w:rPr>
          <w:highlight w:val="yellow"/>
        </w:rPr>
        <w:t>taff ID card number</w:t>
      </w:r>
      <w:r>
        <w:rPr>
          <w:highlight w:val="yellow"/>
        </w:rPr>
        <w:t>, s</w:t>
      </w:r>
      <w:r w:rsidRPr="009A34EA">
        <w:rPr>
          <w:highlight w:val="yellow"/>
        </w:rPr>
        <w:t>chool username</w:t>
      </w:r>
      <w:r>
        <w:rPr>
          <w:highlight w:val="yellow"/>
        </w:rPr>
        <w:t xml:space="preserve"> or other</w:t>
      </w:r>
      <w:r w:rsidRPr="009A34EA">
        <w:rPr>
          <w:highlight w:val="yellow"/>
        </w:rPr>
        <w:t xml:space="preserve"> depending on what has been enabled with Flexischools]</w:t>
      </w:r>
      <w:commentRangeEnd w:id="2"/>
      <w:r w:rsidR="00367D02">
        <w:rPr>
          <w:rStyle w:val="CommentReference"/>
          <w:sz w:val="24"/>
          <w:szCs w:val="24"/>
        </w:rPr>
        <w:commentReference w:id="2"/>
      </w:r>
      <w:r>
        <w:t xml:space="preserve"> to enable over-the-counter purchases.</w:t>
      </w:r>
      <w:commentRangeEnd w:id="1"/>
      <w:r w:rsidR="00367D02">
        <w:rPr>
          <w:rStyle w:val="CommentReference"/>
          <w:sz w:val="24"/>
          <w:szCs w:val="24"/>
        </w:rPr>
        <w:commentReference w:id="1"/>
      </w:r>
    </w:p>
    <w:p w14:paraId="4FA3FF62" w14:textId="77777777" w:rsidR="00FA5B48" w:rsidRDefault="00FA5B48" w:rsidP="00FA5B48">
      <w:pPr>
        <w:spacing w:before="160"/>
      </w:pPr>
      <w:r>
        <w:t xml:space="preserve">Staff with children at </w:t>
      </w:r>
      <w:r w:rsidRPr="002D40EC">
        <w:rPr>
          <w:highlight w:val="yellow"/>
        </w:rPr>
        <w:t>[INSERT SCHOOL NAME]</w:t>
      </w:r>
      <w:r>
        <w:t xml:space="preserve"> can add their children in the mobile app by clicking ‘</w:t>
      </w:r>
      <w:r w:rsidRPr="00664925">
        <w:rPr>
          <w:b/>
          <w:bCs/>
        </w:rPr>
        <w:t>Profile</w:t>
      </w:r>
      <w:r>
        <w:t>’ in the bottom navigation bar, then ‘</w:t>
      </w:r>
      <w:r w:rsidRPr="00664925">
        <w:rPr>
          <w:b/>
          <w:bCs/>
        </w:rPr>
        <w:t>Add new</w:t>
      </w:r>
      <w:r>
        <w:t>’ next to ‘</w:t>
      </w:r>
      <w:r w:rsidRPr="00664925">
        <w:rPr>
          <w:b/>
          <w:bCs/>
        </w:rPr>
        <w:t>Students</w:t>
      </w:r>
      <w:r>
        <w:t xml:space="preserve">’ on the Profile page. </w:t>
      </w:r>
    </w:p>
    <w:p w14:paraId="61893701" w14:textId="77777777" w:rsidR="00FA5B48" w:rsidRDefault="00FA5B48" w:rsidP="00FA5B48">
      <w:pPr>
        <w:spacing w:before="160"/>
      </w:pPr>
      <w:r>
        <w:t xml:space="preserve">Now you are ready to start ordering! </w:t>
      </w:r>
    </w:p>
    <w:p w14:paraId="56DCE92F" w14:textId="1CA726C9" w:rsidR="003F427B" w:rsidRDefault="00F914CB" w:rsidP="001523D3">
      <w:pPr>
        <w:spacing w:before="160"/>
      </w:pPr>
      <w:r w:rsidRPr="007E07FC">
        <w:rPr>
          <w:b/>
          <w:bCs/>
        </w:rPr>
        <w:t>Have questions?</w:t>
      </w:r>
      <w:r>
        <w:t xml:space="preserve"> </w:t>
      </w:r>
      <w:r w:rsidR="00403BD6">
        <w:t>Visit the</w:t>
      </w:r>
      <w:r>
        <w:t xml:space="preserve"> CDFpay powered by Flexischools </w:t>
      </w:r>
      <w:hyperlink r:id="rId15" w:history="1">
        <w:r w:rsidRPr="0063464D">
          <w:rPr>
            <w:rStyle w:val="Hyperlink"/>
          </w:rPr>
          <w:t xml:space="preserve">Help </w:t>
        </w:r>
        <w:r>
          <w:rPr>
            <w:rStyle w:val="Hyperlink"/>
          </w:rPr>
          <w:t>&amp;</w:t>
        </w:r>
        <w:r w:rsidRPr="0063464D">
          <w:rPr>
            <w:rStyle w:val="Hyperlink"/>
          </w:rPr>
          <w:t xml:space="preserve"> Support</w:t>
        </w:r>
      </w:hyperlink>
      <w:r>
        <w:t xml:space="preserve"> </w:t>
      </w:r>
      <w:r w:rsidR="00403BD6">
        <w:t xml:space="preserve">page </w:t>
      </w:r>
      <w:r>
        <w:t xml:space="preserve">for detailed </w:t>
      </w:r>
      <w:r w:rsidRPr="0063464D">
        <w:t>FAQ</w:t>
      </w:r>
      <w:r>
        <w:t xml:space="preserve">s or chat to the Flexischools Digital Assistant. If you cannot find what you are looking for, please complete the online </w:t>
      </w:r>
      <w:hyperlink r:id="rId16" w:history="1">
        <w:r w:rsidRPr="00E9583F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sectPr w:rsidR="003F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8T15:56:00Z" w:initials="KD">
    <w:p w14:paraId="365A34D0" w14:textId="77777777" w:rsidR="00D63A65" w:rsidRDefault="00D63A65" w:rsidP="00D63A65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2" w:author="Kate Dowling" w:date="2024-10-08T15:58:00Z" w:initials="KD">
    <w:p w14:paraId="791538E6" w14:textId="77777777" w:rsidR="00367D02" w:rsidRDefault="00367D02" w:rsidP="00367D02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  <w:p w14:paraId="3E34B994" w14:textId="77777777" w:rsidR="00367D02" w:rsidRDefault="00367D02" w:rsidP="00367D02">
      <w:pPr>
        <w:pStyle w:val="CommentText"/>
      </w:pPr>
      <w:r>
        <w:t xml:space="preserve">Note that Flexischools can also tailor the (i) icon content for ‘Student Card Number’ in the registration form/app based on your school’s requirements </w:t>
      </w:r>
    </w:p>
    <w:p w14:paraId="07C03D82" w14:textId="77777777" w:rsidR="00367D02" w:rsidRDefault="00367D02" w:rsidP="00367D02">
      <w:pPr>
        <w:pStyle w:val="CommentText"/>
      </w:pPr>
      <w:r>
        <w:t>For example: (editable content in yellow)</w:t>
      </w:r>
    </w:p>
    <w:p w14:paraId="7504566D" w14:textId="77777777" w:rsidR="00367D02" w:rsidRDefault="00367D02" w:rsidP="00367D02">
      <w:pPr>
        <w:pStyle w:val="CommentText"/>
      </w:pPr>
      <w:r>
        <w:rPr>
          <w:b/>
          <w:bCs/>
        </w:rPr>
        <w:t xml:space="preserve">What is a Student Card Number? </w:t>
      </w:r>
    </w:p>
    <w:p w14:paraId="185538C4" w14:textId="77777777" w:rsidR="00367D02" w:rsidRDefault="00367D02" w:rsidP="00367D02">
      <w:pPr>
        <w:pStyle w:val="CommentText"/>
      </w:pPr>
      <w:r>
        <w:rPr>
          <w:color w:val="000000"/>
          <w:highlight w:val="yellow"/>
        </w:rPr>
        <w:t>Please enter the eight-digit number under the barcode of your student’s ID card. Staff must enter their school username.</w:t>
      </w:r>
      <w:r>
        <w:t xml:space="preserve"> By entering the Student Card Number on the form, you accept that charges incurred by presenting this card for payment will be billed to your CDFpay account. </w:t>
      </w:r>
    </w:p>
  </w:comment>
  <w:comment w:id="1" w:author="Kate Dowling" w:date="2024-10-08T15:58:00Z" w:initials="KD">
    <w:p w14:paraId="23D45D71" w14:textId="77777777" w:rsidR="00367D02" w:rsidRDefault="00367D02" w:rsidP="00367D02">
      <w:pPr>
        <w:pStyle w:val="CommentText"/>
      </w:pPr>
      <w:r>
        <w:rPr>
          <w:rStyle w:val="CommentReference"/>
        </w:rPr>
        <w:annotationRef/>
      </w:r>
      <w:r>
        <w:t>Only include if you are using Staff / Student ID cards for over-the-counter purchases at your school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65A34D0" w15:done="0"/>
  <w15:commentEx w15:paraId="185538C4" w15:done="0"/>
  <w15:commentEx w15:paraId="23D45D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00EE3E" w16cex:dateUtc="2024-10-08T04:56:00Z"/>
  <w16cex:commentExtensible w16cex:durableId="37A0584B" w16cex:dateUtc="2024-10-08T04:58:00Z"/>
  <w16cex:commentExtensible w16cex:durableId="013A734F" w16cex:dateUtc="2024-10-08T0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65A34D0" w16cid:durableId="1800EE3E"/>
  <w16cid:commentId w16cid:paraId="185538C4" w16cid:durableId="37A0584B"/>
  <w16cid:commentId w16cid:paraId="23D45D71" w16cid:durableId="013A734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756E"/>
    <w:multiLevelType w:val="multilevel"/>
    <w:tmpl w:val="95509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8"/>
  </w:num>
  <w:num w:numId="2" w16cid:durableId="1908563588">
    <w:abstractNumId w:val="5"/>
  </w:num>
  <w:num w:numId="3" w16cid:durableId="1458640161">
    <w:abstractNumId w:val="7"/>
  </w:num>
  <w:num w:numId="4" w16cid:durableId="1334532724">
    <w:abstractNumId w:val="9"/>
  </w:num>
  <w:num w:numId="5" w16cid:durableId="1133716889">
    <w:abstractNumId w:val="4"/>
  </w:num>
  <w:num w:numId="6" w16cid:durableId="132335433">
    <w:abstractNumId w:val="2"/>
  </w:num>
  <w:num w:numId="7" w16cid:durableId="551775743">
    <w:abstractNumId w:val="11"/>
  </w:num>
  <w:num w:numId="8" w16cid:durableId="206767978">
    <w:abstractNumId w:val="3"/>
  </w:num>
  <w:num w:numId="9" w16cid:durableId="1611400488">
    <w:abstractNumId w:val="12"/>
  </w:num>
  <w:num w:numId="10" w16cid:durableId="1284579718">
    <w:abstractNumId w:val="10"/>
  </w:num>
  <w:num w:numId="11" w16cid:durableId="586964391">
    <w:abstractNumId w:val="13"/>
  </w:num>
  <w:num w:numId="12" w16cid:durableId="2111923133">
    <w:abstractNumId w:val="1"/>
  </w:num>
  <w:num w:numId="13" w16cid:durableId="1273367157">
    <w:abstractNumId w:val="6"/>
  </w:num>
  <w:num w:numId="14" w16cid:durableId="80539334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7220"/>
    <w:rsid w:val="000324BF"/>
    <w:rsid w:val="000343F8"/>
    <w:rsid w:val="000408B7"/>
    <w:rsid w:val="0004328A"/>
    <w:rsid w:val="0004406B"/>
    <w:rsid w:val="00044E65"/>
    <w:rsid w:val="00053F3E"/>
    <w:rsid w:val="00054AAF"/>
    <w:rsid w:val="00060253"/>
    <w:rsid w:val="0006188C"/>
    <w:rsid w:val="00067A9B"/>
    <w:rsid w:val="00071D0F"/>
    <w:rsid w:val="00083572"/>
    <w:rsid w:val="00085CF0"/>
    <w:rsid w:val="00086952"/>
    <w:rsid w:val="0009634D"/>
    <w:rsid w:val="000A2236"/>
    <w:rsid w:val="000A2A4A"/>
    <w:rsid w:val="000A2F2C"/>
    <w:rsid w:val="000A45E1"/>
    <w:rsid w:val="000A678F"/>
    <w:rsid w:val="000B0FEF"/>
    <w:rsid w:val="000B112A"/>
    <w:rsid w:val="000B1991"/>
    <w:rsid w:val="000B1D26"/>
    <w:rsid w:val="000B5470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3D3"/>
    <w:rsid w:val="0015254F"/>
    <w:rsid w:val="0015573E"/>
    <w:rsid w:val="00157DDB"/>
    <w:rsid w:val="00172788"/>
    <w:rsid w:val="00172B66"/>
    <w:rsid w:val="0017335C"/>
    <w:rsid w:val="001740FF"/>
    <w:rsid w:val="001747CA"/>
    <w:rsid w:val="00191F6C"/>
    <w:rsid w:val="0019319C"/>
    <w:rsid w:val="001959E4"/>
    <w:rsid w:val="001B3572"/>
    <w:rsid w:val="001C17B2"/>
    <w:rsid w:val="001D40C4"/>
    <w:rsid w:val="001D624B"/>
    <w:rsid w:val="001E07AC"/>
    <w:rsid w:val="001E1CE2"/>
    <w:rsid w:val="001E774E"/>
    <w:rsid w:val="0020031B"/>
    <w:rsid w:val="00200A3B"/>
    <w:rsid w:val="00213125"/>
    <w:rsid w:val="0021434A"/>
    <w:rsid w:val="00217E29"/>
    <w:rsid w:val="0022252A"/>
    <w:rsid w:val="00232A82"/>
    <w:rsid w:val="00237AD5"/>
    <w:rsid w:val="00240849"/>
    <w:rsid w:val="00243FA1"/>
    <w:rsid w:val="00245C55"/>
    <w:rsid w:val="0026230F"/>
    <w:rsid w:val="002656D3"/>
    <w:rsid w:val="00270787"/>
    <w:rsid w:val="00270D6C"/>
    <w:rsid w:val="00277283"/>
    <w:rsid w:val="002848DB"/>
    <w:rsid w:val="00285444"/>
    <w:rsid w:val="00287C5A"/>
    <w:rsid w:val="002921DA"/>
    <w:rsid w:val="00292E0F"/>
    <w:rsid w:val="0029471B"/>
    <w:rsid w:val="00294D51"/>
    <w:rsid w:val="00295454"/>
    <w:rsid w:val="00297AD7"/>
    <w:rsid w:val="002A3BCB"/>
    <w:rsid w:val="002A4EAA"/>
    <w:rsid w:val="002B2489"/>
    <w:rsid w:val="002C3635"/>
    <w:rsid w:val="002C6C41"/>
    <w:rsid w:val="002C7A6F"/>
    <w:rsid w:val="002D0B78"/>
    <w:rsid w:val="002D400F"/>
    <w:rsid w:val="002D7574"/>
    <w:rsid w:val="002F0D0E"/>
    <w:rsid w:val="00303767"/>
    <w:rsid w:val="0030461E"/>
    <w:rsid w:val="00304FFB"/>
    <w:rsid w:val="00307A7B"/>
    <w:rsid w:val="00310035"/>
    <w:rsid w:val="003164B0"/>
    <w:rsid w:val="003174DC"/>
    <w:rsid w:val="00322493"/>
    <w:rsid w:val="00322D64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581B"/>
    <w:rsid w:val="00367BB6"/>
    <w:rsid w:val="00367D02"/>
    <w:rsid w:val="003728E5"/>
    <w:rsid w:val="00381E7E"/>
    <w:rsid w:val="00397314"/>
    <w:rsid w:val="003A46CD"/>
    <w:rsid w:val="003A68D3"/>
    <w:rsid w:val="003A734B"/>
    <w:rsid w:val="003B62FD"/>
    <w:rsid w:val="003C2F99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427B"/>
    <w:rsid w:val="003F6D79"/>
    <w:rsid w:val="0040231B"/>
    <w:rsid w:val="00403BD6"/>
    <w:rsid w:val="00404AC8"/>
    <w:rsid w:val="0040532B"/>
    <w:rsid w:val="00406E5C"/>
    <w:rsid w:val="0041373F"/>
    <w:rsid w:val="00414640"/>
    <w:rsid w:val="00416E8B"/>
    <w:rsid w:val="004216E0"/>
    <w:rsid w:val="004236AB"/>
    <w:rsid w:val="00427E67"/>
    <w:rsid w:val="00434034"/>
    <w:rsid w:val="004344B3"/>
    <w:rsid w:val="004354D2"/>
    <w:rsid w:val="0043588E"/>
    <w:rsid w:val="004438EE"/>
    <w:rsid w:val="00444A4C"/>
    <w:rsid w:val="00450389"/>
    <w:rsid w:val="00454F42"/>
    <w:rsid w:val="004603AF"/>
    <w:rsid w:val="004672A1"/>
    <w:rsid w:val="00471ECE"/>
    <w:rsid w:val="0048141D"/>
    <w:rsid w:val="0048160F"/>
    <w:rsid w:val="0049203F"/>
    <w:rsid w:val="00492757"/>
    <w:rsid w:val="00496D0C"/>
    <w:rsid w:val="004A3574"/>
    <w:rsid w:val="004D0F64"/>
    <w:rsid w:val="004D29F7"/>
    <w:rsid w:val="004D478C"/>
    <w:rsid w:val="004F003B"/>
    <w:rsid w:val="004F1043"/>
    <w:rsid w:val="00505B3E"/>
    <w:rsid w:val="00506D54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55F9C"/>
    <w:rsid w:val="0055656F"/>
    <w:rsid w:val="00562564"/>
    <w:rsid w:val="00564D0C"/>
    <w:rsid w:val="00574691"/>
    <w:rsid w:val="00576287"/>
    <w:rsid w:val="005779E7"/>
    <w:rsid w:val="005803D6"/>
    <w:rsid w:val="00581D90"/>
    <w:rsid w:val="00583551"/>
    <w:rsid w:val="00583BEF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2112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3208"/>
    <w:rsid w:val="00656F47"/>
    <w:rsid w:val="00665DE5"/>
    <w:rsid w:val="0067298C"/>
    <w:rsid w:val="00673322"/>
    <w:rsid w:val="00673388"/>
    <w:rsid w:val="0067783F"/>
    <w:rsid w:val="00682F66"/>
    <w:rsid w:val="006948F3"/>
    <w:rsid w:val="006953D3"/>
    <w:rsid w:val="006965AB"/>
    <w:rsid w:val="006B01DB"/>
    <w:rsid w:val="006B2A01"/>
    <w:rsid w:val="006D5F24"/>
    <w:rsid w:val="006E174D"/>
    <w:rsid w:val="006E7840"/>
    <w:rsid w:val="006F1972"/>
    <w:rsid w:val="006F55A5"/>
    <w:rsid w:val="0070125F"/>
    <w:rsid w:val="00702239"/>
    <w:rsid w:val="00704DE7"/>
    <w:rsid w:val="007103A1"/>
    <w:rsid w:val="00737B07"/>
    <w:rsid w:val="00741573"/>
    <w:rsid w:val="00741E77"/>
    <w:rsid w:val="00743F08"/>
    <w:rsid w:val="00743F61"/>
    <w:rsid w:val="007479E9"/>
    <w:rsid w:val="00755E69"/>
    <w:rsid w:val="00762D79"/>
    <w:rsid w:val="00786053"/>
    <w:rsid w:val="007909FD"/>
    <w:rsid w:val="00791F01"/>
    <w:rsid w:val="00792EFC"/>
    <w:rsid w:val="0079767E"/>
    <w:rsid w:val="007A16AE"/>
    <w:rsid w:val="007A4E90"/>
    <w:rsid w:val="007A5E09"/>
    <w:rsid w:val="007A688E"/>
    <w:rsid w:val="007B4D15"/>
    <w:rsid w:val="007B529A"/>
    <w:rsid w:val="007B762E"/>
    <w:rsid w:val="007D09AA"/>
    <w:rsid w:val="007D520F"/>
    <w:rsid w:val="007D590B"/>
    <w:rsid w:val="007E07FC"/>
    <w:rsid w:val="007E441A"/>
    <w:rsid w:val="007F6C33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40195"/>
    <w:rsid w:val="00842FFD"/>
    <w:rsid w:val="00844540"/>
    <w:rsid w:val="008507C3"/>
    <w:rsid w:val="00854AB6"/>
    <w:rsid w:val="008565A5"/>
    <w:rsid w:val="00857B25"/>
    <w:rsid w:val="00860313"/>
    <w:rsid w:val="008624AA"/>
    <w:rsid w:val="00874A7A"/>
    <w:rsid w:val="008751B5"/>
    <w:rsid w:val="00877A6C"/>
    <w:rsid w:val="00881106"/>
    <w:rsid w:val="008823C7"/>
    <w:rsid w:val="00882D54"/>
    <w:rsid w:val="00883DA7"/>
    <w:rsid w:val="00886FE3"/>
    <w:rsid w:val="00893518"/>
    <w:rsid w:val="0089359C"/>
    <w:rsid w:val="00896F14"/>
    <w:rsid w:val="008A2160"/>
    <w:rsid w:val="008A7472"/>
    <w:rsid w:val="008B7B88"/>
    <w:rsid w:val="008D15D7"/>
    <w:rsid w:val="008D3BB6"/>
    <w:rsid w:val="008D3D48"/>
    <w:rsid w:val="008D4C5D"/>
    <w:rsid w:val="008E6027"/>
    <w:rsid w:val="008F4756"/>
    <w:rsid w:val="008F4DCC"/>
    <w:rsid w:val="008F53F0"/>
    <w:rsid w:val="008F5C94"/>
    <w:rsid w:val="00901C9E"/>
    <w:rsid w:val="009110CC"/>
    <w:rsid w:val="00913378"/>
    <w:rsid w:val="009163CC"/>
    <w:rsid w:val="00920042"/>
    <w:rsid w:val="00921DC7"/>
    <w:rsid w:val="0092332B"/>
    <w:rsid w:val="00934123"/>
    <w:rsid w:val="00936DFB"/>
    <w:rsid w:val="009407D7"/>
    <w:rsid w:val="00941163"/>
    <w:rsid w:val="009426EA"/>
    <w:rsid w:val="00942F7B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3625"/>
    <w:rsid w:val="00984438"/>
    <w:rsid w:val="00985BE9"/>
    <w:rsid w:val="00990D15"/>
    <w:rsid w:val="009923CC"/>
    <w:rsid w:val="00993B0E"/>
    <w:rsid w:val="00994F0D"/>
    <w:rsid w:val="0099577E"/>
    <w:rsid w:val="00997015"/>
    <w:rsid w:val="009B41B0"/>
    <w:rsid w:val="009B4A66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59BB"/>
    <w:rsid w:val="009F22EE"/>
    <w:rsid w:val="009F6352"/>
    <w:rsid w:val="00A06ACF"/>
    <w:rsid w:val="00A07D21"/>
    <w:rsid w:val="00A20D48"/>
    <w:rsid w:val="00A2247C"/>
    <w:rsid w:val="00A2567A"/>
    <w:rsid w:val="00A2766D"/>
    <w:rsid w:val="00A31C45"/>
    <w:rsid w:val="00A424AD"/>
    <w:rsid w:val="00A5121C"/>
    <w:rsid w:val="00A52763"/>
    <w:rsid w:val="00A535DD"/>
    <w:rsid w:val="00A5410A"/>
    <w:rsid w:val="00A74D89"/>
    <w:rsid w:val="00A76CEA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2AD0"/>
    <w:rsid w:val="00B03B4C"/>
    <w:rsid w:val="00B05053"/>
    <w:rsid w:val="00B065E4"/>
    <w:rsid w:val="00B0775C"/>
    <w:rsid w:val="00B0794B"/>
    <w:rsid w:val="00B1451C"/>
    <w:rsid w:val="00B17EAE"/>
    <w:rsid w:val="00B2221E"/>
    <w:rsid w:val="00B222A1"/>
    <w:rsid w:val="00B2665C"/>
    <w:rsid w:val="00B27567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559E"/>
    <w:rsid w:val="00B55A49"/>
    <w:rsid w:val="00B65B71"/>
    <w:rsid w:val="00B74B86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7ED"/>
    <w:rsid w:val="00BB3DE9"/>
    <w:rsid w:val="00BB599F"/>
    <w:rsid w:val="00BC3846"/>
    <w:rsid w:val="00BC4369"/>
    <w:rsid w:val="00BC6773"/>
    <w:rsid w:val="00BD220E"/>
    <w:rsid w:val="00BD7A24"/>
    <w:rsid w:val="00BD7C37"/>
    <w:rsid w:val="00BE4549"/>
    <w:rsid w:val="00BE5DB5"/>
    <w:rsid w:val="00BF14DB"/>
    <w:rsid w:val="00BF44CE"/>
    <w:rsid w:val="00BF76AB"/>
    <w:rsid w:val="00C0252A"/>
    <w:rsid w:val="00C076A9"/>
    <w:rsid w:val="00C177F5"/>
    <w:rsid w:val="00C209A4"/>
    <w:rsid w:val="00C2158A"/>
    <w:rsid w:val="00C368F7"/>
    <w:rsid w:val="00C4377C"/>
    <w:rsid w:val="00C44D09"/>
    <w:rsid w:val="00C65681"/>
    <w:rsid w:val="00C732B8"/>
    <w:rsid w:val="00C75820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3818"/>
    <w:rsid w:val="00CC7592"/>
    <w:rsid w:val="00CD41FB"/>
    <w:rsid w:val="00CE062A"/>
    <w:rsid w:val="00CE0D6E"/>
    <w:rsid w:val="00CF5036"/>
    <w:rsid w:val="00D03E17"/>
    <w:rsid w:val="00D132F6"/>
    <w:rsid w:val="00D154C0"/>
    <w:rsid w:val="00D20BFD"/>
    <w:rsid w:val="00D21F7E"/>
    <w:rsid w:val="00D224FB"/>
    <w:rsid w:val="00D339C4"/>
    <w:rsid w:val="00D35D52"/>
    <w:rsid w:val="00D35DCB"/>
    <w:rsid w:val="00D37F7E"/>
    <w:rsid w:val="00D425CF"/>
    <w:rsid w:val="00D434E8"/>
    <w:rsid w:val="00D4683F"/>
    <w:rsid w:val="00D51B16"/>
    <w:rsid w:val="00D52E3C"/>
    <w:rsid w:val="00D607EF"/>
    <w:rsid w:val="00D63A65"/>
    <w:rsid w:val="00D642B7"/>
    <w:rsid w:val="00D6490A"/>
    <w:rsid w:val="00D653E2"/>
    <w:rsid w:val="00D70F41"/>
    <w:rsid w:val="00D7395E"/>
    <w:rsid w:val="00D84717"/>
    <w:rsid w:val="00D94E07"/>
    <w:rsid w:val="00D96D5A"/>
    <w:rsid w:val="00DA1D61"/>
    <w:rsid w:val="00DB19E7"/>
    <w:rsid w:val="00DC3B1C"/>
    <w:rsid w:val="00DC436D"/>
    <w:rsid w:val="00DD6E8C"/>
    <w:rsid w:val="00DE10F4"/>
    <w:rsid w:val="00DE18F3"/>
    <w:rsid w:val="00DE4267"/>
    <w:rsid w:val="00E0589B"/>
    <w:rsid w:val="00E12E51"/>
    <w:rsid w:val="00E13071"/>
    <w:rsid w:val="00E146D0"/>
    <w:rsid w:val="00E213B1"/>
    <w:rsid w:val="00E30E8E"/>
    <w:rsid w:val="00E31539"/>
    <w:rsid w:val="00E35F91"/>
    <w:rsid w:val="00E40301"/>
    <w:rsid w:val="00E411CC"/>
    <w:rsid w:val="00E427F3"/>
    <w:rsid w:val="00E42977"/>
    <w:rsid w:val="00E46080"/>
    <w:rsid w:val="00E479AB"/>
    <w:rsid w:val="00E6564D"/>
    <w:rsid w:val="00E74E45"/>
    <w:rsid w:val="00E76EC7"/>
    <w:rsid w:val="00E82CD6"/>
    <w:rsid w:val="00E93315"/>
    <w:rsid w:val="00E9583F"/>
    <w:rsid w:val="00EA7579"/>
    <w:rsid w:val="00EA7965"/>
    <w:rsid w:val="00EC47E1"/>
    <w:rsid w:val="00ED0870"/>
    <w:rsid w:val="00ED315B"/>
    <w:rsid w:val="00ED529A"/>
    <w:rsid w:val="00EF30BC"/>
    <w:rsid w:val="00EF3C9E"/>
    <w:rsid w:val="00F06A62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30BE"/>
    <w:rsid w:val="00F83891"/>
    <w:rsid w:val="00F838D8"/>
    <w:rsid w:val="00F87194"/>
    <w:rsid w:val="00F914CB"/>
    <w:rsid w:val="00F93F5D"/>
    <w:rsid w:val="00F96860"/>
    <w:rsid w:val="00FA545C"/>
    <w:rsid w:val="00FA5B48"/>
    <w:rsid w:val="00FB67B1"/>
    <w:rsid w:val="00FC4240"/>
    <w:rsid w:val="00FC4279"/>
    <w:rsid w:val="00FD1B91"/>
    <w:rsid w:val="00FD1BF2"/>
    <w:rsid w:val="00FD495C"/>
    <w:rsid w:val="00FD6EAA"/>
    <w:rsid w:val="00FE3728"/>
    <w:rsid w:val="00FE56C3"/>
    <w:rsid w:val="00FE6BB4"/>
    <w:rsid w:val="00FF0E71"/>
    <w:rsid w:val="00FF298D"/>
    <w:rsid w:val="00FF6C50"/>
    <w:rsid w:val="01572E60"/>
    <w:rsid w:val="0496CF4E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play.google.com/store/apps/details?id=com.cdfpay" TargetMode="Externa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pps.apple.com/app/cdfpay/id665183252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requests/ne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hyperlink" Target="https://flexischools.zendesk.com/hc/en-au/" TargetMode="Externa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openxmlformats.org/officeDocument/2006/relationships/hyperlink" Target="https://user.cdfpay.flexischools.com.au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c5797d20-3e59-4200-9719-6b52f5322ee0" xsi:nil="true"/>
    <TaxCatchAll xmlns="79a318d1-15c4-4ad6-bdb4-11454dbb4102" xsi:nil="true"/>
    <lcf76f155ced4ddcb4097134ff3c332f xmlns="c5797d20-3e59-4200-9719-6b52f5322e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7D20C4048494C92368B1B560EB14E" ma:contentTypeVersion="19" ma:contentTypeDescription="Create a new document." ma:contentTypeScope="" ma:versionID="5013171d709ed26169cd1c865ee6f667">
  <xsd:schema xmlns:xsd="http://www.w3.org/2001/XMLSchema" xmlns:xs="http://www.w3.org/2001/XMLSchema" xmlns:p="http://schemas.microsoft.com/office/2006/metadata/properties" xmlns:ns2="c5797d20-3e59-4200-9719-6b52f5322ee0" xmlns:ns3="79a318d1-15c4-4ad6-bdb4-11454dbb4102" targetNamespace="http://schemas.microsoft.com/office/2006/metadata/properties" ma:root="true" ma:fieldsID="cae79b39446a6344eb5b2782864b7101" ns2:_="" ns3:_="">
    <xsd:import namespace="c5797d20-3e59-4200-9719-6b52f5322ee0"/>
    <xsd:import namespace="79a318d1-15c4-4ad6-bdb4-11454dbb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Description0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97d20-3e59-4200-9719-6b52f5322e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escription0" ma:index="20" nillable="true" ma:displayName="Description" ma:internalName="Description0">
      <xsd:simpleType>
        <xsd:restriction base="dms:Text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318d1-15c4-4ad6-bdb4-11454dbb4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9c69c0ff-d29a-4a28-967b-60a9574c39d2}" ma:internalName="TaxCatchAll" ma:showField="CatchAllData" ma:web="79a318d1-15c4-4ad6-bdb4-11454dbb4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C4DD9A-74F1-4961-8831-A9AB402589A9}">
  <ds:schemaRefs>
    <ds:schemaRef ds:uri="http://schemas.microsoft.com/office/2006/metadata/properties"/>
    <ds:schemaRef ds:uri="http://schemas.microsoft.com/office/infopath/2007/PartnerControls"/>
    <ds:schemaRef ds:uri="c5797d20-3e59-4200-9719-6b52f5322ee0"/>
    <ds:schemaRef ds:uri="79a318d1-15c4-4ad6-bdb4-11454dbb4102"/>
  </ds:schemaRefs>
</ds:datastoreItem>
</file>

<file path=customXml/itemProps2.xml><?xml version="1.0" encoding="utf-8"?>
<ds:datastoreItem xmlns:ds="http://schemas.openxmlformats.org/officeDocument/2006/customXml" ds:itemID="{816F4E0A-461F-4E4A-9417-E888E9D660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8C041-37BF-4735-81AC-34DA4C225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97d20-3e59-4200-9719-6b52f5322ee0"/>
    <ds:schemaRef ds:uri="79a318d1-15c4-4ad6-bdb4-11454dbb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CDFpay_instructions_-_staff_-_DIGITAL-2444e2d6_OCT2026</Template>
  <TotalTime>1</TotalTime>
  <Pages>1</Pages>
  <Words>268</Words>
  <Characters>1503</Characters>
  <Application>Microsoft Office Word</Application>
  <DocSecurity>0</DocSecurity>
  <Lines>34</Lines>
  <Paragraphs>21</Paragraphs>
  <ScaleCrop>false</ScaleCrop>
  <Company>Catholic Development Fund Melbourne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2026-11-02T01:17:00Z</dcterms:created>
  <dcterms:modified xsi:type="dcterms:W3CDTF">2026-11-02T01:17:00Z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0x0101003CB7D20C4048494C92368B1B560EB14E</vt:lpwstr>
  </property>
</Properties>
</file>