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3CA7D4D5" w:rsidR="00085CF0" w:rsidRPr="00BF44CE" w:rsidRDefault="00270787" w:rsidP="00085CF0">
      <w:pPr>
        <w:rPr>
          <w:b/>
          <w:bCs/>
        </w:rPr>
      </w:pPr>
      <w:r>
        <w:rPr>
          <w:b/>
          <w:bCs/>
        </w:rPr>
        <w:t xml:space="preserve">CDFpay </w:t>
      </w:r>
      <w:r w:rsidR="00C42053">
        <w:rPr>
          <w:b/>
          <w:bCs/>
        </w:rPr>
        <w:t xml:space="preserve">parent </w:t>
      </w:r>
      <w:r w:rsidR="00D84717">
        <w:rPr>
          <w:b/>
          <w:bCs/>
        </w:rPr>
        <w:t>instructions</w:t>
      </w:r>
      <w:r w:rsidR="00427E67">
        <w:rPr>
          <w:b/>
          <w:bCs/>
        </w:rPr>
        <w:t xml:space="preserve"> – </w:t>
      </w:r>
      <w:r w:rsidR="00E7766A">
        <w:rPr>
          <w:b/>
          <w:bCs/>
        </w:rPr>
        <w:t>PRINT</w:t>
      </w:r>
      <w:r w:rsidR="00427E67">
        <w:rPr>
          <w:b/>
          <w:bCs/>
        </w:rPr>
        <w:t xml:space="preserve"> </w:t>
      </w:r>
    </w:p>
    <w:p w14:paraId="46104116" w14:textId="3B0AAAA1" w:rsidR="00085CF0" w:rsidRDefault="00427E67" w:rsidP="00085CF0">
      <w:pPr>
        <w:pBdr>
          <w:bottom w:val="single" w:sz="4" w:space="1" w:color="auto"/>
        </w:pBdr>
      </w:pPr>
      <w:r>
        <w:t xml:space="preserve">Add the following </w:t>
      </w:r>
      <w:r w:rsidR="00C42053">
        <w:t xml:space="preserve">parent </w:t>
      </w:r>
      <w:r w:rsidR="00B02AD0">
        <w:t xml:space="preserve">instructions to </w:t>
      </w:r>
      <w:r w:rsidR="000258AF">
        <w:t xml:space="preserve">physical handbooks and other print materials </w:t>
      </w:r>
      <w:r w:rsidR="007651E4">
        <w:t xml:space="preserve">for parents </w:t>
      </w:r>
      <w:r w:rsidR="000258AF">
        <w:t xml:space="preserve"> </w:t>
      </w:r>
      <w:r w:rsidR="00B02AD0">
        <w:t xml:space="preserve"> </w:t>
      </w:r>
    </w:p>
    <w:p w14:paraId="48D14C37" w14:textId="77777777" w:rsidR="00322D64" w:rsidRPr="00135BC4" w:rsidRDefault="00322D64" w:rsidP="00085CF0">
      <w:pPr>
        <w:pBdr>
          <w:bottom w:val="single" w:sz="4" w:space="1" w:color="auto"/>
        </w:pBdr>
      </w:pPr>
    </w:p>
    <w:p w14:paraId="044AA98F" w14:textId="0A954FC9" w:rsidR="00583BEF" w:rsidRDefault="00D84717" w:rsidP="00363386">
      <w:pPr>
        <w:rPr>
          <w:b/>
          <w:bCs/>
        </w:rPr>
      </w:pPr>
      <w:r>
        <w:rPr>
          <w:b/>
          <w:bCs/>
        </w:rPr>
        <w:t xml:space="preserve">CDFpay </w:t>
      </w:r>
    </w:p>
    <w:p w14:paraId="45AA61F3" w14:textId="77777777" w:rsidR="007F7411" w:rsidRDefault="007F7411" w:rsidP="007F7411">
      <w:r w:rsidRPr="002D40EC">
        <w:rPr>
          <w:highlight w:val="yellow"/>
        </w:rPr>
        <w:t>[INSERT SCHOOL NAME]</w:t>
      </w:r>
      <w:r>
        <w:t xml:space="preserve"> uses CDFpay for </w:t>
      </w:r>
      <w:commentRangeStart w:id="0"/>
      <w:r w:rsidRPr="00EB13F6">
        <w:rPr>
          <w:highlight w:val="yellow"/>
        </w:rPr>
        <w:t>online canteen ordering, uniform shop, events, fundraising, and over-the-counter purchases</w:t>
      </w:r>
      <w:commentRangeEnd w:id="0"/>
      <w:r>
        <w:rPr>
          <w:rStyle w:val="CommentReference"/>
          <w:sz w:val="24"/>
          <w:szCs w:val="24"/>
        </w:rPr>
        <w:commentReference w:id="0"/>
      </w:r>
      <w:r>
        <w:t xml:space="preserve"> at our school.  </w:t>
      </w:r>
    </w:p>
    <w:p w14:paraId="3AAF516B" w14:textId="3B1818FB" w:rsidR="00F914CB" w:rsidRPr="00E3613B" w:rsidRDefault="00F914CB" w:rsidP="00F914CB">
      <w:pPr>
        <w:rPr>
          <w:b/>
          <w:bCs/>
        </w:rPr>
      </w:pPr>
      <w:r w:rsidRPr="00E3613B">
        <w:rPr>
          <w:b/>
          <w:bCs/>
        </w:rPr>
        <w:t xml:space="preserve">How to </w:t>
      </w:r>
      <w:r>
        <w:rPr>
          <w:b/>
          <w:bCs/>
        </w:rPr>
        <w:t>register for</w:t>
      </w:r>
      <w:r w:rsidRPr="00E3613B">
        <w:rPr>
          <w:b/>
          <w:bCs/>
        </w:rPr>
        <w:t xml:space="preserve"> a CDFpay account</w:t>
      </w:r>
    </w:p>
    <w:p w14:paraId="49E0C944" w14:textId="307E9814" w:rsidR="00DA2389" w:rsidRDefault="00C132F2" w:rsidP="00DA2389">
      <w:pPr>
        <w:pStyle w:val="ListParagraph"/>
        <w:numPr>
          <w:ilvl w:val="0"/>
          <w:numId w:val="1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979D9E" wp14:editId="71F6C89F">
            <wp:simplePos x="0" y="0"/>
            <wp:positionH relativeFrom="column">
              <wp:posOffset>4704080</wp:posOffset>
            </wp:positionH>
            <wp:positionV relativeFrom="paragraph">
              <wp:posOffset>3175</wp:posOffset>
            </wp:positionV>
            <wp:extent cx="1259840" cy="944245"/>
            <wp:effectExtent l="0" t="0" r="0" b="8255"/>
            <wp:wrapSquare wrapText="bothSides"/>
            <wp:docPr id="206607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7600" name="Pictur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4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A2389">
        <w:t>Search ‘</w:t>
      </w:r>
      <w:r w:rsidR="00DA2389" w:rsidRPr="009C370F">
        <w:rPr>
          <w:b/>
          <w:bCs/>
        </w:rPr>
        <w:t>CDFpay</w:t>
      </w:r>
      <w:r w:rsidR="00DA2389">
        <w:t>’ on the App Store (Apple) or Google Play store, download the app, then click ‘</w:t>
      </w:r>
      <w:r w:rsidR="00DA2389" w:rsidRPr="009C370F">
        <w:rPr>
          <w:b/>
          <w:bCs/>
        </w:rPr>
        <w:t>Sign up now</w:t>
      </w:r>
      <w:r w:rsidR="00DA2389">
        <w:t xml:space="preserve">’. Alternatively, scan the QR code or enter the following link in your web browser: </w:t>
      </w:r>
      <w:hyperlink r:id="rId10" w:history="1">
        <w:r w:rsidR="00DA2389" w:rsidRPr="0021093C">
          <w:rPr>
            <w:rStyle w:val="Hyperlink"/>
          </w:rPr>
          <w:t>https://user.cdfpay.flexischools.com.au/register</w:t>
        </w:r>
      </w:hyperlink>
      <w:r w:rsidR="00DA2389">
        <w:t xml:space="preserve"> </w:t>
      </w:r>
    </w:p>
    <w:p w14:paraId="2D66E4A8" w14:textId="2F695EBF" w:rsidR="00F914CB" w:rsidRPr="00BB37ED" w:rsidRDefault="00F914CB" w:rsidP="00F914CB">
      <w:pPr>
        <w:pStyle w:val="ListParagraph"/>
        <w:numPr>
          <w:ilvl w:val="0"/>
          <w:numId w:val="1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5F5EC6CA" w14:textId="23C99D1B" w:rsidR="00F914CB" w:rsidRDefault="00F914CB" w:rsidP="00F914CB">
      <w:pPr>
        <w:pStyle w:val="ListParagraph"/>
        <w:numPr>
          <w:ilvl w:val="0"/>
          <w:numId w:val="1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  <w:r w:rsidR="006A38FB">
        <w:t xml:space="preserve"> </w:t>
      </w:r>
    </w:p>
    <w:p w14:paraId="51FD1158" w14:textId="77777777" w:rsidR="00F914CB" w:rsidRDefault="00F914CB" w:rsidP="00F914CB">
      <w:r>
        <w:t>After you have registered and entered your child’s details, you can:</w:t>
      </w:r>
    </w:p>
    <w:p w14:paraId="622B85B2" w14:textId="034D77FE" w:rsidR="00943409" w:rsidRDefault="00943409" w:rsidP="00943409">
      <w:pPr>
        <w:pStyle w:val="ListParagraph"/>
        <w:numPr>
          <w:ilvl w:val="0"/>
          <w:numId w:val="8"/>
        </w:numPr>
      </w:pPr>
      <w:commentRangeStart w:id="1"/>
      <w:r w:rsidRPr="00943409">
        <w:t>Add your child’s student card number</w:t>
      </w:r>
      <w:r w:rsidRPr="00600697">
        <w:t xml:space="preserve"> to enable over-the-counter purchases</w:t>
      </w:r>
      <w:r>
        <w:t>.</w:t>
      </w:r>
      <w:commentRangeEnd w:id="1"/>
      <w:r>
        <w:rPr>
          <w:rStyle w:val="CommentReference"/>
          <w:sz w:val="24"/>
          <w:szCs w:val="24"/>
        </w:rPr>
        <w:commentReference w:id="1"/>
      </w:r>
    </w:p>
    <w:p w14:paraId="3AB4F926" w14:textId="1E7FA2D4" w:rsidR="00943409" w:rsidRPr="00D37F7E" w:rsidRDefault="00943409" w:rsidP="00943409">
      <w:pPr>
        <w:pStyle w:val="ListParagraph"/>
        <w:numPr>
          <w:ilvl w:val="0"/>
          <w:numId w:val="8"/>
        </w:numPr>
        <w:spacing w:before="160"/>
        <w:ind w:left="714" w:hanging="357"/>
      </w:pPr>
      <w:r>
        <w:t xml:space="preserve">Top up your parent </w:t>
      </w:r>
      <w:r w:rsidR="00314B4C">
        <w:t xml:space="preserve">wallet (optional, you can also pay per order) </w:t>
      </w:r>
      <w:commentRangeStart w:id="2"/>
      <w:r w:rsidRPr="003A68D3">
        <w:t>and set daily spend limits for your child</w:t>
      </w:r>
      <w:commentRangeEnd w:id="2"/>
      <w:r>
        <w:rPr>
          <w:rStyle w:val="CommentReference"/>
          <w:sz w:val="24"/>
          <w:szCs w:val="24"/>
        </w:rPr>
        <w:commentReference w:id="2"/>
      </w:r>
      <w:r>
        <w:t>.</w:t>
      </w:r>
      <w:r w:rsidRPr="003A68D3">
        <w:t xml:space="preserve"> </w:t>
      </w:r>
    </w:p>
    <w:p w14:paraId="35DAF18E" w14:textId="77777777" w:rsidR="00F914CB" w:rsidRDefault="00F914CB" w:rsidP="00F914CB">
      <w:pPr>
        <w:pStyle w:val="ListParagraph"/>
        <w:numPr>
          <w:ilvl w:val="0"/>
          <w:numId w:val="8"/>
        </w:numPr>
      </w:pPr>
      <w:r>
        <w:t xml:space="preserve">Order and pay in seconds! </w:t>
      </w:r>
    </w:p>
    <w:p w14:paraId="4E512BB3" w14:textId="77777777" w:rsidR="00A274C3" w:rsidRDefault="00A274C3" w:rsidP="00A274C3">
      <w:pPr>
        <w:spacing w:before="160"/>
      </w:pPr>
      <w:r w:rsidRPr="00A274C3">
        <w:rPr>
          <w:b/>
          <w:bCs/>
        </w:rPr>
        <w:t>Have questions?</w:t>
      </w:r>
      <w:r>
        <w:t xml:space="preserve"> Visit </w:t>
      </w:r>
      <w:hyperlink r:id="rId11" w:history="1">
        <w:r w:rsidRPr="0021093C">
          <w:rPr>
            <w:rStyle w:val="Hyperlink"/>
          </w:rPr>
          <w:t>https://flexischools.zendesk.com/hc/en-au/</w:t>
        </w:r>
      </w:hyperlink>
      <w:r>
        <w:t xml:space="preserve"> for detailed </w:t>
      </w:r>
      <w:r w:rsidRPr="0063464D">
        <w:t>FAQ</w:t>
      </w:r>
      <w:r>
        <w:t xml:space="preserve">s or chat to the Flexischools Digital Assistant. If you cannot find what you are looking for, please complete the online </w:t>
      </w:r>
      <w:r w:rsidRPr="003B52B1">
        <w:t>Contact Form</w:t>
      </w:r>
      <w:r>
        <w:t xml:space="preserve"> and Flexischools will get back to you directly. </w:t>
      </w:r>
    </w:p>
    <w:p w14:paraId="2E572848" w14:textId="77777777" w:rsidR="00F914CB" w:rsidRDefault="00F914CB" w:rsidP="003F427B"/>
    <w:p w14:paraId="168CBA58" w14:textId="77777777" w:rsidR="00885C62" w:rsidRDefault="00885C62" w:rsidP="003F427B"/>
    <w:p w14:paraId="432C1B83" w14:textId="2FE89EDC" w:rsidR="00310035" w:rsidRDefault="00310035" w:rsidP="003F427B"/>
    <w:p w14:paraId="56DCE92F" w14:textId="77777777" w:rsidR="003F427B" w:rsidRDefault="003F427B" w:rsidP="0019319C"/>
    <w:sectPr w:rsidR="003F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8T15:56:00Z" w:initials="KD">
    <w:p w14:paraId="347C7C52" w14:textId="77777777" w:rsidR="007F7411" w:rsidRDefault="007F7411" w:rsidP="007F7411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1" w:author="Kate Dowling" w:date="2024-10-08T15:57:00Z" w:initials="KD">
    <w:p w14:paraId="4BC6E778" w14:textId="77777777" w:rsidR="00943409" w:rsidRDefault="00943409" w:rsidP="00943409">
      <w:pPr>
        <w:pStyle w:val="CommentText"/>
      </w:pPr>
      <w:r>
        <w:rPr>
          <w:rStyle w:val="CommentReference"/>
        </w:rPr>
        <w:annotationRef/>
      </w:r>
      <w:r>
        <w:t>Only include if you are using Student ID cards for over-the-counter purchases at your school</w:t>
      </w:r>
    </w:p>
  </w:comment>
  <w:comment w:id="2" w:author="Kate Dowling" w:date="2024-10-08T15:57:00Z" w:initials="KD">
    <w:p w14:paraId="28AAB712" w14:textId="77777777" w:rsidR="00943409" w:rsidRDefault="00943409" w:rsidP="00943409">
      <w:pPr>
        <w:pStyle w:val="CommentText"/>
      </w:pPr>
      <w:r>
        <w:rPr>
          <w:rStyle w:val="CommentReference"/>
        </w:rPr>
        <w:annotationRef/>
      </w:r>
      <w:r>
        <w:t>Optional to include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47C7C52" w15:done="0"/>
  <w15:commentEx w15:paraId="4BC6E778" w15:done="0"/>
  <w15:commentEx w15:paraId="28AAB71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00EE3E" w16cex:dateUtc="2024-10-08T04:56:00Z"/>
  <w16cex:commentExtensible w16cex:durableId="019D1EDD" w16cex:dateUtc="2024-10-08T04:57:00Z"/>
  <w16cex:commentExtensible w16cex:durableId="764A1496" w16cex:dateUtc="2024-10-08T04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7C7C52" w16cid:durableId="1800EE3E"/>
  <w16cid:commentId w16cid:paraId="4BC6E778" w16cid:durableId="019D1EDD"/>
  <w16cid:commentId w16cid:paraId="28AAB712" w16cid:durableId="764A14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756E"/>
    <w:multiLevelType w:val="multilevel"/>
    <w:tmpl w:val="95509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8"/>
  </w:num>
  <w:num w:numId="2" w16cid:durableId="1908563588">
    <w:abstractNumId w:val="5"/>
  </w:num>
  <w:num w:numId="3" w16cid:durableId="1458640161">
    <w:abstractNumId w:val="7"/>
  </w:num>
  <w:num w:numId="4" w16cid:durableId="1334532724">
    <w:abstractNumId w:val="9"/>
  </w:num>
  <w:num w:numId="5" w16cid:durableId="1133716889">
    <w:abstractNumId w:val="4"/>
  </w:num>
  <w:num w:numId="6" w16cid:durableId="132335433">
    <w:abstractNumId w:val="2"/>
  </w:num>
  <w:num w:numId="7" w16cid:durableId="551775743">
    <w:abstractNumId w:val="11"/>
  </w:num>
  <w:num w:numId="8" w16cid:durableId="206767978">
    <w:abstractNumId w:val="3"/>
  </w:num>
  <w:num w:numId="9" w16cid:durableId="1611400488">
    <w:abstractNumId w:val="12"/>
  </w:num>
  <w:num w:numId="10" w16cid:durableId="1284579718">
    <w:abstractNumId w:val="10"/>
  </w:num>
  <w:num w:numId="11" w16cid:durableId="586964391">
    <w:abstractNumId w:val="13"/>
  </w:num>
  <w:num w:numId="12" w16cid:durableId="2111923133">
    <w:abstractNumId w:val="1"/>
  </w:num>
  <w:num w:numId="13" w16cid:durableId="1273367157">
    <w:abstractNumId w:val="6"/>
  </w:num>
  <w:num w:numId="14" w16cid:durableId="80539334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58AF"/>
    <w:rsid w:val="00027220"/>
    <w:rsid w:val="000324BF"/>
    <w:rsid w:val="000343F8"/>
    <w:rsid w:val="000408B7"/>
    <w:rsid w:val="0004328A"/>
    <w:rsid w:val="0004406B"/>
    <w:rsid w:val="00053F3E"/>
    <w:rsid w:val="00054AAF"/>
    <w:rsid w:val="00060253"/>
    <w:rsid w:val="0006188C"/>
    <w:rsid w:val="00067A9B"/>
    <w:rsid w:val="00071D0F"/>
    <w:rsid w:val="00083572"/>
    <w:rsid w:val="00085CF0"/>
    <w:rsid w:val="00086952"/>
    <w:rsid w:val="0009634D"/>
    <w:rsid w:val="000A2236"/>
    <w:rsid w:val="000A2A4A"/>
    <w:rsid w:val="000A2F2C"/>
    <w:rsid w:val="000A45E1"/>
    <w:rsid w:val="000A678F"/>
    <w:rsid w:val="000B0FEF"/>
    <w:rsid w:val="000B112A"/>
    <w:rsid w:val="000B1991"/>
    <w:rsid w:val="000B1D26"/>
    <w:rsid w:val="000B5470"/>
    <w:rsid w:val="000C4254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788"/>
    <w:rsid w:val="00172B66"/>
    <w:rsid w:val="0017335C"/>
    <w:rsid w:val="001740FF"/>
    <w:rsid w:val="001747CA"/>
    <w:rsid w:val="00191F6C"/>
    <w:rsid w:val="0019319C"/>
    <w:rsid w:val="001959E4"/>
    <w:rsid w:val="001B3572"/>
    <w:rsid w:val="001C17B2"/>
    <w:rsid w:val="001D40C4"/>
    <w:rsid w:val="001D624B"/>
    <w:rsid w:val="001E07AC"/>
    <w:rsid w:val="001E1CE2"/>
    <w:rsid w:val="001E774E"/>
    <w:rsid w:val="0020031B"/>
    <w:rsid w:val="00200A3B"/>
    <w:rsid w:val="00213125"/>
    <w:rsid w:val="0021434A"/>
    <w:rsid w:val="00217E29"/>
    <w:rsid w:val="0022252A"/>
    <w:rsid w:val="00232A82"/>
    <w:rsid w:val="00237AD5"/>
    <w:rsid w:val="00240849"/>
    <w:rsid w:val="00243FA1"/>
    <w:rsid w:val="00245C55"/>
    <w:rsid w:val="0026230F"/>
    <w:rsid w:val="002656D3"/>
    <w:rsid w:val="00270787"/>
    <w:rsid w:val="00270D6C"/>
    <w:rsid w:val="00277283"/>
    <w:rsid w:val="002848DB"/>
    <w:rsid w:val="00285444"/>
    <w:rsid w:val="00287C5A"/>
    <w:rsid w:val="002921DA"/>
    <w:rsid w:val="00292E0F"/>
    <w:rsid w:val="0029471B"/>
    <w:rsid w:val="00294D51"/>
    <w:rsid w:val="00295454"/>
    <w:rsid w:val="00297AD7"/>
    <w:rsid w:val="002A3BCB"/>
    <w:rsid w:val="002A4EAA"/>
    <w:rsid w:val="002B2489"/>
    <w:rsid w:val="002C3635"/>
    <w:rsid w:val="002C6C41"/>
    <w:rsid w:val="002C7A6F"/>
    <w:rsid w:val="002D0B78"/>
    <w:rsid w:val="002D400F"/>
    <w:rsid w:val="002D7574"/>
    <w:rsid w:val="002F0D0E"/>
    <w:rsid w:val="00303767"/>
    <w:rsid w:val="00303B4F"/>
    <w:rsid w:val="0030461E"/>
    <w:rsid w:val="00304FFB"/>
    <w:rsid w:val="00307A7B"/>
    <w:rsid w:val="00310035"/>
    <w:rsid w:val="00314B4C"/>
    <w:rsid w:val="003164B0"/>
    <w:rsid w:val="003174DC"/>
    <w:rsid w:val="00322493"/>
    <w:rsid w:val="00322D64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581B"/>
    <w:rsid w:val="003728E5"/>
    <w:rsid w:val="00381E7E"/>
    <w:rsid w:val="00397314"/>
    <w:rsid w:val="003A46CD"/>
    <w:rsid w:val="003A68D3"/>
    <w:rsid w:val="003A734B"/>
    <w:rsid w:val="003B62FD"/>
    <w:rsid w:val="003C2F99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427B"/>
    <w:rsid w:val="003F6D79"/>
    <w:rsid w:val="0040231B"/>
    <w:rsid w:val="00404AC8"/>
    <w:rsid w:val="0040532B"/>
    <w:rsid w:val="00406E5C"/>
    <w:rsid w:val="0041373F"/>
    <w:rsid w:val="00414640"/>
    <w:rsid w:val="00416E8B"/>
    <w:rsid w:val="004216E0"/>
    <w:rsid w:val="004236AB"/>
    <w:rsid w:val="00427E67"/>
    <w:rsid w:val="00434034"/>
    <w:rsid w:val="004354D2"/>
    <w:rsid w:val="0043588E"/>
    <w:rsid w:val="004427FC"/>
    <w:rsid w:val="004438EE"/>
    <w:rsid w:val="00444A4C"/>
    <w:rsid w:val="00450389"/>
    <w:rsid w:val="00454F42"/>
    <w:rsid w:val="004603AF"/>
    <w:rsid w:val="004672A1"/>
    <w:rsid w:val="00471ECE"/>
    <w:rsid w:val="0048141D"/>
    <w:rsid w:val="0048160F"/>
    <w:rsid w:val="0049203F"/>
    <w:rsid w:val="00492757"/>
    <w:rsid w:val="00496D0C"/>
    <w:rsid w:val="004A3574"/>
    <w:rsid w:val="004D0F64"/>
    <w:rsid w:val="004D29F7"/>
    <w:rsid w:val="004D478C"/>
    <w:rsid w:val="004F003B"/>
    <w:rsid w:val="004F1043"/>
    <w:rsid w:val="00505B3E"/>
    <w:rsid w:val="00506D54"/>
    <w:rsid w:val="00515C9D"/>
    <w:rsid w:val="00516FB0"/>
    <w:rsid w:val="00521ACE"/>
    <w:rsid w:val="00522DA7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62564"/>
    <w:rsid w:val="00564D0C"/>
    <w:rsid w:val="00574691"/>
    <w:rsid w:val="00576287"/>
    <w:rsid w:val="005779E7"/>
    <w:rsid w:val="005803D6"/>
    <w:rsid w:val="00583551"/>
    <w:rsid w:val="00583BEF"/>
    <w:rsid w:val="00590316"/>
    <w:rsid w:val="00592080"/>
    <w:rsid w:val="00592733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2112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3208"/>
    <w:rsid w:val="00656F47"/>
    <w:rsid w:val="00665DE5"/>
    <w:rsid w:val="0067298C"/>
    <w:rsid w:val="00673322"/>
    <w:rsid w:val="00673388"/>
    <w:rsid w:val="0067783F"/>
    <w:rsid w:val="00682F66"/>
    <w:rsid w:val="006948F3"/>
    <w:rsid w:val="006953D3"/>
    <w:rsid w:val="00695D5E"/>
    <w:rsid w:val="006965AB"/>
    <w:rsid w:val="006A38FB"/>
    <w:rsid w:val="006B01DB"/>
    <w:rsid w:val="006B2A01"/>
    <w:rsid w:val="006B3436"/>
    <w:rsid w:val="006D5F24"/>
    <w:rsid w:val="006E174D"/>
    <w:rsid w:val="006E7840"/>
    <w:rsid w:val="006F55A5"/>
    <w:rsid w:val="00700C99"/>
    <w:rsid w:val="00702239"/>
    <w:rsid w:val="00704DE7"/>
    <w:rsid w:val="007103A1"/>
    <w:rsid w:val="00737B07"/>
    <w:rsid w:val="00741573"/>
    <w:rsid w:val="00741E77"/>
    <w:rsid w:val="00743F08"/>
    <w:rsid w:val="00743F61"/>
    <w:rsid w:val="007479E9"/>
    <w:rsid w:val="00755E69"/>
    <w:rsid w:val="00762D79"/>
    <w:rsid w:val="007651E4"/>
    <w:rsid w:val="00786053"/>
    <w:rsid w:val="007909FD"/>
    <w:rsid w:val="00791F01"/>
    <w:rsid w:val="00792EFC"/>
    <w:rsid w:val="007A16AE"/>
    <w:rsid w:val="007A4E90"/>
    <w:rsid w:val="007A5E09"/>
    <w:rsid w:val="007A688E"/>
    <w:rsid w:val="007B762E"/>
    <w:rsid w:val="007D520F"/>
    <w:rsid w:val="007D590B"/>
    <w:rsid w:val="007E07FC"/>
    <w:rsid w:val="007E441A"/>
    <w:rsid w:val="007F6C33"/>
    <w:rsid w:val="007F7411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40195"/>
    <w:rsid w:val="00842FFD"/>
    <w:rsid w:val="00844540"/>
    <w:rsid w:val="008507C3"/>
    <w:rsid w:val="00854AB6"/>
    <w:rsid w:val="008565A5"/>
    <w:rsid w:val="00857B25"/>
    <w:rsid w:val="00860313"/>
    <w:rsid w:val="008624AA"/>
    <w:rsid w:val="00874A7A"/>
    <w:rsid w:val="008751B5"/>
    <w:rsid w:val="00877A6C"/>
    <w:rsid w:val="00881106"/>
    <w:rsid w:val="008823C7"/>
    <w:rsid w:val="00882D54"/>
    <w:rsid w:val="00883DA7"/>
    <w:rsid w:val="00885C62"/>
    <w:rsid w:val="00886FE3"/>
    <w:rsid w:val="00893518"/>
    <w:rsid w:val="0089359C"/>
    <w:rsid w:val="00896F14"/>
    <w:rsid w:val="008A2160"/>
    <w:rsid w:val="008A7472"/>
    <w:rsid w:val="008B7B88"/>
    <w:rsid w:val="008D15D7"/>
    <w:rsid w:val="008D3BB6"/>
    <w:rsid w:val="008D3D48"/>
    <w:rsid w:val="008D4C5D"/>
    <w:rsid w:val="008E6027"/>
    <w:rsid w:val="008F4756"/>
    <w:rsid w:val="008F4DCC"/>
    <w:rsid w:val="008F53F0"/>
    <w:rsid w:val="008F5C94"/>
    <w:rsid w:val="00901C9E"/>
    <w:rsid w:val="00905D2D"/>
    <w:rsid w:val="009110CC"/>
    <w:rsid w:val="00913378"/>
    <w:rsid w:val="009163CC"/>
    <w:rsid w:val="00921DC7"/>
    <w:rsid w:val="0092332B"/>
    <w:rsid w:val="00934123"/>
    <w:rsid w:val="00936DFB"/>
    <w:rsid w:val="009407D7"/>
    <w:rsid w:val="00941163"/>
    <w:rsid w:val="009426EA"/>
    <w:rsid w:val="00942F7B"/>
    <w:rsid w:val="00943409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23CC"/>
    <w:rsid w:val="00993B0E"/>
    <w:rsid w:val="00994F0D"/>
    <w:rsid w:val="0099577E"/>
    <w:rsid w:val="00997015"/>
    <w:rsid w:val="009B41B0"/>
    <w:rsid w:val="009B4A66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29EA"/>
    <w:rsid w:val="009E59BB"/>
    <w:rsid w:val="009F22EE"/>
    <w:rsid w:val="009F6352"/>
    <w:rsid w:val="00A06ACF"/>
    <w:rsid w:val="00A07D21"/>
    <w:rsid w:val="00A20D48"/>
    <w:rsid w:val="00A2247C"/>
    <w:rsid w:val="00A2567A"/>
    <w:rsid w:val="00A274C3"/>
    <w:rsid w:val="00A2766D"/>
    <w:rsid w:val="00A31C45"/>
    <w:rsid w:val="00A424AD"/>
    <w:rsid w:val="00A5121C"/>
    <w:rsid w:val="00A52763"/>
    <w:rsid w:val="00A535DD"/>
    <w:rsid w:val="00A5410A"/>
    <w:rsid w:val="00A74D89"/>
    <w:rsid w:val="00A76CEA"/>
    <w:rsid w:val="00A76D25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368E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2AD0"/>
    <w:rsid w:val="00B03B4C"/>
    <w:rsid w:val="00B05053"/>
    <w:rsid w:val="00B065E4"/>
    <w:rsid w:val="00B0775C"/>
    <w:rsid w:val="00B0794B"/>
    <w:rsid w:val="00B1451C"/>
    <w:rsid w:val="00B17EAE"/>
    <w:rsid w:val="00B2221E"/>
    <w:rsid w:val="00B222A1"/>
    <w:rsid w:val="00B2665C"/>
    <w:rsid w:val="00B27567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559E"/>
    <w:rsid w:val="00B55A49"/>
    <w:rsid w:val="00B74B86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7ED"/>
    <w:rsid w:val="00BB3DE9"/>
    <w:rsid w:val="00BB599F"/>
    <w:rsid w:val="00BC3846"/>
    <w:rsid w:val="00BC4369"/>
    <w:rsid w:val="00BC6773"/>
    <w:rsid w:val="00BD220E"/>
    <w:rsid w:val="00BD7A24"/>
    <w:rsid w:val="00BD7C37"/>
    <w:rsid w:val="00BE4549"/>
    <w:rsid w:val="00BE5DB5"/>
    <w:rsid w:val="00BF14DB"/>
    <w:rsid w:val="00BF44CE"/>
    <w:rsid w:val="00BF76AB"/>
    <w:rsid w:val="00C0252A"/>
    <w:rsid w:val="00C076A9"/>
    <w:rsid w:val="00C132F2"/>
    <w:rsid w:val="00C177F5"/>
    <w:rsid w:val="00C209A4"/>
    <w:rsid w:val="00C2158A"/>
    <w:rsid w:val="00C22DDE"/>
    <w:rsid w:val="00C368F7"/>
    <w:rsid w:val="00C42053"/>
    <w:rsid w:val="00C4377C"/>
    <w:rsid w:val="00C44D09"/>
    <w:rsid w:val="00C732B8"/>
    <w:rsid w:val="00C73B10"/>
    <w:rsid w:val="00C75820"/>
    <w:rsid w:val="00C855DF"/>
    <w:rsid w:val="00C912B6"/>
    <w:rsid w:val="00C94987"/>
    <w:rsid w:val="00C9674B"/>
    <w:rsid w:val="00CA0578"/>
    <w:rsid w:val="00CB0CFB"/>
    <w:rsid w:val="00CB5CEB"/>
    <w:rsid w:val="00CB7469"/>
    <w:rsid w:val="00CB753C"/>
    <w:rsid w:val="00CC04D2"/>
    <w:rsid w:val="00CC3818"/>
    <w:rsid w:val="00CC7592"/>
    <w:rsid w:val="00CD41FB"/>
    <w:rsid w:val="00CE062A"/>
    <w:rsid w:val="00CE0D6E"/>
    <w:rsid w:val="00CF5036"/>
    <w:rsid w:val="00D03E17"/>
    <w:rsid w:val="00D132F6"/>
    <w:rsid w:val="00D20BFD"/>
    <w:rsid w:val="00D21F7E"/>
    <w:rsid w:val="00D224FB"/>
    <w:rsid w:val="00D339C4"/>
    <w:rsid w:val="00D35D52"/>
    <w:rsid w:val="00D35DCB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3E2"/>
    <w:rsid w:val="00D70F41"/>
    <w:rsid w:val="00D7395E"/>
    <w:rsid w:val="00D84717"/>
    <w:rsid w:val="00D94E07"/>
    <w:rsid w:val="00D96D5A"/>
    <w:rsid w:val="00DA1D61"/>
    <w:rsid w:val="00DA2389"/>
    <w:rsid w:val="00DB19E7"/>
    <w:rsid w:val="00DC3B1C"/>
    <w:rsid w:val="00DC436D"/>
    <w:rsid w:val="00DD6E8C"/>
    <w:rsid w:val="00DE10F4"/>
    <w:rsid w:val="00DE18F3"/>
    <w:rsid w:val="00DE4267"/>
    <w:rsid w:val="00DE6D68"/>
    <w:rsid w:val="00E0589B"/>
    <w:rsid w:val="00E12E51"/>
    <w:rsid w:val="00E13071"/>
    <w:rsid w:val="00E146D0"/>
    <w:rsid w:val="00E213B1"/>
    <w:rsid w:val="00E30E8E"/>
    <w:rsid w:val="00E31539"/>
    <w:rsid w:val="00E35F91"/>
    <w:rsid w:val="00E40301"/>
    <w:rsid w:val="00E411CC"/>
    <w:rsid w:val="00E427F3"/>
    <w:rsid w:val="00E42977"/>
    <w:rsid w:val="00E46080"/>
    <w:rsid w:val="00E479AB"/>
    <w:rsid w:val="00E551BA"/>
    <w:rsid w:val="00E6564D"/>
    <w:rsid w:val="00E74E45"/>
    <w:rsid w:val="00E76EC7"/>
    <w:rsid w:val="00E7766A"/>
    <w:rsid w:val="00E82CD6"/>
    <w:rsid w:val="00E92B84"/>
    <w:rsid w:val="00E93315"/>
    <w:rsid w:val="00E9583F"/>
    <w:rsid w:val="00EA7579"/>
    <w:rsid w:val="00EA7965"/>
    <w:rsid w:val="00EC47E1"/>
    <w:rsid w:val="00ED0870"/>
    <w:rsid w:val="00ED315B"/>
    <w:rsid w:val="00ED529A"/>
    <w:rsid w:val="00EF30BC"/>
    <w:rsid w:val="00EF3C9E"/>
    <w:rsid w:val="00F06A62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A34"/>
    <w:rsid w:val="00F73B6E"/>
    <w:rsid w:val="00F759AF"/>
    <w:rsid w:val="00F803E0"/>
    <w:rsid w:val="00F830BE"/>
    <w:rsid w:val="00F83891"/>
    <w:rsid w:val="00F838D8"/>
    <w:rsid w:val="00F87194"/>
    <w:rsid w:val="00F914CB"/>
    <w:rsid w:val="00F93F5D"/>
    <w:rsid w:val="00F96860"/>
    <w:rsid w:val="00FA545C"/>
    <w:rsid w:val="00FB67B1"/>
    <w:rsid w:val="00FC4240"/>
    <w:rsid w:val="00FC4279"/>
    <w:rsid w:val="00FD1B91"/>
    <w:rsid w:val="00FD1BF2"/>
    <w:rsid w:val="00FD495C"/>
    <w:rsid w:val="00FD6EAA"/>
    <w:rsid w:val="00FE3728"/>
    <w:rsid w:val="00FE56C3"/>
    <w:rsid w:val="00FE6BB4"/>
    <w:rsid w:val="00FF0E71"/>
    <w:rsid w:val="00FF298D"/>
    <w:rsid w:val="00FF6C50"/>
    <w:rsid w:val="01572E60"/>
    <w:rsid w:val="0496CF4E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hyperlink" Target="https://flexischools.zendesk.com/hc/en-au/" TargetMode="External"/><Relationship Id="rId5" Type="http://schemas.openxmlformats.org/officeDocument/2006/relationships/comments" Target="comments.xml"/><Relationship Id="rId10" Type="http://schemas.openxmlformats.org/officeDocument/2006/relationships/hyperlink" Target="https://user.cdfpay.flexischools.com.au/regist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CDFpay+instructions+-+parents+-+PRINT-7382cb74_OCT2026</Template>
  <TotalTime>1</TotalTime>
  <Pages>1</Pages>
  <Words>212</Words>
  <Characters>1200</Characters>
  <Application>Microsoft Office Word</Application>
  <DocSecurity>0</DocSecurity>
  <Lines>29</Lines>
  <Paragraphs>16</Paragraphs>
  <ScaleCrop>false</ScaleCrop>
  <Company>Catholic Development Fund Melbourne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2026-11-02T01:18:00Z</dcterms:created>
  <dcterms:modified xsi:type="dcterms:W3CDTF">2026-11-02T01:18:00Z</dcterms:modified>
</cp:coreProperties>
</file>