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3785" w14:textId="3EDC36E0" w:rsidR="0006049A" w:rsidRDefault="00F8462C">
      <w:pPr>
        <w:spacing w:before="120" w:after="120"/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52BB04" wp14:editId="6B2EAB8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458075" cy="2224944"/>
            <wp:effectExtent l="0" t="0" r="0" b="4445"/>
            <wp:wrapTopAndBottom/>
            <wp:docPr id="1" name="Drawing 0" descr="32c0147d3c09ccf1ddff324c67c2f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32c0147d3c09ccf1ddff324c67c2f125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58075" cy="2224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0510">
        <w:rPr>
          <w:sz w:val="32"/>
          <w:szCs w:val="32"/>
        </w:rPr>
        <w:t>October 2026</w:t>
      </w:r>
    </w:p>
    <w:p w14:paraId="25F113A3" w14:textId="77777777" w:rsidR="00940510" w:rsidRDefault="00940510">
      <w:pPr>
        <w:spacing w:before="120" w:after="120"/>
        <w:jc w:val="center"/>
        <w:rPr>
          <w:sz w:val="32"/>
          <w:szCs w:val="32"/>
        </w:rPr>
      </w:pPr>
    </w:p>
    <w:p w14:paraId="6F760328" w14:textId="263AB29F" w:rsidR="00940510" w:rsidRDefault="00940510">
      <w:pPr>
        <w:spacing w:before="120" w:after="12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This month was another great, busy month of ministry. I was able to make 24 visits </w:t>
      </w:r>
      <w:proofErr w:type="gramStart"/>
      <w:r>
        <w:rPr>
          <w:sz w:val="32"/>
          <w:szCs w:val="32"/>
        </w:rPr>
        <w:t>into</w:t>
      </w:r>
      <w:proofErr w:type="gramEnd"/>
      <w:r>
        <w:rPr>
          <w:sz w:val="32"/>
          <w:szCs w:val="32"/>
        </w:rPr>
        <w:t xml:space="preserve"> the facilities, including Ester, Telford, Benton, Randall L Williams, Ouachita River, Cummins Mod, Pine Bluff, Hawkins, Magness</w:t>
      </w:r>
      <w:proofErr w:type="gramStart"/>
      <w:r>
        <w:rPr>
          <w:sz w:val="32"/>
          <w:szCs w:val="32"/>
        </w:rPr>
        <w:t>, Delta</w:t>
      </w:r>
      <w:proofErr w:type="gramEnd"/>
      <w:r>
        <w:rPr>
          <w:sz w:val="32"/>
          <w:szCs w:val="32"/>
        </w:rPr>
        <w:t xml:space="preserve"> Regional. I ministered to over 1300 inmates, through Bible Study, Church Services, and One on One.</w:t>
      </w:r>
    </w:p>
    <w:p w14:paraId="0E9AC818" w14:textId="77777777" w:rsidR="00940510" w:rsidRDefault="00940510">
      <w:pPr>
        <w:spacing w:before="120" w:after="120"/>
        <w:jc w:val="center"/>
        <w:rPr>
          <w:sz w:val="32"/>
          <w:szCs w:val="32"/>
        </w:rPr>
      </w:pPr>
    </w:p>
    <w:p w14:paraId="506164CE" w14:textId="36A26868" w:rsidR="00940510" w:rsidRDefault="00940510">
      <w:pPr>
        <w:spacing w:before="120" w:after="12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 also had the opportunity to attend the Hopewell Association Meeting, </w:t>
      </w:r>
      <w:proofErr w:type="gramStart"/>
      <w:r>
        <w:rPr>
          <w:sz w:val="32"/>
          <w:szCs w:val="32"/>
        </w:rPr>
        <w:t>North East</w:t>
      </w:r>
      <w:proofErr w:type="gramEnd"/>
      <w:r>
        <w:rPr>
          <w:sz w:val="32"/>
          <w:szCs w:val="32"/>
        </w:rPr>
        <w:t xml:space="preserve"> Texas Baptist Mission Council, and the I filled in at Pleasant Hill MBC in </w:t>
      </w:r>
      <w:proofErr w:type="spellStart"/>
      <w:r>
        <w:rPr>
          <w:sz w:val="32"/>
          <w:szCs w:val="32"/>
        </w:rPr>
        <w:t>Lockesburg</w:t>
      </w:r>
      <w:proofErr w:type="spellEnd"/>
      <w:r>
        <w:rPr>
          <w:sz w:val="32"/>
          <w:szCs w:val="32"/>
        </w:rPr>
        <w:t>, AR. I also had the chance to share a devotion at Men’s Prayer Breakfast at Nevills Chapel.</w:t>
      </w:r>
    </w:p>
    <w:p w14:paraId="0E226443" w14:textId="77777777" w:rsidR="00940510" w:rsidRDefault="00940510">
      <w:pPr>
        <w:spacing w:before="120" w:after="120"/>
        <w:jc w:val="center"/>
        <w:rPr>
          <w:sz w:val="32"/>
          <w:szCs w:val="32"/>
        </w:rPr>
      </w:pPr>
    </w:p>
    <w:p w14:paraId="69D8C189" w14:textId="6AECB84E" w:rsidR="00940510" w:rsidRDefault="00940510">
      <w:pPr>
        <w:spacing w:before="120" w:after="120"/>
        <w:jc w:val="center"/>
        <w:rPr>
          <w:sz w:val="32"/>
          <w:szCs w:val="32"/>
        </w:rPr>
      </w:pPr>
      <w:r>
        <w:rPr>
          <w:sz w:val="32"/>
          <w:szCs w:val="32"/>
        </w:rPr>
        <w:t>I will be ministering at the following facilities and attending the following meetings –</w:t>
      </w:r>
    </w:p>
    <w:p w14:paraId="2DCBCA15" w14:textId="5F71B89C" w:rsidR="00940510" w:rsidRDefault="00940510">
      <w:pPr>
        <w:spacing w:before="120" w:after="12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Havins, Randall L Williams, Benton, </w:t>
      </w:r>
      <w:r w:rsidR="00275CF9">
        <w:rPr>
          <w:sz w:val="32"/>
          <w:szCs w:val="32"/>
        </w:rPr>
        <w:t>Arkansas State Meeting, Pine Bluff, Ouachita River, Cummins Mod, Texas State Meeting, Ester, Delta Regional, Varner, Telford.</w:t>
      </w:r>
    </w:p>
    <w:p w14:paraId="08991424" w14:textId="77777777" w:rsidR="00275CF9" w:rsidRDefault="00275CF9">
      <w:pPr>
        <w:spacing w:before="120" w:after="120"/>
        <w:jc w:val="center"/>
        <w:rPr>
          <w:sz w:val="32"/>
          <w:szCs w:val="32"/>
        </w:rPr>
      </w:pPr>
    </w:p>
    <w:p w14:paraId="4F3C90A3" w14:textId="7D9936EA" w:rsidR="00275CF9" w:rsidRPr="00275CF9" w:rsidRDefault="00275CF9" w:rsidP="00275CF9">
      <w:pPr>
        <w:spacing w:before="120" w:after="120"/>
        <w:jc w:val="center"/>
        <w:rPr>
          <w:rFonts w:ascii="AR BERKLEY" w:hAnsi="AR BERKLEY"/>
          <w:sz w:val="32"/>
          <w:szCs w:val="32"/>
        </w:rPr>
      </w:pPr>
      <w:r>
        <w:rPr>
          <w:rFonts w:ascii="AR BERKLEY" w:hAnsi="AR BERKLEY"/>
          <w:sz w:val="32"/>
          <w:szCs w:val="32"/>
        </w:rPr>
        <w:t>David Shockey</w:t>
      </w:r>
    </w:p>
    <w:p w14:paraId="3E02560C" w14:textId="77777777" w:rsidR="005B2E92" w:rsidRDefault="005B2E92" w:rsidP="00445BB6">
      <w:pPr>
        <w:spacing w:before="120" w:after="120"/>
        <w:jc w:val="center"/>
        <w:rPr>
          <w:sz w:val="32"/>
          <w:szCs w:val="32"/>
        </w:rPr>
      </w:pPr>
    </w:p>
    <w:p w14:paraId="6BB330D1" w14:textId="5B5B1FE6" w:rsidR="00F23418" w:rsidRPr="005B2E92" w:rsidRDefault="004F667A" w:rsidP="004F667A">
      <w:pPr>
        <w:spacing w:before="120" w:after="12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</w:t>
      </w:r>
    </w:p>
    <w:tbl>
      <w:tblPr>
        <w:tblW w:w="12240" w:type="dxa"/>
        <w:tblInd w:w="-54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0"/>
        <w:gridCol w:w="8820"/>
      </w:tblGrid>
      <w:tr w:rsidR="0006049A" w14:paraId="1645DF8F" w14:textId="77777777" w:rsidTr="006E209F">
        <w:trPr>
          <w:trHeight w:val="20"/>
        </w:trPr>
        <w:tc>
          <w:tcPr>
            <w:tcW w:w="3420" w:type="dxa"/>
            <w:vMerge w:val="restart"/>
            <w:shd w:val="clear" w:color="auto" w:fill="B2BECD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64A2B0CC" w14:textId="77777777" w:rsidR="0006049A" w:rsidRPr="006E209F" w:rsidRDefault="00F8462C">
            <w:pPr>
              <w:spacing w:before="120" w:after="120" w:line="384" w:lineRule="auto"/>
              <w:rPr>
                <w:rFonts w:ascii="Bahnschrift SemiCondensed" w:hAnsi="Bahnschrift SemiCondensed" w:cs="Aharoni"/>
                <w:sz w:val="32"/>
                <w:szCs w:val="32"/>
              </w:rPr>
            </w:pPr>
            <w:r w:rsidRPr="006E209F">
              <w:rPr>
                <w:rFonts w:ascii="Bahnschrift SemiCondensed" w:eastAsia="Bebas Neue Bold" w:hAnsi="Bahnschrift SemiCondensed" w:cs="Aharoni"/>
                <w:b/>
                <w:bCs/>
                <w:color w:val="000000"/>
                <w:sz w:val="32"/>
                <w:szCs w:val="32"/>
                <w:u w:val="single" w:color="000000"/>
              </w:rPr>
              <w:t xml:space="preserve">Sending Church: </w:t>
            </w:r>
          </w:p>
          <w:p w14:paraId="506566E3" w14:textId="77777777" w:rsidR="0006049A" w:rsidRPr="006E209F" w:rsidRDefault="00F8462C" w:rsidP="006E209F">
            <w:pPr>
              <w:spacing w:before="120" w:after="120" w:line="276" w:lineRule="auto"/>
              <w:rPr>
                <w:rFonts w:ascii="Bahnschrift SemiCondensed" w:hAnsi="Bahnschrift SemiCondensed" w:cs="Aharoni"/>
                <w:sz w:val="32"/>
                <w:szCs w:val="32"/>
              </w:rPr>
            </w:pPr>
            <w:r w:rsidRPr="006E209F">
              <w:rPr>
                <w:rFonts w:ascii="Bahnschrift SemiCondensed" w:eastAsia="Bebas Neue" w:hAnsi="Bahnschrift SemiCondensed" w:cs="Aharoni"/>
                <w:color w:val="000000"/>
                <w:sz w:val="32"/>
                <w:szCs w:val="32"/>
              </w:rPr>
              <w:t xml:space="preserve">Nevill’s Chapel Missionary Baptist Church </w:t>
            </w:r>
          </w:p>
          <w:p w14:paraId="5D28F811" w14:textId="77777777" w:rsidR="0006049A" w:rsidRPr="006E209F" w:rsidRDefault="00F8462C" w:rsidP="006E209F">
            <w:pPr>
              <w:spacing w:before="120" w:after="120" w:line="276" w:lineRule="auto"/>
              <w:rPr>
                <w:rFonts w:ascii="Bahnschrift SemiCondensed" w:hAnsi="Bahnschrift SemiCondensed" w:cs="Aharoni"/>
                <w:sz w:val="32"/>
                <w:szCs w:val="32"/>
              </w:rPr>
            </w:pPr>
            <w:r w:rsidRPr="006E209F">
              <w:rPr>
                <w:rFonts w:ascii="Bahnschrift SemiCondensed" w:eastAsia="Bebas Neue" w:hAnsi="Bahnschrift SemiCondensed" w:cs="Aharoni"/>
                <w:color w:val="000000"/>
                <w:sz w:val="32"/>
                <w:szCs w:val="32"/>
              </w:rPr>
              <w:t xml:space="preserve">PO Box 1334 </w:t>
            </w:r>
          </w:p>
          <w:p w14:paraId="07C189B5" w14:textId="77777777" w:rsidR="0006049A" w:rsidRPr="006E209F" w:rsidRDefault="00F8462C" w:rsidP="006E209F">
            <w:pPr>
              <w:spacing w:before="120" w:after="120" w:line="276" w:lineRule="auto"/>
              <w:rPr>
                <w:rFonts w:ascii="Bahnschrift SemiCondensed" w:hAnsi="Bahnschrift SemiCondensed" w:cs="Aharoni"/>
                <w:sz w:val="32"/>
                <w:szCs w:val="32"/>
              </w:rPr>
            </w:pPr>
            <w:r w:rsidRPr="006E209F">
              <w:rPr>
                <w:rFonts w:ascii="Bahnschrift SemiCondensed" w:eastAsia="Bebas Neue" w:hAnsi="Bahnschrift SemiCondensed" w:cs="Aharoni"/>
                <w:color w:val="000000"/>
                <w:sz w:val="32"/>
                <w:szCs w:val="32"/>
              </w:rPr>
              <w:t xml:space="preserve">Mt. Pleasant, TX 75456 </w:t>
            </w:r>
          </w:p>
          <w:p w14:paraId="26CC9CF4" w14:textId="77777777" w:rsidR="0006049A" w:rsidRPr="006E209F" w:rsidRDefault="00F8462C" w:rsidP="006E209F">
            <w:pPr>
              <w:spacing w:before="120" w:after="120" w:line="276" w:lineRule="auto"/>
              <w:rPr>
                <w:rFonts w:ascii="Bahnschrift SemiCondensed" w:hAnsi="Bahnschrift SemiCondensed" w:cs="Aharoni"/>
                <w:sz w:val="32"/>
                <w:szCs w:val="32"/>
              </w:rPr>
            </w:pPr>
            <w:r w:rsidRPr="006E209F">
              <w:rPr>
                <w:rFonts w:ascii="Bahnschrift SemiCondensed" w:eastAsia="Bebas Neue" w:hAnsi="Bahnschrift SemiCondensed" w:cs="Aharoni"/>
                <w:color w:val="000000"/>
                <w:sz w:val="32"/>
                <w:szCs w:val="32"/>
              </w:rPr>
              <w:t xml:space="preserve">Pastor: Shawn Findley </w:t>
            </w:r>
          </w:p>
          <w:p w14:paraId="12ADF8F6" w14:textId="77777777" w:rsidR="0006049A" w:rsidRPr="006E209F" w:rsidRDefault="00F8462C">
            <w:pPr>
              <w:spacing w:before="120" w:after="120" w:line="384" w:lineRule="auto"/>
              <w:rPr>
                <w:rFonts w:ascii="Bahnschrift SemiCondensed" w:hAnsi="Bahnschrift SemiCondensed" w:cs="Aharoni"/>
                <w:sz w:val="32"/>
                <w:szCs w:val="32"/>
              </w:rPr>
            </w:pPr>
            <w:r w:rsidRPr="006E209F">
              <w:rPr>
                <w:rFonts w:ascii="Bahnschrift SemiCondensed" w:eastAsia="Bebas Neue Bold" w:hAnsi="Bahnschrift SemiCondensed" w:cs="Aharoni"/>
                <w:b/>
                <w:bCs/>
                <w:color w:val="000000"/>
                <w:sz w:val="32"/>
                <w:szCs w:val="32"/>
                <w:u w:val="single" w:color="000000"/>
              </w:rPr>
              <w:t xml:space="preserve">Phone Number: </w:t>
            </w:r>
            <w:r w:rsidRPr="006E209F">
              <w:rPr>
                <w:rFonts w:ascii="Bahnschrift SemiCondensed" w:eastAsia="Bebas Neue" w:hAnsi="Bahnschrift SemiCondensed" w:cs="Aharoni"/>
                <w:color w:val="000000"/>
                <w:sz w:val="32"/>
                <w:szCs w:val="32"/>
              </w:rPr>
              <w:br/>
              <w:t xml:space="preserve">501-276-8183 </w:t>
            </w:r>
          </w:p>
          <w:p w14:paraId="3734B150" w14:textId="77777777" w:rsidR="0006049A" w:rsidRPr="006E209F" w:rsidRDefault="00F8462C">
            <w:pPr>
              <w:spacing w:before="120" w:after="120" w:line="384" w:lineRule="auto"/>
              <w:rPr>
                <w:rFonts w:ascii="Bahnschrift SemiCondensed" w:hAnsi="Bahnschrift SemiCondensed" w:cs="Aharoni"/>
                <w:sz w:val="34"/>
                <w:szCs w:val="34"/>
              </w:rPr>
            </w:pPr>
            <w:r w:rsidRPr="006E209F">
              <w:rPr>
                <w:rFonts w:ascii="Bahnschrift SemiCondensed" w:eastAsia="Bebas Neue Bold" w:hAnsi="Bahnschrift SemiCondensed" w:cs="Aharoni"/>
                <w:b/>
                <w:bCs/>
                <w:color w:val="000000"/>
                <w:sz w:val="32"/>
                <w:szCs w:val="32"/>
                <w:u w:val="single" w:color="000000"/>
              </w:rPr>
              <w:t>Email:</w:t>
            </w:r>
            <w:r w:rsidRPr="006E209F">
              <w:rPr>
                <w:rFonts w:ascii="Bahnschrift SemiCondensed" w:eastAsia="Bebas Neue" w:hAnsi="Bahnschrift SemiCondensed" w:cs="Aharoni"/>
                <w:color w:val="000000"/>
                <w:sz w:val="32"/>
                <w:szCs w:val="32"/>
                <w:u w:val="single" w:color="000000"/>
              </w:rPr>
              <w:t xml:space="preserve"> </w:t>
            </w:r>
            <w:r w:rsidRPr="006E209F">
              <w:rPr>
                <w:rFonts w:ascii="Bahnschrift SemiCondensed" w:eastAsia="Bebas Neue" w:hAnsi="Bahnschrift SemiCondensed" w:cs="Aharoni"/>
                <w:color w:val="000000"/>
                <w:sz w:val="32"/>
                <w:szCs w:val="32"/>
              </w:rPr>
              <w:br/>
              <w:t>david89440</w:t>
            </w:r>
            <w:r w:rsidRPr="006E209F">
              <w:rPr>
                <w:rFonts w:ascii="Bahnschrift SemiCondensed" w:eastAsia="Bebas Neue" w:hAnsi="Bahnschrift SemiCondensed" w:cs="Aharoni"/>
                <w:color w:val="000000"/>
                <w:sz w:val="34"/>
                <w:szCs w:val="34"/>
              </w:rPr>
              <w:t xml:space="preserve">@aol.com </w:t>
            </w:r>
          </w:p>
          <w:p w14:paraId="7B830986" w14:textId="77777777" w:rsidR="0006049A" w:rsidRPr="006E209F" w:rsidRDefault="00F8462C">
            <w:pPr>
              <w:spacing w:before="120" w:after="120" w:line="384" w:lineRule="auto"/>
              <w:rPr>
                <w:rFonts w:ascii="Bahnschrift SemiCondensed" w:hAnsi="Bahnschrift SemiCondensed" w:cs="Aharoni"/>
                <w:sz w:val="34"/>
                <w:szCs w:val="34"/>
              </w:rPr>
            </w:pPr>
            <w:r w:rsidRPr="006E209F">
              <w:rPr>
                <w:rFonts w:ascii="Bahnschrift SemiCondensed" w:eastAsia="Bebas Neue Bold" w:hAnsi="Bahnschrift SemiCondensed" w:cs="Aharoni"/>
                <w:b/>
                <w:bCs/>
                <w:color w:val="000000"/>
                <w:sz w:val="34"/>
                <w:szCs w:val="34"/>
                <w:u w:val="single" w:color="000000"/>
              </w:rPr>
              <w:t>Website:</w:t>
            </w:r>
            <w:r w:rsidRPr="006E209F">
              <w:rPr>
                <w:rFonts w:ascii="Bahnschrift SemiCondensed" w:eastAsia="Bebas Neue Bold" w:hAnsi="Bahnschrift SemiCondensed" w:cs="Aharoni"/>
                <w:b/>
                <w:bCs/>
                <w:color w:val="000000"/>
                <w:sz w:val="34"/>
                <w:szCs w:val="34"/>
              </w:rPr>
              <w:t xml:space="preserve">  </w:t>
            </w:r>
          </w:p>
          <w:p w14:paraId="6D11541C" w14:textId="77777777" w:rsidR="0006049A" w:rsidRDefault="00F8462C">
            <w:pPr>
              <w:spacing w:before="120" w:after="120" w:line="384" w:lineRule="auto"/>
            </w:pPr>
            <w:r w:rsidRPr="006E209F">
              <w:rPr>
                <w:rFonts w:ascii="Bahnschrift SemiCondensed" w:eastAsia="Bebas Neue" w:hAnsi="Bahnschrift SemiCondensed" w:cs="Aharoni"/>
                <w:color w:val="000000"/>
                <w:sz w:val="34"/>
                <w:szCs w:val="34"/>
              </w:rPr>
              <w:t>freedom-ministires.org</w:t>
            </w:r>
            <w:r w:rsidRPr="006E209F">
              <w:rPr>
                <w:rFonts w:ascii="Bebas Neue" w:eastAsia="Bebas Neue" w:hAnsi="Bebas Neue" w:cs="Bebas Neue"/>
                <w:color w:val="000000"/>
                <w:sz w:val="34"/>
                <w:szCs w:val="34"/>
              </w:rPr>
              <w:t xml:space="preserve"> </w:t>
            </w:r>
          </w:p>
        </w:tc>
        <w:tc>
          <w:tcPr>
            <w:tcW w:w="8820" w:type="dxa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4CD4AEE2" w14:textId="77777777" w:rsidR="0006049A" w:rsidRDefault="00F8462C">
            <w:pPr>
              <w:spacing w:before="120" w:after="120" w:line="336" w:lineRule="auto"/>
            </w:pP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 xml:space="preserve"> </w:t>
            </w:r>
          </w:p>
        </w:tc>
      </w:tr>
      <w:tr w:rsidR="0006049A" w14:paraId="57D60260" w14:textId="77777777" w:rsidTr="006E209F">
        <w:tc>
          <w:tcPr>
            <w:tcW w:w="3420" w:type="dxa"/>
            <w:vMerge/>
          </w:tcPr>
          <w:p w14:paraId="119E210E" w14:textId="77777777" w:rsidR="0006049A" w:rsidRDefault="0006049A"/>
        </w:tc>
        <w:tc>
          <w:tcPr>
            <w:tcW w:w="8820" w:type="dxa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7A66E116" w14:textId="77777777" w:rsidR="0006049A" w:rsidRDefault="00F8462C">
            <w:pPr>
              <w:spacing w:before="120" w:after="120" w:line="336" w:lineRule="auto"/>
            </w:pP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826009B" w14:textId="77777777" w:rsidR="0006049A" w:rsidRDefault="0006049A" w:rsidP="00F8462C">
      <w:pPr>
        <w:spacing w:before="120" w:after="120" w:line="336" w:lineRule="auto"/>
      </w:pPr>
    </w:p>
    <w:sectPr w:rsidR="0006049A" w:rsidSect="006E209F">
      <w:pgSz w:w="12240" w:h="15810"/>
      <w:pgMar w:top="720" w:right="720" w:bottom="36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E775D8E-FE77-473A-B1DF-6E769D689A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BERKLEY">
    <w:panose1 w:val="02000000000000000000"/>
    <w:charset w:val="00"/>
    <w:family w:val="auto"/>
    <w:pitch w:val="variable"/>
    <w:sig w:usb0="8000002F" w:usb1="0000000A" w:usb2="00000000" w:usb3="00000000" w:csb0="00000001" w:csb1="00000000"/>
    <w:embedRegular r:id="rId2" w:fontKey="{5FC414C6-924C-45A1-90DA-456E9A82EF88}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3" w:fontKey="{D96B2301-F167-478D-BCDB-4AB10C2920E3}"/>
    <w:embedBold r:id="rId4" w:fontKey="{3546F2B5-3CCE-459E-8DFF-A6F634DFC04B}"/>
  </w:font>
  <w:font w:name="Bebas Neue Bold">
    <w:altName w:val="Calibri"/>
    <w:charset w:val="00"/>
    <w:family w:val="auto"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  <w:embedRegular r:id="rId5" w:fontKey="{81D41881-DDEA-458D-BD57-F0F3E8128B8C}"/>
    <w:embedBold r:id="rId6" w:fontKey="{8EAA2B64-CA58-437F-AF18-59DF7F7A7692}"/>
  </w:font>
  <w:font w:name="Bebas Neue">
    <w:altName w:val="Calibri"/>
    <w:charset w:val="00"/>
    <w:family w:val="swiss"/>
    <w:pitch w:val="variable"/>
    <w:sig w:usb0="00000007" w:usb1="00000001" w:usb2="00000000" w:usb3="00000000" w:csb0="00000093" w:csb1="00000000"/>
    <w:embedRegular r:id="rId7" w:fontKey="{8BEE5096-1F81-4059-BBCA-A372E5C94A95}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8" w:fontKey="{896D58E5-1A74-43F0-9399-58FF575D116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FD444B72-972B-44BB-B7F4-80BE18C085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TrueTypeFonts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6F"/>
    <w:rsid w:val="00030A43"/>
    <w:rsid w:val="0006049A"/>
    <w:rsid w:val="001B63A5"/>
    <w:rsid w:val="00275CF9"/>
    <w:rsid w:val="00292EEC"/>
    <w:rsid w:val="00445BB6"/>
    <w:rsid w:val="004F667A"/>
    <w:rsid w:val="005127E8"/>
    <w:rsid w:val="005B2E92"/>
    <w:rsid w:val="0067606C"/>
    <w:rsid w:val="006E209F"/>
    <w:rsid w:val="00773F67"/>
    <w:rsid w:val="008804A7"/>
    <w:rsid w:val="00940510"/>
    <w:rsid w:val="009736AD"/>
    <w:rsid w:val="00AE2CC6"/>
    <w:rsid w:val="00B151D0"/>
    <w:rsid w:val="00B32E29"/>
    <w:rsid w:val="00E2506F"/>
    <w:rsid w:val="00F23418"/>
    <w:rsid w:val="00F72B3D"/>
    <w:rsid w:val="00F8462C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847AE"/>
  <w15:docId w15:val="{47F0F666-AA07-4052-90D3-4E0B63BC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\Downloads\Newsletter%20Freedom%20Ministri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Newsletter Freedom Ministries</Template>
  <TotalTime>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Shockey</dc:creator>
  <cp:keywords/>
  <dc:description/>
  <cp:lastModifiedBy>David Shockey</cp:lastModifiedBy>
  <cp:revision>2</cp:revision>
  <cp:lastPrinted>2026-09-27T22:25:00Z</cp:lastPrinted>
  <dcterms:created xsi:type="dcterms:W3CDTF">2026-10-31T17:58:00Z</dcterms:created>
  <dcterms:modified xsi:type="dcterms:W3CDTF">2026-10-31T17:58:00Z</dcterms:modified>
</cp:coreProperties>
</file>