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EA2153" w14:textId="77777777" w:rsidR="00051F73" w:rsidRDefault="00051F73">
      <w:pPr>
        <w:spacing w:before="120" w:after="120"/>
        <w:jc w:val="center"/>
      </w:pPr>
    </w:p>
    <w:p w14:paraId="71183BDB" w14:textId="536D2B40" w:rsidR="00051F73" w:rsidRDefault="00F8462C" w:rsidP="00051F73">
      <w:pPr>
        <w:spacing w:before="120" w:after="120"/>
        <w:jc w:val="center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A62770F" wp14:editId="5E7E654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458075" cy="2224944"/>
            <wp:effectExtent l="0" t="0" r="0" b="4445"/>
            <wp:wrapTopAndBottom/>
            <wp:docPr id="1" name="Drawing 0" descr="32c0147d3c09ccf1ddff324c67c2f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32c0147d3c09ccf1ddff324c67c2f125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2224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F73">
        <w:rPr>
          <w:sz w:val="40"/>
          <w:szCs w:val="40"/>
        </w:rPr>
        <w:t xml:space="preserve"> </w:t>
      </w:r>
      <w:r w:rsidR="00095060">
        <w:rPr>
          <w:sz w:val="40"/>
          <w:szCs w:val="40"/>
        </w:rPr>
        <w:t>May</w:t>
      </w:r>
      <w:r w:rsidR="0076036A">
        <w:rPr>
          <w:sz w:val="40"/>
          <w:szCs w:val="40"/>
        </w:rPr>
        <w:t xml:space="preserve"> </w:t>
      </w:r>
      <w:r w:rsidR="00051F73">
        <w:rPr>
          <w:sz w:val="40"/>
          <w:szCs w:val="40"/>
        </w:rPr>
        <w:t>202</w:t>
      </w:r>
      <w:r w:rsidR="00530A39">
        <w:rPr>
          <w:sz w:val="40"/>
          <w:szCs w:val="40"/>
        </w:rPr>
        <w:t>5</w:t>
      </w:r>
    </w:p>
    <w:p w14:paraId="5342FB6C" w14:textId="77777777" w:rsidR="000B78C8" w:rsidRDefault="000B78C8" w:rsidP="00051F73">
      <w:pPr>
        <w:spacing w:before="120" w:after="120"/>
        <w:jc w:val="center"/>
        <w:rPr>
          <w:sz w:val="28"/>
          <w:szCs w:val="28"/>
        </w:rPr>
      </w:pPr>
    </w:p>
    <w:p w14:paraId="3FE704F0" w14:textId="0693DAC1" w:rsidR="00133C99" w:rsidRDefault="001F6CCE" w:rsidP="001F6CCE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God blessed with another great month of ministry, I made 15 visits into the facilities including Hawkins Unit,</w:t>
      </w:r>
    </w:p>
    <w:p w14:paraId="20F547BC" w14:textId="060986F1" w:rsidR="001F6CCE" w:rsidRDefault="001F6CCE" w:rsidP="001F6CCE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Ester Unit, Ouachita River Correctional Unit, Benton Unit, Cummins Mod Unit, Randall L. Williams Correctional Facility,</w:t>
      </w:r>
    </w:p>
    <w:p w14:paraId="7CECC20B" w14:textId="60018114" w:rsidR="001F6CCE" w:rsidRDefault="001F6CCE" w:rsidP="001F6CCE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North Central Unit, and the Cummins Unit.</w:t>
      </w:r>
    </w:p>
    <w:p w14:paraId="060F272C" w14:textId="77777777" w:rsidR="00266371" w:rsidRDefault="00266371" w:rsidP="001F6CCE">
      <w:pPr>
        <w:spacing w:after="0"/>
        <w:jc w:val="center"/>
        <w:rPr>
          <w:sz w:val="24"/>
          <w:szCs w:val="24"/>
        </w:rPr>
      </w:pPr>
    </w:p>
    <w:p w14:paraId="34231C73" w14:textId="15139DE4" w:rsidR="001F6CCE" w:rsidRDefault="001F6CCE" w:rsidP="001F6CCE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I ministered to 736 inmates, spent 90.50 hours in the facilities and visiting churches, and traveled 2,586 miles. I also </w:t>
      </w:r>
    </w:p>
    <w:p w14:paraId="19C45420" w14:textId="7313AA5D" w:rsidR="001F6CCE" w:rsidRDefault="001F6CCE" w:rsidP="001F6CCE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visited 2 churches, Fellowship MBC in Joaquin, Texas and Oak Grove MBC in Ore City, Texas. At Fellowship I gave a ministry update and</w:t>
      </w:r>
    </w:p>
    <w:p w14:paraId="244EEEDE" w14:textId="0AA4CC77" w:rsidR="001F6CCE" w:rsidRDefault="001F6CCE" w:rsidP="001F6CCE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at Oak Grove I presented the ministry.</w:t>
      </w:r>
    </w:p>
    <w:p w14:paraId="6346D44E" w14:textId="77777777" w:rsidR="00266371" w:rsidRDefault="00266371" w:rsidP="001F6CCE">
      <w:pPr>
        <w:spacing w:after="0"/>
        <w:jc w:val="center"/>
        <w:rPr>
          <w:sz w:val="24"/>
          <w:szCs w:val="24"/>
        </w:rPr>
      </w:pPr>
    </w:p>
    <w:p w14:paraId="24864536" w14:textId="33176A90" w:rsidR="00095060" w:rsidRDefault="00095060" w:rsidP="001F6CCE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Some upcoming services/events include:</w:t>
      </w:r>
    </w:p>
    <w:p w14:paraId="094E600C" w14:textId="77777777" w:rsidR="00266371" w:rsidRDefault="00266371" w:rsidP="001F6CCE">
      <w:pPr>
        <w:spacing w:after="0"/>
        <w:jc w:val="center"/>
        <w:rPr>
          <w:sz w:val="24"/>
          <w:szCs w:val="24"/>
        </w:rPr>
      </w:pPr>
    </w:p>
    <w:p w14:paraId="7EA40350" w14:textId="1EC37828" w:rsidR="00095060" w:rsidRDefault="00095060" w:rsidP="009E519A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June 1 – Ouachita River Correctional </w:t>
      </w:r>
      <w:proofErr w:type="gramStart"/>
      <w:r>
        <w:rPr>
          <w:sz w:val="24"/>
          <w:szCs w:val="24"/>
        </w:rPr>
        <w:t>Unit</w:t>
      </w:r>
      <w:r w:rsidR="009E519A">
        <w:rPr>
          <w:sz w:val="24"/>
          <w:szCs w:val="24"/>
        </w:rPr>
        <w:t xml:space="preserve">  </w:t>
      </w:r>
      <w:r>
        <w:rPr>
          <w:sz w:val="24"/>
          <w:szCs w:val="24"/>
        </w:rPr>
        <w:t>June</w:t>
      </w:r>
      <w:proofErr w:type="gramEnd"/>
      <w:r>
        <w:rPr>
          <w:sz w:val="24"/>
          <w:szCs w:val="24"/>
        </w:rPr>
        <w:t xml:space="preserve"> 4 – Benton Unit</w:t>
      </w:r>
      <w:r w:rsidR="009E519A">
        <w:rPr>
          <w:sz w:val="24"/>
          <w:szCs w:val="24"/>
        </w:rPr>
        <w:t xml:space="preserve"> </w:t>
      </w:r>
      <w:r>
        <w:rPr>
          <w:sz w:val="24"/>
          <w:szCs w:val="24"/>
        </w:rPr>
        <w:t>June 14 – Cummins Mod Unit</w:t>
      </w:r>
    </w:p>
    <w:p w14:paraId="17D1802F" w14:textId="36E4B9EF" w:rsidR="00095060" w:rsidRDefault="00095060" w:rsidP="009E519A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June 16-20 – American Baptist Association (Springfield, MO)</w:t>
      </w:r>
      <w:r w:rsidR="009E519A">
        <w:rPr>
          <w:sz w:val="24"/>
          <w:szCs w:val="24"/>
        </w:rPr>
        <w:t xml:space="preserve"> </w:t>
      </w:r>
      <w:r>
        <w:rPr>
          <w:sz w:val="24"/>
          <w:szCs w:val="24"/>
        </w:rPr>
        <w:t>June 22 – Pleasant Hill MBC (</w:t>
      </w:r>
      <w:proofErr w:type="spellStart"/>
      <w:r>
        <w:rPr>
          <w:sz w:val="24"/>
          <w:szCs w:val="24"/>
        </w:rPr>
        <w:t>Lockesburg</w:t>
      </w:r>
      <w:proofErr w:type="spellEnd"/>
      <w:r>
        <w:rPr>
          <w:sz w:val="24"/>
          <w:szCs w:val="24"/>
        </w:rPr>
        <w:t>, AR)</w:t>
      </w:r>
    </w:p>
    <w:p w14:paraId="7B1F7033" w14:textId="3006E7C7" w:rsidR="00095060" w:rsidRDefault="00095060" w:rsidP="009E519A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June 23 – Delta Regional Unit</w:t>
      </w:r>
      <w:r w:rsidR="009E519A">
        <w:rPr>
          <w:sz w:val="24"/>
          <w:szCs w:val="24"/>
        </w:rPr>
        <w:t xml:space="preserve"> </w:t>
      </w:r>
      <w:r>
        <w:rPr>
          <w:sz w:val="24"/>
          <w:szCs w:val="24"/>
        </w:rPr>
        <w:t>June 29 – Pine Bluff Unit</w:t>
      </w:r>
    </w:p>
    <w:tbl>
      <w:tblPr>
        <w:tblW w:w="12240" w:type="dxa"/>
        <w:tblInd w:w="-54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20"/>
        <w:gridCol w:w="8820"/>
      </w:tblGrid>
      <w:tr w:rsidR="0006049A" w14:paraId="543F67F0" w14:textId="77777777" w:rsidTr="006E209F">
        <w:trPr>
          <w:trHeight w:val="20"/>
        </w:trPr>
        <w:tc>
          <w:tcPr>
            <w:tcW w:w="3420" w:type="dxa"/>
            <w:vMerge w:val="restart"/>
            <w:shd w:val="clear" w:color="auto" w:fill="B2BECD"/>
            <w:tcMar>
              <w:top w:w="300" w:type="dxa"/>
              <w:left w:w="300" w:type="dxa"/>
              <w:bottom w:w="300" w:type="dxa"/>
              <w:right w:w="300" w:type="dxa"/>
            </w:tcMar>
          </w:tcPr>
          <w:p w14:paraId="193F7253" w14:textId="5A1527AA" w:rsidR="0006049A" w:rsidRPr="006E209F" w:rsidRDefault="00095060">
            <w:pPr>
              <w:spacing w:before="120" w:after="120" w:line="384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2"/>
                <w:szCs w:val="32"/>
                <w:u w:val="single" w:color="000000"/>
              </w:rPr>
              <w:t>S</w:t>
            </w:r>
            <w:r w:rsidR="00F8462C"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2"/>
                <w:szCs w:val="32"/>
                <w:u w:val="single" w:color="000000"/>
              </w:rPr>
              <w:t xml:space="preserve">ending Church: </w:t>
            </w:r>
          </w:p>
          <w:p w14:paraId="321191FA" w14:textId="0ED79224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>Nevill’s Chapel M</w:t>
            </w:r>
            <w:r w:rsidR="004E4B7B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>BC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 </w:t>
            </w:r>
          </w:p>
          <w:p w14:paraId="6719E3A8" w14:textId="77777777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PO Box 1334 </w:t>
            </w:r>
          </w:p>
          <w:p w14:paraId="673F9AF1" w14:textId="77777777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Mt. Pleasant, TX 75456 </w:t>
            </w:r>
          </w:p>
          <w:p w14:paraId="0E27F382" w14:textId="77777777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Pastor: Shawn Findley </w:t>
            </w:r>
          </w:p>
          <w:p w14:paraId="2DB5818B" w14:textId="4DD3A88F" w:rsidR="0006049A" w:rsidRDefault="00F8462C">
            <w:pPr>
              <w:spacing w:before="120" w:after="120" w:line="384" w:lineRule="auto"/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</w:pP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2"/>
                <w:szCs w:val="32"/>
                <w:u w:val="single" w:color="000000"/>
              </w:rPr>
              <w:t xml:space="preserve">Phone Number: </w:t>
            </w:r>
          </w:p>
          <w:p w14:paraId="1B9F2F81" w14:textId="64C6D5CA" w:rsidR="00CA313B" w:rsidRPr="006E209F" w:rsidRDefault="00CA313B">
            <w:pPr>
              <w:spacing w:before="120" w:after="120" w:line="384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>903-572-5664 church</w:t>
            </w:r>
          </w:p>
          <w:p w14:paraId="273777A1" w14:textId="77777777" w:rsidR="0006049A" w:rsidRPr="006E209F" w:rsidRDefault="00F8462C">
            <w:pPr>
              <w:spacing w:before="120" w:after="120" w:line="384" w:lineRule="auto"/>
              <w:rPr>
                <w:rFonts w:ascii="Bahnschrift SemiCondensed" w:hAnsi="Bahnschrift SemiCondensed" w:cs="Aharoni"/>
                <w:sz w:val="34"/>
                <w:szCs w:val="34"/>
              </w:rPr>
            </w:pP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2"/>
                <w:szCs w:val="32"/>
                <w:u w:val="single" w:color="000000"/>
              </w:rPr>
              <w:t>Email: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  <w:u w:val="single" w:color="000000"/>
              </w:rPr>
              <w:t xml:space="preserve"> 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br/>
              <w:t>david89440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4"/>
                <w:szCs w:val="34"/>
              </w:rPr>
              <w:t xml:space="preserve">@aol.com </w:t>
            </w:r>
          </w:p>
          <w:p w14:paraId="15F535EE" w14:textId="77777777" w:rsidR="0006049A" w:rsidRPr="006E209F" w:rsidRDefault="00F8462C" w:rsidP="006822B2">
            <w:pPr>
              <w:spacing w:after="0" w:line="384" w:lineRule="auto"/>
              <w:rPr>
                <w:rFonts w:ascii="Bahnschrift SemiCondensed" w:hAnsi="Bahnschrift SemiCondensed" w:cs="Aharoni"/>
                <w:sz w:val="34"/>
                <w:szCs w:val="34"/>
              </w:rPr>
            </w:pP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4"/>
                <w:szCs w:val="34"/>
                <w:u w:val="single" w:color="000000"/>
              </w:rPr>
              <w:t>Website:</w:t>
            </w: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4"/>
                <w:szCs w:val="34"/>
              </w:rPr>
              <w:t xml:space="preserve">  </w:t>
            </w:r>
          </w:p>
          <w:p w14:paraId="7B22A826" w14:textId="77777777" w:rsidR="0006049A" w:rsidRDefault="00F8462C">
            <w:pPr>
              <w:spacing w:before="120" w:after="120" w:line="384" w:lineRule="auto"/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4"/>
                <w:szCs w:val="34"/>
              </w:rPr>
              <w:t>freedom-ministires.org</w:t>
            </w:r>
            <w:r w:rsidRPr="006E209F">
              <w:rPr>
                <w:rFonts w:ascii="Bebas Neue" w:eastAsia="Bebas Neue" w:hAnsi="Bebas Neue" w:cs="Bebas Neue"/>
                <w:color w:val="000000"/>
                <w:sz w:val="34"/>
                <w:szCs w:val="34"/>
              </w:rPr>
              <w:t xml:space="preserve"> </w:t>
            </w:r>
          </w:p>
        </w:tc>
        <w:tc>
          <w:tcPr>
            <w:tcW w:w="8820" w:type="dxa"/>
            <w:tcMar>
              <w:top w:w="300" w:type="dxa"/>
              <w:left w:w="300" w:type="dxa"/>
              <w:bottom w:w="300" w:type="dxa"/>
              <w:right w:w="300" w:type="dxa"/>
            </w:tcMar>
          </w:tcPr>
          <w:p w14:paraId="2EEDCB30" w14:textId="1DE17E5A" w:rsidR="00AF417F" w:rsidRDefault="00AF417F">
            <w:pPr>
              <w:spacing w:before="120" w:after="120" w:line="336" w:lineRule="auto"/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</w:p>
          <w:p w14:paraId="66F57140" w14:textId="77777777" w:rsidR="007C5518" w:rsidRDefault="007C5518">
            <w:pPr>
              <w:spacing w:before="120" w:after="120" w:line="336" w:lineRule="auto"/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</w:p>
          <w:p w14:paraId="153D11D8" w14:textId="18D265BE" w:rsidR="00B32E95" w:rsidRPr="00C822D9" w:rsidRDefault="00B32E95">
            <w:pPr>
              <w:spacing w:before="120" w:after="120" w:line="336" w:lineRule="auto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                                                                            </w:t>
            </w:r>
            <w:r w:rsidR="00BE3E63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                           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                              </w:t>
            </w:r>
          </w:p>
          <w:p w14:paraId="771CFBB9" w14:textId="7DFFD077" w:rsidR="002737ED" w:rsidRDefault="002737ED" w:rsidP="002737ED">
            <w:pPr>
              <w:pStyle w:val="NormalWeb"/>
            </w:pPr>
          </w:p>
          <w:p w14:paraId="1C5AB424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292EC4EE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42BFED11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24A1FA15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29AB1244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4CBD4B04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659E26CF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28E71EB9" w14:textId="14F3BCC9" w:rsidR="008A6530" w:rsidRDefault="008A6530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  <w:r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  <w:t>David Shockey</w:t>
            </w:r>
          </w:p>
          <w:p w14:paraId="7B99BEF3" w14:textId="0769B3B5" w:rsidR="00CA029B" w:rsidRPr="008A6530" w:rsidRDefault="00CA029B">
            <w:pPr>
              <w:spacing w:before="120" w:after="120" w:line="336" w:lineRule="auto"/>
              <w:rPr>
                <w:rFonts w:ascii="Harlow Solid Italic" w:hAnsi="Harlow Solid Italic"/>
                <w:sz w:val="40"/>
                <w:szCs w:val="40"/>
              </w:rPr>
            </w:pPr>
          </w:p>
        </w:tc>
      </w:tr>
      <w:tr w:rsidR="0006049A" w14:paraId="7AF638C6" w14:textId="77777777" w:rsidTr="006E209F">
        <w:tc>
          <w:tcPr>
            <w:tcW w:w="3420" w:type="dxa"/>
            <w:vMerge/>
          </w:tcPr>
          <w:p w14:paraId="1F833F2D" w14:textId="77777777" w:rsidR="0006049A" w:rsidRDefault="0006049A"/>
        </w:tc>
        <w:tc>
          <w:tcPr>
            <w:tcW w:w="8820" w:type="dxa"/>
            <w:tcMar>
              <w:top w:w="300" w:type="dxa"/>
              <w:left w:w="300" w:type="dxa"/>
              <w:bottom w:w="300" w:type="dxa"/>
              <w:right w:w="300" w:type="dxa"/>
            </w:tcMar>
          </w:tcPr>
          <w:p w14:paraId="091B64C9" w14:textId="6C1C1BFB" w:rsidR="0006049A" w:rsidRDefault="0006049A">
            <w:pPr>
              <w:spacing w:before="120" w:after="120" w:line="336" w:lineRule="auto"/>
            </w:pPr>
          </w:p>
        </w:tc>
      </w:tr>
    </w:tbl>
    <w:p w14:paraId="52ED0841" w14:textId="77777777" w:rsidR="0006049A" w:rsidRDefault="0006049A" w:rsidP="00F8462C">
      <w:pPr>
        <w:spacing w:before="120" w:after="120" w:line="336" w:lineRule="auto"/>
      </w:pPr>
    </w:p>
    <w:sectPr w:rsidR="0006049A" w:rsidSect="006E209F">
      <w:pgSz w:w="12240" w:h="15810"/>
      <w:pgMar w:top="720" w:right="720" w:bottom="36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F47FBA-5D14-414F-A199-BC95BC05C5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2" w:fontKey="{D48C0702-AAB2-4D16-B15A-8AEA050088F6}"/>
    <w:embedBold r:id="rId3" w:fontKey="{A0C8D09D-14FF-4039-84C9-35B97C8127D6}"/>
  </w:font>
  <w:font w:name="Bebas Neue Bold">
    <w:altName w:val="Calibri"/>
    <w:charset w:val="00"/>
    <w:family w:val="auto"/>
    <w:pitch w:val="default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Bebas Neue">
    <w:altName w:val="Calibri"/>
    <w:charset w:val="00"/>
    <w:family w:val="swiss"/>
    <w:pitch w:val="variable"/>
    <w:sig w:usb0="00000007" w:usb1="00000001" w:usb2="00000000" w:usb3="00000000" w:csb0="00000093" w:csb1="00000000"/>
    <w:embedRegular r:id="rId4" w:fontKey="{FF3F33F7-9F14-4BA0-BE1D-68E0251EAD68}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5" w:fontKey="{7C697A71-DED4-46A4-8D5A-953785BC3B31}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  <w:embedRegular r:id="rId6" w:fontKey="{200E109C-A962-41FE-A299-0AA27358762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0864C24-178D-44A0-92BC-FB801C5E41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TrueTypeFonts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73"/>
    <w:rsid w:val="00003BD2"/>
    <w:rsid w:val="00030A43"/>
    <w:rsid w:val="00051F73"/>
    <w:rsid w:val="00053CF9"/>
    <w:rsid w:val="0006049A"/>
    <w:rsid w:val="0006178C"/>
    <w:rsid w:val="00095060"/>
    <w:rsid w:val="000B78C8"/>
    <w:rsid w:val="000C622B"/>
    <w:rsid w:val="000E4A68"/>
    <w:rsid w:val="00102F01"/>
    <w:rsid w:val="00133C99"/>
    <w:rsid w:val="00184725"/>
    <w:rsid w:val="00197F87"/>
    <w:rsid w:val="001C0549"/>
    <w:rsid w:val="001F6CCE"/>
    <w:rsid w:val="001F7424"/>
    <w:rsid w:val="00266371"/>
    <w:rsid w:val="002737ED"/>
    <w:rsid w:val="0027730A"/>
    <w:rsid w:val="00292EEC"/>
    <w:rsid w:val="0029634A"/>
    <w:rsid w:val="002E6C08"/>
    <w:rsid w:val="0033199D"/>
    <w:rsid w:val="00363C5A"/>
    <w:rsid w:val="003C4AF8"/>
    <w:rsid w:val="0042317F"/>
    <w:rsid w:val="00424F89"/>
    <w:rsid w:val="004A4AFB"/>
    <w:rsid w:val="004D16A8"/>
    <w:rsid w:val="004E4B7B"/>
    <w:rsid w:val="005127E8"/>
    <w:rsid w:val="00516DB9"/>
    <w:rsid w:val="00530A39"/>
    <w:rsid w:val="005C3948"/>
    <w:rsid w:val="005D0D91"/>
    <w:rsid w:val="005D0EDF"/>
    <w:rsid w:val="005D7C10"/>
    <w:rsid w:val="00674842"/>
    <w:rsid w:val="006822B2"/>
    <w:rsid w:val="006E19D8"/>
    <w:rsid w:val="006E209F"/>
    <w:rsid w:val="0076036A"/>
    <w:rsid w:val="007A2228"/>
    <w:rsid w:val="007C5518"/>
    <w:rsid w:val="00831E00"/>
    <w:rsid w:val="008804A7"/>
    <w:rsid w:val="008A6530"/>
    <w:rsid w:val="00917149"/>
    <w:rsid w:val="00935E80"/>
    <w:rsid w:val="009736AD"/>
    <w:rsid w:val="009E519A"/>
    <w:rsid w:val="00A11F3B"/>
    <w:rsid w:val="00A21B82"/>
    <w:rsid w:val="00A41FB0"/>
    <w:rsid w:val="00AB5A94"/>
    <w:rsid w:val="00AF417F"/>
    <w:rsid w:val="00B05B30"/>
    <w:rsid w:val="00B32E95"/>
    <w:rsid w:val="00B45C97"/>
    <w:rsid w:val="00B8756C"/>
    <w:rsid w:val="00BD7C52"/>
    <w:rsid w:val="00BE3E63"/>
    <w:rsid w:val="00C04880"/>
    <w:rsid w:val="00C822D9"/>
    <w:rsid w:val="00CA029B"/>
    <w:rsid w:val="00CA313B"/>
    <w:rsid w:val="00CF0DD1"/>
    <w:rsid w:val="00D206AA"/>
    <w:rsid w:val="00E309EF"/>
    <w:rsid w:val="00E84559"/>
    <w:rsid w:val="00EC2E37"/>
    <w:rsid w:val="00ED6BF8"/>
    <w:rsid w:val="00F31CB6"/>
    <w:rsid w:val="00F65CCE"/>
    <w:rsid w:val="00F72B3D"/>
    <w:rsid w:val="00F84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7CF13"/>
  <w15:docId w15:val="{63DF1B6E-7687-4DD0-89EC-1B104FE30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73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93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d\Downloads\Newsletter%20Freedom%20Ministries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Newsletter Freedom Ministries (3)</Template>
  <TotalTime>9</TotalTime>
  <Pages>1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Shockey</dc:creator>
  <cp:keywords/>
  <dc:description/>
  <cp:lastModifiedBy>David Shockey</cp:lastModifiedBy>
  <cp:revision>5</cp:revision>
  <cp:lastPrinted>2025-05-09T00:44:00Z</cp:lastPrinted>
  <dcterms:created xsi:type="dcterms:W3CDTF">2025-05-29T01:02:00Z</dcterms:created>
  <dcterms:modified xsi:type="dcterms:W3CDTF">2025-05-29T01:10:00Z</dcterms:modified>
</cp:coreProperties>
</file>