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EA2153" w14:textId="77777777" w:rsidR="00051F73" w:rsidRDefault="00051F73">
      <w:pPr>
        <w:spacing w:before="120" w:after="120"/>
        <w:jc w:val="center"/>
      </w:pPr>
    </w:p>
    <w:p w14:paraId="71183BDB" w14:textId="7FF97D1E" w:rsidR="00051F73" w:rsidRDefault="00F8462C" w:rsidP="00051F73">
      <w:pPr>
        <w:spacing w:before="120" w:after="120"/>
        <w:jc w:val="center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A62770F" wp14:editId="5E7E654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458075" cy="2224944"/>
            <wp:effectExtent l="0" t="0" r="0" b="4445"/>
            <wp:wrapTopAndBottom/>
            <wp:docPr id="1" name="Drawing 0" descr="32c0147d3c09ccf1ddff324c67c2f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32c0147d3c09ccf1ddff324c67c2f125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58075" cy="2224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F73">
        <w:rPr>
          <w:sz w:val="40"/>
          <w:szCs w:val="40"/>
        </w:rPr>
        <w:t xml:space="preserve"> </w:t>
      </w:r>
      <w:r w:rsidR="00102F01">
        <w:rPr>
          <w:sz w:val="40"/>
          <w:szCs w:val="40"/>
        </w:rPr>
        <w:t>January</w:t>
      </w:r>
      <w:r w:rsidR="0076036A">
        <w:rPr>
          <w:sz w:val="40"/>
          <w:szCs w:val="40"/>
        </w:rPr>
        <w:t xml:space="preserve"> </w:t>
      </w:r>
      <w:r w:rsidR="00051F73">
        <w:rPr>
          <w:sz w:val="40"/>
          <w:szCs w:val="40"/>
        </w:rPr>
        <w:t>202</w:t>
      </w:r>
      <w:r w:rsidR="00102F01">
        <w:rPr>
          <w:sz w:val="40"/>
          <w:szCs w:val="40"/>
        </w:rPr>
        <w:t>5</w:t>
      </w:r>
    </w:p>
    <w:p w14:paraId="4097F5D9" w14:textId="77777777" w:rsidR="00102F01" w:rsidRPr="00051F73" w:rsidRDefault="00102F01" w:rsidP="00102F01">
      <w:pPr>
        <w:spacing w:before="120" w:after="120"/>
        <w:rPr>
          <w:sz w:val="40"/>
          <w:szCs w:val="40"/>
        </w:rPr>
      </w:pPr>
    </w:p>
    <w:tbl>
      <w:tblPr>
        <w:tblW w:w="12240" w:type="dxa"/>
        <w:tblInd w:w="-54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20"/>
        <w:gridCol w:w="8820"/>
      </w:tblGrid>
      <w:tr w:rsidR="0006049A" w14:paraId="543F67F0" w14:textId="77777777" w:rsidTr="006E209F">
        <w:trPr>
          <w:trHeight w:val="20"/>
        </w:trPr>
        <w:tc>
          <w:tcPr>
            <w:tcW w:w="3420" w:type="dxa"/>
            <w:vMerge w:val="restart"/>
            <w:shd w:val="clear" w:color="auto" w:fill="B2BECD"/>
            <w:tcMar>
              <w:top w:w="300" w:type="dxa"/>
              <w:left w:w="300" w:type="dxa"/>
              <w:bottom w:w="300" w:type="dxa"/>
              <w:right w:w="300" w:type="dxa"/>
            </w:tcMar>
          </w:tcPr>
          <w:p w14:paraId="193F7253" w14:textId="77777777" w:rsidR="0006049A" w:rsidRPr="006E209F" w:rsidRDefault="00F8462C">
            <w:pPr>
              <w:spacing w:before="120" w:after="120" w:line="384" w:lineRule="auto"/>
              <w:rPr>
                <w:rFonts w:ascii="Bahnschrift SemiCondensed" w:hAnsi="Bahnschrift SemiCondensed" w:cs="Aharoni"/>
                <w:sz w:val="32"/>
                <w:szCs w:val="32"/>
              </w:rPr>
            </w:pPr>
            <w:r w:rsidRPr="006E209F">
              <w:rPr>
                <w:rFonts w:ascii="Bahnschrift SemiCondensed" w:eastAsia="Bebas Neue Bold" w:hAnsi="Bahnschrift SemiCondensed" w:cs="Aharoni"/>
                <w:b/>
                <w:bCs/>
                <w:color w:val="000000"/>
                <w:sz w:val="32"/>
                <w:szCs w:val="32"/>
                <w:u w:val="single" w:color="000000"/>
              </w:rPr>
              <w:t xml:space="preserve">Sending Church: </w:t>
            </w:r>
          </w:p>
          <w:p w14:paraId="321191FA" w14:textId="77777777" w:rsidR="0006049A" w:rsidRPr="006E209F" w:rsidRDefault="00F8462C" w:rsidP="006E209F">
            <w:pPr>
              <w:spacing w:before="120" w:after="120" w:line="276" w:lineRule="auto"/>
              <w:rPr>
                <w:rFonts w:ascii="Bahnschrift SemiCondensed" w:hAnsi="Bahnschrift SemiCondensed" w:cs="Aharoni"/>
                <w:sz w:val="32"/>
                <w:szCs w:val="32"/>
              </w:rPr>
            </w:pP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 xml:space="preserve">Nevill’s Chapel Missionary Baptist Church </w:t>
            </w:r>
          </w:p>
          <w:p w14:paraId="6719E3A8" w14:textId="77777777" w:rsidR="0006049A" w:rsidRPr="006E209F" w:rsidRDefault="00F8462C" w:rsidP="006E209F">
            <w:pPr>
              <w:spacing w:before="120" w:after="120" w:line="276" w:lineRule="auto"/>
              <w:rPr>
                <w:rFonts w:ascii="Bahnschrift SemiCondensed" w:hAnsi="Bahnschrift SemiCondensed" w:cs="Aharoni"/>
                <w:sz w:val="32"/>
                <w:szCs w:val="32"/>
              </w:rPr>
            </w:pP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 xml:space="preserve">PO Box 1334 </w:t>
            </w:r>
          </w:p>
          <w:p w14:paraId="673F9AF1" w14:textId="77777777" w:rsidR="0006049A" w:rsidRPr="006E209F" w:rsidRDefault="00F8462C" w:rsidP="006E209F">
            <w:pPr>
              <w:spacing w:before="120" w:after="120" w:line="276" w:lineRule="auto"/>
              <w:rPr>
                <w:rFonts w:ascii="Bahnschrift SemiCondensed" w:hAnsi="Bahnschrift SemiCondensed" w:cs="Aharoni"/>
                <w:sz w:val="32"/>
                <w:szCs w:val="32"/>
              </w:rPr>
            </w:pP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 xml:space="preserve">Mt. Pleasant, TX 75456 </w:t>
            </w:r>
          </w:p>
          <w:p w14:paraId="0E27F382" w14:textId="77777777" w:rsidR="0006049A" w:rsidRPr="006E209F" w:rsidRDefault="00F8462C" w:rsidP="006E209F">
            <w:pPr>
              <w:spacing w:before="120" w:after="120" w:line="276" w:lineRule="auto"/>
              <w:rPr>
                <w:rFonts w:ascii="Bahnschrift SemiCondensed" w:hAnsi="Bahnschrift SemiCondensed" w:cs="Aharoni"/>
                <w:sz w:val="32"/>
                <w:szCs w:val="32"/>
              </w:rPr>
            </w:pP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 xml:space="preserve">Pastor: Shawn Findley </w:t>
            </w:r>
          </w:p>
          <w:p w14:paraId="2DB5818B" w14:textId="77777777" w:rsidR="0006049A" w:rsidRPr="006E209F" w:rsidRDefault="00F8462C">
            <w:pPr>
              <w:spacing w:before="120" w:after="120" w:line="384" w:lineRule="auto"/>
              <w:rPr>
                <w:rFonts w:ascii="Bahnschrift SemiCondensed" w:hAnsi="Bahnschrift SemiCondensed" w:cs="Aharoni"/>
                <w:sz w:val="32"/>
                <w:szCs w:val="32"/>
              </w:rPr>
            </w:pPr>
            <w:r w:rsidRPr="006E209F">
              <w:rPr>
                <w:rFonts w:ascii="Bahnschrift SemiCondensed" w:eastAsia="Bebas Neue Bold" w:hAnsi="Bahnschrift SemiCondensed" w:cs="Aharoni"/>
                <w:b/>
                <w:bCs/>
                <w:color w:val="000000"/>
                <w:sz w:val="32"/>
                <w:szCs w:val="32"/>
                <w:u w:val="single" w:color="000000"/>
              </w:rPr>
              <w:t xml:space="preserve">Phone Number: </w:t>
            </w: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br/>
              <w:t xml:space="preserve">501-276-8183 </w:t>
            </w:r>
          </w:p>
          <w:p w14:paraId="273777A1" w14:textId="77777777" w:rsidR="0006049A" w:rsidRPr="006E209F" w:rsidRDefault="00F8462C">
            <w:pPr>
              <w:spacing w:before="120" w:after="120" w:line="384" w:lineRule="auto"/>
              <w:rPr>
                <w:rFonts w:ascii="Bahnschrift SemiCondensed" w:hAnsi="Bahnschrift SemiCondensed" w:cs="Aharoni"/>
                <w:sz w:val="34"/>
                <w:szCs w:val="34"/>
              </w:rPr>
            </w:pPr>
            <w:r w:rsidRPr="006E209F">
              <w:rPr>
                <w:rFonts w:ascii="Bahnschrift SemiCondensed" w:eastAsia="Bebas Neue Bold" w:hAnsi="Bahnschrift SemiCondensed" w:cs="Aharoni"/>
                <w:b/>
                <w:bCs/>
                <w:color w:val="000000"/>
                <w:sz w:val="32"/>
                <w:szCs w:val="32"/>
                <w:u w:val="single" w:color="000000"/>
              </w:rPr>
              <w:t>Email:</w:t>
            </w: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  <w:u w:val="single" w:color="000000"/>
              </w:rPr>
              <w:t xml:space="preserve"> </w:t>
            </w: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br/>
              <w:t>david89440</w:t>
            </w:r>
            <w:r w:rsidRPr="006E209F">
              <w:rPr>
                <w:rFonts w:ascii="Bahnschrift SemiCondensed" w:eastAsia="Bebas Neue" w:hAnsi="Bahnschrift SemiCondensed" w:cs="Aharoni"/>
                <w:color w:val="000000"/>
                <w:sz w:val="34"/>
                <w:szCs w:val="34"/>
              </w:rPr>
              <w:t xml:space="preserve">@aol.com </w:t>
            </w:r>
          </w:p>
          <w:p w14:paraId="15F535EE" w14:textId="77777777" w:rsidR="0006049A" w:rsidRPr="006E209F" w:rsidRDefault="00F8462C">
            <w:pPr>
              <w:spacing w:before="120" w:after="120" w:line="384" w:lineRule="auto"/>
              <w:rPr>
                <w:rFonts w:ascii="Bahnschrift SemiCondensed" w:hAnsi="Bahnschrift SemiCondensed" w:cs="Aharoni"/>
                <w:sz w:val="34"/>
                <w:szCs w:val="34"/>
              </w:rPr>
            </w:pPr>
            <w:r w:rsidRPr="006E209F">
              <w:rPr>
                <w:rFonts w:ascii="Bahnschrift SemiCondensed" w:eastAsia="Bebas Neue Bold" w:hAnsi="Bahnschrift SemiCondensed" w:cs="Aharoni"/>
                <w:b/>
                <w:bCs/>
                <w:color w:val="000000"/>
                <w:sz w:val="34"/>
                <w:szCs w:val="34"/>
                <w:u w:val="single" w:color="000000"/>
              </w:rPr>
              <w:t>Website:</w:t>
            </w:r>
            <w:r w:rsidRPr="006E209F">
              <w:rPr>
                <w:rFonts w:ascii="Bahnschrift SemiCondensed" w:eastAsia="Bebas Neue Bold" w:hAnsi="Bahnschrift SemiCondensed" w:cs="Aharoni"/>
                <w:b/>
                <w:bCs/>
                <w:color w:val="000000"/>
                <w:sz w:val="34"/>
                <w:szCs w:val="34"/>
              </w:rPr>
              <w:t xml:space="preserve">  </w:t>
            </w:r>
          </w:p>
          <w:p w14:paraId="7B22A826" w14:textId="77777777" w:rsidR="0006049A" w:rsidRDefault="00F8462C">
            <w:pPr>
              <w:spacing w:before="120" w:after="120" w:line="384" w:lineRule="auto"/>
            </w:pPr>
            <w:r w:rsidRPr="006E209F">
              <w:rPr>
                <w:rFonts w:ascii="Bahnschrift SemiCondensed" w:eastAsia="Bebas Neue" w:hAnsi="Bahnschrift SemiCondensed" w:cs="Aharoni"/>
                <w:color w:val="000000"/>
                <w:sz w:val="34"/>
                <w:szCs w:val="34"/>
              </w:rPr>
              <w:t>freedom-ministires.org</w:t>
            </w:r>
            <w:r w:rsidRPr="006E209F">
              <w:rPr>
                <w:rFonts w:ascii="Bebas Neue" w:eastAsia="Bebas Neue" w:hAnsi="Bebas Neue" w:cs="Bebas Neue"/>
                <w:color w:val="000000"/>
                <w:sz w:val="34"/>
                <w:szCs w:val="34"/>
              </w:rPr>
              <w:t xml:space="preserve"> </w:t>
            </w:r>
          </w:p>
        </w:tc>
        <w:tc>
          <w:tcPr>
            <w:tcW w:w="8820" w:type="dxa"/>
            <w:tcMar>
              <w:top w:w="300" w:type="dxa"/>
              <w:left w:w="300" w:type="dxa"/>
              <w:bottom w:w="300" w:type="dxa"/>
              <w:right w:w="300" w:type="dxa"/>
            </w:tcMar>
          </w:tcPr>
          <w:p w14:paraId="237EB700" w14:textId="05731BD4" w:rsidR="00A21B82" w:rsidRDefault="00102F01">
            <w:pPr>
              <w:spacing w:before="120" w:after="120" w:line="336" w:lineRule="auto"/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  <w:t>2025 has started off well, I started off by filling in, and training the new Chaplain, at the Delta Regional Unit. I also visited a new (for me) facility, the Barry Telford Unit, in New Boston. Looking forward to ministering at a new facility.</w:t>
            </w:r>
          </w:p>
          <w:p w14:paraId="1A20C4FD" w14:textId="4FDEB301" w:rsidR="00B8756C" w:rsidRDefault="00B8756C">
            <w:pPr>
              <w:spacing w:before="120" w:after="120" w:line="336" w:lineRule="auto"/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  <w:t xml:space="preserve">I had the opportunity to speak to the youth </w:t>
            </w:r>
            <w:proofErr w:type="gramStart"/>
            <w:r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  <w:t>a Nevill’s</w:t>
            </w:r>
            <w:proofErr w:type="gramEnd"/>
            <w:r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  <w:t xml:space="preserve"> Chapel MBC, I shared about Paul and Silas in jail.</w:t>
            </w:r>
          </w:p>
          <w:p w14:paraId="0BB7D195" w14:textId="1AE040D6" w:rsidR="00B8756C" w:rsidRDefault="00B8756C">
            <w:pPr>
              <w:spacing w:before="120" w:after="120" w:line="336" w:lineRule="auto"/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  <w:t>I made 17 visits to the prison, ministering to 675 inmates, spent 85 hours in prison, and traveled 3,078 miles.</w:t>
            </w:r>
          </w:p>
          <w:p w14:paraId="0BC6060A" w14:textId="72EB9E42" w:rsidR="00B8756C" w:rsidRDefault="00B8756C">
            <w:pPr>
              <w:spacing w:before="120" w:after="120" w:line="336" w:lineRule="auto"/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  <w:t>I visited the following units – Delta Regional, Hawkins, Ester, Randall L. Williams, Varner, Benton, North Central, Ouachita River, and Barry Telford.</w:t>
            </w:r>
          </w:p>
          <w:p w14:paraId="6A06CB44" w14:textId="0BDB23DA" w:rsidR="00B8756C" w:rsidRDefault="00B8756C">
            <w:pPr>
              <w:spacing w:before="120" w:after="120" w:line="336" w:lineRule="auto"/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  <w:t>February 6-9, I will be attending the Faith Promise Mission Conference at Nevill’s Chapel MBC.</w:t>
            </w:r>
          </w:p>
          <w:p w14:paraId="69B52495" w14:textId="77777777" w:rsidR="00B8756C" w:rsidRDefault="00B8756C">
            <w:pPr>
              <w:spacing w:before="120" w:after="120" w:line="336" w:lineRule="auto"/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</w:pPr>
          </w:p>
          <w:p w14:paraId="286F2EF1" w14:textId="0E87ECA3" w:rsidR="00A21B82" w:rsidRDefault="00A11F3B">
            <w:pPr>
              <w:spacing w:before="120" w:after="120" w:line="336" w:lineRule="auto"/>
              <w:rPr>
                <w:rFonts w:ascii="Montserrat" w:eastAsia="Montserrat" w:hAnsi="Montserrat" w:cs="Montserrat"/>
                <w:color w:val="000000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noProof/>
                <w:color w:val="000000"/>
                <w:sz w:val="24"/>
                <w:szCs w:val="24"/>
              </w:rPr>
              <w:drawing>
                <wp:inline distT="0" distB="0" distL="0" distR="0" wp14:anchorId="55A2496D" wp14:editId="55B7FD94">
                  <wp:extent cx="6419850" cy="4000500"/>
                  <wp:effectExtent l="0" t="0" r="0" b="0"/>
                  <wp:docPr id="919371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850" cy="400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53D11D8" w14:textId="18D265BE" w:rsidR="00B32E95" w:rsidRPr="00C822D9" w:rsidRDefault="00B32E95">
            <w:pPr>
              <w:spacing w:before="120" w:after="120" w:line="336" w:lineRule="auto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                                                                            </w:t>
            </w:r>
            <w:r w:rsidR="00BE3E63"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                           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                              </w:t>
            </w:r>
          </w:p>
          <w:p w14:paraId="771CFBB9" w14:textId="7DFFD077" w:rsidR="002737ED" w:rsidRDefault="002737ED" w:rsidP="002737ED">
            <w:pPr>
              <w:pStyle w:val="NormalWeb"/>
            </w:pPr>
          </w:p>
          <w:p w14:paraId="7B99BEF3" w14:textId="0769B3B5" w:rsidR="008A6530" w:rsidRPr="008A6530" w:rsidRDefault="008A6530">
            <w:pPr>
              <w:spacing w:before="120" w:after="120" w:line="336" w:lineRule="auto"/>
              <w:rPr>
                <w:rFonts w:ascii="Harlow Solid Italic" w:hAnsi="Harlow Solid Italic"/>
                <w:sz w:val="40"/>
                <w:szCs w:val="40"/>
              </w:rPr>
            </w:pPr>
            <w:r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  <w:t>David Shockey</w:t>
            </w:r>
          </w:p>
        </w:tc>
      </w:tr>
      <w:tr w:rsidR="0006049A" w14:paraId="7AF638C6" w14:textId="77777777" w:rsidTr="006E209F">
        <w:tc>
          <w:tcPr>
            <w:tcW w:w="3420" w:type="dxa"/>
            <w:vMerge/>
          </w:tcPr>
          <w:p w14:paraId="1F833F2D" w14:textId="77777777" w:rsidR="0006049A" w:rsidRDefault="0006049A"/>
        </w:tc>
        <w:tc>
          <w:tcPr>
            <w:tcW w:w="8820" w:type="dxa"/>
            <w:tcMar>
              <w:top w:w="300" w:type="dxa"/>
              <w:left w:w="300" w:type="dxa"/>
              <w:bottom w:w="300" w:type="dxa"/>
              <w:right w:w="300" w:type="dxa"/>
            </w:tcMar>
          </w:tcPr>
          <w:p w14:paraId="091B64C9" w14:textId="6C1C1BFB" w:rsidR="0006049A" w:rsidRDefault="0006049A">
            <w:pPr>
              <w:spacing w:before="120" w:after="120" w:line="336" w:lineRule="auto"/>
            </w:pPr>
          </w:p>
        </w:tc>
      </w:tr>
    </w:tbl>
    <w:p w14:paraId="52ED0841" w14:textId="77777777" w:rsidR="0006049A" w:rsidRDefault="0006049A" w:rsidP="00F8462C">
      <w:pPr>
        <w:spacing w:before="120" w:after="120" w:line="336" w:lineRule="auto"/>
      </w:pPr>
    </w:p>
    <w:sectPr w:rsidR="0006049A" w:rsidSect="006E209F">
      <w:pgSz w:w="12240" w:h="15810"/>
      <w:pgMar w:top="720" w:right="720" w:bottom="36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3D98ADF-EC1C-4123-84CB-B0779D2F34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2" w:fontKey="{16EAF704-D447-4FDE-988F-99DC9DE920CD}"/>
    <w:embedBold r:id="rId3" w:fontKey="{1D3DEE81-0D0D-4477-B428-F71ADD97CA4C}"/>
  </w:font>
  <w:font w:name="Bebas Neue Bold">
    <w:altName w:val="Calibri"/>
    <w:charset w:val="00"/>
    <w:family w:val="auto"/>
    <w:pitch w:val="default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Bebas Neue">
    <w:altName w:val="Calibri"/>
    <w:charset w:val="00"/>
    <w:family w:val="swiss"/>
    <w:pitch w:val="variable"/>
    <w:sig w:usb0="00000007" w:usb1="00000001" w:usb2="00000000" w:usb3="00000000" w:csb0="00000093" w:csb1="00000000"/>
    <w:embedRegular r:id="rId4" w:fontKey="{6AF19939-4353-4B26-A94F-063E8336E6CF}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  <w:embedRegular r:id="rId5" w:fontKey="{5C90E164-77F0-4C57-A742-6D19740160D4}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  <w:embedRegular r:id="rId6" w:fontKey="{4057ACE1-DFB3-4C19-A500-BC0EB142241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0F58DF9-A6C4-4CAA-8406-16F45BF47D4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embedTrueTypeFonts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F73"/>
    <w:rsid w:val="00003BD2"/>
    <w:rsid w:val="00030A43"/>
    <w:rsid w:val="00051F73"/>
    <w:rsid w:val="0006049A"/>
    <w:rsid w:val="0006178C"/>
    <w:rsid w:val="000C622B"/>
    <w:rsid w:val="00102F01"/>
    <w:rsid w:val="00184725"/>
    <w:rsid w:val="001C0549"/>
    <w:rsid w:val="001C6473"/>
    <w:rsid w:val="002737ED"/>
    <w:rsid w:val="00292EEC"/>
    <w:rsid w:val="0029634A"/>
    <w:rsid w:val="0033199D"/>
    <w:rsid w:val="00363C5A"/>
    <w:rsid w:val="004A4AFB"/>
    <w:rsid w:val="004D16A8"/>
    <w:rsid w:val="005127E8"/>
    <w:rsid w:val="00516DB9"/>
    <w:rsid w:val="005C3948"/>
    <w:rsid w:val="005D0EDF"/>
    <w:rsid w:val="005D7C10"/>
    <w:rsid w:val="006E19D8"/>
    <w:rsid w:val="006E209F"/>
    <w:rsid w:val="0076036A"/>
    <w:rsid w:val="007A2228"/>
    <w:rsid w:val="00831E00"/>
    <w:rsid w:val="008804A7"/>
    <w:rsid w:val="008A6530"/>
    <w:rsid w:val="00917149"/>
    <w:rsid w:val="009736AD"/>
    <w:rsid w:val="00A11F3B"/>
    <w:rsid w:val="00A21B82"/>
    <w:rsid w:val="00A41FB0"/>
    <w:rsid w:val="00AB5A94"/>
    <w:rsid w:val="00B056FB"/>
    <w:rsid w:val="00B05B30"/>
    <w:rsid w:val="00B32E95"/>
    <w:rsid w:val="00B45C97"/>
    <w:rsid w:val="00B8756C"/>
    <w:rsid w:val="00BE3E63"/>
    <w:rsid w:val="00C822D9"/>
    <w:rsid w:val="00D206AA"/>
    <w:rsid w:val="00E309EF"/>
    <w:rsid w:val="00E84559"/>
    <w:rsid w:val="00EC2E37"/>
    <w:rsid w:val="00ED6BF8"/>
    <w:rsid w:val="00F31CB6"/>
    <w:rsid w:val="00F72B3D"/>
    <w:rsid w:val="00F84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7CF13"/>
  <w15:docId w15:val="{63DF1B6E-7687-4DD0-89EC-1B104FE30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73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93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vid\Downloads\Newsletter%20Freedom%20Ministries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Newsletter Freedom Ministries (3)</Template>
  <TotalTime>1</TotalTime>
  <Pages>1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Shockey</dc:creator>
  <cp:keywords/>
  <dc:description/>
  <cp:lastModifiedBy>David Shockey</cp:lastModifiedBy>
  <cp:revision>2</cp:revision>
  <cp:lastPrinted>2024-05-11T09:51:00Z</cp:lastPrinted>
  <dcterms:created xsi:type="dcterms:W3CDTF">2025-02-02T04:45:00Z</dcterms:created>
  <dcterms:modified xsi:type="dcterms:W3CDTF">2025-02-02T04:45:00Z</dcterms:modified>
</cp:coreProperties>
</file>