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71183BDB" w14:textId="26B82875" w:rsidR="00051F73" w:rsidRDefault="00F8462C" w:rsidP="00051F73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5D0D91">
        <w:rPr>
          <w:sz w:val="40"/>
          <w:szCs w:val="40"/>
        </w:rPr>
        <w:t>February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530A39">
        <w:rPr>
          <w:sz w:val="40"/>
          <w:szCs w:val="40"/>
        </w:rPr>
        <w:t>5</w:t>
      </w:r>
    </w:p>
    <w:p w14:paraId="4097F5D9" w14:textId="77777777" w:rsidR="00102F01" w:rsidRPr="00051F73" w:rsidRDefault="00102F01" w:rsidP="00102F01">
      <w:pPr>
        <w:spacing w:before="120" w:after="120"/>
        <w:rPr>
          <w:sz w:val="40"/>
          <w:szCs w:val="40"/>
        </w:rPr>
      </w:pP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Sending Church: </w:t>
            </w:r>
          </w:p>
          <w:p w14:paraId="321191FA" w14:textId="0ED79224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Nevill’s Chapel M</w:t>
            </w:r>
            <w:r w:rsidR="004E4B7B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BC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4DD3A88F" w:rsidR="0006049A" w:rsidRDefault="00F8462C">
            <w:pPr>
              <w:spacing w:before="120" w:after="120" w:line="384" w:lineRule="auto"/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</w:p>
          <w:p w14:paraId="1B9F2F81" w14:textId="64C6D5CA" w:rsidR="00CA313B" w:rsidRPr="006E209F" w:rsidRDefault="00CA313B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903-572-5664 church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 w:rsidP="006822B2">
            <w:pPr>
              <w:spacing w:after="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6A06CB44" w14:textId="361F0F0B" w:rsidR="00B8756C" w:rsidRDefault="005D0D91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This </w:t>
            </w:r>
            <w:proofErr w:type="gramStart"/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month</w:t>
            </w:r>
            <w:proofErr w:type="gramEnd"/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 continued to be busy, I made 14 visits into the prisons plus I attended the Faith Promise Missions Conference hosted by Nevill’s Chapel MBC.</w:t>
            </w:r>
          </w:p>
          <w:p w14:paraId="31E0C303" w14:textId="4DE9C647" w:rsidR="005D0D91" w:rsidRDefault="005D0D91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I visited the following units Hawkins, Ester, Benton, Cummins, Cummins Mod, North Central</w:t>
            </w:r>
            <w:proofErr w:type="gramStart"/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, Ouachita</w:t>
            </w:r>
            <w:proofErr w:type="gramEnd"/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 River.</w:t>
            </w:r>
          </w:p>
          <w:p w14:paraId="6E014B7E" w14:textId="788FD6F5" w:rsidR="005D0D91" w:rsidRDefault="005D0D91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I spent 79.50 hours ministering to 712 inmates, and traveled 2, 594 miles.</w:t>
            </w:r>
          </w:p>
          <w:p w14:paraId="5EC8A031" w14:textId="78CB1D5A" w:rsidR="005D0D91" w:rsidRDefault="005D0D91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I was also blessed to share a devotion with the Men’s Brotherhood at Nevill’s Chapel MBC.</w:t>
            </w:r>
          </w:p>
          <w:p w14:paraId="4E503A60" w14:textId="1259E277" w:rsidR="005D0D91" w:rsidRDefault="005D0D91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March will see me attending the MTM Training in Arlington, and the Faith Promise Missions Conference hosted by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Creekmont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 MBC in La Porte.</w:t>
            </w:r>
          </w:p>
          <w:p w14:paraId="153D11D8" w14:textId="18D265B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7B99BEF3" w14:textId="0769B3B5" w:rsidR="008A6530" w:rsidRPr="008A6530" w:rsidRDefault="008A6530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  <w:r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  <w:t>David Shockey</w:t>
            </w: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EAB341-6D46-47F9-A60E-F029F5FEE6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CEDB5DEB-3B7D-4988-AE62-59B27C7DC54A}"/>
    <w:embedBold r:id="rId3" w:fontKey="{5DEFF97D-4712-481D-A72B-DF56698D67D5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4" w:fontKey="{797FA90A-1C60-4586-BFDD-F7478E383E8D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032B35D9-F6BD-4F4F-977A-292AEAB75ECA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6" w:fontKey="{8C23DF81-1BD7-4204-B189-90DC7F9185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F8EE76E-1BCD-4DD4-8FBE-02DFD354EC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30A43"/>
    <w:rsid w:val="00051F73"/>
    <w:rsid w:val="0006049A"/>
    <w:rsid w:val="0006178C"/>
    <w:rsid w:val="000C622B"/>
    <w:rsid w:val="00102F01"/>
    <w:rsid w:val="00184725"/>
    <w:rsid w:val="00197F87"/>
    <w:rsid w:val="001C0549"/>
    <w:rsid w:val="002737ED"/>
    <w:rsid w:val="0027730A"/>
    <w:rsid w:val="00292EEC"/>
    <w:rsid w:val="0029634A"/>
    <w:rsid w:val="0033199D"/>
    <w:rsid w:val="00363C5A"/>
    <w:rsid w:val="00424F89"/>
    <w:rsid w:val="004A4AFB"/>
    <w:rsid w:val="004D16A8"/>
    <w:rsid w:val="004E4B7B"/>
    <w:rsid w:val="005127E8"/>
    <w:rsid w:val="00516DB9"/>
    <w:rsid w:val="00530A39"/>
    <w:rsid w:val="005C3948"/>
    <w:rsid w:val="005D0D91"/>
    <w:rsid w:val="005D0EDF"/>
    <w:rsid w:val="005D7C10"/>
    <w:rsid w:val="006822B2"/>
    <w:rsid w:val="006E19D8"/>
    <w:rsid w:val="006E209F"/>
    <w:rsid w:val="0076036A"/>
    <w:rsid w:val="007A2228"/>
    <w:rsid w:val="00831E00"/>
    <w:rsid w:val="008804A7"/>
    <w:rsid w:val="008A6530"/>
    <w:rsid w:val="00917149"/>
    <w:rsid w:val="009736AD"/>
    <w:rsid w:val="00A11F3B"/>
    <w:rsid w:val="00A21B82"/>
    <w:rsid w:val="00A41FB0"/>
    <w:rsid w:val="00AB5A94"/>
    <w:rsid w:val="00B05B30"/>
    <w:rsid w:val="00B32E95"/>
    <w:rsid w:val="00B45C97"/>
    <w:rsid w:val="00B8756C"/>
    <w:rsid w:val="00BE3E63"/>
    <w:rsid w:val="00C822D9"/>
    <w:rsid w:val="00CA313B"/>
    <w:rsid w:val="00D206AA"/>
    <w:rsid w:val="00E309EF"/>
    <w:rsid w:val="00E84559"/>
    <w:rsid w:val="00EC2E37"/>
    <w:rsid w:val="00ED6BF8"/>
    <w:rsid w:val="00F31CB6"/>
    <w:rsid w:val="00F65CCE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17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4</cp:revision>
  <cp:lastPrinted>2025-03-07T15:33:00Z</cp:lastPrinted>
  <dcterms:created xsi:type="dcterms:W3CDTF">2025-03-07T15:24:00Z</dcterms:created>
  <dcterms:modified xsi:type="dcterms:W3CDTF">2025-03-07T15:48:00Z</dcterms:modified>
</cp:coreProperties>
</file>