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EA2153" w14:textId="77777777" w:rsidR="00051F73" w:rsidRDefault="00051F73">
      <w:pPr>
        <w:spacing w:before="120" w:after="120"/>
        <w:jc w:val="center"/>
      </w:pPr>
    </w:p>
    <w:p w14:paraId="71183BDB" w14:textId="1F017649" w:rsidR="00051F73" w:rsidRDefault="00F8462C" w:rsidP="00051F73">
      <w:pPr>
        <w:spacing w:before="120" w:after="120"/>
        <w:jc w:val="center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A62770F" wp14:editId="5E7E654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458075" cy="2224944"/>
            <wp:effectExtent l="0" t="0" r="0" b="4445"/>
            <wp:wrapTopAndBottom/>
            <wp:docPr id="1" name="Drawing 0" descr="32c0147d3c09ccf1ddff324c67c2f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32c0147d3c09ccf1ddff324c67c2f125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2224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F73">
        <w:rPr>
          <w:sz w:val="40"/>
          <w:szCs w:val="40"/>
        </w:rPr>
        <w:t xml:space="preserve"> </w:t>
      </w:r>
      <w:r w:rsidR="000E4A68">
        <w:rPr>
          <w:sz w:val="40"/>
          <w:szCs w:val="40"/>
        </w:rPr>
        <w:t>April</w:t>
      </w:r>
      <w:r w:rsidR="0076036A">
        <w:rPr>
          <w:sz w:val="40"/>
          <w:szCs w:val="40"/>
        </w:rPr>
        <w:t xml:space="preserve"> </w:t>
      </w:r>
      <w:r w:rsidR="00051F73">
        <w:rPr>
          <w:sz w:val="40"/>
          <w:szCs w:val="40"/>
        </w:rPr>
        <w:t>202</w:t>
      </w:r>
      <w:r w:rsidR="00530A39">
        <w:rPr>
          <w:sz w:val="40"/>
          <w:szCs w:val="40"/>
        </w:rPr>
        <w:t>5</w:t>
      </w:r>
    </w:p>
    <w:p w14:paraId="1F4A9D09" w14:textId="747E0247" w:rsidR="00053CF9" w:rsidRDefault="00053CF9" w:rsidP="00053CF9">
      <w:pPr>
        <w:spacing w:before="120" w:after="120"/>
        <w:rPr>
          <w:sz w:val="28"/>
          <w:szCs w:val="28"/>
        </w:rPr>
      </w:pPr>
      <w:r>
        <w:rPr>
          <w:sz w:val="28"/>
          <w:szCs w:val="28"/>
        </w:rPr>
        <w:t xml:space="preserve">And he said unto them, </w:t>
      </w:r>
      <w:proofErr w:type="gramStart"/>
      <w:r>
        <w:rPr>
          <w:sz w:val="28"/>
          <w:szCs w:val="28"/>
        </w:rPr>
        <w:t>Go</w:t>
      </w:r>
      <w:proofErr w:type="gramEnd"/>
      <w:r>
        <w:rPr>
          <w:sz w:val="28"/>
          <w:szCs w:val="28"/>
        </w:rPr>
        <w:t xml:space="preserve"> ye into all the world, and preach the gospel to every creature. (Mark 16:15). I am so thankful that I get to go and preach the gospel to those who are incarcerated. It is such a privilege and honor. April provided </w:t>
      </w:r>
      <w:proofErr w:type="gramStart"/>
      <w:r>
        <w:rPr>
          <w:sz w:val="28"/>
          <w:szCs w:val="28"/>
        </w:rPr>
        <w:t>me</w:t>
      </w:r>
      <w:proofErr w:type="gramEnd"/>
      <w:r>
        <w:rPr>
          <w:sz w:val="28"/>
          <w:szCs w:val="28"/>
        </w:rPr>
        <w:t xml:space="preserve"> many opportunities to visit the units and minister. At the Delta Regional Unit, had 1 accept Jesus as Lord and Savior, that was truly a blessing. In addition to visiting the prisons, I also had the opportunity to attend the North Texas Baptist Mission Council in Hughes Springs, Texas. Brother Chris and Hughes Springs MBC were great </w:t>
      </w:r>
      <w:proofErr w:type="gramStart"/>
      <w:r>
        <w:rPr>
          <w:sz w:val="28"/>
          <w:szCs w:val="28"/>
        </w:rPr>
        <w:t>host, and</w:t>
      </w:r>
      <w:proofErr w:type="gramEnd"/>
      <w:r>
        <w:rPr>
          <w:sz w:val="28"/>
          <w:szCs w:val="28"/>
        </w:rPr>
        <w:t xml:space="preserve"> provided an awesome fish meal with all the fixings.</w:t>
      </w:r>
    </w:p>
    <w:p w14:paraId="700EC0B2" w14:textId="0166BDAE" w:rsidR="00053CF9" w:rsidRDefault="00053CF9" w:rsidP="00053CF9">
      <w:pPr>
        <w:spacing w:before="120" w:after="120"/>
        <w:rPr>
          <w:sz w:val="28"/>
          <w:szCs w:val="28"/>
        </w:rPr>
      </w:pPr>
      <w:r>
        <w:rPr>
          <w:sz w:val="28"/>
          <w:szCs w:val="28"/>
        </w:rPr>
        <w:t xml:space="preserve">I would like to say thanks to my ministry partners, I could not do what I do if it was not for your prayers and financial support. </w:t>
      </w:r>
      <w:proofErr w:type="gramStart"/>
      <w:r w:rsidR="00674842">
        <w:rPr>
          <w:sz w:val="28"/>
          <w:szCs w:val="28"/>
        </w:rPr>
        <w:t>So</w:t>
      </w:r>
      <w:proofErr w:type="gramEnd"/>
      <w:r w:rsidR="00674842">
        <w:rPr>
          <w:sz w:val="28"/>
          <w:szCs w:val="28"/>
        </w:rPr>
        <w:t xml:space="preserve"> thanks to Nevill’s Chapel MBC, Bethlehem MBC, Fellowship MBC, Union Heritage MBC, Antioch MBC, Pleasant Hill MBC, Hughes Springs MBC, The Catha’s, The Lane’s, The Mattingly Family.</w:t>
      </w:r>
    </w:p>
    <w:p w14:paraId="30A65B2C" w14:textId="35733885" w:rsidR="00674842" w:rsidRDefault="00674842" w:rsidP="00053CF9">
      <w:pPr>
        <w:spacing w:before="120" w:after="120"/>
        <w:rPr>
          <w:sz w:val="28"/>
          <w:szCs w:val="28"/>
        </w:rPr>
      </w:pPr>
      <w:r>
        <w:rPr>
          <w:sz w:val="28"/>
          <w:szCs w:val="28"/>
        </w:rPr>
        <w:t>Upcoming services/events –</w:t>
      </w:r>
    </w:p>
    <w:p w14:paraId="09B6CD26" w14:textId="1B2C1780" w:rsidR="00674842" w:rsidRDefault="00674842" w:rsidP="00053CF9">
      <w:pPr>
        <w:spacing w:before="120" w:after="120"/>
        <w:rPr>
          <w:sz w:val="28"/>
          <w:szCs w:val="28"/>
        </w:rPr>
      </w:pPr>
      <w:r>
        <w:rPr>
          <w:sz w:val="28"/>
          <w:szCs w:val="28"/>
        </w:rPr>
        <w:t>May 4 – Hawkins Unit</w:t>
      </w:r>
      <w:r>
        <w:rPr>
          <w:sz w:val="28"/>
          <w:szCs w:val="28"/>
        </w:rPr>
        <w:tab/>
        <w:t>May 6 – Ouachita River Correctional Unit</w:t>
      </w:r>
      <w:r>
        <w:rPr>
          <w:sz w:val="28"/>
          <w:szCs w:val="28"/>
        </w:rPr>
        <w:tab/>
        <w:t>May 7 – Benton Unit</w:t>
      </w:r>
      <w:r>
        <w:rPr>
          <w:sz w:val="28"/>
          <w:szCs w:val="28"/>
        </w:rPr>
        <w:tab/>
        <w:t>May 10 – Cummins Mod Unit</w:t>
      </w:r>
      <w:r>
        <w:rPr>
          <w:sz w:val="28"/>
          <w:szCs w:val="28"/>
        </w:rPr>
        <w:tab/>
        <w:t>May 13 – Randall L. Williams Correctional Facility</w:t>
      </w:r>
      <w:r>
        <w:rPr>
          <w:sz w:val="28"/>
          <w:szCs w:val="28"/>
        </w:rPr>
        <w:tab/>
      </w:r>
    </w:p>
    <w:p w14:paraId="3F1639DA" w14:textId="3420DC4D" w:rsidR="00674842" w:rsidRPr="00053CF9" w:rsidRDefault="00674842" w:rsidP="00053CF9">
      <w:pPr>
        <w:spacing w:before="120" w:after="120"/>
        <w:rPr>
          <w:sz w:val="28"/>
          <w:szCs w:val="28"/>
        </w:rPr>
      </w:pPr>
      <w:r>
        <w:rPr>
          <w:sz w:val="28"/>
          <w:szCs w:val="28"/>
        </w:rPr>
        <w:t>May 23 – North Central Unit</w:t>
      </w:r>
      <w:r>
        <w:rPr>
          <w:sz w:val="28"/>
          <w:szCs w:val="28"/>
        </w:rPr>
        <w:tab/>
        <w:t>May 24 – Cummins Mod Unit</w:t>
      </w:r>
      <w:r>
        <w:rPr>
          <w:sz w:val="28"/>
          <w:szCs w:val="28"/>
        </w:rPr>
        <w:tab/>
        <w:t>May 25 – Oak Grove MBC (Ore City, TX)</w:t>
      </w:r>
      <w:r>
        <w:rPr>
          <w:sz w:val="28"/>
          <w:szCs w:val="28"/>
        </w:rPr>
        <w:tab/>
        <w:t>May 27 – Cummins Unit</w:t>
      </w:r>
    </w:p>
    <w:p w14:paraId="4097F5D9" w14:textId="77777777" w:rsidR="00102F01" w:rsidRPr="00051F73" w:rsidRDefault="00102F01" w:rsidP="00102F01">
      <w:pPr>
        <w:spacing w:before="120" w:after="120"/>
        <w:rPr>
          <w:sz w:val="40"/>
          <w:szCs w:val="40"/>
        </w:rPr>
      </w:pPr>
    </w:p>
    <w:tbl>
      <w:tblPr>
        <w:tblW w:w="12240" w:type="dxa"/>
        <w:tblInd w:w="-54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20"/>
        <w:gridCol w:w="8820"/>
      </w:tblGrid>
      <w:tr w:rsidR="0006049A" w14:paraId="543F67F0" w14:textId="77777777" w:rsidTr="006E209F">
        <w:trPr>
          <w:trHeight w:val="20"/>
        </w:trPr>
        <w:tc>
          <w:tcPr>
            <w:tcW w:w="3420" w:type="dxa"/>
            <w:vMerge w:val="restart"/>
            <w:shd w:val="clear" w:color="auto" w:fill="B2BECD"/>
            <w:tcMar>
              <w:top w:w="300" w:type="dxa"/>
              <w:left w:w="300" w:type="dxa"/>
              <w:bottom w:w="300" w:type="dxa"/>
              <w:right w:w="300" w:type="dxa"/>
            </w:tcMar>
          </w:tcPr>
          <w:p w14:paraId="193F7253" w14:textId="77777777" w:rsidR="0006049A" w:rsidRPr="006E209F" w:rsidRDefault="00F8462C">
            <w:pPr>
              <w:spacing w:before="120" w:after="120" w:line="384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2"/>
                <w:szCs w:val="32"/>
                <w:u w:val="single" w:color="000000"/>
              </w:rPr>
              <w:t xml:space="preserve">Sending Church: </w:t>
            </w:r>
          </w:p>
          <w:p w14:paraId="321191FA" w14:textId="0ED79224" w:rsidR="0006049A" w:rsidRPr="006E209F" w:rsidRDefault="00F8462C" w:rsidP="006E209F">
            <w:pPr>
              <w:spacing w:before="120" w:after="120" w:line="276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>Nevill’s Chapel M</w:t>
            </w:r>
            <w:r w:rsidR="004E4B7B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>BC</w:t>
            </w: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 xml:space="preserve"> </w:t>
            </w:r>
          </w:p>
          <w:p w14:paraId="6719E3A8" w14:textId="77777777" w:rsidR="0006049A" w:rsidRPr="006E209F" w:rsidRDefault="00F8462C" w:rsidP="006E209F">
            <w:pPr>
              <w:spacing w:before="120" w:after="120" w:line="276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 xml:space="preserve">PO Box 1334 </w:t>
            </w:r>
          </w:p>
          <w:p w14:paraId="673F9AF1" w14:textId="77777777" w:rsidR="0006049A" w:rsidRPr="006E209F" w:rsidRDefault="00F8462C" w:rsidP="006E209F">
            <w:pPr>
              <w:spacing w:before="120" w:after="120" w:line="276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 xml:space="preserve">Mt. Pleasant, TX 75456 </w:t>
            </w:r>
          </w:p>
          <w:p w14:paraId="0E27F382" w14:textId="77777777" w:rsidR="0006049A" w:rsidRPr="006E209F" w:rsidRDefault="00F8462C" w:rsidP="006E209F">
            <w:pPr>
              <w:spacing w:before="120" w:after="120" w:line="276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 xml:space="preserve">Pastor: Shawn Findley </w:t>
            </w:r>
          </w:p>
          <w:p w14:paraId="2DB5818B" w14:textId="4DD3A88F" w:rsidR="0006049A" w:rsidRDefault="00F8462C">
            <w:pPr>
              <w:spacing w:before="120" w:after="120" w:line="384" w:lineRule="auto"/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</w:pPr>
            <w:r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2"/>
                <w:szCs w:val="32"/>
                <w:u w:val="single" w:color="000000"/>
              </w:rPr>
              <w:t xml:space="preserve">Phone Number: </w:t>
            </w:r>
          </w:p>
          <w:p w14:paraId="1B9F2F81" w14:textId="64C6D5CA" w:rsidR="00CA313B" w:rsidRPr="006E209F" w:rsidRDefault="00CA313B">
            <w:pPr>
              <w:spacing w:before="120" w:after="120" w:line="384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>903-572-5664 church</w:t>
            </w:r>
          </w:p>
          <w:p w14:paraId="273777A1" w14:textId="77777777" w:rsidR="0006049A" w:rsidRPr="006E209F" w:rsidRDefault="00F8462C">
            <w:pPr>
              <w:spacing w:before="120" w:after="120" w:line="384" w:lineRule="auto"/>
              <w:rPr>
                <w:rFonts w:ascii="Bahnschrift SemiCondensed" w:hAnsi="Bahnschrift SemiCondensed" w:cs="Aharoni"/>
                <w:sz w:val="34"/>
                <w:szCs w:val="34"/>
              </w:rPr>
            </w:pPr>
            <w:r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2"/>
                <w:szCs w:val="32"/>
                <w:u w:val="single" w:color="000000"/>
              </w:rPr>
              <w:t>Email:</w:t>
            </w: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  <w:u w:val="single" w:color="000000"/>
              </w:rPr>
              <w:t xml:space="preserve"> </w:t>
            </w: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br/>
              <w:t>david89440</w:t>
            </w:r>
            <w:r w:rsidRPr="006E209F">
              <w:rPr>
                <w:rFonts w:ascii="Bahnschrift SemiCondensed" w:eastAsia="Bebas Neue" w:hAnsi="Bahnschrift SemiCondensed" w:cs="Aharoni"/>
                <w:color w:val="000000"/>
                <w:sz w:val="34"/>
                <w:szCs w:val="34"/>
              </w:rPr>
              <w:t xml:space="preserve">@aol.com </w:t>
            </w:r>
          </w:p>
          <w:p w14:paraId="15F535EE" w14:textId="77777777" w:rsidR="0006049A" w:rsidRPr="006E209F" w:rsidRDefault="00F8462C" w:rsidP="006822B2">
            <w:pPr>
              <w:spacing w:after="0" w:line="384" w:lineRule="auto"/>
              <w:rPr>
                <w:rFonts w:ascii="Bahnschrift SemiCondensed" w:hAnsi="Bahnschrift SemiCondensed" w:cs="Aharoni"/>
                <w:sz w:val="34"/>
                <w:szCs w:val="34"/>
              </w:rPr>
            </w:pPr>
            <w:r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4"/>
                <w:szCs w:val="34"/>
                <w:u w:val="single" w:color="000000"/>
              </w:rPr>
              <w:t>Website:</w:t>
            </w:r>
            <w:r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4"/>
                <w:szCs w:val="34"/>
              </w:rPr>
              <w:t xml:space="preserve">  </w:t>
            </w:r>
          </w:p>
          <w:p w14:paraId="7B22A826" w14:textId="77777777" w:rsidR="0006049A" w:rsidRDefault="00F8462C">
            <w:pPr>
              <w:spacing w:before="120" w:after="120" w:line="384" w:lineRule="auto"/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4"/>
                <w:szCs w:val="34"/>
              </w:rPr>
              <w:t>freedom-ministires.org</w:t>
            </w:r>
            <w:r w:rsidRPr="006E209F">
              <w:rPr>
                <w:rFonts w:ascii="Bebas Neue" w:eastAsia="Bebas Neue" w:hAnsi="Bebas Neue" w:cs="Bebas Neue"/>
                <w:color w:val="000000"/>
                <w:sz w:val="34"/>
                <w:szCs w:val="34"/>
              </w:rPr>
              <w:t xml:space="preserve"> </w:t>
            </w:r>
          </w:p>
        </w:tc>
        <w:tc>
          <w:tcPr>
            <w:tcW w:w="8820" w:type="dxa"/>
            <w:tcMar>
              <w:top w:w="300" w:type="dxa"/>
              <w:left w:w="300" w:type="dxa"/>
              <w:bottom w:w="300" w:type="dxa"/>
              <w:right w:w="300" w:type="dxa"/>
            </w:tcMar>
          </w:tcPr>
          <w:p w14:paraId="2EEDCB30" w14:textId="1DE17E5A" w:rsidR="00AF417F" w:rsidRDefault="00AF417F">
            <w:pPr>
              <w:spacing w:before="120" w:after="120" w:line="336" w:lineRule="auto"/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</w:pPr>
          </w:p>
          <w:p w14:paraId="66F57140" w14:textId="77777777" w:rsidR="007C5518" w:rsidRDefault="007C5518">
            <w:pPr>
              <w:spacing w:before="120" w:after="120" w:line="336" w:lineRule="auto"/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</w:pPr>
          </w:p>
          <w:p w14:paraId="153D11D8" w14:textId="18D265BE" w:rsidR="00B32E95" w:rsidRPr="00C822D9" w:rsidRDefault="00B32E95">
            <w:pPr>
              <w:spacing w:before="120" w:after="120" w:line="336" w:lineRule="auto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                                                                            </w:t>
            </w:r>
            <w:r w:rsidR="00BE3E63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                           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                              </w:t>
            </w:r>
          </w:p>
          <w:p w14:paraId="771CFBB9" w14:textId="7DFFD077" w:rsidR="002737ED" w:rsidRDefault="002737ED" w:rsidP="002737ED">
            <w:pPr>
              <w:pStyle w:val="NormalWeb"/>
            </w:pPr>
          </w:p>
          <w:p w14:paraId="7B99BEF3" w14:textId="0769B3B5" w:rsidR="008A6530" w:rsidRPr="008A6530" w:rsidRDefault="008A6530">
            <w:pPr>
              <w:spacing w:before="120" w:after="120" w:line="336" w:lineRule="auto"/>
              <w:rPr>
                <w:rFonts w:ascii="Harlow Solid Italic" w:hAnsi="Harlow Solid Italic"/>
                <w:sz w:val="40"/>
                <w:szCs w:val="40"/>
              </w:rPr>
            </w:pPr>
            <w:r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  <w:t>David Shockey</w:t>
            </w:r>
          </w:p>
        </w:tc>
      </w:tr>
      <w:tr w:rsidR="0006049A" w14:paraId="7AF638C6" w14:textId="77777777" w:rsidTr="006E209F">
        <w:tc>
          <w:tcPr>
            <w:tcW w:w="3420" w:type="dxa"/>
            <w:vMerge/>
          </w:tcPr>
          <w:p w14:paraId="1F833F2D" w14:textId="77777777" w:rsidR="0006049A" w:rsidRDefault="0006049A"/>
        </w:tc>
        <w:tc>
          <w:tcPr>
            <w:tcW w:w="8820" w:type="dxa"/>
            <w:tcMar>
              <w:top w:w="300" w:type="dxa"/>
              <w:left w:w="300" w:type="dxa"/>
              <w:bottom w:w="300" w:type="dxa"/>
              <w:right w:w="300" w:type="dxa"/>
            </w:tcMar>
          </w:tcPr>
          <w:p w14:paraId="091B64C9" w14:textId="6C1C1BFB" w:rsidR="0006049A" w:rsidRDefault="0006049A">
            <w:pPr>
              <w:spacing w:before="120" w:after="120" w:line="336" w:lineRule="auto"/>
            </w:pPr>
          </w:p>
        </w:tc>
      </w:tr>
    </w:tbl>
    <w:p w14:paraId="52ED0841" w14:textId="77777777" w:rsidR="0006049A" w:rsidRDefault="0006049A" w:rsidP="00F8462C">
      <w:pPr>
        <w:spacing w:before="120" w:after="120" w:line="336" w:lineRule="auto"/>
      </w:pPr>
    </w:p>
    <w:sectPr w:rsidR="0006049A" w:rsidSect="006E209F">
      <w:pgSz w:w="12240" w:h="15810"/>
      <w:pgMar w:top="720" w:right="720" w:bottom="36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A5898B-8ABC-4794-BFAA-3D23EB7D5D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2" w:fontKey="{0CE7A66B-7359-47FA-8331-7B2D20348111}"/>
    <w:embedBold r:id="rId3" w:fontKey="{70DD0322-B228-40B8-9A29-1E361F7B2EC5}"/>
  </w:font>
  <w:font w:name="Bebas Neue Bold">
    <w:altName w:val="Calibri"/>
    <w:charset w:val="00"/>
    <w:family w:val="auto"/>
    <w:pitch w:val="default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Bebas Neue">
    <w:altName w:val="Calibri"/>
    <w:charset w:val="00"/>
    <w:family w:val="swiss"/>
    <w:pitch w:val="variable"/>
    <w:sig w:usb0="00000007" w:usb1="00000001" w:usb2="00000000" w:usb3="00000000" w:csb0="00000093" w:csb1="00000000"/>
    <w:embedRegular r:id="rId4" w:fontKey="{88A16C8F-78D9-4A99-8A4F-41A120523E99}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5" w:fontKey="{42F39DEF-CE6C-47D5-B13D-A4669CDD7870}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  <w:embedRegular r:id="rId6" w:fontKey="{297CF9C6-D856-4034-908D-E71A3B0CDED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D769275-9E68-4D48-B94B-AA4DCC4C24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embedTrueTypeFonts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73"/>
    <w:rsid w:val="00003BD2"/>
    <w:rsid w:val="00030A43"/>
    <w:rsid w:val="00051F73"/>
    <w:rsid w:val="00053CF9"/>
    <w:rsid w:val="0006049A"/>
    <w:rsid w:val="0006178C"/>
    <w:rsid w:val="000C622B"/>
    <w:rsid w:val="000E4A68"/>
    <w:rsid w:val="00102F01"/>
    <w:rsid w:val="00184725"/>
    <w:rsid w:val="00197F87"/>
    <w:rsid w:val="001C0549"/>
    <w:rsid w:val="001F7424"/>
    <w:rsid w:val="002737ED"/>
    <w:rsid w:val="0027730A"/>
    <w:rsid w:val="00292EEC"/>
    <w:rsid w:val="0029634A"/>
    <w:rsid w:val="002E6C08"/>
    <w:rsid w:val="0033199D"/>
    <w:rsid w:val="00363C5A"/>
    <w:rsid w:val="0042317F"/>
    <w:rsid w:val="00424F89"/>
    <w:rsid w:val="004A4AFB"/>
    <w:rsid w:val="004D16A8"/>
    <w:rsid w:val="004E4B7B"/>
    <w:rsid w:val="005127E8"/>
    <w:rsid w:val="00516DB9"/>
    <w:rsid w:val="00530A39"/>
    <w:rsid w:val="005C3948"/>
    <w:rsid w:val="005D0D91"/>
    <w:rsid w:val="005D0EDF"/>
    <w:rsid w:val="005D7C10"/>
    <w:rsid w:val="00674842"/>
    <w:rsid w:val="006822B2"/>
    <w:rsid w:val="006E19D8"/>
    <w:rsid w:val="006E209F"/>
    <w:rsid w:val="0076036A"/>
    <w:rsid w:val="007A2228"/>
    <w:rsid w:val="007C5518"/>
    <w:rsid w:val="00831E00"/>
    <w:rsid w:val="008804A7"/>
    <w:rsid w:val="008A6530"/>
    <w:rsid w:val="00917149"/>
    <w:rsid w:val="00935E80"/>
    <w:rsid w:val="009736AD"/>
    <w:rsid w:val="00A11F3B"/>
    <w:rsid w:val="00A21B82"/>
    <w:rsid w:val="00A41FB0"/>
    <w:rsid w:val="00AB5A94"/>
    <w:rsid w:val="00AF417F"/>
    <w:rsid w:val="00B05B30"/>
    <w:rsid w:val="00B32E95"/>
    <w:rsid w:val="00B45C97"/>
    <w:rsid w:val="00B8756C"/>
    <w:rsid w:val="00BE3E63"/>
    <w:rsid w:val="00C822D9"/>
    <w:rsid w:val="00CA313B"/>
    <w:rsid w:val="00D206AA"/>
    <w:rsid w:val="00E309EF"/>
    <w:rsid w:val="00E84559"/>
    <w:rsid w:val="00EC2E37"/>
    <w:rsid w:val="00ED6BF8"/>
    <w:rsid w:val="00F31CB6"/>
    <w:rsid w:val="00F65CCE"/>
    <w:rsid w:val="00F72B3D"/>
    <w:rsid w:val="00F84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7CF13"/>
  <w15:docId w15:val="{63DF1B6E-7687-4DD0-89EC-1B104FE30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73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93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id\Downloads\Newsletter%20Freedom%20Ministries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Newsletter Freedom Ministries (3)</Template>
  <TotalTime>20</TotalTime>
  <Pages>1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Shockey</dc:creator>
  <cp:keywords/>
  <dc:description/>
  <cp:lastModifiedBy>David Shockey</cp:lastModifiedBy>
  <cp:revision>3</cp:revision>
  <cp:lastPrinted>2025-03-07T15:33:00Z</cp:lastPrinted>
  <dcterms:created xsi:type="dcterms:W3CDTF">2025-04-26T20:49:00Z</dcterms:created>
  <dcterms:modified xsi:type="dcterms:W3CDTF">2025-04-29T16:34:00Z</dcterms:modified>
</cp:coreProperties>
</file>