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038D9127" w14:textId="5EFD6DFB" w:rsidR="00695C5D" w:rsidRDefault="00F8462C" w:rsidP="005065D1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695C5D">
        <w:rPr>
          <w:sz w:val="40"/>
          <w:szCs w:val="40"/>
        </w:rPr>
        <w:t>September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p w14:paraId="7E018B02" w14:textId="23AD327E" w:rsidR="005065D1" w:rsidRDefault="005065D1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This month proved to be another busy month of ministry. I had the blessing of making 18 visits </w:t>
      </w:r>
      <w:proofErr w:type="gramStart"/>
      <w:r>
        <w:rPr>
          <w:sz w:val="28"/>
          <w:szCs w:val="28"/>
        </w:rPr>
        <w:t>into</w:t>
      </w:r>
      <w:proofErr w:type="gramEnd"/>
      <w:r>
        <w:rPr>
          <w:sz w:val="28"/>
          <w:szCs w:val="28"/>
        </w:rPr>
        <w:t xml:space="preserve"> the prisons, ministered to 970 inmates, and spent 112 hours in the prisons and churches.</w:t>
      </w:r>
    </w:p>
    <w:p w14:paraId="573FED24" w14:textId="63DF06E6" w:rsidR="005065D1" w:rsidRDefault="005065D1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I visited the following units – Ester Unit, Benton Unit, Ouachita River Correctional Unit, Central Office, Telford Unit, North Central Unit, Cummins Mod Unit, Hawkins Unit, Delta Regional Unit.</w:t>
      </w:r>
    </w:p>
    <w:p w14:paraId="0E1B2903" w14:textId="68BFCC96" w:rsidR="005065D1" w:rsidRDefault="005065D1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I also had the opportunity to share the ministry with Journey Baptist Church (Alabaster, AL), New Vision Baptist Church (Searcy, AR), and Grace Church (Nash, TX)</w:t>
      </w:r>
      <w:r w:rsidR="00E76066">
        <w:rPr>
          <w:sz w:val="28"/>
          <w:szCs w:val="28"/>
        </w:rPr>
        <w:t>.</w:t>
      </w:r>
    </w:p>
    <w:p w14:paraId="44D05990" w14:textId="670A8DDA" w:rsidR="00E76066" w:rsidRDefault="00E76066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Some more blessings occurred at my home and sending church (Nevill’s Chapel), I got ordained, got the chance to preach and share a devotion.</w:t>
      </w:r>
    </w:p>
    <w:p w14:paraId="25321D58" w14:textId="28485FF7" w:rsidR="00E76066" w:rsidRDefault="00E76066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Upcoming services/events in October:</w:t>
      </w:r>
    </w:p>
    <w:p w14:paraId="2E87844C" w14:textId="77777777" w:rsidR="00E76066" w:rsidRDefault="00E76066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– Benton Unit   4 – Cummins Mod   5 – Ester Unit   6-10 – MTM (Mtn. View, </w:t>
      </w:r>
      <w:proofErr w:type="gramStart"/>
      <w:r>
        <w:rPr>
          <w:sz w:val="28"/>
          <w:szCs w:val="28"/>
        </w:rPr>
        <w:t xml:space="preserve">AR)   </w:t>
      </w:r>
      <w:proofErr w:type="gramEnd"/>
      <w:r>
        <w:rPr>
          <w:sz w:val="28"/>
          <w:szCs w:val="28"/>
        </w:rPr>
        <w:t xml:space="preserve">12 – Pleasant Hill MBC (Lynn, </w:t>
      </w:r>
      <w:proofErr w:type="gramStart"/>
      <w:r>
        <w:rPr>
          <w:sz w:val="28"/>
          <w:szCs w:val="28"/>
        </w:rPr>
        <w:t xml:space="preserve">AR)   </w:t>
      </w:r>
      <w:proofErr w:type="gramEnd"/>
      <w:r>
        <w:rPr>
          <w:sz w:val="28"/>
          <w:szCs w:val="28"/>
        </w:rPr>
        <w:t>17 – Hawkins Unit   19 – Sublett Road MBC (Arlington, TX)</w:t>
      </w:r>
    </w:p>
    <w:p w14:paraId="4E468949" w14:textId="6FD8421E" w:rsidR="00E76066" w:rsidRDefault="00E76066" w:rsidP="005065D1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 – Delta Regional Unit   24 – </w:t>
      </w:r>
      <w:proofErr w:type="gramStart"/>
      <w:r>
        <w:rPr>
          <w:sz w:val="28"/>
          <w:szCs w:val="28"/>
        </w:rPr>
        <w:t>North  Central</w:t>
      </w:r>
      <w:proofErr w:type="gramEnd"/>
      <w:r>
        <w:rPr>
          <w:sz w:val="28"/>
          <w:szCs w:val="28"/>
        </w:rPr>
        <w:t xml:space="preserve"> Unit   25 – Cummins Mod Unit   28 – Randall L Williams Correctional Facility   30 – Cummins Unit  </w:t>
      </w:r>
    </w:p>
    <w:p w14:paraId="5BD4B1F2" w14:textId="77777777" w:rsidR="00E76066" w:rsidRPr="005065D1" w:rsidRDefault="00E76066" w:rsidP="005065D1">
      <w:pPr>
        <w:spacing w:before="120" w:after="120"/>
        <w:jc w:val="center"/>
        <w:rPr>
          <w:sz w:val="28"/>
          <w:szCs w:val="28"/>
        </w:rPr>
      </w:pPr>
    </w:p>
    <w:p w14:paraId="276CE385" w14:textId="77777777" w:rsidR="005065D1" w:rsidRDefault="005065D1" w:rsidP="004B7923">
      <w:pPr>
        <w:spacing w:before="120" w:after="120"/>
        <w:jc w:val="center"/>
        <w:rPr>
          <w:sz w:val="24"/>
          <w:szCs w:val="24"/>
        </w:rPr>
      </w:pP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3E42096C" w:rsidR="0006049A" w:rsidRPr="006E209F" w:rsidRDefault="00E76066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69F23904" w14:textId="1854A0E1" w:rsidR="007934D7" w:rsidRDefault="007934D7" w:rsidP="00695C5D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CA6C7-E40D-435E-9A47-ED0E1465A7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6803259D-944E-4B00-98D3-AA875D7904A6}"/>
    <w:embedBold r:id="rId3" w:fontKey="{01662D29-6427-4600-BA05-B343B50D3650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4C90F292-060A-4E27-94E4-86C7FDEC2F59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98BF3CF1-01F0-4063-9D1F-1CC7E241AE7C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DEE079E3-20B1-4AE0-9CD6-FA1E74F23F2A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74CB5E8D-1BBB-4E08-99D0-8D34440CFC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FE1E0E7-98A0-4523-906C-33622D2B40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D17D3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66371"/>
    <w:rsid w:val="002737ED"/>
    <w:rsid w:val="0027730A"/>
    <w:rsid w:val="00292EEC"/>
    <w:rsid w:val="0029634A"/>
    <w:rsid w:val="002E6C08"/>
    <w:rsid w:val="0033199D"/>
    <w:rsid w:val="00363C5A"/>
    <w:rsid w:val="00394A99"/>
    <w:rsid w:val="003C4AF8"/>
    <w:rsid w:val="0042317F"/>
    <w:rsid w:val="00424F89"/>
    <w:rsid w:val="004A4AFB"/>
    <w:rsid w:val="004B7923"/>
    <w:rsid w:val="004D16A8"/>
    <w:rsid w:val="004E3B2C"/>
    <w:rsid w:val="004E4B7B"/>
    <w:rsid w:val="005065D1"/>
    <w:rsid w:val="005127E8"/>
    <w:rsid w:val="00516DB9"/>
    <w:rsid w:val="00530A39"/>
    <w:rsid w:val="005955F3"/>
    <w:rsid w:val="005C3948"/>
    <w:rsid w:val="005D0D91"/>
    <w:rsid w:val="005D0EDF"/>
    <w:rsid w:val="005D7C10"/>
    <w:rsid w:val="00602C00"/>
    <w:rsid w:val="00674842"/>
    <w:rsid w:val="006822B2"/>
    <w:rsid w:val="00695C5D"/>
    <w:rsid w:val="006E19D8"/>
    <w:rsid w:val="006E209F"/>
    <w:rsid w:val="0076036A"/>
    <w:rsid w:val="007667AB"/>
    <w:rsid w:val="007934D7"/>
    <w:rsid w:val="007A2228"/>
    <w:rsid w:val="007C5518"/>
    <w:rsid w:val="00831E00"/>
    <w:rsid w:val="008804A7"/>
    <w:rsid w:val="008A6530"/>
    <w:rsid w:val="00917149"/>
    <w:rsid w:val="00935E80"/>
    <w:rsid w:val="009736AD"/>
    <w:rsid w:val="009E519A"/>
    <w:rsid w:val="00A11F3B"/>
    <w:rsid w:val="00A21B82"/>
    <w:rsid w:val="00A41FB0"/>
    <w:rsid w:val="00AB5A94"/>
    <w:rsid w:val="00AF417F"/>
    <w:rsid w:val="00B05B30"/>
    <w:rsid w:val="00B32E95"/>
    <w:rsid w:val="00B45C97"/>
    <w:rsid w:val="00B8756C"/>
    <w:rsid w:val="00BD7C52"/>
    <w:rsid w:val="00BE3E63"/>
    <w:rsid w:val="00C04880"/>
    <w:rsid w:val="00C822D9"/>
    <w:rsid w:val="00CA029B"/>
    <w:rsid w:val="00CA313B"/>
    <w:rsid w:val="00CF0DD1"/>
    <w:rsid w:val="00CF1C79"/>
    <w:rsid w:val="00CF25BD"/>
    <w:rsid w:val="00D206AA"/>
    <w:rsid w:val="00E235CC"/>
    <w:rsid w:val="00E309EF"/>
    <w:rsid w:val="00E76066"/>
    <w:rsid w:val="00E84559"/>
    <w:rsid w:val="00EC2E37"/>
    <w:rsid w:val="00ED6BF8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9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2</cp:revision>
  <cp:lastPrinted>2025-05-09T00:44:00Z</cp:lastPrinted>
  <dcterms:created xsi:type="dcterms:W3CDTF">2025-10-02T17:14:00Z</dcterms:created>
  <dcterms:modified xsi:type="dcterms:W3CDTF">2025-10-02T17:14:00Z</dcterms:modified>
</cp:coreProperties>
</file>