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2153" w14:textId="77777777" w:rsidR="00051F73" w:rsidRDefault="00051F73">
      <w:pPr>
        <w:spacing w:before="120" w:after="120"/>
        <w:jc w:val="center"/>
      </w:pPr>
    </w:p>
    <w:p w14:paraId="038D9127" w14:textId="3AEF8229" w:rsidR="00695C5D" w:rsidRDefault="00F8462C" w:rsidP="005065D1">
      <w:pPr>
        <w:spacing w:before="120" w:after="120"/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62770F" wp14:editId="5E7E65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458075" cy="2224944"/>
            <wp:effectExtent l="0" t="0" r="0" b="4445"/>
            <wp:wrapTopAndBottom/>
            <wp:docPr id="1" name="Drawing 0" descr="32c0147d3c09ccf1ddff324c67c2f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2c0147d3c09ccf1ddff324c67c2f125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222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F73">
        <w:rPr>
          <w:sz w:val="40"/>
          <w:szCs w:val="40"/>
        </w:rPr>
        <w:t xml:space="preserve"> </w:t>
      </w:r>
      <w:r w:rsidR="00493C3D">
        <w:rPr>
          <w:sz w:val="40"/>
          <w:szCs w:val="40"/>
        </w:rPr>
        <w:t>October</w:t>
      </w:r>
      <w:r w:rsidR="0076036A">
        <w:rPr>
          <w:sz w:val="40"/>
          <w:szCs w:val="40"/>
        </w:rPr>
        <w:t xml:space="preserve"> </w:t>
      </w:r>
      <w:r w:rsidR="00051F73">
        <w:rPr>
          <w:sz w:val="40"/>
          <w:szCs w:val="40"/>
        </w:rPr>
        <w:t>202</w:t>
      </w:r>
      <w:r w:rsidR="00530A39">
        <w:rPr>
          <w:sz w:val="40"/>
          <w:szCs w:val="40"/>
        </w:rPr>
        <w:t>5</w:t>
      </w:r>
    </w:p>
    <w:p w14:paraId="4E468949" w14:textId="575F5BA0" w:rsidR="00E76066" w:rsidRDefault="00A45D2F" w:rsidP="00A45D2F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God is good all the time and all the time God is good. It was another great month of ministry inside and outside of prison. I am so thankful for the doors and opportunities that He has opened for me in prison and in churches. This month I was able to make 13 visits into the prison, spent 84 </w:t>
      </w:r>
      <w:proofErr w:type="gramStart"/>
      <w:r>
        <w:rPr>
          <w:sz w:val="28"/>
          <w:szCs w:val="28"/>
        </w:rPr>
        <w:t>hours,</w:t>
      </w:r>
      <w:proofErr w:type="gramEnd"/>
      <w:r>
        <w:rPr>
          <w:sz w:val="28"/>
          <w:szCs w:val="28"/>
        </w:rPr>
        <w:t xml:space="preserve"> ministering to inmates and sharing the ministry in churches. I was able to minister to 765 inmates and travel 3,446 miles.</w:t>
      </w:r>
    </w:p>
    <w:p w14:paraId="54A42762" w14:textId="03D7AF8D" w:rsidR="00A45D2F" w:rsidRDefault="00A45D2F" w:rsidP="00A45D2F">
      <w:pPr>
        <w:spacing w:before="120" w:after="120"/>
        <w:jc w:val="center"/>
        <w:rPr>
          <w:sz w:val="28"/>
          <w:szCs w:val="28"/>
        </w:rPr>
      </w:pPr>
      <w:r>
        <w:rPr>
          <w:sz w:val="28"/>
          <w:szCs w:val="28"/>
        </w:rPr>
        <w:t>I was blessed to be able to attend MTM (Module 3) in Mountain View, attend the Hopewell Association Meeting in Pittsburg, and share the ministry with Sublett Road MBC in Arlington.</w:t>
      </w:r>
      <w:r w:rsidR="00493C3D">
        <w:rPr>
          <w:sz w:val="28"/>
          <w:szCs w:val="28"/>
        </w:rPr>
        <w:t xml:space="preserve"> Some upcoming services/events include the Arkansas, Louisiana, and Texas State Meetings, Harris Chapel MBC (Mt. Pleasant), Magness MBC (Magness), Pleasant Hill MBC (Lynn), Havins Unit (Brownwood).</w:t>
      </w:r>
    </w:p>
    <w:p w14:paraId="5BD4B1F2" w14:textId="77777777" w:rsidR="00E76066" w:rsidRPr="005065D1" w:rsidRDefault="00E76066" w:rsidP="005065D1">
      <w:pPr>
        <w:spacing w:before="120" w:after="120"/>
        <w:jc w:val="center"/>
        <w:rPr>
          <w:sz w:val="28"/>
          <w:szCs w:val="28"/>
        </w:rPr>
      </w:pPr>
    </w:p>
    <w:p w14:paraId="276CE385" w14:textId="77777777" w:rsidR="005065D1" w:rsidRDefault="005065D1" w:rsidP="004B7923">
      <w:pPr>
        <w:spacing w:before="120" w:after="120"/>
        <w:jc w:val="center"/>
        <w:rPr>
          <w:sz w:val="24"/>
          <w:szCs w:val="24"/>
        </w:rPr>
      </w:pPr>
    </w:p>
    <w:tbl>
      <w:tblPr>
        <w:tblW w:w="12240" w:type="dxa"/>
        <w:tblInd w:w="-54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0"/>
        <w:gridCol w:w="8820"/>
      </w:tblGrid>
      <w:tr w:rsidR="0006049A" w14:paraId="543F67F0" w14:textId="77777777" w:rsidTr="006E209F">
        <w:trPr>
          <w:trHeight w:val="20"/>
        </w:trPr>
        <w:tc>
          <w:tcPr>
            <w:tcW w:w="3420" w:type="dxa"/>
            <w:vMerge w:val="restart"/>
            <w:shd w:val="clear" w:color="auto" w:fill="B2BECD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193F7253" w14:textId="3E42096C" w:rsidR="0006049A" w:rsidRPr="006E209F" w:rsidRDefault="00E76066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S</w:t>
            </w:r>
            <w:r w:rsidR="00F8462C"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ending Church: </w:t>
            </w:r>
          </w:p>
          <w:p w14:paraId="321191FA" w14:textId="0ED79224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Nevill’s Chapel M</w:t>
            </w:r>
            <w:r w:rsidR="004E4B7B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BC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 </w:t>
            </w:r>
          </w:p>
          <w:p w14:paraId="6719E3A8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PO Box 1334 </w:t>
            </w:r>
          </w:p>
          <w:p w14:paraId="673F9AF1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Mt. Pleasant, TX 75456 </w:t>
            </w:r>
          </w:p>
          <w:p w14:paraId="0E27F382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Pastor: Shawn Findley </w:t>
            </w:r>
          </w:p>
          <w:p w14:paraId="2DB5818B" w14:textId="4DD3A88F" w:rsidR="0006049A" w:rsidRDefault="00F8462C">
            <w:pPr>
              <w:spacing w:before="120" w:after="120" w:line="384" w:lineRule="auto"/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Phone Number: </w:t>
            </w:r>
          </w:p>
          <w:p w14:paraId="1B9F2F81" w14:textId="64C6D5CA" w:rsidR="00CA313B" w:rsidRPr="006E209F" w:rsidRDefault="00CA313B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903-572-5664 church</w:t>
            </w:r>
          </w:p>
          <w:p w14:paraId="273777A1" w14:textId="77777777" w:rsidR="0006049A" w:rsidRPr="006E209F" w:rsidRDefault="00F8462C">
            <w:pPr>
              <w:spacing w:before="120" w:after="12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Email: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  <w:u w:val="single" w:color="000000"/>
              </w:rPr>
              <w:t xml:space="preserve"> 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br/>
              <w:t>david89440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 xml:space="preserve">@aol.com </w:t>
            </w:r>
          </w:p>
          <w:p w14:paraId="15F535EE" w14:textId="77777777" w:rsidR="0006049A" w:rsidRPr="006E209F" w:rsidRDefault="00F8462C" w:rsidP="006822B2">
            <w:pPr>
              <w:spacing w:after="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  <w:u w:val="single" w:color="000000"/>
              </w:rPr>
              <w:t>Website:</w:t>
            </w: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</w:rPr>
              <w:t xml:space="preserve">  </w:t>
            </w:r>
          </w:p>
          <w:p w14:paraId="7B22A826" w14:textId="77777777" w:rsidR="0006049A" w:rsidRDefault="00F8462C">
            <w:pPr>
              <w:spacing w:before="120" w:after="120" w:line="384" w:lineRule="auto"/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>freedom-ministires.org</w:t>
            </w:r>
            <w:r w:rsidRPr="006E209F">
              <w:rPr>
                <w:rFonts w:ascii="Bebas Neue" w:eastAsia="Bebas Neue" w:hAnsi="Bebas Neue" w:cs="Bebas Neue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69F23904" w14:textId="1854A0E1" w:rsidR="007934D7" w:rsidRDefault="007934D7" w:rsidP="00695C5D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</w:p>
          <w:p w14:paraId="153D11D8" w14:textId="7B44200E" w:rsidR="00B32E95" w:rsidRPr="00C822D9" w:rsidRDefault="00B32E95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</w:t>
            </w:r>
            <w:r w:rsidR="001415FF">
              <w:rPr>
                <w:rFonts w:ascii="Baguet Script" w:eastAsia="Montserrat" w:hAnsi="Baguet Script" w:cs="Montserrat"/>
                <w:color w:val="000000"/>
                <w:sz w:val="32"/>
                <w:szCs w:val="32"/>
              </w:rPr>
              <w:t>David Shockey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                                  </w:t>
            </w:r>
            <w:r w:rsidR="00BE3E63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</w:t>
            </w:r>
          </w:p>
          <w:p w14:paraId="771CFBB9" w14:textId="7DFFD077" w:rsidR="002737ED" w:rsidRDefault="002737ED" w:rsidP="002737ED">
            <w:pPr>
              <w:pStyle w:val="NormalWeb"/>
            </w:pPr>
          </w:p>
          <w:p w14:paraId="1C5AB42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2EC4EE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2BFED11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4A1FA15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AB124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CBD4B0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659E26CF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8E71EB9" w14:textId="2C7814E2" w:rsidR="008A6530" w:rsidRDefault="008A6530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7B99BEF3" w14:textId="0769B3B5" w:rsidR="00CA029B" w:rsidRPr="008A6530" w:rsidRDefault="00CA029B">
            <w:pPr>
              <w:spacing w:before="120" w:after="120" w:line="336" w:lineRule="auto"/>
              <w:rPr>
                <w:rFonts w:ascii="Harlow Solid Italic" w:hAnsi="Harlow Solid Italic"/>
                <w:sz w:val="40"/>
                <w:szCs w:val="40"/>
              </w:rPr>
            </w:pPr>
          </w:p>
        </w:tc>
      </w:tr>
      <w:tr w:rsidR="0006049A" w14:paraId="7AF638C6" w14:textId="77777777" w:rsidTr="006E209F">
        <w:tc>
          <w:tcPr>
            <w:tcW w:w="3420" w:type="dxa"/>
            <w:vMerge/>
          </w:tcPr>
          <w:p w14:paraId="1F833F2D" w14:textId="77777777" w:rsidR="0006049A" w:rsidRDefault="0006049A"/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091B64C9" w14:textId="6C1C1BFB" w:rsidR="0006049A" w:rsidRDefault="0006049A">
            <w:pPr>
              <w:spacing w:before="120" w:after="120" w:line="336" w:lineRule="auto"/>
            </w:pPr>
          </w:p>
        </w:tc>
      </w:tr>
    </w:tbl>
    <w:p w14:paraId="52ED0841" w14:textId="77777777" w:rsidR="0006049A" w:rsidRDefault="0006049A" w:rsidP="00F8462C">
      <w:pPr>
        <w:spacing w:before="120" w:after="120" w:line="336" w:lineRule="auto"/>
      </w:pPr>
    </w:p>
    <w:sectPr w:rsidR="0006049A" w:rsidSect="006E209F">
      <w:pgSz w:w="12240" w:h="15810"/>
      <w:pgMar w:top="720" w:right="720" w:bottom="36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1E2CFD-3309-468E-8D37-7EDA3B9FE6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2" w:fontKey="{84635FE8-C8C9-49FC-96EF-C3243D5465A5}"/>
    <w:embedBold r:id="rId3" w:fontKey="{8C3EF7CC-DF52-426D-8D07-CA4DD27EA77C}"/>
  </w:font>
  <w:font w:name="Bebas Neue Bold">
    <w:altName w:val="Calibri"/>
    <w:charset w:val="00"/>
    <w:family w:val="auto"/>
    <w:pitch w:val="default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ebas Neue">
    <w:altName w:val="Calibri"/>
    <w:charset w:val="00"/>
    <w:family w:val="swiss"/>
    <w:pitch w:val="variable"/>
    <w:sig w:usb0="00000007" w:usb1="00000001" w:usb2="00000000" w:usb3="00000000" w:csb0="00000093" w:csb1="00000000"/>
    <w:embedRegular r:id="rId4" w:fontKey="{5D8056D6-9F77-4B0F-8D1D-8C9847B9F89D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5" w:fontKey="{2FACED0D-4EF3-44C9-93ED-6DADC2F0615C}"/>
  </w:font>
  <w:font w:name="Baguet Script">
    <w:charset w:val="00"/>
    <w:family w:val="auto"/>
    <w:pitch w:val="variable"/>
    <w:sig w:usb0="00000007" w:usb1="00000000" w:usb2="00000000" w:usb3="00000000" w:csb0="00000093" w:csb1="00000000"/>
    <w:embedRegular r:id="rId6" w:fontKey="{E002A3FB-7719-4B57-9987-7BBD1EFDA84D}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  <w:embedRegular r:id="rId7" w:fontKey="{C8278AA3-6032-43DB-BF9E-A03836F2F7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F0B5949-6B7C-4DD4-8307-63538669FA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73"/>
    <w:rsid w:val="00003BD2"/>
    <w:rsid w:val="00030A43"/>
    <w:rsid w:val="00051F73"/>
    <w:rsid w:val="00053CF9"/>
    <w:rsid w:val="0006049A"/>
    <w:rsid w:val="0006178C"/>
    <w:rsid w:val="00095060"/>
    <w:rsid w:val="000B78C8"/>
    <w:rsid w:val="000C622B"/>
    <w:rsid w:val="000D17D3"/>
    <w:rsid w:val="000E4A68"/>
    <w:rsid w:val="00102F01"/>
    <w:rsid w:val="00133C99"/>
    <w:rsid w:val="001415FF"/>
    <w:rsid w:val="00184725"/>
    <w:rsid w:val="00197F87"/>
    <w:rsid w:val="001C0549"/>
    <w:rsid w:val="001F6CCE"/>
    <w:rsid w:val="001F7424"/>
    <w:rsid w:val="0020759A"/>
    <w:rsid w:val="00266371"/>
    <w:rsid w:val="002737ED"/>
    <w:rsid w:val="0027730A"/>
    <w:rsid w:val="00292EEC"/>
    <w:rsid w:val="0029634A"/>
    <w:rsid w:val="002E6C08"/>
    <w:rsid w:val="0033199D"/>
    <w:rsid w:val="00363C5A"/>
    <w:rsid w:val="00394A99"/>
    <w:rsid w:val="003C4AF8"/>
    <w:rsid w:val="0042317F"/>
    <w:rsid w:val="00424F89"/>
    <w:rsid w:val="00493C3D"/>
    <w:rsid w:val="004A4AFB"/>
    <w:rsid w:val="004B7923"/>
    <w:rsid w:val="004D16A8"/>
    <w:rsid w:val="004E3B2C"/>
    <w:rsid w:val="004E4B7B"/>
    <w:rsid w:val="005065D1"/>
    <w:rsid w:val="005127E8"/>
    <w:rsid w:val="00516DB9"/>
    <w:rsid w:val="00530A39"/>
    <w:rsid w:val="005955F3"/>
    <w:rsid w:val="005C3948"/>
    <w:rsid w:val="005D0D91"/>
    <w:rsid w:val="005D0EDF"/>
    <w:rsid w:val="005D7C10"/>
    <w:rsid w:val="00602C00"/>
    <w:rsid w:val="00674842"/>
    <w:rsid w:val="006822B2"/>
    <w:rsid w:val="00695C5D"/>
    <w:rsid w:val="006E19D8"/>
    <w:rsid w:val="006E209F"/>
    <w:rsid w:val="0076036A"/>
    <w:rsid w:val="007667AB"/>
    <w:rsid w:val="007934D7"/>
    <w:rsid w:val="007A2228"/>
    <w:rsid w:val="007C5518"/>
    <w:rsid w:val="00831E00"/>
    <w:rsid w:val="008804A7"/>
    <w:rsid w:val="008A6530"/>
    <w:rsid w:val="00917149"/>
    <w:rsid w:val="00935E80"/>
    <w:rsid w:val="009736AD"/>
    <w:rsid w:val="009E519A"/>
    <w:rsid w:val="00A11F3B"/>
    <w:rsid w:val="00A21B82"/>
    <w:rsid w:val="00A41FB0"/>
    <w:rsid w:val="00A45D2F"/>
    <w:rsid w:val="00AB5A94"/>
    <w:rsid w:val="00AF417F"/>
    <w:rsid w:val="00B05B30"/>
    <w:rsid w:val="00B32E95"/>
    <w:rsid w:val="00B45C97"/>
    <w:rsid w:val="00B8756C"/>
    <w:rsid w:val="00BD2949"/>
    <w:rsid w:val="00BD7C52"/>
    <w:rsid w:val="00BE3E63"/>
    <w:rsid w:val="00C04880"/>
    <w:rsid w:val="00C822D9"/>
    <w:rsid w:val="00CA029B"/>
    <w:rsid w:val="00CA313B"/>
    <w:rsid w:val="00CF0DD1"/>
    <w:rsid w:val="00CF1C79"/>
    <w:rsid w:val="00CF25BD"/>
    <w:rsid w:val="00D206AA"/>
    <w:rsid w:val="00E235CC"/>
    <w:rsid w:val="00E309EF"/>
    <w:rsid w:val="00E76066"/>
    <w:rsid w:val="00E84559"/>
    <w:rsid w:val="00EC2E37"/>
    <w:rsid w:val="00ED6BF8"/>
    <w:rsid w:val="00F31CB6"/>
    <w:rsid w:val="00F65CCE"/>
    <w:rsid w:val="00F72B3D"/>
    <w:rsid w:val="00F8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7CF13"/>
  <w15:docId w15:val="{63DF1B6E-7687-4DD0-89EC-1B104FE3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3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93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\Downloads\Newsletter%20Freedom%20Ministries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Freedom Ministries (3)</Template>
  <TotalTime>9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Shockey</dc:creator>
  <cp:keywords/>
  <dc:description/>
  <cp:lastModifiedBy>David Shockey</cp:lastModifiedBy>
  <cp:revision>2</cp:revision>
  <cp:lastPrinted>2025-05-09T00:44:00Z</cp:lastPrinted>
  <dcterms:created xsi:type="dcterms:W3CDTF">2025-11-05T21:17:00Z</dcterms:created>
  <dcterms:modified xsi:type="dcterms:W3CDTF">2025-11-05T21:17:00Z</dcterms:modified>
</cp:coreProperties>
</file>