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5342FB6C" w14:textId="600F67AD" w:rsidR="000B78C8" w:rsidRPr="004B7923" w:rsidRDefault="00F8462C" w:rsidP="004B792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F47B49">
        <w:rPr>
          <w:sz w:val="40"/>
          <w:szCs w:val="40"/>
        </w:rPr>
        <w:t>March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490937">
        <w:rPr>
          <w:sz w:val="40"/>
          <w:szCs w:val="40"/>
        </w:rPr>
        <w:t>6</w:t>
      </w: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5A1527AA" w:rsidR="0006049A" w:rsidRPr="006E209F" w:rsidRDefault="00095060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674EB7BC" w14:textId="13CCD995" w:rsidR="004D0013" w:rsidRDefault="00F47B49" w:rsidP="00F47B49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God continued to bless me and the ministry. This month I was blessed to complete MTM in Arlington. This ministry (MTM) is a real blessing and help. I am thankful that I was able to get this much needed help. I was also blessed to make 12 visits 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into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the prisons, which included Ester, Benton, Cummins Mod, Hawkins, Ouachita River, Delta Regional, Pine Bluff, and Magness Units.</w:t>
            </w:r>
          </w:p>
          <w:p w14:paraId="5923D5C8" w14:textId="47BE1642" w:rsidR="00F47B49" w:rsidRDefault="00F47B49" w:rsidP="00F47B49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I traveled 2,170 miles, to spend 65 hours, to be able to minister to 477 inmates. I also had the opportunity to share a devotion, at my home church, at our Men’s Brotherhood.</w:t>
            </w:r>
          </w:p>
          <w:p w14:paraId="13427695" w14:textId="74886F92" w:rsidR="00A12C81" w:rsidRDefault="00A12C81" w:rsidP="00F47B49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Upcoming services/events include Benton Unit, Ester Unit, Union Heritage MBC (LA), Bible Baptist (LA), Delta Regional Unit, Eastside MBC, Magness Unit, Crestview MBC (TX), NE Texas Baptist Mission Council.</w:t>
            </w:r>
          </w:p>
          <w:p w14:paraId="153D11D8" w14:textId="7B44200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</w:t>
            </w:r>
            <w:r w:rsidR="001415FF">
              <w:rPr>
                <w:rFonts w:ascii="Baguet Script" w:eastAsia="Montserrat" w:hAnsi="Baguet Script" w:cs="Montserrat"/>
                <w:color w:val="000000"/>
                <w:sz w:val="32"/>
                <w:szCs w:val="32"/>
              </w:rPr>
              <w:t>David Shockey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" w:fontKey="{A25C212D-915C-45A3-B40A-09F54F1A62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2FC2E9-9DBB-4D99-B3AF-0805CAFFB1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97A18E72-1932-49EE-B67A-977D25631C63}"/>
    <w:embedBold r:id="rId4" w:fontKey="{E7E72299-B8D8-49E5-B713-C80D375F3721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5" w:fontKey="{07E07730-8690-4EA5-BC1A-5BF9906442C3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1FD5C2ED-446D-4B6D-9950-4DC9E588F624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13A906CF-711B-4B7E-AD56-EB1D329385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4E9C34A-9023-4C33-890C-4D0A837F96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65EA3"/>
    <w:multiLevelType w:val="hybridMultilevel"/>
    <w:tmpl w:val="820CAC26"/>
    <w:lvl w:ilvl="0" w:tplc="9500A36A">
      <w:numFmt w:val="bullet"/>
      <w:lvlText w:val=""/>
      <w:lvlJc w:val="left"/>
      <w:pPr>
        <w:ind w:left="720" w:hanging="360"/>
      </w:pPr>
      <w:rPr>
        <w:rFonts w:ascii="Symbol" w:eastAsia="Montserrat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777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14718"/>
    <w:rsid w:val="00030A43"/>
    <w:rsid w:val="00051F73"/>
    <w:rsid w:val="00053CF9"/>
    <w:rsid w:val="0006049A"/>
    <w:rsid w:val="0006178C"/>
    <w:rsid w:val="00095060"/>
    <w:rsid w:val="000B78C8"/>
    <w:rsid w:val="000C622B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0759A"/>
    <w:rsid w:val="00266371"/>
    <w:rsid w:val="002737ED"/>
    <w:rsid w:val="0027730A"/>
    <w:rsid w:val="00285F04"/>
    <w:rsid w:val="00292EEC"/>
    <w:rsid w:val="0029634A"/>
    <w:rsid w:val="002E6C08"/>
    <w:rsid w:val="0033199D"/>
    <w:rsid w:val="00363C5A"/>
    <w:rsid w:val="00394A99"/>
    <w:rsid w:val="003C4AF8"/>
    <w:rsid w:val="0042317F"/>
    <w:rsid w:val="00424F89"/>
    <w:rsid w:val="00490937"/>
    <w:rsid w:val="004A4AFB"/>
    <w:rsid w:val="004B7923"/>
    <w:rsid w:val="004D0013"/>
    <w:rsid w:val="004D16A8"/>
    <w:rsid w:val="004E3B2C"/>
    <w:rsid w:val="004E4B7B"/>
    <w:rsid w:val="005127E8"/>
    <w:rsid w:val="00516DB9"/>
    <w:rsid w:val="00530A39"/>
    <w:rsid w:val="005955F3"/>
    <w:rsid w:val="005C3948"/>
    <w:rsid w:val="005D0D91"/>
    <w:rsid w:val="005D0EDF"/>
    <w:rsid w:val="005D7C10"/>
    <w:rsid w:val="00602C00"/>
    <w:rsid w:val="00674842"/>
    <w:rsid w:val="006822B2"/>
    <w:rsid w:val="006E19D8"/>
    <w:rsid w:val="006E209F"/>
    <w:rsid w:val="0076036A"/>
    <w:rsid w:val="007639D1"/>
    <w:rsid w:val="007667AB"/>
    <w:rsid w:val="007934D7"/>
    <w:rsid w:val="007A2228"/>
    <w:rsid w:val="007C5518"/>
    <w:rsid w:val="00831E00"/>
    <w:rsid w:val="008804A7"/>
    <w:rsid w:val="008A6530"/>
    <w:rsid w:val="008C7773"/>
    <w:rsid w:val="008F7383"/>
    <w:rsid w:val="00917149"/>
    <w:rsid w:val="00935E80"/>
    <w:rsid w:val="009736AD"/>
    <w:rsid w:val="009E519A"/>
    <w:rsid w:val="00A11F3B"/>
    <w:rsid w:val="00A12C81"/>
    <w:rsid w:val="00A21B82"/>
    <w:rsid w:val="00A41FB0"/>
    <w:rsid w:val="00AB5A94"/>
    <w:rsid w:val="00AF417F"/>
    <w:rsid w:val="00B05B30"/>
    <w:rsid w:val="00B32E95"/>
    <w:rsid w:val="00B45C97"/>
    <w:rsid w:val="00B85207"/>
    <w:rsid w:val="00B8756C"/>
    <w:rsid w:val="00BD7C52"/>
    <w:rsid w:val="00BE3E63"/>
    <w:rsid w:val="00C04880"/>
    <w:rsid w:val="00C822D9"/>
    <w:rsid w:val="00C82A5A"/>
    <w:rsid w:val="00CA029B"/>
    <w:rsid w:val="00CA313B"/>
    <w:rsid w:val="00CF0DD1"/>
    <w:rsid w:val="00CF1C79"/>
    <w:rsid w:val="00CF25BD"/>
    <w:rsid w:val="00D206AA"/>
    <w:rsid w:val="00E235CC"/>
    <w:rsid w:val="00E309EF"/>
    <w:rsid w:val="00E31B8D"/>
    <w:rsid w:val="00E84559"/>
    <w:rsid w:val="00E85A73"/>
    <w:rsid w:val="00EC2E37"/>
    <w:rsid w:val="00ED6BF8"/>
    <w:rsid w:val="00F14A3F"/>
    <w:rsid w:val="00F31CB6"/>
    <w:rsid w:val="00F47B49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F7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6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2</cp:revision>
  <cp:lastPrinted>2025-05-09T00:44:00Z</cp:lastPrinted>
  <dcterms:created xsi:type="dcterms:W3CDTF">2026-04-04T14:18:00Z</dcterms:created>
  <dcterms:modified xsi:type="dcterms:W3CDTF">2026-04-04T14:18:00Z</dcterms:modified>
</cp:coreProperties>
</file>