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2153" w14:textId="77777777" w:rsidR="00051F73" w:rsidRDefault="00051F73">
      <w:pPr>
        <w:spacing w:before="120" w:after="120"/>
        <w:jc w:val="center"/>
      </w:pPr>
    </w:p>
    <w:p w14:paraId="5342FB6C" w14:textId="03EAF734" w:rsidR="000B78C8" w:rsidRPr="004B7923" w:rsidRDefault="00F8462C" w:rsidP="004B7923">
      <w:pPr>
        <w:spacing w:before="120" w:after="120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62770F" wp14:editId="5E7E65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58075" cy="2224944"/>
            <wp:effectExtent l="0" t="0" r="0" b="4445"/>
            <wp:wrapTopAndBottom/>
            <wp:docPr id="1" name="Drawing 0" descr="32c0147d3c09ccf1ddff324c67c2f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2c0147d3c09ccf1ddff324c67c2f12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F73">
        <w:rPr>
          <w:sz w:val="40"/>
          <w:szCs w:val="40"/>
        </w:rPr>
        <w:t xml:space="preserve"> </w:t>
      </w:r>
      <w:r w:rsidR="004B7923">
        <w:rPr>
          <w:sz w:val="40"/>
          <w:szCs w:val="40"/>
        </w:rPr>
        <w:t>Ju</w:t>
      </w:r>
      <w:r w:rsidR="004E3B2C">
        <w:rPr>
          <w:sz w:val="40"/>
          <w:szCs w:val="40"/>
        </w:rPr>
        <w:t>ly</w:t>
      </w:r>
      <w:r w:rsidR="0076036A">
        <w:rPr>
          <w:sz w:val="40"/>
          <w:szCs w:val="40"/>
        </w:rPr>
        <w:t xml:space="preserve"> </w:t>
      </w:r>
      <w:r w:rsidR="00051F73">
        <w:rPr>
          <w:sz w:val="40"/>
          <w:szCs w:val="40"/>
        </w:rPr>
        <w:t>202</w:t>
      </w:r>
      <w:r w:rsidR="00530A39">
        <w:rPr>
          <w:sz w:val="40"/>
          <w:szCs w:val="40"/>
        </w:rPr>
        <w:t>5</w:t>
      </w:r>
    </w:p>
    <w:tbl>
      <w:tblPr>
        <w:tblW w:w="12240" w:type="dxa"/>
        <w:tblInd w:w="-54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0"/>
        <w:gridCol w:w="8820"/>
      </w:tblGrid>
      <w:tr w:rsidR="0006049A" w14:paraId="543F67F0" w14:textId="77777777" w:rsidTr="006E209F">
        <w:trPr>
          <w:trHeight w:val="20"/>
        </w:trPr>
        <w:tc>
          <w:tcPr>
            <w:tcW w:w="3420" w:type="dxa"/>
            <w:vMerge w:val="restart"/>
            <w:shd w:val="clear" w:color="auto" w:fill="B2BECD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193F7253" w14:textId="5A1527AA" w:rsidR="0006049A" w:rsidRPr="006E209F" w:rsidRDefault="00095060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S</w:t>
            </w:r>
            <w:r w:rsidR="00F8462C"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ending Church: </w:t>
            </w:r>
          </w:p>
          <w:p w14:paraId="321191FA" w14:textId="0ED79224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Nevill’s Chapel M</w:t>
            </w:r>
            <w:r w:rsidR="004E4B7B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BC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 </w:t>
            </w:r>
          </w:p>
          <w:p w14:paraId="6719E3A8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PO Box 1334 </w:t>
            </w:r>
          </w:p>
          <w:p w14:paraId="673F9AF1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Mt. Pleasant, TX 75456 </w:t>
            </w:r>
          </w:p>
          <w:p w14:paraId="0E27F382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Pastor: Shawn Findley </w:t>
            </w:r>
          </w:p>
          <w:p w14:paraId="2DB5818B" w14:textId="4DD3A88F" w:rsidR="0006049A" w:rsidRDefault="00F8462C">
            <w:pPr>
              <w:spacing w:before="120" w:after="120" w:line="384" w:lineRule="auto"/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Phone Number: </w:t>
            </w:r>
          </w:p>
          <w:p w14:paraId="1B9F2F81" w14:textId="64C6D5CA" w:rsidR="00CA313B" w:rsidRPr="006E209F" w:rsidRDefault="00CA313B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903-572-5664 church</w:t>
            </w:r>
          </w:p>
          <w:p w14:paraId="273777A1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Email: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  <w:u w:val="single" w:color="000000"/>
              </w:rPr>
              <w:t xml:space="preserve"> 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br/>
              <w:t>david89440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 xml:space="preserve">@aol.com </w:t>
            </w:r>
          </w:p>
          <w:p w14:paraId="15F535EE" w14:textId="77777777" w:rsidR="0006049A" w:rsidRPr="006E209F" w:rsidRDefault="00F8462C" w:rsidP="006822B2">
            <w:pPr>
              <w:spacing w:after="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  <w:u w:val="single" w:color="000000"/>
              </w:rPr>
              <w:t>Website:</w:t>
            </w: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</w:rPr>
              <w:t xml:space="preserve">  </w:t>
            </w:r>
          </w:p>
          <w:p w14:paraId="7B22A826" w14:textId="77777777" w:rsidR="0006049A" w:rsidRDefault="00F8462C">
            <w:pPr>
              <w:spacing w:before="120" w:after="120" w:line="384" w:lineRule="auto"/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>freedom-ministires.org</w:t>
            </w:r>
            <w:r w:rsidRPr="006E209F">
              <w:rPr>
                <w:rFonts w:ascii="Bebas Neue" w:eastAsia="Bebas Neue" w:hAnsi="Bebas Neue" w:cs="Bebas Neue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66F57140" w14:textId="7819650E" w:rsidR="007C5518" w:rsidRDefault="004E3B2C" w:rsidP="004E3B2C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 xml:space="preserve">God is good, all the time and all the time God is good. He truly blessed with another great month of ministry. I was blessed to make 9 visits </w:t>
            </w:r>
            <w:proofErr w:type="gramStart"/>
            <w:r>
              <w:rPr>
                <w:rFonts w:eastAsia="Montserrat" w:cstheme="minorHAnsi"/>
                <w:color w:val="000000"/>
                <w:sz w:val="24"/>
                <w:szCs w:val="24"/>
              </w:rPr>
              <w:t>into</w:t>
            </w:r>
            <w:proofErr w:type="gramEnd"/>
            <w:r>
              <w:rPr>
                <w:rFonts w:eastAsia="Montserrat" w:cstheme="minorHAnsi"/>
                <w:color w:val="000000"/>
                <w:sz w:val="24"/>
                <w:szCs w:val="24"/>
              </w:rPr>
              <w:t xml:space="preserve"> the facilities, spent 68.25 hours, ministering to 463 inmates and traveled 2376 miles.</w:t>
            </w:r>
          </w:p>
          <w:p w14:paraId="1255B260" w14:textId="589B8868" w:rsidR="004E3B2C" w:rsidRDefault="004E3B2C" w:rsidP="004E3B2C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>I also had the privilege to visit Antioch MBC in Dexter, Maine for the Northeast Assoc. Meeting, also got to see my first church organization. I was able to share a ministry update with them. I also had the privilege to attend a mission conference/revival at Bible Baptist Church in Franklinton, Louisiana.</w:t>
            </w:r>
            <w:r w:rsidR="0020759A">
              <w:rPr>
                <w:rFonts w:eastAsia="Montserrat" w:cstheme="minorHAnsi"/>
                <w:color w:val="000000"/>
                <w:sz w:val="24"/>
                <w:szCs w:val="24"/>
              </w:rPr>
              <w:t xml:space="preserve"> </w:t>
            </w:r>
          </w:p>
          <w:p w14:paraId="0B983381" w14:textId="4B6802AF" w:rsidR="0020759A" w:rsidRDefault="0020759A" w:rsidP="004E3B2C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 xml:space="preserve">While in Louisiana, I was able to share the ministry and my testimony, witnessed 6 young people get baptized, and heard what God is doing in Mexico, </w:t>
            </w:r>
            <w:proofErr w:type="spellStart"/>
            <w:r>
              <w:rPr>
                <w:rFonts w:eastAsia="Montserrat" w:cstheme="minorHAnsi"/>
                <w:color w:val="000000"/>
                <w:sz w:val="24"/>
                <w:szCs w:val="24"/>
              </w:rPr>
              <w:t>Phillipines</w:t>
            </w:r>
            <w:proofErr w:type="spellEnd"/>
            <w:r>
              <w:rPr>
                <w:rFonts w:eastAsia="Montserrat" w:cstheme="minorHAnsi"/>
                <w:color w:val="000000"/>
                <w:sz w:val="24"/>
                <w:szCs w:val="24"/>
              </w:rPr>
              <w:t>, and Honduras.</w:t>
            </w:r>
          </w:p>
          <w:p w14:paraId="0285F68A" w14:textId="7286FF94" w:rsidR="007667AB" w:rsidRDefault="007667AB" w:rsidP="004E3B2C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>Upcoming services/events – August 1 – Hawkins Unit   August 3 – Telford Unit   August 5 – Ouachita River Correctional Unit   August 6 – Benton Unit   August 9 – Cummins Mod Unit   August 10 – Oak Grove MBC (</w:t>
            </w:r>
            <w:proofErr w:type="gramStart"/>
            <w:r>
              <w:rPr>
                <w:rFonts w:eastAsia="Montserrat" w:cstheme="minorHAnsi"/>
                <w:color w:val="000000"/>
                <w:sz w:val="24"/>
                <w:szCs w:val="24"/>
              </w:rPr>
              <w:t xml:space="preserve">Benton)   </w:t>
            </w:r>
            <w:proofErr w:type="gramEnd"/>
            <w:r>
              <w:rPr>
                <w:rFonts w:eastAsia="Montserrat" w:cstheme="minorHAnsi"/>
                <w:color w:val="000000"/>
                <w:sz w:val="24"/>
                <w:szCs w:val="24"/>
              </w:rPr>
              <w:t>August 11 – Delta Regional Unit   August 17 – Telford Unit   August 22 – North Central Unit   August 24 – Havins Unit   August 31 – Pine Bluff Unit</w:t>
            </w:r>
          </w:p>
          <w:p w14:paraId="1812179D" w14:textId="77777777" w:rsidR="004E3B2C" w:rsidRPr="004E3B2C" w:rsidRDefault="004E3B2C" w:rsidP="004E3B2C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</w:p>
          <w:p w14:paraId="153D11D8" w14:textId="7B44200E" w:rsidR="00B32E95" w:rsidRPr="00C822D9" w:rsidRDefault="00B32E95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</w:t>
            </w:r>
            <w:r w:rsidR="001415FF">
              <w:rPr>
                <w:rFonts w:ascii="Baguet Script" w:eastAsia="Montserrat" w:hAnsi="Baguet Script" w:cs="Montserrat"/>
                <w:color w:val="000000"/>
                <w:sz w:val="32"/>
                <w:szCs w:val="32"/>
              </w:rPr>
              <w:t>David Shockey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                                  </w:t>
            </w:r>
            <w:r w:rsidR="00BE3E63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</w:t>
            </w:r>
          </w:p>
          <w:p w14:paraId="771CFBB9" w14:textId="7DFFD077" w:rsidR="002737ED" w:rsidRDefault="002737ED" w:rsidP="002737ED">
            <w:pPr>
              <w:pStyle w:val="NormalWeb"/>
            </w:pPr>
          </w:p>
          <w:p w14:paraId="1C5AB42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2EC4EE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2BFED11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4A1FA15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AB124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CBD4B0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659E26CF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8E71EB9" w14:textId="2C7814E2" w:rsidR="008A6530" w:rsidRDefault="008A6530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7B99BEF3" w14:textId="0769B3B5" w:rsidR="00CA029B" w:rsidRPr="008A6530" w:rsidRDefault="00CA029B">
            <w:pPr>
              <w:spacing w:before="120" w:after="120" w:line="336" w:lineRule="auto"/>
              <w:rPr>
                <w:rFonts w:ascii="Harlow Solid Italic" w:hAnsi="Harlow Solid Italic"/>
                <w:sz w:val="40"/>
                <w:szCs w:val="40"/>
              </w:rPr>
            </w:pPr>
          </w:p>
        </w:tc>
      </w:tr>
      <w:tr w:rsidR="0006049A" w14:paraId="7AF638C6" w14:textId="77777777" w:rsidTr="006E209F">
        <w:tc>
          <w:tcPr>
            <w:tcW w:w="3420" w:type="dxa"/>
            <w:vMerge/>
          </w:tcPr>
          <w:p w14:paraId="1F833F2D" w14:textId="77777777" w:rsidR="0006049A" w:rsidRDefault="0006049A"/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091B64C9" w14:textId="6C1C1BFB" w:rsidR="0006049A" w:rsidRDefault="0006049A">
            <w:pPr>
              <w:spacing w:before="120" w:after="120" w:line="336" w:lineRule="auto"/>
            </w:pPr>
          </w:p>
        </w:tc>
      </w:tr>
    </w:tbl>
    <w:p w14:paraId="52ED0841" w14:textId="77777777" w:rsidR="0006049A" w:rsidRDefault="0006049A" w:rsidP="00F8462C">
      <w:pPr>
        <w:spacing w:before="120" w:after="120" w:line="336" w:lineRule="auto"/>
      </w:pPr>
    </w:p>
    <w:sectPr w:rsidR="0006049A" w:rsidSect="006E209F">
      <w:pgSz w:w="12240" w:h="15810"/>
      <w:pgMar w:top="720" w:right="720" w:bottom="36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80C374-7FA5-4A7D-B545-D655B9CA3C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370D7A3E-17A4-4B16-84B7-1375DA187259}"/>
    <w:embedBold r:id="rId3" w:fontKey="{BD06F436-13D4-4D90-BC3B-88680355CEAB}"/>
  </w:font>
  <w:font w:name="Bebas Neue Bold">
    <w:altName w:val="Calibri"/>
    <w:charset w:val="00"/>
    <w:family w:val="auto"/>
    <w:pitch w:val="default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ebas Neue">
    <w:altName w:val="Calibri"/>
    <w:charset w:val="00"/>
    <w:family w:val="swiss"/>
    <w:pitch w:val="variable"/>
    <w:sig w:usb0="00000007" w:usb1="00000001" w:usb2="00000000" w:usb3="00000000" w:csb0="00000093" w:csb1="00000000"/>
    <w:embedRegular r:id="rId4" w:fontKey="{7514E730-08AC-4F95-8CDC-6C2FACF92060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5" w:fontKey="{35BB16B1-B8EC-4641-94B9-7DD57C92304C}"/>
  </w:font>
  <w:font w:name="Baguet Script">
    <w:charset w:val="00"/>
    <w:family w:val="auto"/>
    <w:pitch w:val="variable"/>
    <w:sig w:usb0="00000007" w:usb1="00000000" w:usb2="00000000" w:usb3="00000000" w:csb0="00000093" w:csb1="00000000"/>
    <w:embedRegular r:id="rId6" w:fontKey="{D5609251-A3DF-4E09-A15B-B80C4900EA07}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  <w:embedRegular r:id="rId7" w:fontKey="{805E28BA-9340-45DB-A967-89FB35E301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0B70BAE-CFE0-4770-A37A-A543DC93BE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73"/>
    <w:rsid w:val="00003BD2"/>
    <w:rsid w:val="00030A43"/>
    <w:rsid w:val="00051F73"/>
    <w:rsid w:val="00053CF9"/>
    <w:rsid w:val="0006049A"/>
    <w:rsid w:val="0006178C"/>
    <w:rsid w:val="00095060"/>
    <w:rsid w:val="000B78C8"/>
    <w:rsid w:val="000C622B"/>
    <w:rsid w:val="000E4A68"/>
    <w:rsid w:val="00102F01"/>
    <w:rsid w:val="00133C99"/>
    <w:rsid w:val="001415FF"/>
    <w:rsid w:val="00184725"/>
    <w:rsid w:val="00197F87"/>
    <w:rsid w:val="001C0549"/>
    <w:rsid w:val="001F6CCE"/>
    <w:rsid w:val="001F7424"/>
    <w:rsid w:val="0020759A"/>
    <w:rsid w:val="00266371"/>
    <w:rsid w:val="002737ED"/>
    <w:rsid w:val="0027730A"/>
    <w:rsid w:val="00292EEC"/>
    <w:rsid w:val="0029634A"/>
    <w:rsid w:val="002E6C08"/>
    <w:rsid w:val="0033199D"/>
    <w:rsid w:val="00363C5A"/>
    <w:rsid w:val="003C4AF8"/>
    <w:rsid w:val="0042317F"/>
    <w:rsid w:val="00424F89"/>
    <w:rsid w:val="004A4AFB"/>
    <w:rsid w:val="004B7923"/>
    <w:rsid w:val="004D16A8"/>
    <w:rsid w:val="004E3B2C"/>
    <w:rsid w:val="004E4B7B"/>
    <w:rsid w:val="005127E8"/>
    <w:rsid w:val="00516DB9"/>
    <w:rsid w:val="00530A39"/>
    <w:rsid w:val="005955F3"/>
    <w:rsid w:val="005C3948"/>
    <w:rsid w:val="005D0D91"/>
    <w:rsid w:val="005D0EDF"/>
    <w:rsid w:val="005D7C10"/>
    <w:rsid w:val="00602C00"/>
    <w:rsid w:val="00674842"/>
    <w:rsid w:val="006822B2"/>
    <w:rsid w:val="006E19D8"/>
    <w:rsid w:val="006E209F"/>
    <w:rsid w:val="0076036A"/>
    <w:rsid w:val="007667AB"/>
    <w:rsid w:val="007A2228"/>
    <w:rsid w:val="007C5518"/>
    <w:rsid w:val="00831E00"/>
    <w:rsid w:val="008804A7"/>
    <w:rsid w:val="008A6530"/>
    <w:rsid w:val="00917149"/>
    <w:rsid w:val="00935E80"/>
    <w:rsid w:val="009736AD"/>
    <w:rsid w:val="009E519A"/>
    <w:rsid w:val="00A11F3B"/>
    <w:rsid w:val="00A21B82"/>
    <w:rsid w:val="00A41FB0"/>
    <w:rsid w:val="00AB5A94"/>
    <w:rsid w:val="00AF417F"/>
    <w:rsid w:val="00B05B30"/>
    <w:rsid w:val="00B32E95"/>
    <w:rsid w:val="00B45C97"/>
    <w:rsid w:val="00B8756C"/>
    <w:rsid w:val="00BD7C52"/>
    <w:rsid w:val="00BE3E63"/>
    <w:rsid w:val="00C04880"/>
    <w:rsid w:val="00C822D9"/>
    <w:rsid w:val="00CA029B"/>
    <w:rsid w:val="00CA313B"/>
    <w:rsid w:val="00CF0DD1"/>
    <w:rsid w:val="00CF1C79"/>
    <w:rsid w:val="00CF25BD"/>
    <w:rsid w:val="00D206AA"/>
    <w:rsid w:val="00E309EF"/>
    <w:rsid w:val="00E84559"/>
    <w:rsid w:val="00EC2E37"/>
    <w:rsid w:val="00ED6BF8"/>
    <w:rsid w:val="00F31CB6"/>
    <w:rsid w:val="00F65CCE"/>
    <w:rsid w:val="00F72B3D"/>
    <w:rsid w:val="00F8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7CF13"/>
  <w15:docId w15:val="{63DF1B6E-7687-4DD0-89EC-1B104FE3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3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Downloads\Newsletter%20Freedom%20Ministries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Freedom Ministries (3)</Template>
  <TotalTime>9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Shockey</dc:creator>
  <cp:keywords/>
  <dc:description/>
  <cp:lastModifiedBy>David Shockey</cp:lastModifiedBy>
  <cp:revision>3</cp:revision>
  <cp:lastPrinted>2025-05-09T00:44:00Z</cp:lastPrinted>
  <dcterms:created xsi:type="dcterms:W3CDTF">2025-08-07T16:38:00Z</dcterms:created>
  <dcterms:modified xsi:type="dcterms:W3CDTF">2025-08-07T16:43:00Z</dcterms:modified>
</cp:coreProperties>
</file>