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5342FB6C" w14:textId="1B8733D7" w:rsidR="000B78C8" w:rsidRPr="004B7923" w:rsidRDefault="00F8462C" w:rsidP="004B7923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C82A5A">
        <w:rPr>
          <w:sz w:val="40"/>
          <w:szCs w:val="40"/>
        </w:rPr>
        <w:t>February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490937">
        <w:rPr>
          <w:sz w:val="40"/>
          <w:szCs w:val="40"/>
        </w:rPr>
        <w:t>6</w:t>
      </w: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5A1527AA" w:rsidR="0006049A" w:rsidRPr="006E209F" w:rsidRDefault="00095060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7A6E4716" w14:textId="3A021C93" w:rsidR="008F7383" w:rsidRDefault="00C82A5A" w:rsidP="00C82A5A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This was another busy and blessed month of ministry. I was blessed to make 11 visits into the prison, including the following units – Ester, Pine Bluff, Benton, Telford, Ouachita River, Magness, Hawkins, and Delta Regional.</w:t>
            </w:r>
          </w:p>
          <w:p w14:paraId="231CCDF5" w14:textId="3D34807B" w:rsidR="00C82A5A" w:rsidRDefault="00C82A5A" w:rsidP="00C82A5A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>I spent 67 hours</w:t>
            </w:r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 xml:space="preserve"> in </w:t>
            </w:r>
            <w:proofErr w:type="gramStart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>the prison</w:t>
            </w:r>
            <w:proofErr w:type="gramEnd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 xml:space="preserve"> and churches, ministered to </w:t>
            </w:r>
            <w:r>
              <w:rPr>
                <w:rFonts w:eastAsia="Montserrat" w:cstheme="minorHAnsi"/>
                <w:color w:val="000000"/>
                <w:sz w:val="24"/>
                <w:szCs w:val="24"/>
              </w:rPr>
              <w:t>415 inmates</w:t>
            </w:r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 xml:space="preserve"> and traveled 3,394 miles. I was also blessed to visit the following churches to share the ministry – Unity MBC in Hattiesburg, </w:t>
            </w:r>
            <w:proofErr w:type="spellStart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>Ms</w:t>
            </w:r>
            <w:proofErr w:type="spellEnd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 xml:space="preserve">, Ebenezer MBC in Wiggins, </w:t>
            </w:r>
            <w:proofErr w:type="spellStart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>Ms</w:t>
            </w:r>
            <w:proofErr w:type="spellEnd"/>
            <w:r w:rsidR="004D0013">
              <w:rPr>
                <w:rFonts w:eastAsia="Montserrat" w:cstheme="minorHAnsi"/>
                <w:color w:val="000000"/>
                <w:sz w:val="24"/>
                <w:szCs w:val="24"/>
              </w:rPr>
              <w:t>, and Flatwoods MBC in Mountain View, Ar.</w:t>
            </w:r>
          </w:p>
          <w:p w14:paraId="674EB7BC" w14:textId="2F9FF4A0" w:rsidR="004D0013" w:rsidRDefault="004D0013" w:rsidP="00C82A5A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Also blessed to attend the Faith Promise Mission Conference, at my sending church (Nevill’s Chapel MBC). Here </w:t>
            </w:r>
            <w:proofErr w:type="gramStart"/>
            <w:r>
              <w:rPr>
                <w:rFonts w:eastAsia="Montserrat" w:cstheme="minorHAnsi"/>
                <w:color w:val="000000"/>
                <w:sz w:val="24"/>
                <w:szCs w:val="24"/>
              </w:rPr>
              <w:t>is</w:t>
            </w:r>
            <w:proofErr w:type="gramEnd"/>
            <w:r>
              <w:rPr>
                <w:rFonts w:eastAsia="Montserrat" w:cstheme="minorHAnsi"/>
                <w:color w:val="000000"/>
                <w:sz w:val="24"/>
                <w:szCs w:val="24"/>
              </w:rPr>
              <w:t xml:space="preserve"> some upcoming services/events – Benton Unit, Hawkins Unit, Cummins Mod, Ouachita River Corr. Unit, Ester Unit, Delta Regional Unit, Magness Unit, Telford Unit, Pine Bluff Unit, and MTM.</w:t>
            </w: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1" w:fontKey="{40BAA25E-01F7-4BBC-8DDD-E145B47838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7DFE36-27AD-43DC-BE1D-17BC033288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3" w:fontKey="{B85E1DCA-13FB-4527-9281-B10396C732CC}"/>
    <w:embedBold r:id="rId4" w:fontKey="{F21FB409-C525-49F2-8118-D04F03D0AFE8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5" w:fontKey="{556B67AC-BD16-418C-979C-8C38ED453A9C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FB3A462E-FE42-43F5-9481-D3D4A95366DF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8324B317-32C7-44EA-81EB-B656D8F872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0EBBF0F-CBA3-45A7-B916-5DB8F7634A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65EA3"/>
    <w:multiLevelType w:val="hybridMultilevel"/>
    <w:tmpl w:val="820CAC26"/>
    <w:lvl w:ilvl="0" w:tplc="9500A36A">
      <w:numFmt w:val="bullet"/>
      <w:lvlText w:val=""/>
      <w:lvlJc w:val="left"/>
      <w:pPr>
        <w:ind w:left="720" w:hanging="360"/>
      </w:pPr>
      <w:rPr>
        <w:rFonts w:ascii="Symbol" w:eastAsia="Montserrat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5777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85F04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90937"/>
    <w:rsid w:val="004A4AFB"/>
    <w:rsid w:val="004B7923"/>
    <w:rsid w:val="004D0013"/>
    <w:rsid w:val="004D16A8"/>
    <w:rsid w:val="004E3B2C"/>
    <w:rsid w:val="004E4B7B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E19D8"/>
    <w:rsid w:val="006E209F"/>
    <w:rsid w:val="0076036A"/>
    <w:rsid w:val="007639D1"/>
    <w:rsid w:val="007667AB"/>
    <w:rsid w:val="007934D7"/>
    <w:rsid w:val="007A2228"/>
    <w:rsid w:val="007C5518"/>
    <w:rsid w:val="00831E00"/>
    <w:rsid w:val="008804A7"/>
    <w:rsid w:val="008A6530"/>
    <w:rsid w:val="008C7773"/>
    <w:rsid w:val="008F7383"/>
    <w:rsid w:val="00917149"/>
    <w:rsid w:val="00935E80"/>
    <w:rsid w:val="009736AD"/>
    <w:rsid w:val="009E519A"/>
    <w:rsid w:val="00A11F3B"/>
    <w:rsid w:val="00A21B82"/>
    <w:rsid w:val="00A41FB0"/>
    <w:rsid w:val="00AB5A94"/>
    <w:rsid w:val="00AF417F"/>
    <w:rsid w:val="00B05B30"/>
    <w:rsid w:val="00B32E95"/>
    <w:rsid w:val="00B45C97"/>
    <w:rsid w:val="00B85207"/>
    <w:rsid w:val="00B8756C"/>
    <w:rsid w:val="00BD7C52"/>
    <w:rsid w:val="00BE3E63"/>
    <w:rsid w:val="00C04880"/>
    <w:rsid w:val="00C822D9"/>
    <w:rsid w:val="00C82A5A"/>
    <w:rsid w:val="00CA029B"/>
    <w:rsid w:val="00CA313B"/>
    <w:rsid w:val="00CF0DD1"/>
    <w:rsid w:val="00CF1C79"/>
    <w:rsid w:val="00CF25BD"/>
    <w:rsid w:val="00D206AA"/>
    <w:rsid w:val="00E235CC"/>
    <w:rsid w:val="00E309EF"/>
    <w:rsid w:val="00E31B8D"/>
    <w:rsid w:val="00E84559"/>
    <w:rsid w:val="00E85A73"/>
    <w:rsid w:val="00EC2E37"/>
    <w:rsid w:val="00ED6BF8"/>
    <w:rsid w:val="00F14A3F"/>
    <w:rsid w:val="00F31CB6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F7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1</TotalTime>
  <Pages>1</Pages>
  <Words>183</Words>
  <Characters>989</Characters>
  <Application>Microsoft Office Word</Application>
  <DocSecurity>0</DocSecurity>
  <Lines>43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2025-05-09T00:44:00Z</cp:lastPrinted>
  <dcterms:created xsi:type="dcterms:W3CDTF">2026-03-03T02:00:00Z</dcterms:created>
  <dcterms:modified xsi:type="dcterms:W3CDTF">2026-03-03T02:00:00Z</dcterms:modified>
</cp:coreProperties>
</file>