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038D9127" w14:textId="3696A070" w:rsidR="00695C5D" w:rsidRDefault="00F8462C" w:rsidP="005065D1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C3294F">
        <w:rPr>
          <w:sz w:val="40"/>
          <w:szCs w:val="40"/>
        </w:rPr>
        <w:t>December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530A39">
        <w:rPr>
          <w:sz w:val="40"/>
          <w:szCs w:val="40"/>
        </w:rPr>
        <w:t>5</w:t>
      </w:r>
    </w:p>
    <w:p w14:paraId="65C6331C" w14:textId="2410F4F7" w:rsidR="00F35C27" w:rsidRPr="007C33B8" w:rsidRDefault="00F35C27" w:rsidP="00C3294F">
      <w:pPr>
        <w:spacing w:before="120" w:after="120"/>
        <w:jc w:val="center"/>
        <w:rPr>
          <w:sz w:val="24"/>
          <w:szCs w:val="24"/>
        </w:rPr>
      </w:pPr>
    </w:p>
    <w:p w14:paraId="5BD4B1F2" w14:textId="5DBF67A0" w:rsidR="00E76066" w:rsidRDefault="003A0BE4" w:rsidP="005065D1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Praise the Lord! He blessed with another great month of ministry. I was blessed with the opportunity to make 17 visits</w:t>
      </w:r>
      <w:r w:rsidR="00285B78">
        <w:rPr>
          <w:sz w:val="28"/>
          <w:szCs w:val="28"/>
        </w:rPr>
        <w:t>,</w:t>
      </w:r>
      <w:r>
        <w:rPr>
          <w:sz w:val="28"/>
          <w:szCs w:val="28"/>
        </w:rPr>
        <w:t xml:space="preserve"> into the units, including the Benton Unit, Telford Unit, Delta Regional Unit, Cummins Mod Unit, Ester Unit, and Pine Bluff Unit. I ministered to 662 inmates, while spending 56.75 hours sharing in prison and churches. I was blessed to share </w:t>
      </w:r>
      <w:r w:rsidR="00285B78">
        <w:rPr>
          <w:sz w:val="28"/>
          <w:szCs w:val="28"/>
        </w:rPr>
        <w:t>a</w:t>
      </w:r>
      <w:r>
        <w:rPr>
          <w:sz w:val="28"/>
          <w:szCs w:val="28"/>
        </w:rPr>
        <w:t xml:space="preserve"> devotion at my home church, and I was able to visit Fellowship MBC in Joaquin</w:t>
      </w:r>
      <w:r w:rsidR="00C54BE1">
        <w:rPr>
          <w:sz w:val="28"/>
          <w:szCs w:val="28"/>
        </w:rPr>
        <w:t>,</w:t>
      </w:r>
      <w:r>
        <w:rPr>
          <w:sz w:val="28"/>
          <w:szCs w:val="28"/>
        </w:rPr>
        <w:t xml:space="preserve"> to give a ministry update</w:t>
      </w:r>
      <w:r w:rsidR="00C54BE1">
        <w:rPr>
          <w:sz w:val="28"/>
          <w:szCs w:val="28"/>
        </w:rPr>
        <w:t>,</w:t>
      </w:r>
      <w:r>
        <w:rPr>
          <w:sz w:val="28"/>
          <w:szCs w:val="28"/>
        </w:rPr>
        <w:t xml:space="preserve"> and Ten Mile MBC in Benton to share the ministry. I traveled 2904 miles for the month.</w:t>
      </w:r>
    </w:p>
    <w:p w14:paraId="624C0A31" w14:textId="77777777" w:rsidR="003A0BE4" w:rsidRDefault="003A0BE4" w:rsidP="005065D1">
      <w:pPr>
        <w:spacing w:before="120" w:after="120"/>
        <w:jc w:val="center"/>
        <w:rPr>
          <w:sz w:val="28"/>
          <w:szCs w:val="28"/>
        </w:rPr>
      </w:pPr>
    </w:p>
    <w:p w14:paraId="3CD072F6" w14:textId="35AA42F6" w:rsidR="003A0BE4" w:rsidRDefault="003A0BE4" w:rsidP="005065D1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Upcoming services/events:</w:t>
      </w:r>
    </w:p>
    <w:p w14:paraId="45D009E1" w14:textId="25B075FC" w:rsidR="00AB2182" w:rsidRDefault="003A0BE4" w:rsidP="00FA6774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January 6 – Pine Bluff Un</w:t>
      </w:r>
      <w:r w:rsidR="00652C5F">
        <w:rPr>
          <w:sz w:val="28"/>
          <w:szCs w:val="28"/>
        </w:rPr>
        <w:t xml:space="preserve">it   </w:t>
      </w:r>
      <w:r>
        <w:rPr>
          <w:sz w:val="28"/>
          <w:szCs w:val="28"/>
        </w:rPr>
        <w:t>January 7 – Benton Unit</w:t>
      </w:r>
      <w:r w:rsidR="00652C5F">
        <w:rPr>
          <w:sz w:val="28"/>
          <w:szCs w:val="28"/>
        </w:rPr>
        <w:t xml:space="preserve">   </w:t>
      </w:r>
      <w:r>
        <w:rPr>
          <w:sz w:val="28"/>
          <w:szCs w:val="28"/>
        </w:rPr>
        <w:t>January 12 – Delta Regional Unit</w:t>
      </w:r>
      <w:r w:rsidR="00652C5F">
        <w:rPr>
          <w:sz w:val="28"/>
          <w:szCs w:val="28"/>
        </w:rPr>
        <w:t xml:space="preserve">   </w:t>
      </w:r>
      <w:r w:rsidR="00AB2182">
        <w:rPr>
          <w:sz w:val="28"/>
          <w:szCs w:val="28"/>
        </w:rPr>
        <w:t>January 14 – Hughes Springs MBC</w:t>
      </w:r>
      <w:r w:rsidR="00FA6774">
        <w:rPr>
          <w:sz w:val="28"/>
          <w:szCs w:val="28"/>
        </w:rPr>
        <w:t xml:space="preserve">   </w:t>
      </w:r>
      <w:r w:rsidR="00AB2182">
        <w:rPr>
          <w:sz w:val="28"/>
          <w:szCs w:val="28"/>
        </w:rPr>
        <w:t>January 18 – Telford Unit (</w:t>
      </w:r>
      <w:proofErr w:type="gramStart"/>
      <w:r w:rsidR="00AB2182">
        <w:rPr>
          <w:sz w:val="28"/>
          <w:szCs w:val="28"/>
        </w:rPr>
        <w:t>am)</w:t>
      </w:r>
      <w:r w:rsidR="00652C5F">
        <w:rPr>
          <w:sz w:val="28"/>
          <w:szCs w:val="28"/>
        </w:rPr>
        <w:t xml:space="preserve">   </w:t>
      </w:r>
      <w:proofErr w:type="gramEnd"/>
      <w:r w:rsidR="00AB2182">
        <w:rPr>
          <w:sz w:val="28"/>
          <w:szCs w:val="28"/>
        </w:rPr>
        <w:t>January 18 – Benton Unit (</w:t>
      </w:r>
      <w:proofErr w:type="gramStart"/>
      <w:r w:rsidR="00AB2182">
        <w:rPr>
          <w:sz w:val="28"/>
          <w:szCs w:val="28"/>
        </w:rPr>
        <w:t>pm)</w:t>
      </w:r>
      <w:r w:rsidR="00652C5F">
        <w:rPr>
          <w:sz w:val="28"/>
          <w:szCs w:val="28"/>
        </w:rPr>
        <w:t xml:space="preserve">   </w:t>
      </w:r>
      <w:proofErr w:type="gramEnd"/>
      <w:r w:rsidR="00AB2182">
        <w:rPr>
          <w:sz w:val="28"/>
          <w:szCs w:val="28"/>
        </w:rPr>
        <w:t>January 20 – Pine Bluff Unit</w:t>
      </w:r>
      <w:r w:rsidR="00652C5F">
        <w:rPr>
          <w:sz w:val="28"/>
          <w:szCs w:val="28"/>
        </w:rPr>
        <w:t xml:space="preserve">   </w:t>
      </w:r>
      <w:r w:rsidR="00AB2182">
        <w:rPr>
          <w:sz w:val="28"/>
          <w:szCs w:val="28"/>
        </w:rPr>
        <w:t>January 23 – North Central Unit</w:t>
      </w:r>
    </w:p>
    <w:p w14:paraId="51217B1B" w14:textId="6EDC919C" w:rsidR="002229DD" w:rsidRDefault="00AB2182" w:rsidP="003E11D3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January 25 – Union Heritage MBC</w:t>
      </w:r>
      <w:r w:rsidR="00652C5F">
        <w:rPr>
          <w:sz w:val="28"/>
          <w:szCs w:val="28"/>
        </w:rPr>
        <w:t xml:space="preserve">   </w:t>
      </w:r>
      <w:r>
        <w:rPr>
          <w:sz w:val="28"/>
          <w:szCs w:val="28"/>
        </w:rPr>
        <w:t>January 29 – Ouachita River Correctional Unit</w:t>
      </w:r>
    </w:p>
    <w:p w14:paraId="6C1A1BFD" w14:textId="77777777" w:rsidR="003E11D3" w:rsidRDefault="003E11D3" w:rsidP="003E11D3">
      <w:pPr>
        <w:spacing w:before="120" w:after="120"/>
        <w:jc w:val="center"/>
        <w:rPr>
          <w:sz w:val="28"/>
          <w:szCs w:val="28"/>
        </w:rPr>
      </w:pPr>
    </w:p>
    <w:p w14:paraId="53FA1F0A" w14:textId="2499E522" w:rsidR="003E11D3" w:rsidRDefault="003E11D3" w:rsidP="003E11D3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Sending Church – Nevill’s Chapel MBC </w:t>
      </w:r>
    </w:p>
    <w:p w14:paraId="4D51842B" w14:textId="373FF2F6" w:rsidR="003E11D3" w:rsidRDefault="003E11D3" w:rsidP="003E11D3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P.O. Box </w:t>
      </w:r>
      <w:r w:rsidR="005A034F">
        <w:rPr>
          <w:sz w:val="28"/>
          <w:szCs w:val="28"/>
        </w:rPr>
        <w:t>1334</w:t>
      </w:r>
    </w:p>
    <w:p w14:paraId="01FF4D77" w14:textId="163F5757" w:rsidR="005A034F" w:rsidRDefault="005A034F" w:rsidP="003E11D3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Mt. Pleasant, TX 75456</w:t>
      </w:r>
    </w:p>
    <w:p w14:paraId="6BB5750C" w14:textId="21A0C10B" w:rsidR="005A034F" w:rsidRDefault="005A034F" w:rsidP="003E11D3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Shawn Findley – Pastor</w:t>
      </w:r>
    </w:p>
    <w:p w14:paraId="2DB37CAD" w14:textId="77777777" w:rsidR="005A034F" w:rsidRDefault="005A034F" w:rsidP="003E11D3">
      <w:pPr>
        <w:spacing w:before="120" w:after="120"/>
        <w:jc w:val="center"/>
        <w:rPr>
          <w:sz w:val="28"/>
          <w:szCs w:val="28"/>
        </w:rPr>
      </w:pPr>
    </w:p>
    <w:p w14:paraId="281FB086" w14:textId="0187B6CA" w:rsidR="005A034F" w:rsidRDefault="005A034F" w:rsidP="003E11D3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Freedom Ministries</w:t>
      </w:r>
    </w:p>
    <w:p w14:paraId="0A158122" w14:textId="35828BFC" w:rsidR="005A034F" w:rsidRDefault="005A034F" w:rsidP="003E11D3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P.O. Box 3375</w:t>
      </w:r>
    </w:p>
    <w:p w14:paraId="1638FE24" w14:textId="5C9D3D69" w:rsidR="005A034F" w:rsidRDefault="005A034F" w:rsidP="003E11D3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Hot Springs, AR 71914</w:t>
      </w:r>
    </w:p>
    <w:p w14:paraId="2905EC40" w14:textId="0754401E" w:rsidR="00AB2182" w:rsidRDefault="00AB2182" w:rsidP="00AB2182">
      <w:pPr>
        <w:spacing w:before="120" w:after="120"/>
        <w:rPr>
          <w:sz w:val="28"/>
          <w:szCs w:val="28"/>
        </w:rPr>
      </w:pPr>
    </w:p>
    <w:p w14:paraId="3C1E0EE2" w14:textId="77777777" w:rsidR="00AB2182" w:rsidRDefault="00AB2182" w:rsidP="00AB2182">
      <w:pPr>
        <w:spacing w:before="120" w:after="120"/>
        <w:rPr>
          <w:sz w:val="28"/>
          <w:szCs w:val="28"/>
        </w:rPr>
      </w:pPr>
    </w:p>
    <w:p w14:paraId="2E9EBA81" w14:textId="77777777" w:rsidR="00AB2182" w:rsidRDefault="00AB2182" w:rsidP="00AB2182">
      <w:pPr>
        <w:spacing w:before="120" w:after="120"/>
        <w:rPr>
          <w:sz w:val="28"/>
          <w:szCs w:val="28"/>
        </w:rPr>
      </w:pPr>
    </w:p>
    <w:p w14:paraId="66BEDE64" w14:textId="77777777" w:rsidR="003A0BE4" w:rsidRDefault="003A0BE4" w:rsidP="003A0BE4">
      <w:pPr>
        <w:spacing w:before="120" w:after="120"/>
        <w:rPr>
          <w:sz w:val="28"/>
          <w:szCs w:val="28"/>
        </w:rPr>
      </w:pPr>
    </w:p>
    <w:p w14:paraId="61BB41F4" w14:textId="77777777" w:rsidR="003A0BE4" w:rsidRPr="005065D1" w:rsidRDefault="003A0BE4" w:rsidP="003A0BE4">
      <w:pPr>
        <w:spacing w:before="120" w:after="120"/>
        <w:rPr>
          <w:sz w:val="28"/>
          <w:szCs w:val="28"/>
        </w:rPr>
      </w:pPr>
    </w:p>
    <w:p w14:paraId="276CE385" w14:textId="77777777" w:rsidR="005065D1" w:rsidRDefault="005065D1" w:rsidP="004B7923">
      <w:pPr>
        <w:spacing w:before="120" w:after="120"/>
        <w:jc w:val="center"/>
        <w:rPr>
          <w:sz w:val="24"/>
          <w:szCs w:val="24"/>
        </w:rPr>
      </w:pPr>
    </w:p>
    <w:tbl>
      <w:tblPr>
        <w:tblW w:w="882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20"/>
      </w:tblGrid>
      <w:tr w:rsidR="00C3294F" w14:paraId="543F67F0" w14:textId="77777777" w:rsidTr="00C3294F">
        <w:trPr>
          <w:trHeight w:val="20"/>
        </w:trPr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69F23904" w14:textId="1854A0E1" w:rsidR="00C3294F" w:rsidRDefault="00C3294F" w:rsidP="00695C5D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</w:p>
          <w:p w14:paraId="153D11D8" w14:textId="050257E4" w:rsidR="00C3294F" w:rsidRPr="00C822D9" w:rsidRDefault="00C3294F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</w:t>
            </w:r>
          </w:p>
          <w:p w14:paraId="771CFBB9" w14:textId="7DFFD077" w:rsidR="00C3294F" w:rsidRDefault="00C3294F" w:rsidP="002737ED">
            <w:pPr>
              <w:pStyle w:val="NormalWeb"/>
            </w:pPr>
          </w:p>
          <w:p w14:paraId="1C5AB424" w14:textId="77777777" w:rsidR="00C3294F" w:rsidRDefault="00C3294F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2EC4EE" w14:textId="77777777" w:rsidR="00C3294F" w:rsidRDefault="00C3294F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2BFED11" w14:textId="77777777" w:rsidR="00C3294F" w:rsidRDefault="00C3294F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4A1FA15" w14:textId="77777777" w:rsidR="00C3294F" w:rsidRDefault="00C3294F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AB1244" w14:textId="77777777" w:rsidR="00C3294F" w:rsidRDefault="00C3294F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CBD4B04" w14:textId="77777777" w:rsidR="00C3294F" w:rsidRDefault="00C3294F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659E26CF" w14:textId="77777777" w:rsidR="00C3294F" w:rsidRDefault="00C3294F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8E71EB9" w14:textId="2C7814E2" w:rsidR="00C3294F" w:rsidRDefault="00C3294F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7B99BEF3" w14:textId="0769B3B5" w:rsidR="00C3294F" w:rsidRPr="008A6530" w:rsidRDefault="00C3294F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</w:p>
        </w:tc>
      </w:tr>
      <w:tr w:rsidR="00C3294F" w14:paraId="7AF638C6" w14:textId="77777777" w:rsidTr="00C3294F"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C3294F" w:rsidRDefault="00C3294F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7EF1D9-7BB8-4FE5-A57D-3E2FA77C44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2" w:fontKey="{496E9F51-D6EC-46F8-B5DF-29D1A0B7AFE6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3" w:fontKey="{9E03A706-DE60-408E-ABE1-3D0F4FB090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620B611-73F3-44CA-BBCE-CC8B95A427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53CF9"/>
    <w:rsid w:val="0006049A"/>
    <w:rsid w:val="0006178C"/>
    <w:rsid w:val="00095060"/>
    <w:rsid w:val="000B78C8"/>
    <w:rsid w:val="000C622B"/>
    <w:rsid w:val="000D17D3"/>
    <w:rsid w:val="000E4A68"/>
    <w:rsid w:val="00102F01"/>
    <w:rsid w:val="00133C99"/>
    <w:rsid w:val="001415FF"/>
    <w:rsid w:val="00184725"/>
    <w:rsid w:val="00197F87"/>
    <w:rsid w:val="001C0549"/>
    <w:rsid w:val="001F6CCE"/>
    <w:rsid w:val="001F7424"/>
    <w:rsid w:val="0020759A"/>
    <w:rsid w:val="002229DD"/>
    <w:rsid w:val="00266371"/>
    <w:rsid w:val="002737ED"/>
    <w:rsid w:val="0027730A"/>
    <w:rsid w:val="00285B78"/>
    <w:rsid w:val="00292EEC"/>
    <w:rsid w:val="0029634A"/>
    <w:rsid w:val="002E6C08"/>
    <w:rsid w:val="0033199D"/>
    <w:rsid w:val="00363C5A"/>
    <w:rsid w:val="00394A99"/>
    <w:rsid w:val="003A0BE4"/>
    <w:rsid w:val="003C4AF8"/>
    <w:rsid w:val="003E11D3"/>
    <w:rsid w:val="0042317F"/>
    <w:rsid w:val="00424F89"/>
    <w:rsid w:val="00493C3D"/>
    <w:rsid w:val="004A4AFB"/>
    <w:rsid w:val="004B7923"/>
    <w:rsid w:val="004D16A8"/>
    <w:rsid w:val="004E3B2C"/>
    <w:rsid w:val="004E4B7B"/>
    <w:rsid w:val="005065D1"/>
    <w:rsid w:val="005127E8"/>
    <w:rsid w:val="00516DB9"/>
    <w:rsid w:val="00530A39"/>
    <w:rsid w:val="005955F3"/>
    <w:rsid w:val="005A034F"/>
    <w:rsid w:val="005C3948"/>
    <w:rsid w:val="005D0D91"/>
    <w:rsid w:val="005D0EDF"/>
    <w:rsid w:val="005D7C10"/>
    <w:rsid w:val="00602C00"/>
    <w:rsid w:val="00652C5F"/>
    <w:rsid w:val="00674842"/>
    <w:rsid w:val="006822B2"/>
    <w:rsid w:val="00695C5D"/>
    <w:rsid w:val="006E19D8"/>
    <w:rsid w:val="006E209F"/>
    <w:rsid w:val="0076036A"/>
    <w:rsid w:val="007667AB"/>
    <w:rsid w:val="007934D7"/>
    <w:rsid w:val="007A2228"/>
    <w:rsid w:val="007C33B8"/>
    <w:rsid w:val="007C5518"/>
    <w:rsid w:val="00831E00"/>
    <w:rsid w:val="008804A7"/>
    <w:rsid w:val="008A6530"/>
    <w:rsid w:val="00917149"/>
    <w:rsid w:val="00935E80"/>
    <w:rsid w:val="009736AD"/>
    <w:rsid w:val="009E519A"/>
    <w:rsid w:val="00A11F3B"/>
    <w:rsid w:val="00A21B82"/>
    <w:rsid w:val="00A404F0"/>
    <w:rsid w:val="00A41FB0"/>
    <w:rsid w:val="00A45D2F"/>
    <w:rsid w:val="00AB2182"/>
    <w:rsid w:val="00AB5A94"/>
    <w:rsid w:val="00AF417F"/>
    <w:rsid w:val="00B05B30"/>
    <w:rsid w:val="00B32E95"/>
    <w:rsid w:val="00B45C97"/>
    <w:rsid w:val="00B8756C"/>
    <w:rsid w:val="00BD2949"/>
    <w:rsid w:val="00BD7C52"/>
    <w:rsid w:val="00BE3E63"/>
    <w:rsid w:val="00C04880"/>
    <w:rsid w:val="00C3294F"/>
    <w:rsid w:val="00C54BE1"/>
    <w:rsid w:val="00C822D9"/>
    <w:rsid w:val="00CA029B"/>
    <w:rsid w:val="00CA313B"/>
    <w:rsid w:val="00CF0DD1"/>
    <w:rsid w:val="00CF1C79"/>
    <w:rsid w:val="00CF25BD"/>
    <w:rsid w:val="00D10BBF"/>
    <w:rsid w:val="00D206AA"/>
    <w:rsid w:val="00E235CC"/>
    <w:rsid w:val="00E309EF"/>
    <w:rsid w:val="00E45F4D"/>
    <w:rsid w:val="00E76066"/>
    <w:rsid w:val="00E84559"/>
    <w:rsid w:val="00EC2E37"/>
    <w:rsid w:val="00ED6BF8"/>
    <w:rsid w:val="00F31CB6"/>
    <w:rsid w:val="00F35C27"/>
    <w:rsid w:val="00F65CCE"/>
    <w:rsid w:val="00F72B3D"/>
    <w:rsid w:val="00F8462C"/>
    <w:rsid w:val="00FA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29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9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15</TotalTime>
  <Pages>1</Pages>
  <Words>207</Words>
  <Characters>1036</Characters>
  <Application>Microsoft Office Word</Application>
  <DocSecurity>0</DocSecurity>
  <Lines>1036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6</cp:revision>
  <cp:lastPrinted>2026-01-04T01:54:00Z</cp:lastPrinted>
  <dcterms:created xsi:type="dcterms:W3CDTF">2026-01-04T01:41:00Z</dcterms:created>
  <dcterms:modified xsi:type="dcterms:W3CDTF">2026-01-04T01:58:00Z</dcterms:modified>
</cp:coreProperties>
</file>