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5342FB6C" w14:textId="3C9DAF1D" w:rsidR="000B78C8" w:rsidRPr="004B7923" w:rsidRDefault="00F8462C" w:rsidP="004B7923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5A4472">
        <w:rPr>
          <w:sz w:val="40"/>
          <w:szCs w:val="40"/>
        </w:rPr>
        <w:t>April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490937">
        <w:rPr>
          <w:sz w:val="40"/>
          <w:szCs w:val="40"/>
        </w:rPr>
        <w:t>6</w:t>
      </w: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5A1527AA" w:rsidR="0006049A" w:rsidRPr="006E209F" w:rsidRDefault="00095060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S</w:t>
            </w:r>
            <w:r w:rsidR="00F8462C"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3427695" w14:textId="5997A097" w:rsidR="00A12C81" w:rsidRDefault="005A4472" w:rsidP="005A4472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Also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 I heard the voice of the Lord, saying, </w:t>
            </w: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Whom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 shall I send, and who will go for us</w:t>
            </w: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?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 Then said I, </w:t>
            </w: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Here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 am I; send me. (Isa. 6:8). I am so thankful and blessed that I said send me.</w:t>
            </w:r>
          </w:p>
          <w:p w14:paraId="68EDFB4F" w14:textId="21D8A95C" w:rsidR="005A4472" w:rsidRDefault="005A4472" w:rsidP="005A4472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I was blessed to make 9 visits </w:t>
            </w: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into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 the prisons, including Benton, Delta Regional, Magness, Ester, Telford. I spent 55 hours in the prisons and </w:t>
            </w: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churches,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 I ministered to 313 inmates.</w:t>
            </w:r>
          </w:p>
          <w:p w14:paraId="031D6EF4" w14:textId="4D5AF932" w:rsidR="005A4472" w:rsidRDefault="005A4472" w:rsidP="005A4472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I visited 4 churches including Union Heritage MBC, Bible Baptist, Eastside MBC, and Crestview MBC. I also shared a devotion with</w:t>
            </w:r>
            <w:r w:rsidR="00D83B55">
              <w:rPr>
                <w:rFonts w:eastAsia="Montserrat" w:cstheme="minorHAnsi"/>
                <w:color w:val="000000"/>
                <w:sz w:val="24"/>
                <w:szCs w:val="24"/>
              </w:rPr>
              <w:t xml:space="preserve"> 2 groups at my home church (</w:t>
            </w:r>
            <w:proofErr w:type="spellStart"/>
            <w:r w:rsidR="00D83B55">
              <w:rPr>
                <w:rFonts w:eastAsia="Montserrat" w:cstheme="minorHAnsi"/>
                <w:color w:val="000000"/>
                <w:sz w:val="24"/>
                <w:szCs w:val="24"/>
              </w:rPr>
              <w:t>Mens</w:t>
            </w:r>
            <w:proofErr w:type="spellEnd"/>
            <w:r w:rsidR="00D83B55">
              <w:rPr>
                <w:rFonts w:eastAsia="Montserrat" w:cstheme="minorHAnsi"/>
                <w:color w:val="000000"/>
                <w:sz w:val="24"/>
                <w:szCs w:val="24"/>
              </w:rPr>
              <w:t xml:space="preserve"> Brotherhood and Young at Heart).</w:t>
            </w:r>
          </w:p>
          <w:p w14:paraId="255B9EAC" w14:textId="0AF21484" w:rsidR="00D83B55" w:rsidRDefault="00D83B55" w:rsidP="005A4472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May will see me at Hawkins, Benton, Cummins Mod, Delta, Ouachita River, Telford, Randall L Williams, Magness, Varner.</w:t>
            </w:r>
          </w:p>
          <w:p w14:paraId="153D11D8" w14:textId="7B44200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</w:t>
            </w:r>
            <w:r w:rsidR="001415FF">
              <w:rPr>
                <w:rFonts w:ascii="Baguet Script" w:eastAsia="Montserrat" w:hAnsi="Baguet Script" w:cs="Montserrat"/>
                <w:color w:val="000000"/>
                <w:sz w:val="32"/>
                <w:szCs w:val="32"/>
              </w:rPr>
              <w:t>David Shockey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1C5AB42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2C7814E2" w:rsidR="008A6530" w:rsidRDefault="008A6530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7B99BEF3" w14:textId="0769B3B5" w:rsidR="00CA029B" w:rsidRPr="008A6530" w:rsidRDefault="00CA029B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" w:fontKey="{1B15AD18-8800-4D56-9205-D96F268447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35C9EDE-807F-404A-BBCD-CF8F1A5332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fontKey="{FD4A58C2-742C-4193-A387-A6A06C2DE1A5}"/>
    <w:embedBold r:id="rId4" w:fontKey="{A265C718-1781-41A8-933F-CCF4C699EB73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5" w:fontKey="{D6274D97-44FA-4CEB-B6E6-D919853AF46B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A3C4F713-4639-41F1-B44F-77C834B256F2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7" w:fontKey="{1EAFA680-97BB-45D9-83F3-546065BD23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EB0BBAF-37E6-4046-9B92-82EB4E45B5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65EA3"/>
    <w:multiLevelType w:val="hybridMultilevel"/>
    <w:tmpl w:val="820CAC26"/>
    <w:lvl w:ilvl="0" w:tplc="9500A36A">
      <w:numFmt w:val="bullet"/>
      <w:lvlText w:val=""/>
      <w:lvlJc w:val="left"/>
      <w:pPr>
        <w:ind w:left="720" w:hanging="360"/>
      </w:pPr>
      <w:rPr>
        <w:rFonts w:ascii="Symbol" w:eastAsia="Montserrat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777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14718"/>
    <w:rsid w:val="00030A43"/>
    <w:rsid w:val="00051F73"/>
    <w:rsid w:val="00053CF9"/>
    <w:rsid w:val="0006049A"/>
    <w:rsid w:val="0006178C"/>
    <w:rsid w:val="00095060"/>
    <w:rsid w:val="000B78C8"/>
    <w:rsid w:val="000C622B"/>
    <w:rsid w:val="000E4A68"/>
    <w:rsid w:val="00102F01"/>
    <w:rsid w:val="00133C99"/>
    <w:rsid w:val="001415FF"/>
    <w:rsid w:val="00184725"/>
    <w:rsid w:val="00197F87"/>
    <w:rsid w:val="001C0549"/>
    <w:rsid w:val="001F6CCE"/>
    <w:rsid w:val="001F7424"/>
    <w:rsid w:val="0020759A"/>
    <w:rsid w:val="00266371"/>
    <w:rsid w:val="002737ED"/>
    <w:rsid w:val="0027730A"/>
    <w:rsid w:val="00285F04"/>
    <w:rsid w:val="00292EEC"/>
    <w:rsid w:val="0029634A"/>
    <w:rsid w:val="002E6C08"/>
    <w:rsid w:val="0033199D"/>
    <w:rsid w:val="00363C5A"/>
    <w:rsid w:val="00394A99"/>
    <w:rsid w:val="003C4AF8"/>
    <w:rsid w:val="0042317F"/>
    <w:rsid w:val="00424F89"/>
    <w:rsid w:val="00490937"/>
    <w:rsid w:val="004A4AFB"/>
    <w:rsid w:val="004B7923"/>
    <w:rsid w:val="004D0013"/>
    <w:rsid w:val="004D16A8"/>
    <w:rsid w:val="004E3B2C"/>
    <w:rsid w:val="004E4B7B"/>
    <w:rsid w:val="005127E8"/>
    <w:rsid w:val="00516DB9"/>
    <w:rsid w:val="00530A39"/>
    <w:rsid w:val="005955F3"/>
    <w:rsid w:val="005A4472"/>
    <w:rsid w:val="005C3948"/>
    <w:rsid w:val="005D0D91"/>
    <w:rsid w:val="005D0EDF"/>
    <w:rsid w:val="005D7C10"/>
    <w:rsid w:val="00602C00"/>
    <w:rsid w:val="00674842"/>
    <w:rsid w:val="006822B2"/>
    <w:rsid w:val="006E19D8"/>
    <w:rsid w:val="006E209F"/>
    <w:rsid w:val="00742F87"/>
    <w:rsid w:val="0076036A"/>
    <w:rsid w:val="007639D1"/>
    <w:rsid w:val="007667AB"/>
    <w:rsid w:val="007934D7"/>
    <w:rsid w:val="007A2228"/>
    <w:rsid w:val="007C5518"/>
    <w:rsid w:val="00831E00"/>
    <w:rsid w:val="008804A7"/>
    <w:rsid w:val="008A6530"/>
    <w:rsid w:val="008C7773"/>
    <w:rsid w:val="008F7383"/>
    <w:rsid w:val="00917149"/>
    <w:rsid w:val="00935E80"/>
    <w:rsid w:val="009736AD"/>
    <w:rsid w:val="009E519A"/>
    <w:rsid w:val="00A11F3B"/>
    <w:rsid w:val="00A12C81"/>
    <w:rsid w:val="00A21B82"/>
    <w:rsid w:val="00A41FB0"/>
    <w:rsid w:val="00AB5A94"/>
    <w:rsid w:val="00AF417F"/>
    <w:rsid w:val="00B05B30"/>
    <w:rsid w:val="00B32E95"/>
    <w:rsid w:val="00B45C97"/>
    <w:rsid w:val="00B85207"/>
    <w:rsid w:val="00B8756C"/>
    <w:rsid w:val="00BD7C52"/>
    <w:rsid w:val="00BE3E63"/>
    <w:rsid w:val="00C04880"/>
    <w:rsid w:val="00C822D9"/>
    <w:rsid w:val="00C82A5A"/>
    <w:rsid w:val="00CA029B"/>
    <w:rsid w:val="00CA313B"/>
    <w:rsid w:val="00CF0DD1"/>
    <w:rsid w:val="00CF1C79"/>
    <w:rsid w:val="00CF25BD"/>
    <w:rsid w:val="00D206AA"/>
    <w:rsid w:val="00D83B55"/>
    <w:rsid w:val="00E235CC"/>
    <w:rsid w:val="00E309EF"/>
    <w:rsid w:val="00E31B8D"/>
    <w:rsid w:val="00E84559"/>
    <w:rsid w:val="00E85A73"/>
    <w:rsid w:val="00EC2E37"/>
    <w:rsid w:val="00ED6BF8"/>
    <w:rsid w:val="00F14A3F"/>
    <w:rsid w:val="00F31CB6"/>
    <w:rsid w:val="00F47B49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F7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1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2</cp:revision>
  <cp:lastPrinted>2026-05-02T15:28:00Z</cp:lastPrinted>
  <dcterms:created xsi:type="dcterms:W3CDTF">2026-05-02T15:29:00Z</dcterms:created>
  <dcterms:modified xsi:type="dcterms:W3CDTF">2026-05-02T15:29:00Z</dcterms:modified>
</cp:coreProperties>
</file>