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27991" w14:textId="77777777" w:rsidR="00592694" w:rsidRDefault="00592694" w:rsidP="00AC08F1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881FDD1" wp14:editId="15E8CA19">
            <wp:extent cx="1337244" cy="959965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674" cy="96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2464D" w14:textId="0AFD340C" w:rsidR="00AC08F1" w:rsidRDefault="00AC08F1" w:rsidP="00AC08F1">
      <w:pPr>
        <w:jc w:val="both"/>
        <w:rPr>
          <w:sz w:val="24"/>
          <w:szCs w:val="24"/>
        </w:rPr>
      </w:pPr>
      <w:r w:rsidRPr="0032307F">
        <w:rPr>
          <w:sz w:val="24"/>
          <w:szCs w:val="24"/>
        </w:rPr>
        <w:t xml:space="preserve">Datum: </w:t>
      </w:r>
      <w:r>
        <w:rPr>
          <w:sz w:val="24"/>
          <w:szCs w:val="24"/>
        </w:rPr>
        <w:t>16. oktober 2026</w:t>
      </w:r>
    </w:p>
    <w:p w14:paraId="0CAFC993" w14:textId="77777777" w:rsidR="00AC08F1" w:rsidRPr="0032307F" w:rsidRDefault="00AC08F1" w:rsidP="00AC08F1">
      <w:pPr>
        <w:jc w:val="center"/>
        <w:rPr>
          <w:b/>
          <w:sz w:val="28"/>
        </w:rPr>
      </w:pPr>
      <w:r w:rsidRPr="0032307F">
        <w:rPr>
          <w:b/>
          <w:sz w:val="28"/>
        </w:rPr>
        <w:t>OKROŽNICA</w:t>
      </w:r>
    </w:p>
    <w:p w14:paraId="4ED4B876" w14:textId="77777777" w:rsidR="00AC08F1" w:rsidRDefault="00AC08F1" w:rsidP="00AC08F1">
      <w:pPr>
        <w:jc w:val="center"/>
        <w:rPr>
          <w:sz w:val="28"/>
        </w:rPr>
      </w:pPr>
    </w:p>
    <w:p w14:paraId="51B55936" w14:textId="77777777" w:rsidR="00AC08F1" w:rsidRDefault="00AC08F1" w:rsidP="00AC08F1">
      <w:pPr>
        <w:rPr>
          <w:sz w:val="24"/>
          <w:szCs w:val="24"/>
        </w:rPr>
      </w:pPr>
      <w:r w:rsidRPr="000472C5">
        <w:rPr>
          <w:sz w:val="24"/>
          <w:szCs w:val="24"/>
        </w:rPr>
        <w:t xml:space="preserve">V </w:t>
      </w:r>
      <w:r>
        <w:rPr>
          <w:b/>
          <w:sz w:val="24"/>
          <w:szCs w:val="24"/>
        </w:rPr>
        <w:t>petek</w:t>
      </w:r>
      <w:r w:rsidRPr="001509A5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23</w:t>
      </w:r>
      <w:r w:rsidRPr="001509A5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oktober</w:t>
      </w:r>
      <w:r w:rsidRPr="001509A5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>
        <w:rPr>
          <w:sz w:val="24"/>
          <w:szCs w:val="24"/>
        </w:rPr>
        <w:t>, bomo za vse razrede organizirali strokovne ekskurzije v kombinaciji z naravoslovnimi ogledi.</w:t>
      </w:r>
    </w:p>
    <w:p w14:paraId="352C5E5C" w14:textId="77777777" w:rsidR="000D26C8" w:rsidRDefault="000D26C8" w:rsidP="000472C5">
      <w:pPr>
        <w:rPr>
          <w:sz w:val="24"/>
          <w:szCs w:val="24"/>
        </w:rPr>
      </w:pPr>
    </w:p>
    <w:tbl>
      <w:tblPr>
        <w:tblW w:w="100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5245"/>
        <w:gridCol w:w="3114"/>
      </w:tblGrid>
      <w:tr w:rsidR="000472C5" w:rsidRPr="00EF6824" w14:paraId="3CB1F620" w14:textId="77777777" w:rsidTr="009800AD">
        <w:trPr>
          <w:trHeight w:val="283"/>
        </w:trPr>
        <w:tc>
          <w:tcPr>
            <w:tcW w:w="1702" w:type="dxa"/>
          </w:tcPr>
          <w:p w14:paraId="09A532DD" w14:textId="44C2F1F3" w:rsidR="000472C5" w:rsidRPr="00110125" w:rsidRDefault="00BD79A0" w:rsidP="0059269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Št. avtobusa, r</w:t>
            </w:r>
            <w:r w:rsidR="000472C5" w:rsidRPr="00110125">
              <w:rPr>
                <w:rFonts w:eastAsia="Calibri"/>
                <w:sz w:val="24"/>
                <w:szCs w:val="24"/>
              </w:rPr>
              <w:t>azred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="00592694">
              <w:rPr>
                <w:rFonts w:eastAsia="Calibri"/>
                <w:sz w:val="24"/>
                <w:szCs w:val="24"/>
              </w:rPr>
              <w:t xml:space="preserve">  št. dij.</w:t>
            </w:r>
          </w:p>
        </w:tc>
        <w:tc>
          <w:tcPr>
            <w:tcW w:w="5245" w:type="dxa"/>
          </w:tcPr>
          <w:p w14:paraId="219CF493" w14:textId="77777777" w:rsidR="000472C5" w:rsidRPr="00110125" w:rsidRDefault="000472C5" w:rsidP="00110125">
            <w:pPr>
              <w:rPr>
                <w:rFonts w:eastAsia="Calibri"/>
                <w:sz w:val="24"/>
                <w:szCs w:val="24"/>
              </w:rPr>
            </w:pPr>
            <w:r w:rsidRPr="00110125">
              <w:rPr>
                <w:rFonts w:eastAsia="Calibri"/>
                <w:sz w:val="24"/>
                <w:szCs w:val="24"/>
              </w:rPr>
              <w:t>Ogledi in kontakti</w:t>
            </w:r>
          </w:p>
        </w:tc>
        <w:tc>
          <w:tcPr>
            <w:tcW w:w="3114" w:type="dxa"/>
          </w:tcPr>
          <w:p w14:paraId="1D5F5CEC" w14:textId="77777777" w:rsidR="000472C5" w:rsidRDefault="000472C5" w:rsidP="00110125">
            <w:pPr>
              <w:rPr>
                <w:rFonts w:eastAsia="Calibri"/>
                <w:sz w:val="24"/>
                <w:szCs w:val="24"/>
              </w:rPr>
            </w:pPr>
            <w:r w:rsidRPr="00110125">
              <w:rPr>
                <w:rFonts w:eastAsia="Calibri"/>
                <w:sz w:val="24"/>
                <w:szCs w:val="24"/>
              </w:rPr>
              <w:t>Spremljevalci</w:t>
            </w:r>
          </w:p>
          <w:p w14:paraId="6E7C96CC" w14:textId="77777777" w:rsidR="0055458A" w:rsidRPr="00110125" w:rsidRDefault="0055458A" w:rsidP="0011012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86B78" w:rsidRPr="00EF6824" w14:paraId="7BE47852" w14:textId="77777777" w:rsidTr="009800AD">
        <w:trPr>
          <w:trHeight w:val="283"/>
        </w:trPr>
        <w:tc>
          <w:tcPr>
            <w:tcW w:w="1702" w:type="dxa"/>
          </w:tcPr>
          <w:p w14:paraId="02C2ACB1" w14:textId="77777777" w:rsidR="00186B78" w:rsidRDefault="00186B78" w:rsidP="0084086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</w:p>
          <w:p w14:paraId="0422748C" w14:textId="77777777" w:rsidR="00186B78" w:rsidRDefault="00186B78" w:rsidP="0084086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38DDD03B" w14:textId="77777777" w:rsidR="00186B78" w:rsidRDefault="00186B78" w:rsidP="00186B78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2K (2</w:t>
            </w:r>
            <w:r>
              <w:rPr>
                <w:rFonts w:eastAsia="Calibri"/>
                <w:sz w:val="24"/>
                <w:szCs w:val="24"/>
              </w:rPr>
              <w:t>6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308A490C" w14:textId="77777777" w:rsidR="00186B78" w:rsidRPr="00022C10" w:rsidRDefault="00186B78" w:rsidP="00186B7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4A (18)</w:t>
            </w:r>
          </w:p>
          <w:p w14:paraId="442126B4" w14:textId="77777777" w:rsidR="00186B78" w:rsidRDefault="00186B78" w:rsidP="00186B78">
            <w:pPr>
              <w:rPr>
                <w:rFonts w:eastAsia="Calibri"/>
                <w:sz w:val="24"/>
                <w:szCs w:val="24"/>
              </w:rPr>
            </w:pPr>
          </w:p>
          <w:p w14:paraId="46D69CF5" w14:textId="77777777" w:rsidR="00186B78" w:rsidRPr="00022C10" w:rsidRDefault="00186B78" w:rsidP="00186B7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44 dijakov</w:t>
            </w:r>
          </w:p>
          <w:p w14:paraId="38BEDB36" w14:textId="06E8E36B" w:rsidR="00186B78" w:rsidRDefault="00186B78" w:rsidP="0084086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0F00714A" w14:textId="639AC27A" w:rsidR="00186B78" w:rsidRDefault="00186B78" w:rsidP="00186B78">
            <w:pPr>
              <w:rPr>
                <w:rFonts w:eastAsia="Calibri"/>
                <w:b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Odhod z Barjanske</w:t>
            </w:r>
            <w:r w:rsidRPr="002A2585">
              <w:rPr>
                <w:rFonts w:eastAsia="Calibri"/>
                <w:b/>
                <w:sz w:val="24"/>
                <w:szCs w:val="24"/>
              </w:rPr>
              <w:t>:</w:t>
            </w:r>
            <w:r w:rsidR="006F5A37">
              <w:rPr>
                <w:rFonts w:eastAsia="Calibri"/>
                <w:b/>
                <w:sz w:val="24"/>
                <w:szCs w:val="24"/>
              </w:rPr>
              <w:t xml:space="preserve"> ob</w:t>
            </w:r>
            <w:r w:rsidRPr="002A2585"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</w:rPr>
              <w:t>6.30. uri</w:t>
            </w:r>
          </w:p>
          <w:p w14:paraId="1F06D2A4" w14:textId="77777777" w:rsidR="00186B78" w:rsidRPr="002A2585" w:rsidRDefault="00186B78" w:rsidP="00186B7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Sejem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Sicam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Porderone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Italija)</w:t>
            </w:r>
          </w:p>
          <w:p w14:paraId="63CB9E3D" w14:textId="77777777" w:rsidR="00186B78" w:rsidRPr="008341F6" w:rsidRDefault="00186B78" w:rsidP="00186B78">
            <w:pPr>
              <w:rPr>
                <w:rFonts w:eastAsia="Calibri"/>
                <w:bCs/>
                <w:sz w:val="24"/>
                <w:szCs w:val="24"/>
              </w:rPr>
            </w:pPr>
            <w:r w:rsidRPr="008341F6">
              <w:rPr>
                <w:rFonts w:eastAsia="Calibri"/>
                <w:bCs/>
                <w:sz w:val="24"/>
                <w:szCs w:val="24"/>
              </w:rPr>
              <w:t>Vsebina sejma. </w:t>
            </w:r>
          </w:p>
          <w:p w14:paraId="4A9B939F" w14:textId="77777777" w:rsidR="00186B78" w:rsidRPr="008341F6" w:rsidRDefault="00186B78" w:rsidP="00186B78">
            <w:pPr>
              <w:numPr>
                <w:ilvl w:val="0"/>
                <w:numId w:val="3"/>
              </w:numPr>
              <w:rPr>
                <w:rFonts w:eastAsia="Calibri"/>
                <w:bCs/>
                <w:sz w:val="24"/>
                <w:szCs w:val="24"/>
              </w:rPr>
            </w:pPr>
            <w:r w:rsidRPr="008341F6">
              <w:rPr>
                <w:rFonts w:eastAsia="Calibri"/>
                <w:bCs/>
                <w:sz w:val="24"/>
                <w:szCs w:val="24"/>
              </w:rPr>
              <w:t>lesne plošče, furnirji in polizdelki,</w:t>
            </w:r>
          </w:p>
          <w:p w14:paraId="4D7B248F" w14:textId="77777777" w:rsidR="00186B78" w:rsidRPr="008341F6" w:rsidRDefault="00186B78" w:rsidP="00186B78">
            <w:pPr>
              <w:numPr>
                <w:ilvl w:val="0"/>
                <w:numId w:val="3"/>
              </w:numPr>
              <w:rPr>
                <w:rFonts w:eastAsia="Calibri"/>
                <w:bCs/>
                <w:sz w:val="24"/>
                <w:szCs w:val="24"/>
              </w:rPr>
            </w:pPr>
            <w:r w:rsidRPr="008341F6">
              <w:rPr>
                <w:rFonts w:eastAsia="Calibri"/>
                <w:bCs/>
                <w:sz w:val="24"/>
                <w:szCs w:val="24"/>
              </w:rPr>
              <w:t>pohištveno okovje in mehanizmi,</w:t>
            </w:r>
          </w:p>
          <w:p w14:paraId="08366E13" w14:textId="77777777" w:rsidR="00186B78" w:rsidRPr="008341F6" w:rsidRDefault="00186B78" w:rsidP="00186B78">
            <w:pPr>
              <w:numPr>
                <w:ilvl w:val="0"/>
                <w:numId w:val="3"/>
              </w:numPr>
              <w:rPr>
                <w:rFonts w:eastAsia="Calibri"/>
                <w:bCs/>
                <w:sz w:val="24"/>
                <w:szCs w:val="24"/>
              </w:rPr>
            </w:pPr>
            <w:r w:rsidRPr="008341F6">
              <w:rPr>
                <w:rFonts w:eastAsia="Calibri"/>
                <w:bCs/>
                <w:sz w:val="24"/>
                <w:szCs w:val="24"/>
              </w:rPr>
              <w:t>površine in dekorativni materiali,</w:t>
            </w:r>
          </w:p>
          <w:p w14:paraId="2B298680" w14:textId="77777777" w:rsidR="00186B78" w:rsidRPr="008341F6" w:rsidRDefault="00186B78" w:rsidP="00186B78">
            <w:pPr>
              <w:numPr>
                <w:ilvl w:val="0"/>
                <w:numId w:val="3"/>
              </w:numPr>
              <w:rPr>
                <w:rFonts w:eastAsia="Calibri"/>
                <w:bCs/>
                <w:sz w:val="24"/>
                <w:szCs w:val="24"/>
              </w:rPr>
            </w:pPr>
            <w:r w:rsidRPr="008341F6">
              <w:rPr>
                <w:rFonts w:eastAsia="Calibri"/>
                <w:bCs/>
                <w:sz w:val="24"/>
                <w:szCs w:val="24"/>
              </w:rPr>
              <w:t>lepila, brusna sredstva in premazi,</w:t>
            </w:r>
          </w:p>
          <w:p w14:paraId="7319ADCB" w14:textId="77777777" w:rsidR="00186B78" w:rsidRPr="008341F6" w:rsidRDefault="00186B78" w:rsidP="00186B78">
            <w:pPr>
              <w:numPr>
                <w:ilvl w:val="0"/>
                <w:numId w:val="3"/>
              </w:numPr>
              <w:rPr>
                <w:rFonts w:eastAsia="Calibri"/>
                <w:bCs/>
                <w:sz w:val="24"/>
                <w:szCs w:val="24"/>
              </w:rPr>
            </w:pPr>
            <w:r w:rsidRPr="008341F6">
              <w:rPr>
                <w:rFonts w:eastAsia="Calibri"/>
                <w:bCs/>
                <w:sz w:val="24"/>
                <w:szCs w:val="24"/>
              </w:rPr>
              <w:t>materiali za oblazinjeno pohištvo,</w:t>
            </w:r>
          </w:p>
          <w:p w14:paraId="0CEC73B9" w14:textId="126E13D6" w:rsidR="00186B78" w:rsidRPr="002A2585" w:rsidRDefault="00186B78" w:rsidP="00186B78">
            <w:pPr>
              <w:rPr>
                <w:rFonts w:eastAsia="Calibri"/>
                <w:sz w:val="24"/>
                <w:szCs w:val="24"/>
              </w:rPr>
            </w:pPr>
            <w:r w:rsidRPr="008341F6">
              <w:rPr>
                <w:rFonts w:eastAsia="Calibri"/>
                <w:bCs/>
                <w:sz w:val="24"/>
                <w:szCs w:val="24"/>
              </w:rPr>
              <w:t>tehnologije za proizvodnjo pohištva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</w:p>
        </w:tc>
        <w:tc>
          <w:tcPr>
            <w:tcW w:w="3114" w:type="dxa"/>
          </w:tcPr>
          <w:p w14:paraId="3746E9A1" w14:textId="77777777" w:rsidR="00186B78" w:rsidRPr="009222F6" w:rsidRDefault="00186B78" w:rsidP="00186B78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9222F6">
              <w:rPr>
                <w:rFonts w:eastAsia="Calibri"/>
                <w:bCs/>
                <w:sz w:val="24"/>
                <w:szCs w:val="24"/>
                <w:u w:val="single"/>
              </w:rPr>
              <w:t>Vodja: Grega Štendler</w:t>
            </w:r>
          </w:p>
          <w:p w14:paraId="367DA672" w14:textId="77777777" w:rsidR="00186B78" w:rsidRDefault="00186B78" w:rsidP="00186B78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</w:p>
          <w:p w14:paraId="0D673EE8" w14:textId="77777777" w:rsidR="00186B78" w:rsidRDefault="00186B78" w:rsidP="00186B78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Gabi Dolenšek</w:t>
            </w:r>
          </w:p>
          <w:p w14:paraId="4CE4F571" w14:textId="77777777" w:rsidR="00186B78" w:rsidRDefault="00186B78" w:rsidP="00186B78">
            <w:pPr>
              <w:rPr>
                <w:rFonts w:eastAsia="Calibri"/>
                <w:bCs/>
                <w:sz w:val="24"/>
                <w:szCs w:val="24"/>
              </w:rPr>
            </w:pPr>
          </w:p>
          <w:p w14:paraId="06A8BB82" w14:textId="77777777" w:rsidR="00186B78" w:rsidRDefault="00186B78" w:rsidP="00186B78">
            <w:pPr>
              <w:rPr>
                <w:rFonts w:eastAsia="Calibri"/>
                <w:bCs/>
                <w:sz w:val="24"/>
                <w:szCs w:val="24"/>
              </w:rPr>
            </w:pPr>
            <w:r w:rsidRPr="0085087B">
              <w:rPr>
                <w:rFonts w:eastAsia="Calibri"/>
                <w:bCs/>
                <w:sz w:val="24"/>
                <w:szCs w:val="24"/>
              </w:rPr>
              <w:t>Manca Kavčič</w:t>
            </w:r>
          </w:p>
          <w:p w14:paraId="122E1A55" w14:textId="77777777" w:rsidR="00186B78" w:rsidRDefault="00186B78" w:rsidP="00186B78">
            <w:pPr>
              <w:rPr>
                <w:rFonts w:eastAsia="Calibri"/>
                <w:bCs/>
                <w:sz w:val="24"/>
                <w:szCs w:val="24"/>
              </w:rPr>
            </w:pPr>
          </w:p>
          <w:p w14:paraId="0DB4F9E3" w14:textId="77777777" w:rsidR="00186B78" w:rsidRDefault="00186B78" w:rsidP="00186B78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Boris Drnovšek</w:t>
            </w:r>
          </w:p>
          <w:p w14:paraId="72E3261F" w14:textId="77777777" w:rsidR="00186B78" w:rsidRDefault="00186B78" w:rsidP="00186B78">
            <w:pPr>
              <w:rPr>
                <w:rFonts w:eastAsia="Calibri"/>
                <w:bCs/>
                <w:sz w:val="24"/>
                <w:szCs w:val="24"/>
              </w:rPr>
            </w:pPr>
          </w:p>
          <w:p w14:paraId="4AB16578" w14:textId="77777777" w:rsidR="00186B78" w:rsidRDefault="00186B78" w:rsidP="00186B78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Marjan Grah</w:t>
            </w:r>
          </w:p>
          <w:p w14:paraId="66203029" w14:textId="160FCA21" w:rsidR="006F5A37" w:rsidRPr="009800AD" w:rsidRDefault="006F5A37" w:rsidP="00186B78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</w:tc>
      </w:tr>
      <w:tr w:rsidR="00840868" w:rsidRPr="00EF6824" w14:paraId="37281C82" w14:textId="77777777" w:rsidTr="009800AD">
        <w:trPr>
          <w:trHeight w:val="283"/>
        </w:trPr>
        <w:tc>
          <w:tcPr>
            <w:tcW w:w="1702" w:type="dxa"/>
          </w:tcPr>
          <w:p w14:paraId="123BFBF9" w14:textId="3A3EC1BA" w:rsidR="00840868" w:rsidRDefault="00186B78" w:rsidP="00186B7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</w:t>
            </w:r>
          </w:p>
          <w:p w14:paraId="223E4AD6" w14:textId="77777777" w:rsidR="00840868" w:rsidRDefault="00840868" w:rsidP="0084086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4AC9C33E" w14:textId="77777777" w:rsidR="00840868" w:rsidRDefault="00840868" w:rsidP="0084086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3953F0A6" w14:textId="77777777" w:rsidR="00840868" w:rsidRDefault="00840868" w:rsidP="0084086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6443E2F3" w14:textId="77777777" w:rsidR="00840868" w:rsidRDefault="00840868" w:rsidP="0084086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1B666B88" w14:textId="77777777" w:rsidR="00840868" w:rsidRPr="00A43DB9" w:rsidRDefault="00840868" w:rsidP="0084086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4337FF6C" w14:textId="77777777" w:rsidR="00840868" w:rsidRPr="009800AD" w:rsidRDefault="00AC08F1" w:rsidP="0084086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053F54" w:rsidRPr="009800AD">
              <w:rPr>
                <w:rFonts w:eastAsia="Calibri"/>
                <w:sz w:val="24"/>
                <w:szCs w:val="24"/>
              </w:rPr>
              <w:t>D</w:t>
            </w:r>
            <w:r w:rsidR="00840868" w:rsidRPr="009800AD">
              <w:rPr>
                <w:rFonts w:eastAsia="Calibri"/>
                <w:sz w:val="24"/>
                <w:szCs w:val="24"/>
              </w:rPr>
              <w:t xml:space="preserve"> (</w:t>
            </w:r>
            <w:r w:rsidR="00053F54" w:rsidRPr="009800AD">
              <w:rPr>
                <w:rFonts w:eastAsia="Calibri"/>
                <w:sz w:val="24"/>
                <w:szCs w:val="24"/>
              </w:rPr>
              <w:t>2</w:t>
            </w:r>
            <w:r>
              <w:rPr>
                <w:rFonts w:eastAsia="Calibri"/>
                <w:sz w:val="24"/>
                <w:szCs w:val="24"/>
              </w:rPr>
              <w:t>4</w:t>
            </w:r>
            <w:r w:rsidR="00840868" w:rsidRPr="009800AD">
              <w:rPr>
                <w:rFonts w:eastAsia="Calibri"/>
                <w:sz w:val="24"/>
                <w:szCs w:val="24"/>
              </w:rPr>
              <w:t>)</w:t>
            </w:r>
          </w:p>
          <w:p w14:paraId="564EA2DB" w14:textId="77777777" w:rsidR="00840868" w:rsidRPr="00022C10" w:rsidRDefault="00840868" w:rsidP="00840868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3B (2</w:t>
            </w:r>
            <w:r w:rsidR="00AC08F1">
              <w:rPr>
                <w:rFonts w:eastAsia="Calibri"/>
                <w:sz w:val="24"/>
                <w:szCs w:val="24"/>
              </w:rPr>
              <w:t>6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21CA967C" w14:textId="77777777" w:rsidR="00840868" w:rsidRPr="00022C10" w:rsidRDefault="00840868" w:rsidP="00840868">
            <w:pPr>
              <w:rPr>
                <w:rFonts w:eastAsia="Calibri"/>
                <w:sz w:val="24"/>
                <w:szCs w:val="24"/>
              </w:rPr>
            </w:pPr>
          </w:p>
          <w:p w14:paraId="73FBCE3D" w14:textId="77777777" w:rsidR="00840868" w:rsidRPr="005152C4" w:rsidRDefault="00AC08F1" w:rsidP="0084086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50</w:t>
            </w:r>
            <w:r w:rsidR="00840868" w:rsidRPr="005152C4">
              <w:rPr>
                <w:rFonts w:eastAsia="Calibri"/>
                <w:sz w:val="24"/>
                <w:szCs w:val="24"/>
              </w:rPr>
              <w:t xml:space="preserve"> dijakov</w:t>
            </w:r>
          </w:p>
          <w:p w14:paraId="1E23E709" w14:textId="77777777" w:rsidR="00840868" w:rsidRPr="00022C10" w:rsidRDefault="00840868" w:rsidP="00840868">
            <w:pPr>
              <w:rPr>
                <w:rFonts w:eastAsia="Calibri"/>
                <w:sz w:val="24"/>
                <w:szCs w:val="24"/>
              </w:rPr>
            </w:pPr>
          </w:p>
          <w:p w14:paraId="6262F4E5" w14:textId="77777777" w:rsidR="00840868" w:rsidRDefault="00840868" w:rsidP="00840868">
            <w:pPr>
              <w:rPr>
                <w:rFonts w:eastAsia="Calibri"/>
                <w:sz w:val="24"/>
                <w:szCs w:val="24"/>
              </w:rPr>
            </w:pPr>
          </w:p>
          <w:p w14:paraId="0959F0FA" w14:textId="77777777" w:rsidR="00840868" w:rsidRDefault="00840868" w:rsidP="0084086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5A7E5CFE" w14:textId="77777777" w:rsidR="00840868" w:rsidRPr="002A2585" w:rsidRDefault="00840868" w:rsidP="00840868">
            <w:pPr>
              <w:rPr>
                <w:rFonts w:eastAsia="Calibri"/>
                <w:bCs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Odhod z Barjanske</w:t>
            </w:r>
            <w:r w:rsidRPr="002A2585">
              <w:rPr>
                <w:rFonts w:eastAsia="Calibri"/>
                <w:b/>
                <w:sz w:val="24"/>
                <w:szCs w:val="24"/>
              </w:rPr>
              <w:t>: ob 6.55</w:t>
            </w:r>
            <w:r w:rsidRPr="006F5A37">
              <w:rPr>
                <w:rFonts w:eastAsia="Calibri"/>
                <w:b/>
                <w:sz w:val="24"/>
                <w:szCs w:val="24"/>
              </w:rPr>
              <w:t xml:space="preserve"> uri</w:t>
            </w:r>
          </w:p>
          <w:p w14:paraId="3CC262A0" w14:textId="77777777" w:rsidR="00840868" w:rsidRPr="002A2585" w:rsidRDefault="00840868" w:rsidP="00840868">
            <w:pPr>
              <w:rPr>
                <w:rFonts w:eastAsia="Calibri"/>
                <w:b/>
                <w:sz w:val="24"/>
                <w:szCs w:val="24"/>
                <w:u w:val="single"/>
              </w:rPr>
            </w:pPr>
            <w:r w:rsidRPr="002A2585">
              <w:rPr>
                <w:rFonts w:eastAsia="Calibri"/>
                <w:b/>
                <w:sz w:val="24"/>
                <w:szCs w:val="24"/>
                <w:u w:val="single"/>
              </w:rPr>
              <w:t xml:space="preserve">INLES </w:t>
            </w:r>
            <w:proofErr w:type="spellStart"/>
            <w:r w:rsidRPr="002A2585">
              <w:rPr>
                <w:rFonts w:eastAsia="Calibri"/>
                <w:b/>
                <w:sz w:val="24"/>
                <w:szCs w:val="24"/>
                <w:u w:val="single"/>
              </w:rPr>
              <w:t>d.d</w:t>
            </w:r>
            <w:proofErr w:type="spellEnd"/>
            <w:r w:rsidRPr="002A2585">
              <w:rPr>
                <w:rFonts w:eastAsia="Calibri"/>
                <w:b/>
                <w:sz w:val="24"/>
                <w:szCs w:val="24"/>
                <w:u w:val="single"/>
              </w:rPr>
              <w:t xml:space="preserve">. – </w:t>
            </w:r>
            <w:r w:rsidRPr="002A2585">
              <w:rPr>
                <w:rFonts w:eastAsia="Calibri"/>
                <w:bCs/>
                <w:sz w:val="24"/>
                <w:szCs w:val="24"/>
                <w:u w:val="single"/>
              </w:rPr>
              <w:t>ob 8:00</w:t>
            </w:r>
          </w:p>
          <w:p w14:paraId="084E729D" w14:textId="77777777" w:rsidR="00840868" w:rsidRPr="002A2585" w:rsidRDefault="00840868" w:rsidP="00840868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Kolodvorska ulica 22, Ribnica</w:t>
            </w:r>
          </w:p>
          <w:p w14:paraId="48AEC5FF" w14:textId="1BA99401" w:rsidR="00840868" w:rsidRPr="002A2585" w:rsidRDefault="00840868" w:rsidP="00840868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ogled ~ 1,5 uro</w:t>
            </w:r>
          </w:p>
          <w:p w14:paraId="73EE9F3A" w14:textId="77777777" w:rsidR="00840868" w:rsidRPr="002A2585" w:rsidRDefault="00840868" w:rsidP="00840868">
            <w:pPr>
              <w:rPr>
                <w:rFonts w:eastAsia="Calibri"/>
                <w:sz w:val="24"/>
                <w:szCs w:val="24"/>
              </w:rPr>
            </w:pPr>
          </w:p>
          <w:p w14:paraId="245F5AE0" w14:textId="77777777" w:rsidR="00840868" w:rsidRPr="002A2585" w:rsidRDefault="00840868" w:rsidP="00840868">
            <w:pPr>
              <w:rPr>
                <w:rFonts w:eastAsia="Calibri"/>
                <w:b/>
                <w:sz w:val="24"/>
                <w:szCs w:val="24"/>
                <w:u w:val="single"/>
              </w:rPr>
            </w:pPr>
            <w:r w:rsidRPr="002A2585">
              <w:rPr>
                <w:rFonts w:eastAsia="Calibri"/>
                <w:b/>
                <w:sz w:val="24"/>
                <w:szCs w:val="24"/>
                <w:u w:val="single"/>
              </w:rPr>
              <w:t xml:space="preserve">RIKO HIŠE d.o.o. – </w:t>
            </w:r>
            <w:r w:rsidRPr="002A2585">
              <w:rPr>
                <w:rFonts w:eastAsia="Calibri"/>
                <w:bCs/>
                <w:sz w:val="24"/>
                <w:szCs w:val="24"/>
                <w:u w:val="single"/>
              </w:rPr>
              <w:t>ob 10:00</w:t>
            </w:r>
          </w:p>
          <w:p w14:paraId="792DFEF1" w14:textId="77777777" w:rsidR="00840868" w:rsidRPr="002A2585" w:rsidRDefault="00840868" w:rsidP="00840868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2A2585">
              <w:rPr>
                <w:rFonts w:eastAsia="Calibri"/>
                <w:sz w:val="24"/>
                <w:szCs w:val="24"/>
              </w:rPr>
              <w:t>Lepovče</w:t>
            </w:r>
            <w:proofErr w:type="spellEnd"/>
            <w:r w:rsidRPr="002A2585">
              <w:rPr>
                <w:rFonts w:eastAsia="Calibri"/>
                <w:sz w:val="24"/>
                <w:szCs w:val="24"/>
              </w:rPr>
              <w:t xml:space="preserve"> 23, 1310 Ribnica</w:t>
            </w:r>
          </w:p>
          <w:p w14:paraId="2ED2F393" w14:textId="539F996B" w:rsidR="00840868" w:rsidRDefault="00840868" w:rsidP="00840868">
            <w:pPr>
              <w:rPr>
                <w:rFonts w:eastAsia="Calibri"/>
                <w:i/>
                <w:iCs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 xml:space="preserve">ogled ~ </w:t>
            </w:r>
            <w:r w:rsidR="000236FF">
              <w:rPr>
                <w:rFonts w:eastAsia="Calibri"/>
                <w:sz w:val="24"/>
                <w:szCs w:val="24"/>
              </w:rPr>
              <w:t>1h</w:t>
            </w:r>
            <w:r w:rsidR="00ED5D68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6DD71C2D" w14:textId="77777777" w:rsidR="000236FF" w:rsidRDefault="000236FF" w:rsidP="00840868">
            <w:pPr>
              <w:rPr>
                <w:rFonts w:eastAsia="Calibri"/>
                <w:i/>
                <w:iCs/>
                <w:sz w:val="24"/>
                <w:szCs w:val="24"/>
              </w:rPr>
            </w:pPr>
          </w:p>
          <w:p w14:paraId="7060D904" w14:textId="77777777" w:rsidR="000236FF" w:rsidRPr="004919B7" w:rsidRDefault="000236FF" w:rsidP="000236FF">
            <w:pPr>
              <w:pStyle w:val="Naslov3"/>
              <w:spacing w:before="0" w:after="0" w:line="315" w:lineRule="atLeast"/>
              <w:rPr>
                <w:rFonts w:ascii="Times New Roman" w:hAnsi="Times New Roman"/>
                <w:bCs w:val="0"/>
                <w:color w:val="000000"/>
                <w:sz w:val="24"/>
                <w:szCs w:val="24"/>
                <w:u w:val="single"/>
              </w:rPr>
            </w:pPr>
            <w:r w:rsidRPr="004919B7">
              <w:rPr>
                <w:rFonts w:ascii="Times New Roman" w:hAnsi="Times New Roman"/>
                <w:bCs w:val="0"/>
                <w:color w:val="000000"/>
                <w:sz w:val="24"/>
                <w:szCs w:val="24"/>
                <w:u w:val="single"/>
              </w:rPr>
              <w:t xml:space="preserve">KOLES </w:t>
            </w:r>
            <w:proofErr w:type="spellStart"/>
            <w:r w:rsidRPr="004919B7">
              <w:rPr>
                <w:rFonts w:ascii="Times New Roman" w:hAnsi="Times New Roman"/>
                <w:bCs w:val="0"/>
                <w:color w:val="000000"/>
                <w:sz w:val="24"/>
                <w:szCs w:val="24"/>
                <w:u w:val="single"/>
              </w:rPr>
              <w:t>d.o.o</w:t>
            </w:r>
            <w:proofErr w:type="spellEnd"/>
            <w:r w:rsidRPr="004919B7">
              <w:rPr>
                <w:rFonts w:ascii="Times New Roman" w:hAnsi="Times New Roman"/>
                <w:bCs w:val="0"/>
                <w:color w:val="000000"/>
                <w:sz w:val="24"/>
                <w:szCs w:val="24"/>
                <w:u w:val="single"/>
              </w:rPr>
              <w:t xml:space="preserve">. – </w:t>
            </w:r>
            <w:r w:rsidRPr="004919B7">
              <w:rPr>
                <w:rFonts w:ascii="Times New Roman" w:hAnsi="Times New Roman"/>
                <w:b w:val="0"/>
                <w:color w:val="000000"/>
                <w:sz w:val="24"/>
                <w:szCs w:val="24"/>
                <w:u w:val="single"/>
              </w:rPr>
              <w:t>ob 1</w:t>
            </w: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  <w:u w:val="single"/>
              </w:rPr>
              <w:t>1</w:t>
            </w:r>
            <w:r w:rsidRPr="004919B7">
              <w:rPr>
                <w:rFonts w:ascii="Times New Roman" w:hAnsi="Times New Roman"/>
                <w:b w:val="0"/>
                <w:color w:val="000000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  <w:u w:val="single"/>
              </w:rPr>
              <w:t>30</w:t>
            </w:r>
          </w:p>
          <w:p w14:paraId="4E72533B" w14:textId="77777777" w:rsidR="000236FF" w:rsidRDefault="000236FF" w:rsidP="000236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Novomeška cesta 13, Kočevje</w:t>
            </w:r>
          </w:p>
          <w:p w14:paraId="289EA502" w14:textId="15507B0A" w:rsidR="00BD657B" w:rsidRPr="002A2585" w:rsidRDefault="000236FF" w:rsidP="00592694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ogled ~ 1 uro</w:t>
            </w:r>
          </w:p>
        </w:tc>
        <w:tc>
          <w:tcPr>
            <w:tcW w:w="3114" w:type="dxa"/>
          </w:tcPr>
          <w:p w14:paraId="692CF625" w14:textId="77777777" w:rsidR="00AF0924" w:rsidRPr="009800AD" w:rsidRDefault="00AF0924" w:rsidP="00AF0924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9800AD">
              <w:rPr>
                <w:rFonts w:eastAsia="Calibri"/>
                <w:bCs/>
                <w:sz w:val="24"/>
                <w:szCs w:val="24"/>
                <w:u w:val="single"/>
              </w:rPr>
              <w:t xml:space="preserve">Vodja: </w:t>
            </w:r>
            <w:r w:rsidR="00A00BB7">
              <w:rPr>
                <w:rFonts w:eastAsia="Calibri"/>
                <w:bCs/>
                <w:sz w:val="24"/>
                <w:szCs w:val="24"/>
                <w:u w:val="single"/>
              </w:rPr>
              <w:t>Blaž Arko</w:t>
            </w:r>
          </w:p>
          <w:p w14:paraId="7CEBE106" w14:textId="77777777" w:rsidR="002A7D10" w:rsidRPr="009222F6" w:rsidRDefault="002A7D10" w:rsidP="00840868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  <w:p w14:paraId="00249F7D" w14:textId="77777777" w:rsidR="00840868" w:rsidRDefault="00A00BB7" w:rsidP="00840868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Ivo Koderman</w:t>
            </w:r>
          </w:p>
          <w:p w14:paraId="18073F13" w14:textId="77777777" w:rsidR="00555154" w:rsidRDefault="00555154" w:rsidP="00840868">
            <w:pPr>
              <w:rPr>
                <w:rFonts w:eastAsia="Calibri"/>
                <w:bCs/>
                <w:sz w:val="24"/>
                <w:szCs w:val="24"/>
              </w:rPr>
            </w:pPr>
          </w:p>
          <w:p w14:paraId="690B8C60" w14:textId="77777777" w:rsidR="00757EB8" w:rsidRDefault="00757EB8" w:rsidP="00840868">
            <w:pPr>
              <w:rPr>
                <w:rFonts w:eastAsia="Calibri"/>
                <w:bCs/>
                <w:sz w:val="24"/>
                <w:szCs w:val="24"/>
              </w:rPr>
            </w:pPr>
          </w:p>
          <w:p w14:paraId="3E434E85" w14:textId="2FF475CB" w:rsidR="006F5A37" w:rsidRPr="006F5A37" w:rsidRDefault="00A00BB7" w:rsidP="00840868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Tomaž Purkar</w:t>
            </w:r>
            <w:r w:rsidR="006F5A37">
              <w:rPr>
                <w:rFonts w:eastAsia="Calibri"/>
                <w:bCs/>
                <w:sz w:val="24"/>
                <w:szCs w:val="24"/>
              </w:rPr>
              <w:t>t</w:t>
            </w:r>
          </w:p>
        </w:tc>
      </w:tr>
      <w:tr w:rsidR="001509A5" w:rsidRPr="00EF6824" w14:paraId="37223EEB" w14:textId="77777777" w:rsidTr="009800AD">
        <w:trPr>
          <w:trHeight w:val="283"/>
        </w:trPr>
        <w:tc>
          <w:tcPr>
            <w:tcW w:w="1702" w:type="dxa"/>
          </w:tcPr>
          <w:p w14:paraId="18DA790D" w14:textId="5A75BA56" w:rsidR="001509A5" w:rsidRPr="009D0C3D" w:rsidRDefault="00186B78" w:rsidP="001509A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  <w:p w14:paraId="1062A8B0" w14:textId="77777777" w:rsidR="001509A5" w:rsidRPr="00891218" w:rsidRDefault="001509A5" w:rsidP="001509A5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3EE2DEC" w14:textId="77777777" w:rsidR="001509A5" w:rsidRPr="00022C10" w:rsidRDefault="00AC08F1" w:rsidP="001509A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0C0EC7">
              <w:rPr>
                <w:rFonts w:eastAsia="Calibri"/>
                <w:sz w:val="24"/>
                <w:szCs w:val="24"/>
              </w:rPr>
              <w:t>Č</w:t>
            </w:r>
            <w:r w:rsidR="001509A5" w:rsidRPr="00022C10">
              <w:rPr>
                <w:rFonts w:eastAsia="Calibri"/>
                <w:sz w:val="24"/>
                <w:szCs w:val="24"/>
              </w:rPr>
              <w:t xml:space="preserve"> (</w:t>
            </w:r>
            <w:r w:rsidR="000C0EC7">
              <w:rPr>
                <w:rFonts w:eastAsia="Calibri"/>
                <w:sz w:val="24"/>
                <w:szCs w:val="24"/>
              </w:rPr>
              <w:t>2</w:t>
            </w:r>
            <w:r>
              <w:rPr>
                <w:rFonts w:eastAsia="Calibri"/>
                <w:sz w:val="24"/>
                <w:szCs w:val="24"/>
              </w:rPr>
              <w:t>4</w:t>
            </w:r>
            <w:r w:rsidR="001509A5" w:rsidRPr="00022C10">
              <w:rPr>
                <w:rFonts w:eastAsia="Calibri"/>
                <w:sz w:val="24"/>
                <w:szCs w:val="24"/>
              </w:rPr>
              <w:t>)</w:t>
            </w:r>
          </w:p>
          <w:p w14:paraId="5364833C" w14:textId="77777777" w:rsidR="001509A5" w:rsidRPr="009800AD" w:rsidRDefault="00AF0924" w:rsidP="001509A5">
            <w:pPr>
              <w:rPr>
                <w:rFonts w:eastAsia="Calibri"/>
                <w:sz w:val="24"/>
                <w:szCs w:val="24"/>
              </w:rPr>
            </w:pPr>
            <w:r w:rsidRPr="009800AD">
              <w:rPr>
                <w:rFonts w:eastAsia="Calibri"/>
                <w:sz w:val="24"/>
                <w:szCs w:val="24"/>
              </w:rPr>
              <w:t>3</w:t>
            </w:r>
            <w:r w:rsidR="00053F54" w:rsidRPr="009800AD">
              <w:rPr>
                <w:rFonts w:eastAsia="Calibri"/>
                <w:sz w:val="24"/>
                <w:szCs w:val="24"/>
              </w:rPr>
              <w:t>A</w:t>
            </w:r>
            <w:r w:rsidR="001509A5" w:rsidRPr="009800AD">
              <w:rPr>
                <w:rFonts w:eastAsia="Calibri"/>
                <w:sz w:val="24"/>
                <w:szCs w:val="24"/>
              </w:rPr>
              <w:t xml:space="preserve"> (</w:t>
            </w:r>
            <w:r w:rsidR="00AC08F1">
              <w:rPr>
                <w:rFonts w:eastAsia="Calibri"/>
                <w:sz w:val="24"/>
                <w:szCs w:val="24"/>
              </w:rPr>
              <w:t>23</w:t>
            </w:r>
            <w:r w:rsidR="001509A5" w:rsidRPr="009800AD">
              <w:rPr>
                <w:rFonts w:eastAsia="Calibri"/>
                <w:sz w:val="24"/>
                <w:szCs w:val="24"/>
              </w:rPr>
              <w:t>)</w:t>
            </w:r>
          </w:p>
          <w:p w14:paraId="520B8018" w14:textId="77777777" w:rsidR="001509A5" w:rsidRPr="00053F54" w:rsidRDefault="001509A5" w:rsidP="001509A5">
            <w:pPr>
              <w:rPr>
                <w:rFonts w:eastAsia="Calibri"/>
                <w:color w:val="FF0000"/>
                <w:sz w:val="24"/>
                <w:szCs w:val="24"/>
              </w:rPr>
            </w:pPr>
          </w:p>
          <w:p w14:paraId="1E3DF6C2" w14:textId="77777777" w:rsidR="001509A5" w:rsidRDefault="00AC08F1" w:rsidP="001509A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47</w:t>
            </w:r>
            <w:r w:rsidR="001509A5" w:rsidRPr="00022C10">
              <w:rPr>
                <w:rFonts w:eastAsia="Calibri"/>
                <w:sz w:val="24"/>
                <w:szCs w:val="24"/>
              </w:rPr>
              <w:t xml:space="preserve"> dijakov</w:t>
            </w:r>
          </w:p>
          <w:p w14:paraId="4A302261" w14:textId="77777777" w:rsidR="001D56B3" w:rsidRDefault="001D56B3" w:rsidP="001509A5">
            <w:pPr>
              <w:rPr>
                <w:rFonts w:eastAsia="Calibri"/>
                <w:sz w:val="24"/>
                <w:szCs w:val="24"/>
              </w:rPr>
            </w:pPr>
          </w:p>
          <w:p w14:paraId="33A3BC08" w14:textId="77777777" w:rsidR="001509A5" w:rsidRDefault="001509A5" w:rsidP="000D77E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B713BC0" w14:textId="77777777" w:rsidR="001509A5" w:rsidRPr="002A2585" w:rsidRDefault="001509A5" w:rsidP="001509A5">
            <w:pPr>
              <w:rPr>
                <w:rFonts w:eastAsia="Calibri"/>
                <w:bCs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Odhod z Barjanske</w:t>
            </w:r>
            <w:r w:rsidRPr="002A2585">
              <w:rPr>
                <w:rFonts w:eastAsia="Calibri"/>
                <w:b/>
                <w:sz w:val="24"/>
                <w:szCs w:val="24"/>
              </w:rPr>
              <w:t>: ob 7.00</w:t>
            </w:r>
            <w:r w:rsidRPr="006F5A37">
              <w:rPr>
                <w:rFonts w:eastAsia="Calibri"/>
                <w:b/>
                <w:sz w:val="24"/>
                <w:szCs w:val="24"/>
              </w:rPr>
              <w:t xml:space="preserve"> uri</w:t>
            </w:r>
          </w:p>
          <w:p w14:paraId="320DFB1C" w14:textId="77777777" w:rsidR="001509A5" w:rsidRPr="002A2585" w:rsidRDefault="001509A5" w:rsidP="001509A5">
            <w:pPr>
              <w:rPr>
                <w:rFonts w:eastAsia="Calibri"/>
                <w:sz w:val="24"/>
                <w:szCs w:val="24"/>
                <w:u w:val="single"/>
              </w:rPr>
            </w:pPr>
            <w:r w:rsidRPr="002A2585">
              <w:rPr>
                <w:rFonts w:eastAsia="Calibri"/>
                <w:b/>
                <w:bCs/>
                <w:sz w:val="24"/>
                <w:szCs w:val="24"/>
                <w:u w:val="single"/>
              </w:rPr>
              <w:t>M SORA</w:t>
            </w:r>
            <w:r w:rsidRPr="002A2585">
              <w:rPr>
                <w:rFonts w:eastAsia="Calibri"/>
                <w:sz w:val="24"/>
                <w:szCs w:val="24"/>
                <w:u w:val="single"/>
              </w:rPr>
              <w:t xml:space="preserve"> - ob 8:00</w:t>
            </w:r>
          </w:p>
          <w:p w14:paraId="5D672A27" w14:textId="77777777" w:rsidR="001509A5" w:rsidRPr="002A2585" w:rsidRDefault="001509A5" w:rsidP="001509A5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Trg svobode 2, 4226 Žiri</w:t>
            </w:r>
          </w:p>
          <w:p w14:paraId="30B23D0A" w14:textId="14E382EF" w:rsidR="001509A5" w:rsidRPr="002A2585" w:rsidRDefault="001509A5" w:rsidP="001509A5">
            <w:pPr>
              <w:rPr>
                <w:rStyle w:val="Krepko"/>
                <w:rFonts w:eastAsia="Calibri"/>
                <w:b w:val="0"/>
                <w:bCs w:val="0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ogled ~ 2 uri</w:t>
            </w:r>
          </w:p>
          <w:p w14:paraId="40DC6720" w14:textId="77777777" w:rsidR="001509A5" w:rsidRPr="002A2585" w:rsidRDefault="001509A5" w:rsidP="001509A5">
            <w:pPr>
              <w:rPr>
                <w:rFonts w:eastAsia="Calibri"/>
                <w:sz w:val="24"/>
                <w:szCs w:val="24"/>
              </w:rPr>
            </w:pPr>
          </w:p>
          <w:p w14:paraId="626CFCD5" w14:textId="77777777" w:rsidR="001509A5" w:rsidRPr="002A2585" w:rsidRDefault="001509A5" w:rsidP="001509A5">
            <w:pPr>
              <w:rPr>
                <w:rFonts w:eastAsia="Calibri"/>
                <w:sz w:val="24"/>
                <w:szCs w:val="24"/>
                <w:u w:val="single"/>
              </w:rPr>
            </w:pPr>
            <w:r w:rsidRPr="002A2585">
              <w:rPr>
                <w:rFonts w:eastAsia="Calibri"/>
                <w:b/>
                <w:bCs/>
                <w:sz w:val="24"/>
                <w:szCs w:val="24"/>
                <w:u w:val="single"/>
              </w:rPr>
              <w:t xml:space="preserve">OKNA NAGODE – </w:t>
            </w:r>
            <w:r w:rsidRPr="002A2585">
              <w:rPr>
                <w:rFonts w:eastAsia="Calibri"/>
                <w:sz w:val="24"/>
                <w:szCs w:val="24"/>
                <w:u w:val="single"/>
              </w:rPr>
              <w:t>ob 11:00</w:t>
            </w:r>
          </w:p>
          <w:p w14:paraId="52819433" w14:textId="77777777" w:rsidR="006F5A37" w:rsidRDefault="001509A5" w:rsidP="00186B78">
            <w:pPr>
              <w:rPr>
                <w:rFonts w:eastAsia="Calibri"/>
                <w:sz w:val="24"/>
                <w:szCs w:val="24"/>
              </w:rPr>
            </w:pPr>
            <w:hyperlink r:id="rId9" w:history="1">
              <w:r w:rsidRPr="002A2585">
                <w:rPr>
                  <w:rStyle w:val="Hiperpovezava"/>
                  <w:rFonts w:eastAsia="Calibri"/>
                  <w:color w:val="auto"/>
                  <w:sz w:val="24"/>
                  <w:szCs w:val="24"/>
                </w:rPr>
                <w:t>IOC Zapolje I/3</w:t>
              </w:r>
            </w:hyperlink>
            <w:r w:rsidRPr="002A2585">
              <w:rPr>
                <w:rFonts w:eastAsia="Calibri"/>
                <w:sz w:val="24"/>
                <w:szCs w:val="24"/>
              </w:rPr>
              <w:t>, 1370 Logatec</w:t>
            </w:r>
          </w:p>
          <w:p w14:paraId="241E3F6B" w14:textId="207C1014" w:rsidR="00BD657B" w:rsidRDefault="001509A5" w:rsidP="00186B78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ogled ~ 1 uro</w:t>
            </w:r>
          </w:p>
          <w:p w14:paraId="24D0EE70" w14:textId="37213D08" w:rsidR="00186B78" w:rsidRPr="002A2585" w:rsidRDefault="00186B78" w:rsidP="00186B7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14" w:type="dxa"/>
          </w:tcPr>
          <w:p w14:paraId="7E5803EB" w14:textId="77777777" w:rsidR="007B18D9" w:rsidRPr="009800AD" w:rsidRDefault="007B18D9" w:rsidP="007B18D9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9800AD">
              <w:rPr>
                <w:rFonts w:eastAsia="Calibri"/>
                <w:bCs/>
                <w:sz w:val="24"/>
                <w:szCs w:val="24"/>
                <w:u w:val="single"/>
              </w:rPr>
              <w:t xml:space="preserve">Vodja: </w:t>
            </w:r>
            <w:r w:rsidR="00A00BB7">
              <w:rPr>
                <w:rFonts w:eastAsia="Calibri"/>
                <w:bCs/>
                <w:sz w:val="24"/>
                <w:szCs w:val="24"/>
                <w:u w:val="single"/>
              </w:rPr>
              <w:t>Sebastijan Pagon</w:t>
            </w:r>
          </w:p>
          <w:p w14:paraId="119B4848" w14:textId="77777777" w:rsidR="007B18D9" w:rsidRDefault="007B18D9" w:rsidP="001509A5">
            <w:pPr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</w:p>
          <w:p w14:paraId="0D30BA04" w14:textId="77777777" w:rsidR="001509A5" w:rsidRDefault="00A00BB7" w:rsidP="001509A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Jože Šemrov</w:t>
            </w:r>
          </w:p>
          <w:p w14:paraId="215CE659" w14:textId="77777777" w:rsidR="00555154" w:rsidRDefault="00555154" w:rsidP="001509A5">
            <w:pPr>
              <w:rPr>
                <w:rFonts w:eastAsia="Calibri"/>
                <w:sz w:val="24"/>
                <w:szCs w:val="24"/>
              </w:rPr>
            </w:pPr>
          </w:p>
          <w:p w14:paraId="03FDB555" w14:textId="77777777" w:rsidR="001509A5" w:rsidRDefault="00A00BB7" w:rsidP="00A00BB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Barbara Rupnik</w:t>
            </w:r>
          </w:p>
        </w:tc>
      </w:tr>
      <w:tr w:rsidR="001509A5" w:rsidRPr="00EF6824" w14:paraId="541B4963" w14:textId="77777777" w:rsidTr="009800AD">
        <w:trPr>
          <w:trHeight w:val="283"/>
        </w:trPr>
        <w:tc>
          <w:tcPr>
            <w:tcW w:w="1702" w:type="dxa"/>
          </w:tcPr>
          <w:p w14:paraId="242779DC" w14:textId="77777777" w:rsidR="001509A5" w:rsidRPr="009D0C3D" w:rsidRDefault="001509A5" w:rsidP="001509A5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9D0C3D">
              <w:rPr>
                <w:rFonts w:eastAsia="Calibri"/>
                <w:b/>
                <w:bCs/>
                <w:sz w:val="24"/>
                <w:szCs w:val="24"/>
              </w:rPr>
              <w:t>4</w:t>
            </w:r>
          </w:p>
          <w:p w14:paraId="197AB6BB" w14:textId="77777777" w:rsidR="001509A5" w:rsidRDefault="001509A5" w:rsidP="001509A5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13C0D431" w14:textId="77777777" w:rsidR="001509A5" w:rsidRPr="00181AA2" w:rsidRDefault="001509A5" w:rsidP="001509A5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67990E60" w14:textId="77777777" w:rsidR="001509A5" w:rsidRPr="00022C10" w:rsidRDefault="001509A5" w:rsidP="001509A5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1A (</w:t>
            </w:r>
            <w:r w:rsidR="00AC08F1">
              <w:rPr>
                <w:rFonts w:eastAsia="Calibri"/>
                <w:sz w:val="24"/>
                <w:szCs w:val="24"/>
              </w:rPr>
              <w:t>29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75C96A04" w14:textId="77777777" w:rsidR="001509A5" w:rsidRPr="00022C10" w:rsidRDefault="00AC08F1" w:rsidP="001509A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  <w:r w:rsidR="00535828">
              <w:rPr>
                <w:rFonts w:eastAsia="Calibri"/>
                <w:sz w:val="24"/>
                <w:szCs w:val="24"/>
              </w:rPr>
              <w:t>C</w:t>
            </w:r>
            <w:r w:rsidR="001509A5" w:rsidRPr="00022C10">
              <w:rPr>
                <w:rFonts w:eastAsia="Calibri"/>
                <w:sz w:val="24"/>
                <w:szCs w:val="24"/>
              </w:rPr>
              <w:t xml:space="preserve"> (</w:t>
            </w:r>
            <w:r w:rsidR="005F3478">
              <w:rPr>
                <w:rFonts w:eastAsia="Calibri"/>
                <w:sz w:val="24"/>
                <w:szCs w:val="24"/>
              </w:rPr>
              <w:t>2</w:t>
            </w:r>
            <w:r>
              <w:rPr>
                <w:rFonts w:eastAsia="Calibri"/>
                <w:sz w:val="24"/>
                <w:szCs w:val="24"/>
              </w:rPr>
              <w:t>5</w:t>
            </w:r>
            <w:r w:rsidR="001509A5" w:rsidRPr="00022C10">
              <w:rPr>
                <w:rFonts w:eastAsia="Calibri"/>
                <w:sz w:val="24"/>
                <w:szCs w:val="24"/>
              </w:rPr>
              <w:t>)</w:t>
            </w:r>
          </w:p>
          <w:p w14:paraId="4AF4FFEE" w14:textId="77777777" w:rsidR="001509A5" w:rsidRPr="00022C10" w:rsidRDefault="001509A5" w:rsidP="001509A5">
            <w:pPr>
              <w:rPr>
                <w:rFonts w:eastAsia="Calibri"/>
                <w:sz w:val="24"/>
                <w:szCs w:val="24"/>
              </w:rPr>
            </w:pPr>
          </w:p>
          <w:p w14:paraId="340B3DA1" w14:textId="77777777" w:rsidR="001509A5" w:rsidRPr="00022C10" w:rsidRDefault="001509A5" w:rsidP="001509A5">
            <w:pPr>
              <w:rPr>
                <w:rFonts w:eastAsia="Calibri"/>
                <w:sz w:val="24"/>
                <w:szCs w:val="24"/>
              </w:rPr>
            </w:pPr>
          </w:p>
          <w:p w14:paraId="2E48201B" w14:textId="77777777" w:rsidR="001509A5" w:rsidRPr="00D3186F" w:rsidRDefault="005F3478" w:rsidP="001509A5">
            <w:pPr>
              <w:rPr>
                <w:rFonts w:eastAsia="Calibri"/>
                <w:color w:val="00B05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  <w:r w:rsidR="00AC08F1">
              <w:rPr>
                <w:rFonts w:eastAsia="Calibri"/>
                <w:sz w:val="24"/>
                <w:szCs w:val="24"/>
              </w:rPr>
              <w:t>4</w:t>
            </w:r>
            <w:r w:rsidR="001509A5" w:rsidRPr="00022C10">
              <w:rPr>
                <w:rFonts w:eastAsia="Calibri"/>
                <w:sz w:val="24"/>
                <w:szCs w:val="24"/>
              </w:rPr>
              <w:t xml:space="preserve"> dijakov</w:t>
            </w:r>
          </w:p>
        </w:tc>
        <w:tc>
          <w:tcPr>
            <w:tcW w:w="5245" w:type="dxa"/>
          </w:tcPr>
          <w:p w14:paraId="200484C0" w14:textId="77777777" w:rsidR="001509A5" w:rsidRPr="002A2585" w:rsidRDefault="001509A5" w:rsidP="001509A5">
            <w:pPr>
              <w:rPr>
                <w:rFonts w:eastAsia="Calibri"/>
                <w:b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lastRenderedPageBreak/>
              <w:t>Odhod z Barjanske</w:t>
            </w:r>
            <w:r w:rsidRPr="002A2585">
              <w:rPr>
                <w:rFonts w:eastAsia="Calibri"/>
                <w:b/>
                <w:sz w:val="24"/>
                <w:szCs w:val="24"/>
              </w:rPr>
              <w:t xml:space="preserve">: ob 7.10 </w:t>
            </w:r>
            <w:r w:rsidRPr="002A2585">
              <w:rPr>
                <w:rFonts w:eastAsia="Calibri"/>
                <w:bCs/>
                <w:sz w:val="24"/>
                <w:szCs w:val="24"/>
              </w:rPr>
              <w:t>uri</w:t>
            </w:r>
          </w:p>
          <w:p w14:paraId="68658487" w14:textId="77777777" w:rsidR="001509A5" w:rsidRPr="002A2585" w:rsidRDefault="001509A5" w:rsidP="001509A5">
            <w:pPr>
              <w:rPr>
                <w:bCs/>
                <w:sz w:val="24"/>
                <w:szCs w:val="24"/>
                <w:u w:val="single"/>
              </w:rPr>
            </w:pPr>
            <w:r w:rsidRPr="002A2585">
              <w:rPr>
                <w:b/>
                <w:sz w:val="24"/>
                <w:szCs w:val="24"/>
                <w:u w:val="single"/>
              </w:rPr>
              <w:t xml:space="preserve">MIZARSTVO MAKOVEC d.o.o., - </w:t>
            </w:r>
            <w:r w:rsidRPr="002A2585">
              <w:rPr>
                <w:bCs/>
                <w:sz w:val="24"/>
                <w:szCs w:val="24"/>
                <w:u w:val="single"/>
              </w:rPr>
              <w:t>ob 8:40</w:t>
            </w:r>
          </w:p>
          <w:p w14:paraId="199A1386" w14:textId="77777777" w:rsidR="001509A5" w:rsidRPr="002A2585" w:rsidRDefault="001509A5" w:rsidP="001509A5">
            <w:pPr>
              <w:rPr>
                <w:sz w:val="24"/>
                <w:szCs w:val="24"/>
                <w:shd w:val="clear" w:color="auto" w:fill="FFFFFF"/>
              </w:rPr>
            </w:pPr>
            <w:r w:rsidRPr="002A2585">
              <w:rPr>
                <w:sz w:val="24"/>
                <w:szCs w:val="24"/>
                <w:shd w:val="clear" w:color="auto" w:fill="FFFFFF"/>
              </w:rPr>
              <w:t>Komen 36, 6223 Komen</w:t>
            </w:r>
          </w:p>
          <w:p w14:paraId="6B1FF39A" w14:textId="5057C3E3" w:rsidR="001509A5" w:rsidRPr="002A2585" w:rsidRDefault="001509A5" w:rsidP="001509A5">
            <w:pPr>
              <w:rPr>
                <w:sz w:val="24"/>
                <w:szCs w:val="24"/>
                <w:shd w:val="clear" w:color="auto" w:fill="FFFFFF"/>
              </w:rPr>
            </w:pPr>
            <w:r w:rsidRPr="002A2585">
              <w:rPr>
                <w:rFonts w:eastAsia="Calibri"/>
                <w:sz w:val="24"/>
                <w:szCs w:val="24"/>
              </w:rPr>
              <w:t>ogled  ~ 1,5 ure</w:t>
            </w:r>
          </w:p>
          <w:p w14:paraId="43D14305" w14:textId="4E994B9A" w:rsidR="001509A5" w:rsidRPr="002A2585" w:rsidRDefault="001509A5" w:rsidP="001509A5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2A2585">
              <w:rPr>
                <w:rFonts w:eastAsia="Calibri"/>
                <w:b/>
                <w:sz w:val="24"/>
                <w:szCs w:val="24"/>
                <w:u w:val="single"/>
              </w:rPr>
              <w:lastRenderedPageBreak/>
              <w:t xml:space="preserve">BOTANIČNI VRT SEŽANA – </w:t>
            </w:r>
            <w:r w:rsidRPr="002A2585">
              <w:rPr>
                <w:rFonts w:eastAsia="Calibri"/>
                <w:bCs/>
                <w:sz w:val="24"/>
                <w:szCs w:val="24"/>
                <w:u w:val="single"/>
              </w:rPr>
              <w:t>ob 10</w:t>
            </w:r>
            <w:r w:rsidR="006F5A37">
              <w:rPr>
                <w:rFonts w:eastAsia="Calibri"/>
                <w:bCs/>
                <w:sz w:val="24"/>
                <w:szCs w:val="24"/>
                <w:u w:val="single"/>
              </w:rPr>
              <w:t>.</w:t>
            </w:r>
            <w:r w:rsidRPr="002A2585">
              <w:rPr>
                <w:rFonts w:eastAsia="Calibri"/>
                <w:bCs/>
                <w:sz w:val="24"/>
                <w:szCs w:val="24"/>
                <w:u w:val="single"/>
              </w:rPr>
              <w:t>40</w:t>
            </w:r>
            <w:r w:rsidR="006F5A37">
              <w:rPr>
                <w:rFonts w:eastAsia="Calibri"/>
                <w:bCs/>
                <w:sz w:val="24"/>
                <w:szCs w:val="24"/>
                <w:u w:val="single"/>
              </w:rPr>
              <w:t xml:space="preserve"> uri</w:t>
            </w:r>
          </w:p>
          <w:p w14:paraId="4E04FC32" w14:textId="77777777" w:rsidR="001509A5" w:rsidRPr="002A2585" w:rsidRDefault="001509A5" w:rsidP="001509A5">
            <w:pPr>
              <w:rPr>
                <w:sz w:val="24"/>
                <w:szCs w:val="24"/>
                <w:shd w:val="clear" w:color="auto" w:fill="FFFFFF"/>
              </w:rPr>
            </w:pPr>
            <w:r w:rsidRPr="002A2585">
              <w:rPr>
                <w:sz w:val="24"/>
                <w:szCs w:val="24"/>
                <w:shd w:val="clear" w:color="auto" w:fill="FFFFFF"/>
              </w:rPr>
              <w:t>KSP d. d. SEŽANA</w:t>
            </w:r>
          </w:p>
          <w:p w14:paraId="304BDACA" w14:textId="77777777" w:rsidR="001509A5" w:rsidRPr="002A2585" w:rsidRDefault="001509A5" w:rsidP="001509A5">
            <w:pPr>
              <w:rPr>
                <w:sz w:val="24"/>
                <w:szCs w:val="24"/>
                <w:shd w:val="clear" w:color="auto" w:fill="FFFFFF"/>
              </w:rPr>
            </w:pPr>
            <w:r w:rsidRPr="002A2585">
              <w:rPr>
                <w:sz w:val="24"/>
                <w:szCs w:val="24"/>
                <w:shd w:val="clear" w:color="auto" w:fill="FFFFFF"/>
              </w:rPr>
              <w:t xml:space="preserve">Botanični vrt Sežana ob vili </w:t>
            </w:r>
            <w:proofErr w:type="spellStart"/>
            <w:r w:rsidRPr="002A2585">
              <w:rPr>
                <w:sz w:val="24"/>
                <w:szCs w:val="24"/>
                <w:shd w:val="clear" w:color="auto" w:fill="FFFFFF"/>
              </w:rPr>
              <w:t>Mirasasso</w:t>
            </w:r>
            <w:proofErr w:type="spellEnd"/>
          </w:p>
          <w:p w14:paraId="69153BF1" w14:textId="77777777" w:rsidR="001509A5" w:rsidRPr="002A2585" w:rsidRDefault="001509A5" w:rsidP="001509A5">
            <w:pPr>
              <w:rPr>
                <w:sz w:val="24"/>
                <w:szCs w:val="24"/>
                <w:shd w:val="clear" w:color="auto" w:fill="FFFFFF"/>
              </w:rPr>
            </w:pPr>
            <w:r w:rsidRPr="002A2585">
              <w:rPr>
                <w:sz w:val="24"/>
                <w:szCs w:val="24"/>
                <w:shd w:val="clear" w:color="auto" w:fill="FFFFFF"/>
              </w:rPr>
              <w:t>Partizanska cesta 2, 6210 Sežana</w:t>
            </w:r>
          </w:p>
          <w:p w14:paraId="4E5F5295" w14:textId="77777777" w:rsidR="00186B78" w:rsidRDefault="001509A5" w:rsidP="00592694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 xml:space="preserve">Vstopnina: </w:t>
            </w:r>
            <w:r w:rsidRPr="002A2585">
              <w:rPr>
                <w:rFonts w:eastAsia="Calibri"/>
                <w:b/>
                <w:sz w:val="24"/>
                <w:szCs w:val="24"/>
              </w:rPr>
              <w:t>4 €</w:t>
            </w:r>
            <w:r w:rsidR="008338B5" w:rsidRPr="002A2585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8338B5" w:rsidRPr="002A2585">
              <w:rPr>
                <w:rFonts w:eastAsia="Calibri"/>
                <w:sz w:val="24"/>
                <w:szCs w:val="24"/>
              </w:rPr>
              <w:t>(dijaki plačajo sami)</w:t>
            </w:r>
          </w:p>
          <w:p w14:paraId="1853131C" w14:textId="70641C26" w:rsidR="006F5A37" w:rsidRPr="002A2585" w:rsidRDefault="006F5A37" w:rsidP="0059269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14" w:type="dxa"/>
          </w:tcPr>
          <w:p w14:paraId="4610E36D" w14:textId="77777777" w:rsidR="0017569B" w:rsidRDefault="0017569B" w:rsidP="001509A5">
            <w:pPr>
              <w:rPr>
                <w:rFonts w:eastAsia="Calibri"/>
                <w:sz w:val="24"/>
                <w:szCs w:val="24"/>
                <w:u w:val="single"/>
              </w:rPr>
            </w:pPr>
          </w:p>
          <w:p w14:paraId="10F1A6AA" w14:textId="77777777" w:rsidR="002A2585" w:rsidRDefault="002A2585" w:rsidP="001509A5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>
              <w:rPr>
                <w:rFonts w:eastAsia="Calibri"/>
                <w:bCs/>
                <w:sz w:val="24"/>
                <w:szCs w:val="24"/>
                <w:u w:val="single"/>
              </w:rPr>
              <w:t xml:space="preserve">Franci Novak </w:t>
            </w:r>
          </w:p>
          <w:p w14:paraId="219387F9" w14:textId="77777777" w:rsidR="00555154" w:rsidRDefault="00555154" w:rsidP="001509A5">
            <w:pPr>
              <w:rPr>
                <w:rFonts w:eastAsia="Calibri"/>
                <w:bCs/>
                <w:sz w:val="24"/>
                <w:szCs w:val="24"/>
              </w:rPr>
            </w:pPr>
          </w:p>
          <w:p w14:paraId="33D4287C" w14:textId="77777777" w:rsidR="007E6ED5" w:rsidRDefault="00A00BB7" w:rsidP="001509A5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Jože Planinšič</w:t>
            </w:r>
          </w:p>
          <w:p w14:paraId="6D21EC65" w14:textId="77777777" w:rsidR="00A008C9" w:rsidRDefault="00A008C9" w:rsidP="001509A5">
            <w:pPr>
              <w:rPr>
                <w:rFonts w:eastAsia="Calibri"/>
                <w:bCs/>
                <w:sz w:val="24"/>
                <w:szCs w:val="24"/>
              </w:rPr>
            </w:pPr>
          </w:p>
          <w:p w14:paraId="4976C63E" w14:textId="77777777" w:rsidR="002A2585" w:rsidRPr="009222F6" w:rsidRDefault="00A00BB7" w:rsidP="001509A5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Špela Grum</w:t>
            </w:r>
          </w:p>
          <w:p w14:paraId="6CA0138F" w14:textId="77777777" w:rsidR="001509A5" w:rsidRDefault="001509A5" w:rsidP="001509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D238B" w:rsidRPr="00EF6824" w14:paraId="329EA098" w14:textId="77777777" w:rsidTr="009800AD">
        <w:trPr>
          <w:trHeight w:val="283"/>
        </w:trPr>
        <w:tc>
          <w:tcPr>
            <w:tcW w:w="1702" w:type="dxa"/>
          </w:tcPr>
          <w:p w14:paraId="35DB3F4B" w14:textId="77777777" w:rsidR="007D238B" w:rsidRPr="009F248B" w:rsidRDefault="007D238B" w:rsidP="007D238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lastRenderedPageBreak/>
              <w:t>5</w:t>
            </w:r>
          </w:p>
          <w:p w14:paraId="37180267" w14:textId="77777777" w:rsidR="007D238B" w:rsidRPr="000668FD" w:rsidRDefault="007D238B" w:rsidP="007D238B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2F21014F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2A (2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203C1003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2B</w:t>
            </w:r>
            <w:r w:rsidRPr="00022C10">
              <w:rPr>
                <w:rFonts w:eastAsia="Calibri"/>
                <w:sz w:val="24"/>
                <w:szCs w:val="24"/>
              </w:rPr>
              <w:t xml:space="preserve"> (2</w:t>
            </w:r>
            <w:r>
              <w:rPr>
                <w:rFonts w:eastAsia="Calibri"/>
                <w:sz w:val="24"/>
                <w:szCs w:val="24"/>
              </w:rPr>
              <w:t>6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3B3F148A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7E03B69D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6F81A5FC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5BC9A59D" w14:textId="77777777" w:rsidR="007D238B" w:rsidRPr="009D0C3D" w:rsidRDefault="007D238B" w:rsidP="007D238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47</w:t>
            </w:r>
            <w:r w:rsidRPr="00022C10">
              <w:rPr>
                <w:rFonts w:eastAsia="Calibri"/>
                <w:sz w:val="24"/>
                <w:szCs w:val="24"/>
              </w:rPr>
              <w:t xml:space="preserve"> dijakov</w:t>
            </w:r>
          </w:p>
        </w:tc>
        <w:tc>
          <w:tcPr>
            <w:tcW w:w="5245" w:type="dxa"/>
          </w:tcPr>
          <w:p w14:paraId="61E3559E" w14:textId="77777777" w:rsidR="007D238B" w:rsidRPr="002A2585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Odhod z Barjanske</w:t>
            </w:r>
            <w:r w:rsidRPr="002A2585">
              <w:rPr>
                <w:rFonts w:eastAsia="Calibri"/>
                <w:b/>
                <w:sz w:val="24"/>
                <w:szCs w:val="24"/>
              </w:rPr>
              <w:t>: ob 7.</w:t>
            </w:r>
            <w:r>
              <w:rPr>
                <w:rFonts w:eastAsia="Calibri"/>
                <w:b/>
                <w:sz w:val="24"/>
                <w:szCs w:val="24"/>
              </w:rPr>
              <w:t>3</w:t>
            </w:r>
            <w:r w:rsidRPr="002A2585">
              <w:rPr>
                <w:rFonts w:eastAsia="Calibri"/>
                <w:b/>
                <w:sz w:val="24"/>
                <w:szCs w:val="24"/>
              </w:rPr>
              <w:t xml:space="preserve">0 </w:t>
            </w:r>
            <w:r w:rsidRPr="006F5A37">
              <w:rPr>
                <w:rFonts w:eastAsia="Calibri"/>
                <w:b/>
                <w:sz w:val="24"/>
                <w:szCs w:val="24"/>
              </w:rPr>
              <w:t>uri</w:t>
            </w:r>
          </w:p>
          <w:p w14:paraId="69588994" w14:textId="77777777" w:rsidR="007D238B" w:rsidRPr="00C00E3A" w:rsidRDefault="007D238B" w:rsidP="007D238B">
            <w:pPr>
              <w:pStyle w:val="Naslov1"/>
              <w:jc w:val="left"/>
              <w:rPr>
                <w:rFonts w:eastAsia="Calibri"/>
                <w:szCs w:val="24"/>
                <w:u w:val="single"/>
              </w:rPr>
            </w:pPr>
            <w:r>
              <w:rPr>
                <w:rFonts w:eastAsia="Calibri"/>
                <w:b/>
                <w:bCs/>
                <w:szCs w:val="24"/>
                <w:u w:val="single"/>
              </w:rPr>
              <w:t xml:space="preserve">Mizarstvo Florjančič d.o.o, </w:t>
            </w:r>
            <w:r w:rsidRPr="00C00E3A">
              <w:rPr>
                <w:rFonts w:eastAsia="Calibri"/>
                <w:szCs w:val="24"/>
                <w:u w:val="single"/>
              </w:rPr>
              <w:t>ob 8.40 uri</w:t>
            </w:r>
          </w:p>
          <w:p w14:paraId="04A2E449" w14:textId="77777777" w:rsidR="007D238B" w:rsidRPr="006E1939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6E1939">
              <w:rPr>
                <w:rFonts w:eastAsia="Calibri"/>
                <w:sz w:val="24"/>
                <w:szCs w:val="24"/>
              </w:rPr>
              <w:t>Na žago 6, 8351, Straža pri Novem mestu</w:t>
            </w:r>
          </w:p>
          <w:p w14:paraId="781C7F1C" w14:textId="77777777" w:rsidR="007D238B" w:rsidRPr="006E1939" w:rsidRDefault="007D238B" w:rsidP="007D238B">
            <w:pPr>
              <w:pStyle w:val="Naslov1"/>
              <w:jc w:val="left"/>
              <w:rPr>
                <w:rFonts w:eastAsia="Calibri"/>
                <w:szCs w:val="24"/>
              </w:rPr>
            </w:pPr>
            <w:r w:rsidRPr="006E1939">
              <w:rPr>
                <w:rFonts w:eastAsia="Calibri"/>
                <w:szCs w:val="24"/>
              </w:rPr>
              <w:t>ogled~1 uro</w:t>
            </w:r>
          </w:p>
          <w:p w14:paraId="172852C8" w14:textId="77777777" w:rsidR="00C00E3A" w:rsidRPr="006E1939" w:rsidRDefault="00C00E3A" w:rsidP="007D238B">
            <w:pPr>
              <w:rPr>
                <w:bCs/>
                <w:sz w:val="24"/>
                <w:szCs w:val="24"/>
              </w:rPr>
            </w:pPr>
          </w:p>
          <w:p w14:paraId="00FC6ECB" w14:textId="77777777" w:rsidR="00C00E3A" w:rsidRDefault="00C00E3A" w:rsidP="00C00E3A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BRAVIA MOBIL </w:t>
            </w:r>
            <w:proofErr w:type="spellStart"/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d.o.o</w:t>
            </w:r>
            <w:proofErr w:type="spellEnd"/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C00E3A">
              <w:rPr>
                <w:bCs/>
                <w:color w:val="000000"/>
                <w:sz w:val="24"/>
                <w:szCs w:val="24"/>
                <w:shd w:val="clear" w:color="auto" w:fill="FFFFFF"/>
              </w:rPr>
              <w:t>ob 10:00</w:t>
            </w:r>
          </w:p>
          <w:p w14:paraId="6F3314B2" w14:textId="7D2C5664" w:rsidR="00C00E3A" w:rsidRDefault="00221CAE" w:rsidP="00C00E3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Zalog 21, 5000 Novo mesto</w:t>
            </w:r>
          </w:p>
          <w:p w14:paraId="4A357202" w14:textId="77777777" w:rsidR="00A07A69" w:rsidRDefault="00C00E3A" w:rsidP="00C00E3A">
            <w:pPr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Prihod ob ~10. 00. uri</w:t>
            </w:r>
          </w:p>
          <w:p w14:paraId="7F63883F" w14:textId="77777777" w:rsidR="00A07A69" w:rsidRDefault="00A07A69" w:rsidP="007D238B">
            <w:pPr>
              <w:rPr>
                <w:b/>
                <w:sz w:val="24"/>
                <w:szCs w:val="24"/>
              </w:rPr>
            </w:pPr>
          </w:p>
          <w:p w14:paraId="286ECAB4" w14:textId="77777777" w:rsidR="00A07A69" w:rsidRPr="00C00E3A" w:rsidRDefault="00C00E3A" w:rsidP="007D238B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Mizarstvo Miklič Bojan </w:t>
            </w:r>
            <w:proofErr w:type="spellStart"/>
            <w:r>
              <w:rPr>
                <w:b/>
                <w:sz w:val="24"/>
                <w:szCs w:val="24"/>
              </w:rPr>
              <w:t>s.p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r w:rsidRPr="00C00E3A">
              <w:rPr>
                <w:bCs/>
                <w:sz w:val="24"/>
                <w:szCs w:val="24"/>
              </w:rPr>
              <w:t>ob 11:30</w:t>
            </w:r>
          </w:p>
          <w:p w14:paraId="3D6331EF" w14:textId="77777777" w:rsidR="00C00E3A" w:rsidRDefault="00C00E3A" w:rsidP="007D238B">
            <w:pPr>
              <w:rPr>
                <w:bCs/>
                <w:sz w:val="24"/>
                <w:szCs w:val="24"/>
              </w:rPr>
            </w:pPr>
            <w:r w:rsidRPr="00C00E3A">
              <w:rPr>
                <w:bCs/>
                <w:sz w:val="24"/>
                <w:szCs w:val="24"/>
              </w:rPr>
              <w:t>Trg 31</w:t>
            </w:r>
            <w:r>
              <w:rPr>
                <w:bCs/>
                <w:sz w:val="24"/>
                <w:szCs w:val="24"/>
              </w:rPr>
              <w:t>,</w:t>
            </w:r>
            <w:r w:rsidRPr="00C00E3A">
              <w:rPr>
                <w:bCs/>
                <w:sz w:val="24"/>
                <w:szCs w:val="24"/>
              </w:rPr>
              <w:t xml:space="preserve"> Mirna Peč</w:t>
            </w:r>
          </w:p>
          <w:p w14:paraId="44D210BE" w14:textId="0CB5B104" w:rsidR="00BA747F" w:rsidRPr="002A2585" w:rsidRDefault="00BA747F" w:rsidP="0059269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14" w:type="dxa"/>
          </w:tcPr>
          <w:p w14:paraId="49D92436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9222F6">
              <w:rPr>
                <w:rFonts w:eastAsia="Calibri"/>
                <w:bCs/>
                <w:sz w:val="24"/>
                <w:szCs w:val="24"/>
                <w:u w:val="single"/>
              </w:rPr>
              <w:t xml:space="preserve">Vodja: </w:t>
            </w:r>
            <w:r w:rsidR="00020B0D">
              <w:rPr>
                <w:rFonts w:eastAsia="Calibri"/>
                <w:bCs/>
                <w:sz w:val="24"/>
                <w:szCs w:val="24"/>
                <w:u w:val="single"/>
              </w:rPr>
              <w:t>Simon Avbreht</w:t>
            </w:r>
          </w:p>
          <w:p w14:paraId="2A4F07A1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34E4876D" w14:textId="4FE6E77C" w:rsidR="007D238B" w:rsidRDefault="00221CAE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Manuela Polanc</w:t>
            </w:r>
          </w:p>
          <w:p w14:paraId="593AF34B" w14:textId="77777777" w:rsidR="00221CAE" w:rsidRDefault="00221CAE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2E5104CD" w14:textId="6F1F49D1" w:rsidR="00221CAE" w:rsidRDefault="00221CAE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Lane Vukadinović</w:t>
            </w:r>
          </w:p>
          <w:p w14:paraId="3E2C3591" w14:textId="77777777" w:rsidR="007D238B" w:rsidRPr="009222F6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  <w:p w14:paraId="17623BEC" w14:textId="77777777" w:rsidR="00020B0D" w:rsidRDefault="00020B0D" w:rsidP="007D238B">
            <w:pPr>
              <w:rPr>
                <w:rFonts w:eastAsia="Calibri"/>
                <w:sz w:val="24"/>
                <w:szCs w:val="24"/>
              </w:rPr>
            </w:pPr>
          </w:p>
          <w:p w14:paraId="2EA1829C" w14:textId="77777777" w:rsidR="007D238B" w:rsidRPr="00764A14" w:rsidRDefault="00020B0D" w:rsidP="007D238B">
            <w:pPr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>
              <w:rPr>
                <w:rFonts w:eastAsia="Calibri"/>
                <w:sz w:val="24"/>
                <w:szCs w:val="24"/>
              </w:rPr>
              <w:t>Urban Kompolšek</w:t>
            </w:r>
          </w:p>
          <w:p w14:paraId="051C6528" w14:textId="77777777" w:rsidR="007D238B" w:rsidRDefault="007D238B" w:rsidP="007D238B">
            <w:pPr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</w:p>
          <w:p w14:paraId="2D6151C6" w14:textId="77777777" w:rsidR="007D238B" w:rsidRDefault="007D238B" w:rsidP="007D238B">
            <w:pPr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</w:p>
          <w:p w14:paraId="098AF326" w14:textId="77777777" w:rsidR="007D238B" w:rsidRDefault="007D238B" w:rsidP="007D238B">
            <w:pPr>
              <w:rPr>
                <w:rFonts w:eastAsia="Calibri"/>
                <w:sz w:val="24"/>
                <w:szCs w:val="24"/>
                <w:u w:val="single"/>
              </w:rPr>
            </w:pPr>
          </w:p>
        </w:tc>
      </w:tr>
      <w:tr w:rsidR="007D238B" w:rsidRPr="00A300F7" w14:paraId="36D10997" w14:textId="77777777" w:rsidTr="009800AD">
        <w:trPr>
          <w:trHeight w:val="28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AC02" w14:textId="77777777" w:rsidR="007D238B" w:rsidRPr="009D0C3D" w:rsidRDefault="007D238B" w:rsidP="007D238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6</w:t>
            </w:r>
          </w:p>
          <w:p w14:paraId="786A7275" w14:textId="77777777" w:rsidR="007D238B" w:rsidRPr="00B248BF" w:rsidRDefault="007D238B" w:rsidP="007D238B">
            <w:pPr>
              <w:rPr>
                <w:rFonts w:eastAsia="Calibri"/>
                <w:color w:val="00B050"/>
                <w:sz w:val="24"/>
                <w:szCs w:val="24"/>
              </w:rPr>
            </w:pPr>
          </w:p>
          <w:p w14:paraId="26B5F960" w14:textId="77777777" w:rsidR="007D238B" w:rsidRDefault="007D238B" w:rsidP="007D238B">
            <w:pPr>
              <w:jc w:val="center"/>
              <w:rPr>
                <w:rFonts w:eastAsia="Calibri"/>
                <w:bCs/>
                <w:color w:val="FF0000"/>
                <w:sz w:val="24"/>
                <w:szCs w:val="24"/>
              </w:rPr>
            </w:pPr>
          </w:p>
          <w:p w14:paraId="2E2CAFEB" w14:textId="77777777" w:rsidR="007D238B" w:rsidRDefault="007D238B" w:rsidP="007D238B">
            <w:pPr>
              <w:jc w:val="center"/>
              <w:rPr>
                <w:rFonts w:eastAsia="Calibri"/>
                <w:bCs/>
                <w:color w:val="FF0000"/>
                <w:sz w:val="24"/>
                <w:szCs w:val="24"/>
              </w:rPr>
            </w:pPr>
          </w:p>
          <w:p w14:paraId="03658E43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1K (2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6A0F432E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1L (</w:t>
            </w:r>
            <w:r>
              <w:rPr>
                <w:rFonts w:eastAsia="Calibri"/>
                <w:sz w:val="24"/>
                <w:szCs w:val="24"/>
              </w:rPr>
              <w:t>19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6691274E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699DD53E" w14:textId="77777777" w:rsidR="007D238B" w:rsidRPr="00A300F7" w:rsidRDefault="007D238B" w:rsidP="007D238B">
            <w:pPr>
              <w:rPr>
                <w:rFonts w:eastAsia="Calibri"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40</w:t>
            </w:r>
            <w:r w:rsidRPr="00022C10">
              <w:rPr>
                <w:rFonts w:eastAsia="Calibri"/>
                <w:sz w:val="24"/>
                <w:szCs w:val="24"/>
              </w:rPr>
              <w:t xml:space="preserve"> dijakov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99AA" w14:textId="77777777" w:rsidR="007D238B" w:rsidRPr="00926C9D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  <w:r w:rsidRPr="00926C9D">
              <w:rPr>
                <w:rFonts w:eastAsia="Calibri"/>
                <w:sz w:val="24"/>
                <w:szCs w:val="24"/>
              </w:rPr>
              <w:t>Odhod z Barjanske</w:t>
            </w:r>
            <w:r w:rsidRPr="00926C9D">
              <w:rPr>
                <w:rFonts w:eastAsia="Calibri"/>
                <w:b/>
                <w:sz w:val="24"/>
                <w:szCs w:val="24"/>
              </w:rPr>
              <w:t xml:space="preserve">: ob 7.35 </w:t>
            </w:r>
            <w:r w:rsidRPr="006F5A37">
              <w:rPr>
                <w:rFonts w:eastAsia="Calibri"/>
                <w:b/>
                <w:sz w:val="24"/>
                <w:szCs w:val="24"/>
              </w:rPr>
              <w:t>uri</w:t>
            </w:r>
          </w:p>
          <w:p w14:paraId="1CB60F6A" w14:textId="77777777" w:rsidR="007D238B" w:rsidRPr="008A443E" w:rsidRDefault="007D238B" w:rsidP="007D238B">
            <w:pPr>
              <w:pStyle w:val="xmsonormal"/>
              <w:shd w:val="clear" w:color="auto" w:fill="FFFFFF"/>
              <w:spacing w:before="0" w:beforeAutospacing="0" w:after="0" w:afterAutospacing="0"/>
              <w:rPr>
                <w:color w:val="212121"/>
                <w:u w:val="single"/>
              </w:rPr>
            </w:pPr>
            <w:r>
              <w:rPr>
                <w:b/>
                <w:bCs/>
                <w:color w:val="212121"/>
                <w:u w:val="single"/>
              </w:rPr>
              <w:t xml:space="preserve">MEGATRG d.o.o – </w:t>
            </w:r>
            <w:r w:rsidRPr="008A443E">
              <w:rPr>
                <w:color w:val="212121"/>
                <w:u w:val="single"/>
              </w:rPr>
              <w:t>ob 8:30 do 9:30</w:t>
            </w:r>
          </w:p>
          <w:p w14:paraId="0F7A0444" w14:textId="430989B9" w:rsidR="007D238B" w:rsidRPr="00EA3B1E" w:rsidRDefault="007D238B" w:rsidP="007D238B">
            <w:pPr>
              <w:rPr>
                <w:rStyle w:val="Hiperpovezava"/>
                <w:color w:val="auto"/>
                <w:sz w:val="24"/>
                <w:szCs w:val="24"/>
                <w:u w:val="none"/>
              </w:rPr>
            </w:pPr>
            <w:r w:rsidRPr="00EA3B1E">
              <w:rPr>
                <w:rStyle w:val="Hiperpovezava"/>
                <w:color w:val="auto"/>
                <w:sz w:val="24"/>
                <w:szCs w:val="24"/>
                <w:u w:val="none"/>
              </w:rPr>
              <w:t>Jeze 15/d</w:t>
            </w:r>
            <w:r w:rsidR="00592694">
              <w:rPr>
                <w:rStyle w:val="Hiperpovezava"/>
                <w:color w:val="auto"/>
                <w:sz w:val="24"/>
                <w:szCs w:val="24"/>
                <w:u w:val="none"/>
              </w:rPr>
              <w:t xml:space="preserve">, </w:t>
            </w:r>
            <w:r w:rsidRPr="00EA3B1E">
              <w:rPr>
                <w:rStyle w:val="Hiperpovezava"/>
                <w:color w:val="auto"/>
                <w:sz w:val="24"/>
                <w:szCs w:val="24"/>
                <w:u w:val="none"/>
              </w:rPr>
              <w:t>1275 Šmartno pri Litiji</w:t>
            </w:r>
          </w:p>
          <w:p w14:paraId="5702655D" w14:textId="77777777" w:rsidR="007D238B" w:rsidRDefault="007D238B" w:rsidP="007D238B">
            <w:pPr>
              <w:rPr>
                <w:rFonts w:eastAsia="Calibri"/>
                <w:b/>
                <w:sz w:val="24"/>
                <w:szCs w:val="24"/>
              </w:rPr>
            </w:pPr>
          </w:p>
          <w:p w14:paraId="11F797A0" w14:textId="77777777" w:rsidR="007D238B" w:rsidRPr="00B24E1E" w:rsidRDefault="007D238B" w:rsidP="007D238B">
            <w:pPr>
              <w:rPr>
                <w:rFonts w:eastAsia="Calibri"/>
                <w:b/>
                <w:sz w:val="24"/>
                <w:szCs w:val="24"/>
                <w:u w:val="single"/>
              </w:rPr>
            </w:pPr>
            <w:r>
              <w:rPr>
                <w:rFonts w:eastAsia="Calibri"/>
                <w:b/>
                <w:sz w:val="24"/>
                <w:szCs w:val="24"/>
                <w:u w:val="single"/>
              </w:rPr>
              <w:t xml:space="preserve">Mizarstvo Otmar </w:t>
            </w:r>
            <w:proofErr w:type="spellStart"/>
            <w:r>
              <w:rPr>
                <w:rFonts w:eastAsia="Calibri"/>
                <w:b/>
                <w:sz w:val="24"/>
                <w:szCs w:val="24"/>
                <w:u w:val="single"/>
              </w:rPr>
              <w:t>s.p</w:t>
            </w:r>
            <w:proofErr w:type="spellEnd"/>
            <w:r>
              <w:rPr>
                <w:rFonts w:eastAsia="Calibri"/>
                <w:b/>
                <w:sz w:val="24"/>
                <w:szCs w:val="24"/>
                <w:u w:val="single"/>
              </w:rPr>
              <w:t>.</w:t>
            </w:r>
            <w:r w:rsidRPr="00B24E1E">
              <w:rPr>
                <w:rFonts w:eastAsia="Calibri"/>
                <w:b/>
                <w:sz w:val="24"/>
                <w:szCs w:val="24"/>
                <w:u w:val="single"/>
              </w:rPr>
              <w:t xml:space="preserve"> </w:t>
            </w:r>
            <w:r w:rsidRPr="003937F0">
              <w:rPr>
                <w:rFonts w:eastAsia="Calibri"/>
                <w:bCs/>
                <w:sz w:val="24"/>
                <w:szCs w:val="24"/>
                <w:u w:val="single"/>
              </w:rPr>
              <w:t>– ob 10</w:t>
            </w:r>
            <w:r>
              <w:rPr>
                <w:rFonts w:eastAsia="Calibri"/>
                <w:bCs/>
                <w:sz w:val="24"/>
                <w:szCs w:val="24"/>
                <w:u w:val="single"/>
              </w:rPr>
              <w:t>:00</w:t>
            </w:r>
            <w:r w:rsidRPr="003937F0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  <w:u w:val="single"/>
              </w:rPr>
              <w:t>do 11:00</w:t>
            </w:r>
          </w:p>
          <w:p w14:paraId="62808BBF" w14:textId="77777777" w:rsidR="007D238B" w:rsidRDefault="007D238B" w:rsidP="007D238B">
            <w:pPr>
              <w:rPr>
                <w:sz w:val="24"/>
                <w:szCs w:val="24"/>
              </w:rPr>
            </w:pPr>
            <w:r w:rsidRPr="00A00BB7">
              <w:rPr>
                <w:sz w:val="24"/>
                <w:szCs w:val="24"/>
              </w:rPr>
              <w:t>Mamolj 8a, 1257 Polšnik</w:t>
            </w:r>
          </w:p>
          <w:p w14:paraId="06DB5F34" w14:textId="31549A14" w:rsidR="00186B78" w:rsidRPr="00EF50C5" w:rsidRDefault="00186B78" w:rsidP="00592694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FFCB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9222F6">
              <w:rPr>
                <w:rFonts w:eastAsia="Calibri"/>
                <w:bCs/>
                <w:sz w:val="24"/>
                <w:szCs w:val="24"/>
                <w:u w:val="single"/>
              </w:rPr>
              <w:t xml:space="preserve">Vodja: </w:t>
            </w:r>
            <w:r>
              <w:rPr>
                <w:rFonts w:eastAsia="Calibri"/>
                <w:bCs/>
                <w:sz w:val="24"/>
                <w:szCs w:val="24"/>
                <w:u w:val="single"/>
              </w:rPr>
              <w:t>Marko Podmen</w:t>
            </w:r>
            <w:r w:rsidR="00A008C9">
              <w:rPr>
                <w:rFonts w:eastAsia="Calibri"/>
                <w:bCs/>
                <w:sz w:val="24"/>
                <w:szCs w:val="24"/>
                <w:u w:val="single"/>
              </w:rPr>
              <w:t>i</w:t>
            </w:r>
            <w:r>
              <w:rPr>
                <w:rFonts w:eastAsia="Calibri"/>
                <w:bCs/>
                <w:sz w:val="24"/>
                <w:szCs w:val="24"/>
                <w:u w:val="single"/>
              </w:rPr>
              <w:t>k</w:t>
            </w:r>
          </w:p>
          <w:p w14:paraId="3464E78A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1E1355FA" w14:textId="77777777" w:rsidR="007D238B" w:rsidRPr="00555154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Barbara Terpin</w:t>
            </w:r>
          </w:p>
          <w:p w14:paraId="66D61E2D" w14:textId="77777777" w:rsidR="007D238B" w:rsidRPr="009222F6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  <w:p w14:paraId="3F5093B1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Tadej Krivic</w:t>
            </w:r>
          </w:p>
          <w:p w14:paraId="113EC3FF" w14:textId="77777777" w:rsidR="00020B0D" w:rsidRDefault="00020B0D" w:rsidP="007D238B">
            <w:pPr>
              <w:rPr>
                <w:rFonts w:eastAsia="Calibri"/>
                <w:sz w:val="24"/>
                <w:szCs w:val="24"/>
              </w:rPr>
            </w:pPr>
          </w:p>
          <w:p w14:paraId="002216CB" w14:textId="15A7D0E1" w:rsidR="007D238B" w:rsidRPr="006F5A37" w:rsidRDefault="00020B0D" w:rsidP="007D238B">
            <w:pPr>
              <w:rPr>
                <w:rFonts w:eastAsia="Calibri"/>
                <w:color w:val="FF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Gregor Kranjec</w:t>
            </w:r>
          </w:p>
        </w:tc>
      </w:tr>
      <w:tr w:rsidR="007D238B" w:rsidRPr="00EF6824" w14:paraId="1780A944" w14:textId="77777777" w:rsidTr="009800AD">
        <w:trPr>
          <w:trHeight w:val="283"/>
        </w:trPr>
        <w:tc>
          <w:tcPr>
            <w:tcW w:w="1702" w:type="dxa"/>
          </w:tcPr>
          <w:p w14:paraId="0C69C744" w14:textId="77777777" w:rsidR="007D238B" w:rsidRPr="009F248B" w:rsidRDefault="007D238B" w:rsidP="007D238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7</w:t>
            </w:r>
          </w:p>
          <w:p w14:paraId="510E42A9" w14:textId="77777777" w:rsidR="007D238B" w:rsidRDefault="007D238B" w:rsidP="007D238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  <w:p w14:paraId="2B2027C2" w14:textId="77777777" w:rsidR="007D238B" w:rsidRPr="003770B3" w:rsidRDefault="007D238B" w:rsidP="007D238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</w:p>
          <w:p w14:paraId="0BA21991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1Č</w:t>
            </w:r>
            <w:r w:rsidRPr="00022C10">
              <w:rPr>
                <w:rFonts w:eastAsia="Calibri"/>
                <w:sz w:val="24"/>
                <w:szCs w:val="24"/>
              </w:rPr>
              <w:t xml:space="preserve"> (</w:t>
            </w:r>
            <w:r>
              <w:rPr>
                <w:rFonts w:eastAsia="Calibri"/>
                <w:sz w:val="24"/>
                <w:szCs w:val="24"/>
              </w:rPr>
              <w:t>28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64BB8C37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4B (2</w:t>
            </w:r>
            <w:r>
              <w:rPr>
                <w:rFonts w:eastAsia="Calibri"/>
                <w:sz w:val="24"/>
                <w:szCs w:val="24"/>
              </w:rPr>
              <w:t>0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09FF1132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19435E45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48</w:t>
            </w:r>
            <w:r w:rsidRPr="00022C10">
              <w:rPr>
                <w:rFonts w:eastAsia="Calibri"/>
                <w:sz w:val="24"/>
                <w:szCs w:val="24"/>
              </w:rPr>
              <w:t xml:space="preserve"> dijakov</w:t>
            </w:r>
          </w:p>
          <w:p w14:paraId="48842BE5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1194DE30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71CA3CB" w14:textId="77777777" w:rsidR="007D238B" w:rsidRPr="002A2585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Odhod z Barjanske</w:t>
            </w:r>
            <w:r w:rsidRPr="002A2585">
              <w:rPr>
                <w:rFonts w:eastAsia="Calibri"/>
                <w:b/>
                <w:sz w:val="24"/>
                <w:szCs w:val="24"/>
              </w:rPr>
              <w:t>: ob 8.</w:t>
            </w:r>
            <w:r>
              <w:rPr>
                <w:rFonts w:eastAsia="Calibri"/>
                <w:b/>
                <w:sz w:val="24"/>
                <w:szCs w:val="24"/>
              </w:rPr>
              <w:t>30</w:t>
            </w:r>
            <w:r w:rsidRPr="002A2585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6F5A37">
              <w:rPr>
                <w:rFonts w:eastAsia="Calibri"/>
                <w:b/>
                <w:sz w:val="24"/>
                <w:szCs w:val="24"/>
              </w:rPr>
              <w:t>uri</w:t>
            </w:r>
          </w:p>
          <w:p w14:paraId="40C459BE" w14:textId="77777777" w:rsidR="007D238B" w:rsidRPr="002A2585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2A2585">
              <w:rPr>
                <w:rFonts w:eastAsia="Calibri"/>
                <w:b/>
                <w:sz w:val="24"/>
                <w:szCs w:val="24"/>
                <w:u w:val="single"/>
              </w:rPr>
              <w:t xml:space="preserve">STARMAN d.o.o. – </w:t>
            </w:r>
            <w:r w:rsidRPr="002A2585">
              <w:rPr>
                <w:rFonts w:eastAsia="Calibri"/>
                <w:bCs/>
                <w:sz w:val="24"/>
                <w:szCs w:val="24"/>
                <w:u w:val="single"/>
              </w:rPr>
              <w:t>ob 8:35</w:t>
            </w:r>
          </w:p>
          <w:p w14:paraId="47B3B44D" w14:textId="77777777" w:rsidR="007D238B" w:rsidRPr="002A2585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Žeje pri Komendi, Pod brezami 2, Komenda</w:t>
            </w:r>
          </w:p>
          <w:p w14:paraId="72772C93" w14:textId="6204F285" w:rsidR="007D238B" w:rsidRPr="002A2585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 xml:space="preserve">ogled </w:t>
            </w:r>
            <w:r w:rsidRPr="002A2585">
              <w:rPr>
                <w:rFonts w:eastAsia="Calibri"/>
                <w:b/>
                <w:sz w:val="24"/>
                <w:szCs w:val="24"/>
              </w:rPr>
              <w:t>~</w:t>
            </w:r>
            <w:r w:rsidRPr="002A2585">
              <w:rPr>
                <w:rFonts w:eastAsia="Calibri"/>
                <w:sz w:val="24"/>
                <w:szCs w:val="24"/>
              </w:rPr>
              <w:t xml:space="preserve"> 2 uri</w:t>
            </w:r>
          </w:p>
          <w:p w14:paraId="60F5EC60" w14:textId="77777777" w:rsidR="007D238B" w:rsidRPr="002A2585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557A0B25" w14:textId="77777777" w:rsidR="007D238B" w:rsidRPr="002A2585" w:rsidRDefault="007D238B" w:rsidP="007D238B">
            <w:pPr>
              <w:rPr>
                <w:rFonts w:eastAsia="Calibri"/>
                <w:b/>
                <w:sz w:val="24"/>
                <w:szCs w:val="24"/>
                <w:u w:val="single"/>
              </w:rPr>
            </w:pPr>
            <w:r>
              <w:rPr>
                <w:rFonts w:eastAsia="Calibri"/>
                <w:b/>
                <w:sz w:val="24"/>
                <w:szCs w:val="24"/>
                <w:u w:val="single"/>
              </w:rPr>
              <w:t xml:space="preserve">KLP d.o.o. ob 11.15 </w:t>
            </w:r>
            <w:r w:rsidRPr="007D238B">
              <w:rPr>
                <w:rFonts w:eastAsia="Calibri"/>
                <w:bCs/>
                <w:sz w:val="24"/>
                <w:szCs w:val="24"/>
                <w:u w:val="single"/>
              </w:rPr>
              <w:t>uri</w:t>
            </w:r>
          </w:p>
          <w:p w14:paraId="460A7657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Pod jelkami 2, 1218 Komenda</w:t>
            </w:r>
          </w:p>
          <w:p w14:paraId="0A08210F" w14:textId="72D8CDA7" w:rsidR="00C728E4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ogl</w:t>
            </w:r>
            <w:r w:rsidRPr="002A2585">
              <w:rPr>
                <w:sz w:val="24"/>
                <w:szCs w:val="24"/>
              </w:rPr>
              <w:t>e</w:t>
            </w:r>
            <w:r w:rsidRPr="002A2585">
              <w:rPr>
                <w:rFonts w:eastAsia="Calibri"/>
                <w:sz w:val="24"/>
                <w:szCs w:val="24"/>
              </w:rPr>
              <w:t>d ~ 1 uro</w:t>
            </w:r>
          </w:p>
          <w:p w14:paraId="74E8F1DF" w14:textId="77777777" w:rsidR="00C728E4" w:rsidRDefault="00C728E4" w:rsidP="007D238B">
            <w:pPr>
              <w:rPr>
                <w:rFonts w:eastAsia="Calibri"/>
                <w:sz w:val="24"/>
                <w:szCs w:val="24"/>
              </w:rPr>
            </w:pPr>
          </w:p>
          <w:p w14:paraId="2793E569" w14:textId="77777777" w:rsidR="00C728E4" w:rsidRPr="00C728E4" w:rsidRDefault="00C728E4" w:rsidP="007D238B">
            <w:pPr>
              <w:rPr>
                <w:rFonts w:eastAsia="Calibri"/>
                <w:sz w:val="24"/>
                <w:szCs w:val="24"/>
                <w:u w:val="single"/>
              </w:rPr>
            </w:pPr>
            <w:r w:rsidRPr="00C728E4">
              <w:rPr>
                <w:rFonts w:eastAsia="Calibri"/>
                <w:b/>
                <w:bCs/>
                <w:sz w:val="24"/>
                <w:szCs w:val="24"/>
                <w:u w:val="single"/>
              </w:rPr>
              <w:t>TEHMAX d.o.o. ob 12.15</w:t>
            </w:r>
            <w:r w:rsidRPr="00C728E4">
              <w:rPr>
                <w:rFonts w:eastAsia="Calibri"/>
                <w:sz w:val="24"/>
                <w:szCs w:val="24"/>
                <w:u w:val="single"/>
              </w:rPr>
              <w:t>.uri</w:t>
            </w:r>
          </w:p>
          <w:p w14:paraId="41FB9C24" w14:textId="77777777" w:rsidR="007D238B" w:rsidRDefault="00C728E4" w:rsidP="0059269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Industrijska cona Mengeš</w:t>
            </w:r>
            <w:r w:rsidR="006F5A37">
              <w:rPr>
                <w:rFonts w:eastAsia="Calibri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  <w:szCs w:val="24"/>
              </w:rPr>
              <w:t>Gorenjska cesta 24</w:t>
            </w:r>
          </w:p>
          <w:p w14:paraId="237E69EF" w14:textId="4BE2E80A" w:rsidR="006F5A37" w:rsidRPr="002A2585" w:rsidRDefault="006F5A37" w:rsidP="0059269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14" w:type="dxa"/>
          </w:tcPr>
          <w:p w14:paraId="43B2AAB9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9222F6">
              <w:rPr>
                <w:rFonts w:eastAsia="Calibri"/>
                <w:bCs/>
                <w:sz w:val="24"/>
                <w:szCs w:val="24"/>
                <w:u w:val="single"/>
              </w:rPr>
              <w:t xml:space="preserve">Vodja: </w:t>
            </w:r>
            <w:r>
              <w:rPr>
                <w:rFonts w:eastAsia="Calibri"/>
                <w:bCs/>
                <w:sz w:val="24"/>
                <w:szCs w:val="24"/>
                <w:u w:val="single"/>
              </w:rPr>
              <w:t>Stane Lemut</w:t>
            </w:r>
          </w:p>
          <w:p w14:paraId="384C5E30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  <w:p w14:paraId="64C62F40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Matej Susman</w:t>
            </w:r>
          </w:p>
          <w:p w14:paraId="220FA5F5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4D5E7D92" w14:textId="77777777" w:rsidR="007D238B" w:rsidRPr="009222F6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bCs/>
                <w:sz w:val="24"/>
                <w:szCs w:val="24"/>
              </w:rPr>
              <w:t>Asta</w:t>
            </w:r>
            <w:proofErr w:type="spellEnd"/>
            <w:r>
              <w:rPr>
                <w:rFonts w:eastAsia="Calibri"/>
                <w:bCs/>
                <w:sz w:val="24"/>
                <w:szCs w:val="24"/>
              </w:rPr>
              <w:t xml:space="preserve"> Mramor</w:t>
            </w:r>
          </w:p>
          <w:p w14:paraId="3D043483" w14:textId="77777777" w:rsidR="007D238B" w:rsidRPr="008A00EB" w:rsidRDefault="007D238B" w:rsidP="007D238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655F63B3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D238B" w:rsidRPr="00EF6824" w14:paraId="7655AC8D" w14:textId="77777777" w:rsidTr="009800AD">
        <w:trPr>
          <w:trHeight w:val="283"/>
        </w:trPr>
        <w:tc>
          <w:tcPr>
            <w:tcW w:w="1702" w:type="dxa"/>
          </w:tcPr>
          <w:p w14:paraId="3DEA4402" w14:textId="77777777" w:rsidR="007D238B" w:rsidRPr="009F248B" w:rsidRDefault="007D238B" w:rsidP="007D238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9F248B">
              <w:rPr>
                <w:rFonts w:eastAsia="Calibri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eastAsia="Calibri"/>
                <w:b/>
                <w:bCs/>
                <w:sz w:val="28"/>
                <w:szCs w:val="28"/>
              </w:rPr>
              <w:t>8</w:t>
            </w:r>
          </w:p>
          <w:p w14:paraId="5F3FE44E" w14:textId="77777777" w:rsidR="007D238B" w:rsidRPr="009D0C3D" w:rsidRDefault="007D238B" w:rsidP="007D238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1266D89" w14:textId="77777777" w:rsidR="007D238B" w:rsidRPr="000056DF" w:rsidRDefault="007D238B" w:rsidP="007D238B">
            <w:pPr>
              <w:tabs>
                <w:tab w:val="left" w:pos="996"/>
                <w:tab w:val="center" w:pos="1097"/>
              </w:tabs>
              <w:rPr>
                <w:rFonts w:eastAsia="Calibri"/>
                <w:bCs/>
                <w:sz w:val="24"/>
                <w:szCs w:val="24"/>
              </w:rPr>
            </w:pPr>
          </w:p>
          <w:p w14:paraId="2A44FB82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1B (</w:t>
            </w:r>
            <w:r>
              <w:rPr>
                <w:rFonts w:eastAsia="Calibri"/>
                <w:sz w:val="24"/>
                <w:szCs w:val="24"/>
              </w:rPr>
              <w:t>29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337182CB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2G (7)</w:t>
            </w:r>
          </w:p>
          <w:p w14:paraId="24B3740C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1377C315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36</w:t>
            </w:r>
            <w:r w:rsidRPr="00022C10">
              <w:rPr>
                <w:rFonts w:eastAsia="Calibri"/>
                <w:sz w:val="24"/>
                <w:szCs w:val="24"/>
              </w:rPr>
              <w:t xml:space="preserve"> dijakov</w:t>
            </w:r>
          </w:p>
          <w:p w14:paraId="7483C47B" w14:textId="77777777" w:rsidR="007D238B" w:rsidRPr="0021193F" w:rsidRDefault="007D238B" w:rsidP="007D238B">
            <w:pPr>
              <w:rPr>
                <w:rFonts w:eastAsia="Calibri"/>
                <w:color w:val="00B050"/>
                <w:sz w:val="24"/>
                <w:szCs w:val="24"/>
              </w:rPr>
            </w:pPr>
          </w:p>
          <w:p w14:paraId="7E15AA4D" w14:textId="77777777" w:rsidR="007D238B" w:rsidRPr="00582C34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033437C" w14:textId="77777777" w:rsidR="007D238B" w:rsidRPr="002A2585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Odhod z Barjanske</w:t>
            </w:r>
            <w:r w:rsidRPr="002A2585">
              <w:rPr>
                <w:rFonts w:eastAsia="Calibri"/>
                <w:b/>
                <w:sz w:val="24"/>
                <w:szCs w:val="24"/>
              </w:rPr>
              <w:t>: ob 8.</w:t>
            </w:r>
            <w:r>
              <w:rPr>
                <w:rFonts w:eastAsia="Calibri"/>
                <w:b/>
                <w:sz w:val="24"/>
                <w:szCs w:val="24"/>
              </w:rPr>
              <w:t>20</w:t>
            </w:r>
            <w:r w:rsidRPr="002A2585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6F5A37">
              <w:rPr>
                <w:rFonts w:eastAsia="Calibri"/>
                <w:b/>
                <w:sz w:val="24"/>
                <w:szCs w:val="24"/>
              </w:rPr>
              <w:t>uri</w:t>
            </w:r>
          </w:p>
          <w:p w14:paraId="69B0BB18" w14:textId="77777777" w:rsidR="007D238B" w:rsidRPr="002A2585" w:rsidRDefault="007D238B" w:rsidP="007D238B">
            <w:pPr>
              <w:rPr>
                <w:b/>
                <w:sz w:val="24"/>
                <w:szCs w:val="24"/>
              </w:rPr>
            </w:pPr>
            <w:r w:rsidRPr="00C728E4">
              <w:rPr>
                <w:b/>
                <w:sz w:val="24"/>
                <w:szCs w:val="24"/>
                <w:u w:val="single"/>
              </w:rPr>
              <w:t>IZI MOBILI d.o.o - ob 8:45</w:t>
            </w:r>
            <w:r w:rsidR="00C728E4">
              <w:rPr>
                <w:bCs/>
                <w:sz w:val="24"/>
                <w:szCs w:val="24"/>
              </w:rPr>
              <w:t>. uri</w:t>
            </w:r>
          </w:p>
          <w:p w14:paraId="3C0679C3" w14:textId="77777777" w:rsidR="007D238B" w:rsidRPr="002A2585" w:rsidRDefault="007D238B" w:rsidP="007D238B">
            <w:pPr>
              <w:rPr>
                <w:sz w:val="24"/>
                <w:szCs w:val="24"/>
                <w:shd w:val="clear" w:color="auto" w:fill="FFFFFF"/>
              </w:rPr>
            </w:pPr>
            <w:r w:rsidRPr="002A2585">
              <w:rPr>
                <w:rFonts w:eastAsia="Calibri"/>
                <w:sz w:val="24"/>
                <w:szCs w:val="24"/>
              </w:rPr>
              <w:t>Slovenska</w:t>
            </w:r>
            <w:r w:rsidRPr="002A2585">
              <w:rPr>
                <w:sz w:val="24"/>
                <w:szCs w:val="24"/>
                <w:shd w:val="clear" w:color="auto" w:fill="FFFFFF"/>
              </w:rPr>
              <w:t xml:space="preserve"> cesta 96, 1234 Mengeš</w:t>
            </w:r>
          </w:p>
          <w:p w14:paraId="646653D5" w14:textId="77777777" w:rsidR="006B7816" w:rsidRDefault="006B7816" w:rsidP="006B7816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ogled ~1 uro</w:t>
            </w:r>
          </w:p>
          <w:p w14:paraId="44AB0CE3" w14:textId="77777777" w:rsidR="006B7816" w:rsidRDefault="006B7816" w:rsidP="007D238B">
            <w:pPr>
              <w:rPr>
                <w:sz w:val="24"/>
                <w:szCs w:val="24"/>
                <w:shd w:val="clear" w:color="auto" w:fill="FFFFFF"/>
              </w:rPr>
            </w:pPr>
          </w:p>
          <w:p w14:paraId="1621B52D" w14:textId="77777777" w:rsidR="007D238B" w:rsidRPr="00C728E4" w:rsidRDefault="007D238B" w:rsidP="007D238B">
            <w:pPr>
              <w:rPr>
                <w:rFonts w:eastAsia="Calibri"/>
                <w:b/>
                <w:sz w:val="24"/>
                <w:szCs w:val="24"/>
                <w:u w:val="single"/>
              </w:rPr>
            </w:pPr>
            <w:r w:rsidRPr="00C728E4">
              <w:rPr>
                <w:rFonts w:eastAsia="Calibri"/>
                <w:b/>
                <w:bCs/>
                <w:sz w:val="24"/>
                <w:szCs w:val="24"/>
                <w:u w:val="single"/>
              </w:rPr>
              <w:t xml:space="preserve">MENINA </w:t>
            </w:r>
            <w:proofErr w:type="spellStart"/>
            <w:r w:rsidRPr="00C728E4">
              <w:rPr>
                <w:rFonts w:eastAsia="Calibri"/>
                <w:b/>
                <w:bCs/>
                <w:sz w:val="24"/>
                <w:szCs w:val="24"/>
                <w:u w:val="single"/>
              </w:rPr>
              <w:t>d.o.o</w:t>
            </w:r>
            <w:proofErr w:type="spellEnd"/>
            <w:r w:rsidRPr="00C728E4">
              <w:rPr>
                <w:rFonts w:eastAsia="Calibri"/>
                <w:sz w:val="24"/>
                <w:szCs w:val="24"/>
                <w:u w:val="single"/>
              </w:rPr>
              <w:t>. – ob 10:30</w:t>
            </w:r>
          </w:p>
          <w:p w14:paraId="2630312D" w14:textId="77777777" w:rsidR="007D238B" w:rsidRPr="002A2585" w:rsidRDefault="007D238B" w:rsidP="007D238B">
            <w:pPr>
              <w:rPr>
                <w:rFonts w:eastAsia="Calibri"/>
                <w:b/>
                <w:sz w:val="24"/>
                <w:szCs w:val="24"/>
              </w:rPr>
            </w:pPr>
            <w:r w:rsidRPr="002A2585">
              <w:rPr>
                <w:sz w:val="24"/>
                <w:szCs w:val="24"/>
              </w:rPr>
              <w:t>Trg padlih borcev 3, Šmarca, 1241 Kamnik</w:t>
            </w:r>
          </w:p>
          <w:p w14:paraId="3C2D2D43" w14:textId="7EACEB55" w:rsidR="007D238B" w:rsidRPr="002A2585" w:rsidRDefault="007D238B" w:rsidP="00592694">
            <w:pPr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ogled ~1 uro</w:t>
            </w:r>
          </w:p>
        </w:tc>
        <w:tc>
          <w:tcPr>
            <w:tcW w:w="3114" w:type="dxa"/>
          </w:tcPr>
          <w:p w14:paraId="2C2E2FFE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9222F6">
              <w:rPr>
                <w:rFonts w:eastAsia="Calibri"/>
                <w:bCs/>
                <w:sz w:val="24"/>
                <w:szCs w:val="24"/>
                <w:u w:val="single"/>
              </w:rPr>
              <w:t xml:space="preserve">Vodja: </w:t>
            </w:r>
            <w:r w:rsidR="006B7816">
              <w:rPr>
                <w:rFonts w:eastAsia="Calibri"/>
                <w:bCs/>
                <w:sz w:val="24"/>
                <w:szCs w:val="24"/>
                <w:u w:val="single"/>
              </w:rPr>
              <w:t>Luka Baloh</w:t>
            </w:r>
          </w:p>
          <w:p w14:paraId="02F3F626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  <w:p w14:paraId="6436BF3B" w14:textId="77777777" w:rsidR="00C728E4" w:rsidRDefault="00C728E4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235339D1" w14:textId="77777777" w:rsidR="007D238B" w:rsidRDefault="00C728E4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Urška Wertl</w:t>
            </w:r>
          </w:p>
          <w:p w14:paraId="4ADDC950" w14:textId="77777777" w:rsidR="00A008C9" w:rsidRDefault="00A008C9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3980D95B" w14:textId="77777777" w:rsidR="007D238B" w:rsidRDefault="006B7816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Andrej Černe</w:t>
            </w:r>
          </w:p>
          <w:p w14:paraId="1F1F42FD" w14:textId="77777777" w:rsidR="00A008C9" w:rsidRDefault="00A008C9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44C05838" w14:textId="61919A89" w:rsidR="007D238B" w:rsidRPr="000D77EF" w:rsidRDefault="00020B0D" w:rsidP="007D238B">
            <w:pPr>
              <w:rPr>
                <w:rFonts w:eastAsia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Florjan Štigl</w:t>
            </w:r>
          </w:p>
          <w:p w14:paraId="3B924B0B" w14:textId="77777777" w:rsidR="007D238B" w:rsidRPr="00582C34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D238B" w:rsidRPr="00EF6824" w14:paraId="7DAAA21E" w14:textId="77777777" w:rsidTr="009800AD">
        <w:trPr>
          <w:trHeight w:val="283"/>
        </w:trPr>
        <w:tc>
          <w:tcPr>
            <w:tcW w:w="1702" w:type="dxa"/>
          </w:tcPr>
          <w:p w14:paraId="4FC988F8" w14:textId="77777777" w:rsidR="007D238B" w:rsidRPr="009F248B" w:rsidRDefault="007D238B" w:rsidP="007D238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9</w:t>
            </w:r>
          </w:p>
          <w:p w14:paraId="019873BB" w14:textId="77777777" w:rsidR="007D238B" w:rsidRPr="009D0C3D" w:rsidRDefault="007D238B" w:rsidP="007D238B">
            <w:pPr>
              <w:rPr>
                <w:rFonts w:eastAsia="Calibri"/>
                <w:b/>
                <w:sz w:val="24"/>
                <w:szCs w:val="24"/>
              </w:rPr>
            </w:pPr>
          </w:p>
          <w:p w14:paraId="509C740C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lastRenderedPageBreak/>
              <w:t>1G (</w:t>
            </w:r>
            <w:r>
              <w:rPr>
                <w:rFonts w:eastAsia="Calibri"/>
                <w:sz w:val="24"/>
                <w:szCs w:val="24"/>
              </w:rPr>
              <w:t>12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1D1CC329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1H (12)</w:t>
            </w:r>
          </w:p>
          <w:p w14:paraId="7377AFD1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51A0E068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</w:t>
            </w:r>
            <w:r w:rsidRPr="00022C10">
              <w:rPr>
                <w:rFonts w:eastAsia="Calibri"/>
                <w:sz w:val="24"/>
                <w:szCs w:val="24"/>
              </w:rPr>
              <w:t xml:space="preserve"> dijakov</w:t>
            </w:r>
          </w:p>
        </w:tc>
        <w:tc>
          <w:tcPr>
            <w:tcW w:w="5245" w:type="dxa"/>
          </w:tcPr>
          <w:p w14:paraId="23CDDCCF" w14:textId="2EAA64E1" w:rsidR="007D238B" w:rsidRPr="002A2585" w:rsidRDefault="007D238B" w:rsidP="007D238B">
            <w:pPr>
              <w:rPr>
                <w:rFonts w:eastAsia="Calibri"/>
                <w:b/>
                <w:sz w:val="24"/>
                <w:szCs w:val="24"/>
                <w:u w:val="single"/>
              </w:rPr>
            </w:pPr>
            <w:r w:rsidRPr="002A2585">
              <w:rPr>
                <w:rFonts w:eastAsia="Calibri"/>
                <w:sz w:val="24"/>
                <w:szCs w:val="24"/>
              </w:rPr>
              <w:lastRenderedPageBreak/>
              <w:t xml:space="preserve">Zbor pred šolo </w:t>
            </w:r>
            <w:r w:rsidRPr="002A2585">
              <w:rPr>
                <w:rFonts w:eastAsia="Calibri"/>
                <w:b/>
                <w:bCs/>
                <w:sz w:val="24"/>
                <w:szCs w:val="24"/>
              </w:rPr>
              <w:t>ob 8.</w:t>
            </w:r>
            <w:r w:rsidR="00186B78">
              <w:rPr>
                <w:rFonts w:eastAsia="Calibri"/>
                <w:b/>
                <w:bCs/>
                <w:sz w:val="24"/>
                <w:szCs w:val="24"/>
              </w:rPr>
              <w:t>20</w:t>
            </w:r>
            <w:r w:rsidR="006F5A37">
              <w:rPr>
                <w:rFonts w:eastAsia="Calibri"/>
                <w:sz w:val="24"/>
                <w:szCs w:val="24"/>
              </w:rPr>
              <w:t xml:space="preserve"> uri</w:t>
            </w:r>
          </w:p>
          <w:p w14:paraId="2B9CC1AC" w14:textId="77777777" w:rsidR="007D238B" w:rsidRPr="002A2585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2A2585">
              <w:rPr>
                <w:rFonts w:eastAsia="Calibri"/>
                <w:b/>
                <w:sz w:val="24"/>
                <w:szCs w:val="24"/>
                <w:u w:val="single"/>
              </w:rPr>
              <w:t xml:space="preserve">BOTANIČNI VRT LJUBLJANA – </w:t>
            </w:r>
            <w:r w:rsidRPr="002A2585">
              <w:rPr>
                <w:rFonts w:eastAsia="Calibri"/>
                <w:bCs/>
                <w:sz w:val="24"/>
                <w:szCs w:val="24"/>
                <w:u w:val="single"/>
              </w:rPr>
              <w:t>ob 9:00</w:t>
            </w:r>
          </w:p>
          <w:p w14:paraId="37BEC079" w14:textId="77777777" w:rsidR="007D238B" w:rsidRPr="002A2585" w:rsidRDefault="007D238B" w:rsidP="007D238B">
            <w:pPr>
              <w:textAlignment w:val="baseline"/>
              <w:rPr>
                <w:sz w:val="24"/>
                <w:szCs w:val="24"/>
              </w:rPr>
            </w:pPr>
            <w:r w:rsidRPr="002A2585">
              <w:rPr>
                <w:sz w:val="24"/>
                <w:szCs w:val="24"/>
                <w:bdr w:val="none" w:sz="0" w:space="0" w:color="auto" w:frame="1"/>
              </w:rPr>
              <w:lastRenderedPageBreak/>
              <w:t>Ižanska cesta 15, 1000</w:t>
            </w:r>
            <w:r w:rsidRPr="002A2585">
              <w:rPr>
                <w:sz w:val="24"/>
                <w:szCs w:val="24"/>
              </w:rPr>
              <w:t> </w:t>
            </w:r>
            <w:r w:rsidRPr="002A2585">
              <w:rPr>
                <w:sz w:val="24"/>
                <w:szCs w:val="24"/>
                <w:bdr w:val="none" w:sz="0" w:space="0" w:color="auto" w:frame="1"/>
              </w:rPr>
              <w:t>Ljubljana</w:t>
            </w:r>
          </w:p>
          <w:p w14:paraId="6ABDEEBC" w14:textId="02E08C2C" w:rsidR="00BA747F" w:rsidRPr="002A2585" w:rsidRDefault="007D238B" w:rsidP="00592694">
            <w:pPr>
              <w:spacing w:after="300"/>
              <w:textAlignment w:val="baseline"/>
              <w:rPr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>ogled ~1</w:t>
            </w:r>
            <w:r>
              <w:rPr>
                <w:rFonts w:eastAsia="Calibri"/>
                <w:sz w:val="24"/>
                <w:szCs w:val="24"/>
              </w:rPr>
              <w:t>,5</w:t>
            </w:r>
            <w:r w:rsidRPr="002A2585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ure</w:t>
            </w:r>
            <w:r w:rsidR="006F5A37">
              <w:rPr>
                <w:rFonts w:eastAsia="Calibri"/>
                <w:sz w:val="24"/>
                <w:szCs w:val="24"/>
              </w:rPr>
              <w:t xml:space="preserve"> </w:t>
            </w:r>
            <w:r w:rsidRPr="002A2585">
              <w:rPr>
                <w:rFonts w:eastAsia="Calibri"/>
                <w:sz w:val="24"/>
                <w:szCs w:val="24"/>
              </w:rPr>
              <w:t>Voden ogled Botaničnega vrta s tropskim vrtom</w:t>
            </w:r>
            <w:r w:rsidR="00592694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3114" w:type="dxa"/>
          </w:tcPr>
          <w:p w14:paraId="137C99F6" w14:textId="77777777" w:rsidR="007D238B" w:rsidRPr="009222F6" w:rsidRDefault="007D238B" w:rsidP="007D238B">
            <w:pPr>
              <w:rPr>
                <w:rFonts w:eastAsia="Calibri"/>
                <w:sz w:val="24"/>
                <w:szCs w:val="24"/>
                <w:u w:val="single"/>
              </w:rPr>
            </w:pPr>
            <w:r w:rsidRPr="009222F6">
              <w:rPr>
                <w:rFonts w:eastAsia="Calibri"/>
                <w:sz w:val="24"/>
                <w:szCs w:val="24"/>
                <w:u w:val="single"/>
              </w:rPr>
              <w:lastRenderedPageBreak/>
              <w:t>Vodja:</w:t>
            </w:r>
            <w:r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  <w:r w:rsidR="00020B0D">
              <w:rPr>
                <w:rFonts w:eastAsia="Calibri"/>
                <w:sz w:val="24"/>
                <w:szCs w:val="24"/>
                <w:u w:val="single"/>
              </w:rPr>
              <w:t>Tatjana Novak</w:t>
            </w:r>
          </w:p>
          <w:p w14:paraId="2E2B28EB" w14:textId="77777777" w:rsidR="007D238B" w:rsidRPr="009222F6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  <w:p w14:paraId="48CD7BD7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  <w:r w:rsidRPr="009222F6">
              <w:rPr>
                <w:rFonts w:eastAsia="Calibri"/>
                <w:bCs/>
                <w:sz w:val="24"/>
                <w:szCs w:val="24"/>
              </w:rPr>
              <w:lastRenderedPageBreak/>
              <w:t>Erika Potrebuješ</w:t>
            </w:r>
          </w:p>
          <w:p w14:paraId="0E14B0FD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248A9A2C" w14:textId="617CDFFF" w:rsidR="007D238B" w:rsidRPr="009222F6" w:rsidRDefault="00A008C9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Boštjan Janša</w:t>
            </w:r>
          </w:p>
          <w:p w14:paraId="3C5400AC" w14:textId="77777777" w:rsidR="007D238B" w:rsidRPr="009222F6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D238B" w:rsidRPr="009B15C3" w14:paraId="33F4D9AF" w14:textId="77777777" w:rsidTr="009800AD">
        <w:trPr>
          <w:trHeight w:val="28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5EB9" w14:textId="77777777" w:rsidR="007D238B" w:rsidRDefault="007D238B" w:rsidP="007D238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lastRenderedPageBreak/>
              <w:t>11</w:t>
            </w:r>
          </w:p>
          <w:p w14:paraId="0CB0A292" w14:textId="77777777" w:rsidR="007D238B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1D (2</w:t>
            </w:r>
            <w:r>
              <w:rPr>
                <w:rFonts w:eastAsia="Calibri"/>
                <w:sz w:val="24"/>
                <w:szCs w:val="24"/>
              </w:rPr>
              <w:t>8</w:t>
            </w:r>
            <w:r w:rsidRPr="00022C10">
              <w:rPr>
                <w:rFonts w:eastAsia="Calibri"/>
                <w:sz w:val="24"/>
                <w:szCs w:val="24"/>
              </w:rPr>
              <w:t>)</w:t>
            </w:r>
          </w:p>
          <w:p w14:paraId="4AD77DB3" w14:textId="77777777" w:rsidR="00592694" w:rsidRDefault="00592694" w:rsidP="007D238B">
            <w:pPr>
              <w:rPr>
                <w:rFonts w:eastAsia="Calibri"/>
                <w:sz w:val="24"/>
                <w:szCs w:val="24"/>
              </w:rPr>
            </w:pPr>
          </w:p>
          <w:p w14:paraId="6F5979D4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28 dijakov</w:t>
            </w:r>
          </w:p>
          <w:p w14:paraId="56A39C19" w14:textId="77777777" w:rsidR="007D238B" w:rsidRPr="009F248B" w:rsidRDefault="007D238B" w:rsidP="007D238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3C14" w14:textId="5AE3FD83" w:rsidR="007D238B" w:rsidRPr="002A2585" w:rsidRDefault="007D238B" w:rsidP="007D238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2A2585">
              <w:rPr>
                <w:b/>
                <w:sz w:val="24"/>
                <w:szCs w:val="24"/>
                <w:u w:val="single"/>
              </w:rPr>
              <w:t xml:space="preserve">J.U.A. FRISCHEIS d.o.o. LJ – </w:t>
            </w:r>
            <w:r w:rsidRPr="002A2585">
              <w:rPr>
                <w:bCs/>
                <w:sz w:val="24"/>
                <w:szCs w:val="24"/>
                <w:u w:val="single"/>
              </w:rPr>
              <w:t>ob 9.00</w:t>
            </w:r>
            <w:r w:rsidR="005D5A39">
              <w:rPr>
                <w:bCs/>
                <w:sz w:val="24"/>
                <w:szCs w:val="24"/>
                <w:u w:val="single"/>
              </w:rPr>
              <w:t xml:space="preserve"> uri</w:t>
            </w:r>
          </w:p>
          <w:p w14:paraId="6FCC41D3" w14:textId="0630F1B9" w:rsidR="007D238B" w:rsidRPr="00EF50C5" w:rsidRDefault="007D238B" w:rsidP="006F5A37">
            <w:pPr>
              <w:rPr>
                <w:sz w:val="24"/>
                <w:szCs w:val="24"/>
              </w:rPr>
            </w:pPr>
            <w:r w:rsidRPr="002A2585">
              <w:rPr>
                <w:sz w:val="24"/>
                <w:szCs w:val="24"/>
              </w:rPr>
              <w:t>Celovška cesta 492</w:t>
            </w:r>
            <w:r w:rsidR="006F5A37">
              <w:rPr>
                <w:sz w:val="24"/>
                <w:szCs w:val="24"/>
              </w:rPr>
              <w:t xml:space="preserve">, </w:t>
            </w:r>
            <w:r w:rsidRPr="002A2585">
              <w:rPr>
                <w:sz w:val="24"/>
                <w:szCs w:val="24"/>
              </w:rPr>
              <w:t>1210 Ljubljana</w:t>
            </w:r>
          </w:p>
          <w:p w14:paraId="0FD20ACD" w14:textId="5F3A7A90" w:rsidR="008341F6" w:rsidRPr="002A2585" w:rsidRDefault="007D238B" w:rsidP="00592694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2A2585">
              <w:rPr>
                <w:rFonts w:eastAsia="Calibri"/>
                <w:sz w:val="24"/>
                <w:szCs w:val="24"/>
              </w:rPr>
              <w:t>ogled ~ 2 uri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0363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9222F6">
              <w:rPr>
                <w:rFonts w:eastAsia="Calibri"/>
                <w:bCs/>
                <w:sz w:val="24"/>
                <w:szCs w:val="24"/>
                <w:u w:val="single"/>
              </w:rPr>
              <w:t>Vodja:</w:t>
            </w:r>
            <w:r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r w:rsidR="00A008C9">
              <w:rPr>
                <w:rFonts w:eastAsia="Calibri"/>
                <w:bCs/>
                <w:sz w:val="24"/>
                <w:szCs w:val="24"/>
                <w:u w:val="single"/>
              </w:rPr>
              <w:t>Bernarda Jernejc</w:t>
            </w:r>
          </w:p>
          <w:p w14:paraId="6B0D9515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031D2CC3" w14:textId="77777777" w:rsidR="007D238B" w:rsidRDefault="00020B0D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Gorazd Cizelj</w:t>
            </w:r>
          </w:p>
          <w:p w14:paraId="114AD822" w14:textId="77777777" w:rsidR="00020B0D" w:rsidRDefault="00020B0D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7F525908" w14:textId="77777777" w:rsidR="00020B0D" w:rsidRDefault="00020B0D" w:rsidP="00020B0D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Matic Jančar</w:t>
            </w:r>
          </w:p>
          <w:p w14:paraId="152E8018" w14:textId="77777777" w:rsidR="007D238B" w:rsidRDefault="007D238B" w:rsidP="00A008C9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</w:tc>
      </w:tr>
      <w:tr w:rsidR="007D238B" w:rsidRPr="009B15C3" w14:paraId="53F235E3" w14:textId="77777777" w:rsidTr="009800AD">
        <w:trPr>
          <w:trHeight w:val="28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D48E" w14:textId="77777777" w:rsidR="007D238B" w:rsidRPr="009F248B" w:rsidRDefault="007D238B" w:rsidP="007D238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9F248B">
              <w:rPr>
                <w:rFonts w:eastAsia="Calibri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eastAsia="Calibri"/>
                <w:b/>
                <w:bCs/>
                <w:sz w:val="28"/>
                <w:szCs w:val="28"/>
              </w:rPr>
              <w:t>12</w:t>
            </w:r>
          </w:p>
          <w:p w14:paraId="389A3E74" w14:textId="77777777" w:rsidR="007D238B" w:rsidRPr="009D0C3D" w:rsidRDefault="007D238B" w:rsidP="007D238B">
            <w:pPr>
              <w:rPr>
                <w:rFonts w:eastAsia="Calibri"/>
                <w:b/>
                <w:sz w:val="24"/>
                <w:szCs w:val="24"/>
              </w:rPr>
            </w:pPr>
          </w:p>
          <w:p w14:paraId="105AAD14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 w:rsidRPr="00022C10">
              <w:rPr>
                <w:rFonts w:eastAsia="Calibri"/>
                <w:sz w:val="24"/>
                <w:szCs w:val="24"/>
              </w:rPr>
              <w:t>1C (28)</w:t>
            </w:r>
          </w:p>
          <w:p w14:paraId="01AE8FF1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</w:p>
          <w:p w14:paraId="20D4C275" w14:textId="77777777" w:rsidR="007D238B" w:rsidRPr="00022C10" w:rsidRDefault="007D238B" w:rsidP="007D238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28</w:t>
            </w:r>
            <w:r w:rsidRPr="00022C10">
              <w:rPr>
                <w:rFonts w:eastAsia="Calibri"/>
                <w:sz w:val="24"/>
                <w:szCs w:val="24"/>
              </w:rPr>
              <w:t xml:space="preserve"> dijakov</w:t>
            </w:r>
          </w:p>
          <w:p w14:paraId="1D34B4EF" w14:textId="77777777" w:rsidR="007D238B" w:rsidRPr="0021193F" w:rsidRDefault="007D238B" w:rsidP="007D238B">
            <w:pPr>
              <w:rPr>
                <w:rFonts w:eastAsia="Calibri"/>
                <w:color w:val="00B050"/>
                <w:sz w:val="24"/>
                <w:szCs w:val="24"/>
              </w:rPr>
            </w:pPr>
          </w:p>
          <w:p w14:paraId="0A0E08AC" w14:textId="77777777" w:rsidR="007D238B" w:rsidRDefault="007D238B" w:rsidP="007D238B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6BC6" w14:textId="77777777" w:rsidR="007D238B" w:rsidRPr="002A2585" w:rsidRDefault="007D238B" w:rsidP="007D238B">
            <w:pPr>
              <w:jc w:val="both"/>
              <w:rPr>
                <w:bCs/>
                <w:sz w:val="24"/>
                <w:szCs w:val="24"/>
                <w:u w:val="single"/>
              </w:rPr>
            </w:pPr>
            <w:r w:rsidRPr="002A2585">
              <w:rPr>
                <w:b/>
                <w:sz w:val="24"/>
                <w:szCs w:val="24"/>
                <w:u w:val="single"/>
              </w:rPr>
              <w:t xml:space="preserve">POHIŠTVO ISKRA </w:t>
            </w:r>
            <w:r w:rsidRPr="002A2585">
              <w:rPr>
                <w:bCs/>
                <w:sz w:val="24"/>
                <w:szCs w:val="24"/>
                <w:u w:val="single"/>
              </w:rPr>
              <w:t xml:space="preserve">– ob 9:00 </w:t>
            </w:r>
          </w:p>
          <w:p w14:paraId="68867B18" w14:textId="77777777" w:rsidR="007D238B" w:rsidRPr="002A2585" w:rsidRDefault="007D238B" w:rsidP="007D238B">
            <w:pPr>
              <w:jc w:val="both"/>
              <w:rPr>
                <w:sz w:val="24"/>
                <w:szCs w:val="24"/>
              </w:rPr>
            </w:pPr>
            <w:r w:rsidRPr="002A2585">
              <w:rPr>
                <w:sz w:val="24"/>
                <w:szCs w:val="24"/>
              </w:rPr>
              <w:t>Barletova 3, 1215 Medvode</w:t>
            </w:r>
          </w:p>
          <w:p w14:paraId="32F28A7E" w14:textId="02BD9AB3" w:rsidR="007D238B" w:rsidRPr="002A2585" w:rsidRDefault="007D238B" w:rsidP="007D238B">
            <w:pPr>
              <w:jc w:val="both"/>
              <w:rPr>
                <w:rFonts w:eastAsia="Calibri"/>
                <w:sz w:val="24"/>
                <w:szCs w:val="24"/>
              </w:rPr>
            </w:pPr>
            <w:r w:rsidRPr="002A2585">
              <w:rPr>
                <w:rFonts w:eastAsia="Calibri"/>
                <w:sz w:val="24"/>
                <w:szCs w:val="24"/>
              </w:rPr>
              <w:t xml:space="preserve">ogled ~ </w:t>
            </w:r>
            <w:r>
              <w:rPr>
                <w:rFonts w:eastAsia="Calibri"/>
                <w:sz w:val="24"/>
                <w:szCs w:val="24"/>
              </w:rPr>
              <w:t xml:space="preserve">1 ura </w:t>
            </w:r>
            <w:r w:rsidRPr="004E5AE6">
              <w:rPr>
                <w:rFonts w:eastAsia="Calibri"/>
                <w:i/>
                <w:iCs/>
                <w:sz w:val="24"/>
                <w:szCs w:val="24"/>
              </w:rPr>
              <w:t>(vsi naenkrat)</w:t>
            </w:r>
          </w:p>
          <w:p w14:paraId="1DB7CD82" w14:textId="77777777" w:rsidR="007D238B" w:rsidRPr="002A2585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2F53A904" w14:textId="77777777" w:rsidR="007D238B" w:rsidRPr="002A2585" w:rsidRDefault="007D238B" w:rsidP="007D238B">
            <w:pPr>
              <w:rPr>
                <w:sz w:val="24"/>
                <w:szCs w:val="24"/>
              </w:rPr>
            </w:pPr>
            <w:r w:rsidRPr="002A2585">
              <w:rPr>
                <w:sz w:val="24"/>
                <w:szCs w:val="24"/>
              </w:rPr>
              <w:t>Odhod vlaka iz železniške postaje: 8.2</w:t>
            </w:r>
            <w:r w:rsidR="00485F02">
              <w:rPr>
                <w:sz w:val="24"/>
                <w:szCs w:val="24"/>
              </w:rPr>
              <w:t>0</w:t>
            </w:r>
            <w:r w:rsidRPr="002A2585">
              <w:rPr>
                <w:sz w:val="24"/>
                <w:szCs w:val="24"/>
              </w:rPr>
              <w:t>.</w:t>
            </w:r>
          </w:p>
          <w:p w14:paraId="3787C3CD" w14:textId="04038EA0" w:rsidR="007D238B" w:rsidRPr="002A2585" w:rsidRDefault="007D238B" w:rsidP="007D238B">
            <w:pPr>
              <w:pStyle w:val="xmsonormal"/>
              <w:shd w:val="clear" w:color="auto" w:fill="FFFFFF"/>
              <w:spacing w:before="0" w:beforeAutospacing="0" w:after="0" w:afterAutospacing="0"/>
              <w:rPr>
                <w:b/>
                <w:u w:val="single"/>
              </w:rPr>
            </w:pPr>
            <w:r w:rsidRPr="002A2585">
              <w:t>Pred tem je potrebno na glavni železniški postaji kupi</w:t>
            </w:r>
            <w:r w:rsidR="006F5A37">
              <w:t>ti</w:t>
            </w:r>
            <w:r w:rsidRPr="002A2585">
              <w:t xml:space="preserve"> povratno vozovnico </w:t>
            </w:r>
            <w:r w:rsidRPr="002A2585">
              <w:rPr>
                <w:b/>
              </w:rPr>
              <w:t>(4</w:t>
            </w:r>
            <w:r w:rsidR="00485F02">
              <w:rPr>
                <w:b/>
              </w:rPr>
              <w:t>,6</w:t>
            </w:r>
            <w:r w:rsidRPr="002A2585">
              <w:rPr>
                <w:b/>
              </w:rPr>
              <w:t xml:space="preserve"> €, </w:t>
            </w:r>
            <w:r w:rsidRPr="002A2585">
              <w:t>dijaki plačajo</w:t>
            </w:r>
            <w:r w:rsidR="006F5A37">
              <w:t xml:space="preserve"> </w:t>
            </w:r>
            <w:r w:rsidRPr="002A2585">
              <w:t>sami).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5A49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  <w:r w:rsidRPr="009222F6">
              <w:rPr>
                <w:rFonts w:eastAsia="Calibri"/>
                <w:bCs/>
                <w:sz w:val="24"/>
                <w:szCs w:val="24"/>
                <w:u w:val="single"/>
              </w:rPr>
              <w:t>Vodja:</w:t>
            </w:r>
            <w:r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r w:rsidR="006B7816">
              <w:rPr>
                <w:rFonts w:eastAsia="Calibri"/>
                <w:bCs/>
                <w:sz w:val="24"/>
                <w:szCs w:val="24"/>
                <w:u w:val="single"/>
              </w:rPr>
              <w:t>Simon Slabe</w:t>
            </w:r>
          </w:p>
          <w:p w14:paraId="40E79DB4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  <w:p w14:paraId="1099CD8C" w14:textId="77777777" w:rsidR="007D238B" w:rsidRDefault="00020B0D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Anže Potrebuješ</w:t>
            </w:r>
          </w:p>
          <w:p w14:paraId="776F2E73" w14:textId="77777777" w:rsidR="00020B0D" w:rsidRDefault="00020B0D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7F55F3A0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Boštjan Hrovat</w:t>
            </w:r>
          </w:p>
          <w:p w14:paraId="1F703916" w14:textId="77777777" w:rsidR="00A008C9" w:rsidRDefault="00A008C9" w:rsidP="007D238B">
            <w:pPr>
              <w:rPr>
                <w:rFonts w:eastAsia="Calibri"/>
                <w:bCs/>
                <w:sz w:val="24"/>
                <w:szCs w:val="24"/>
              </w:rPr>
            </w:pPr>
          </w:p>
          <w:p w14:paraId="2F4AD37D" w14:textId="77777777" w:rsidR="00A008C9" w:rsidRPr="00555154" w:rsidRDefault="00A008C9" w:rsidP="007D238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Jože Babič</w:t>
            </w:r>
          </w:p>
          <w:p w14:paraId="722015D3" w14:textId="77777777" w:rsidR="007D238B" w:rsidRDefault="007D238B" w:rsidP="007D238B">
            <w:pPr>
              <w:rPr>
                <w:rFonts w:eastAsia="Calibri"/>
                <w:bCs/>
                <w:sz w:val="24"/>
                <w:szCs w:val="24"/>
                <w:u w:val="single"/>
              </w:rPr>
            </w:pPr>
          </w:p>
        </w:tc>
      </w:tr>
    </w:tbl>
    <w:p w14:paraId="0E0A3796" w14:textId="77777777" w:rsidR="005A4EE7" w:rsidRDefault="005A4EE7" w:rsidP="005A4EE7">
      <w:pPr>
        <w:ind w:left="360"/>
        <w:rPr>
          <w:b/>
          <w:sz w:val="24"/>
          <w:szCs w:val="24"/>
          <w:u w:val="single"/>
        </w:rPr>
      </w:pPr>
    </w:p>
    <w:p w14:paraId="39031B1B" w14:textId="77777777" w:rsidR="00625DCA" w:rsidRDefault="00625DCA" w:rsidP="00625DCA">
      <w:pPr>
        <w:numPr>
          <w:ilvl w:val="0"/>
          <w:numId w:val="2"/>
        </w:numPr>
        <w:rPr>
          <w:sz w:val="24"/>
          <w:szCs w:val="24"/>
        </w:rPr>
      </w:pPr>
      <w:r w:rsidRPr="00AD6578">
        <w:rPr>
          <w:sz w:val="24"/>
          <w:szCs w:val="24"/>
        </w:rPr>
        <w:t xml:space="preserve">Obnašanje na strokovni ekskurziji mora biti enako kot če bi bili </w:t>
      </w:r>
      <w:r>
        <w:rPr>
          <w:sz w:val="24"/>
          <w:szCs w:val="24"/>
        </w:rPr>
        <w:t xml:space="preserve">dijaki </w:t>
      </w:r>
      <w:r w:rsidRPr="00AD6578">
        <w:rPr>
          <w:sz w:val="24"/>
          <w:szCs w:val="24"/>
        </w:rPr>
        <w:t>pri pouku.</w:t>
      </w:r>
    </w:p>
    <w:p w14:paraId="26B449D2" w14:textId="77777777" w:rsidR="00625DCA" w:rsidRDefault="00625DCA" w:rsidP="00625DCA">
      <w:pPr>
        <w:rPr>
          <w:sz w:val="24"/>
          <w:szCs w:val="24"/>
        </w:rPr>
      </w:pPr>
      <w:r w:rsidRPr="00AD6578">
        <w:rPr>
          <w:sz w:val="24"/>
          <w:szCs w:val="24"/>
        </w:rPr>
        <w:t>-     Dijaki, ki so naročeni na malico, dvignejo malico pred odhodom avtobusa (malica jih čaka v jedilnici). V kolikor malice ne želijo prevzeti, se morajo pravočasno odjaviti, v nasprotnem primeru se jim le-ta obračuna.</w:t>
      </w:r>
    </w:p>
    <w:p w14:paraId="6D80D2EE" w14:textId="77777777" w:rsidR="00625DCA" w:rsidRPr="00AD6578" w:rsidRDefault="00625DCA" w:rsidP="00625DCA">
      <w:pPr>
        <w:rPr>
          <w:sz w:val="24"/>
          <w:szCs w:val="24"/>
        </w:rPr>
      </w:pPr>
    </w:p>
    <w:p w14:paraId="0228E5E8" w14:textId="77777777" w:rsidR="009D0C3D" w:rsidRDefault="00625DCA" w:rsidP="00625DCA">
      <w:pPr>
        <w:rPr>
          <w:b/>
          <w:sz w:val="24"/>
          <w:szCs w:val="24"/>
        </w:rPr>
      </w:pPr>
      <w:r w:rsidRPr="00E9250D">
        <w:rPr>
          <w:b/>
          <w:sz w:val="24"/>
          <w:szCs w:val="24"/>
        </w:rPr>
        <w:t>Strokovne ekskurzije spadajo med obvezne interesne dejavnosti.</w:t>
      </w:r>
      <w:r>
        <w:rPr>
          <w:b/>
          <w:sz w:val="24"/>
          <w:szCs w:val="24"/>
        </w:rPr>
        <w:t xml:space="preserve"> </w:t>
      </w:r>
    </w:p>
    <w:p w14:paraId="7608A90E" w14:textId="77777777" w:rsidR="00625DCA" w:rsidRPr="00E9250D" w:rsidRDefault="00625DCA" w:rsidP="00625DCA">
      <w:pPr>
        <w:rPr>
          <w:b/>
          <w:sz w:val="24"/>
          <w:szCs w:val="24"/>
        </w:rPr>
      </w:pPr>
      <w:r>
        <w:rPr>
          <w:b/>
          <w:sz w:val="24"/>
          <w:szCs w:val="24"/>
        </w:rPr>
        <w:t>Ne zamujajte, na avtobusni postaji bodite vsaj 5 minut pred odhodom avtobusa, zamudnikov ne bomo čakali.</w:t>
      </w:r>
    </w:p>
    <w:p w14:paraId="454A6BA2" w14:textId="77777777" w:rsidR="00625DCA" w:rsidRDefault="00625DCA" w:rsidP="00625DCA">
      <w:pPr>
        <w:rPr>
          <w:b/>
          <w:sz w:val="24"/>
          <w:szCs w:val="24"/>
        </w:rPr>
      </w:pPr>
    </w:p>
    <w:p w14:paraId="531005D5" w14:textId="77777777" w:rsidR="00625DCA" w:rsidRDefault="00625DCA" w:rsidP="00625DCA">
      <w:pPr>
        <w:rPr>
          <w:b/>
          <w:sz w:val="24"/>
          <w:szCs w:val="24"/>
        </w:rPr>
      </w:pPr>
      <w:r>
        <w:rPr>
          <w:b/>
          <w:sz w:val="24"/>
          <w:szCs w:val="24"/>
        </w:rPr>
        <w:t>Želimo vam prijetno in koristno druženje.</w:t>
      </w:r>
    </w:p>
    <w:p w14:paraId="28BCB05F" w14:textId="77777777" w:rsidR="00625DCA" w:rsidRDefault="00625DCA" w:rsidP="00625DCA">
      <w:pPr>
        <w:rPr>
          <w:b/>
          <w:sz w:val="24"/>
          <w:szCs w:val="24"/>
        </w:rPr>
      </w:pPr>
    </w:p>
    <w:p w14:paraId="0E9432B0" w14:textId="77777777" w:rsidR="00CE59F1" w:rsidRPr="00B4466D" w:rsidRDefault="00EA2033" w:rsidP="005A4EE7">
      <w:pPr>
        <w:ind w:left="360"/>
        <w:rPr>
          <w:sz w:val="24"/>
          <w:szCs w:val="24"/>
        </w:rPr>
      </w:pPr>
      <w:r w:rsidRPr="00B4466D">
        <w:rPr>
          <w:sz w:val="24"/>
          <w:szCs w:val="24"/>
        </w:rPr>
        <w:t>Za aktiv STP</w:t>
      </w:r>
      <w:r w:rsidR="00DB02BD">
        <w:rPr>
          <w:sz w:val="24"/>
          <w:szCs w:val="24"/>
        </w:rPr>
        <w:t xml:space="preserve"> pripravil</w:t>
      </w:r>
      <w:r w:rsidR="006B7816">
        <w:rPr>
          <w:sz w:val="24"/>
          <w:szCs w:val="24"/>
        </w:rPr>
        <w:t>i</w:t>
      </w:r>
      <w:r w:rsidR="00DB02BD">
        <w:rPr>
          <w:sz w:val="24"/>
          <w:szCs w:val="24"/>
        </w:rPr>
        <w:t xml:space="preserve">: </w:t>
      </w:r>
      <w:r w:rsidR="00B4466D" w:rsidRPr="00B4466D">
        <w:rPr>
          <w:sz w:val="24"/>
          <w:szCs w:val="24"/>
        </w:rPr>
        <w:tab/>
      </w:r>
      <w:r w:rsidR="00B4466D" w:rsidRPr="00B4466D">
        <w:rPr>
          <w:sz w:val="24"/>
          <w:szCs w:val="24"/>
        </w:rPr>
        <w:tab/>
      </w:r>
      <w:r w:rsidR="00B4466D" w:rsidRPr="00B4466D">
        <w:rPr>
          <w:sz w:val="24"/>
          <w:szCs w:val="24"/>
        </w:rPr>
        <w:tab/>
      </w:r>
      <w:r w:rsidR="00B4466D" w:rsidRPr="00B4466D">
        <w:rPr>
          <w:sz w:val="24"/>
          <w:szCs w:val="24"/>
        </w:rPr>
        <w:tab/>
      </w:r>
      <w:r w:rsidR="00B4466D" w:rsidRPr="00B4466D">
        <w:rPr>
          <w:sz w:val="24"/>
          <w:szCs w:val="24"/>
        </w:rPr>
        <w:tab/>
        <w:t>Majda Kanop, ravnateljica</w:t>
      </w:r>
    </w:p>
    <w:p w14:paraId="66694175" w14:textId="77777777" w:rsidR="00EA2033" w:rsidRDefault="00EA2033" w:rsidP="005A4EE7">
      <w:pPr>
        <w:ind w:left="360"/>
        <w:rPr>
          <w:sz w:val="24"/>
          <w:szCs w:val="24"/>
        </w:rPr>
      </w:pPr>
      <w:r w:rsidRPr="00B4466D">
        <w:rPr>
          <w:sz w:val="24"/>
          <w:szCs w:val="24"/>
        </w:rPr>
        <w:t>Blaž Arko</w:t>
      </w:r>
    </w:p>
    <w:p w14:paraId="6F011632" w14:textId="77777777" w:rsidR="006B7816" w:rsidRDefault="006B7816" w:rsidP="005A4EE7">
      <w:pPr>
        <w:ind w:left="360"/>
        <w:rPr>
          <w:sz w:val="24"/>
          <w:szCs w:val="24"/>
        </w:rPr>
      </w:pPr>
      <w:r>
        <w:rPr>
          <w:sz w:val="24"/>
          <w:szCs w:val="24"/>
        </w:rPr>
        <w:t>Marko Podmenik</w:t>
      </w:r>
    </w:p>
    <w:p w14:paraId="17BD5D33" w14:textId="77777777" w:rsidR="006B7816" w:rsidRPr="00B4466D" w:rsidRDefault="006B7816" w:rsidP="005A4EE7">
      <w:pPr>
        <w:ind w:left="360"/>
        <w:rPr>
          <w:sz w:val="24"/>
          <w:szCs w:val="24"/>
        </w:rPr>
      </w:pPr>
      <w:r>
        <w:rPr>
          <w:sz w:val="24"/>
          <w:szCs w:val="24"/>
        </w:rPr>
        <w:t>Simon Slabe</w:t>
      </w:r>
    </w:p>
    <w:sectPr w:rsidR="006B7816" w:rsidRPr="00B4466D" w:rsidSect="00592694">
      <w:headerReference w:type="default" r:id="rId10"/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34895" w14:textId="77777777" w:rsidR="00D9544F" w:rsidRDefault="00D9544F">
      <w:r>
        <w:separator/>
      </w:r>
    </w:p>
  </w:endnote>
  <w:endnote w:type="continuationSeparator" w:id="0">
    <w:p w14:paraId="3131994B" w14:textId="77777777" w:rsidR="00D9544F" w:rsidRDefault="00D95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500E2" w14:textId="77777777" w:rsidR="00D9544F" w:rsidRDefault="00D9544F">
      <w:r>
        <w:separator/>
      </w:r>
    </w:p>
  </w:footnote>
  <w:footnote w:type="continuationSeparator" w:id="0">
    <w:p w14:paraId="69DB9EFC" w14:textId="77777777" w:rsidR="00D9544F" w:rsidRDefault="00D95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1BF5" w14:textId="6DC52C62" w:rsidR="007109A8" w:rsidRDefault="007109A8">
    <w:pPr>
      <w:pStyle w:val="Glava"/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A40E3"/>
    <w:multiLevelType w:val="hybridMultilevel"/>
    <w:tmpl w:val="4784F2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FC6CB1"/>
    <w:multiLevelType w:val="multilevel"/>
    <w:tmpl w:val="FD18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F05957"/>
    <w:multiLevelType w:val="singleLevel"/>
    <w:tmpl w:val="404AC890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 w16cid:durableId="886718413">
    <w:abstractNumId w:val="0"/>
  </w:num>
  <w:num w:numId="2" w16cid:durableId="1464225582">
    <w:abstractNumId w:val="2"/>
  </w:num>
  <w:num w:numId="3" w16cid:durableId="1734429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95"/>
    <w:rsid w:val="000056DF"/>
    <w:rsid w:val="00020B0D"/>
    <w:rsid w:val="000223FB"/>
    <w:rsid w:val="00022C10"/>
    <w:rsid w:val="000233AB"/>
    <w:rsid w:val="000236FF"/>
    <w:rsid w:val="00034A7D"/>
    <w:rsid w:val="000472C5"/>
    <w:rsid w:val="00053F54"/>
    <w:rsid w:val="0006655C"/>
    <w:rsid w:val="000710FC"/>
    <w:rsid w:val="0007278B"/>
    <w:rsid w:val="0008139D"/>
    <w:rsid w:val="00082447"/>
    <w:rsid w:val="00087432"/>
    <w:rsid w:val="000910EF"/>
    <w:rsid w:val="00093BEC"/>
    <w:rsid w:val="00097885"/>
    <w:rsid w:val="000A0C1A"/>
    <w:rsid w:val="000C0EC7"/>
    <w:rsid w:val="000C4C35"/>
    <w:rsid w:val="000D0A0E"/>
    <w:rsid w:val="000D26C8"/>
    <w:rsid w:val="000D77EF"/>
    <w:rsid w:val="000E4F7B"/>
    <w:rsid w:val="000E6B12"/>
    <w:rsid w:val="000F4472"/>
    <w:rsid w:val="00105A26"/>
    <w:rsid w:val="00110125"/>
    <w:rsid w:val="00111309"/>
    <w:rsid w:val="00121CE1"/>
    <w:rsid w:val="00124EFF"/>
    <w:rsid w:val="00125D96"/>
    <w:rsid w:val="001509A5"/>
    <w:rsid w:val="0017569B"/>
    <w:rsid w:val="00181AA2"/>
    <w:rsid w:val="00183C29"/>
    <w:rsid w:val="00186B78"/>
    <w:rsid w:val="00187A95"/>
    <w:rsid w:val="001A2DEE"/>
    <w:rsid w:val="001A2E6A"/>
    <w:rsid w:val="001B6DC9"/>
    <w:rsid w:val="001C6B77"/>
    <w:rsid w:val="001C75A9"/>
    <w:rsid w:val="001D0A48"/>
    <w:rsid w:val="001D56B3"/>
    <w:rsid w:val="001D72F1"/>
    <w:rsid w:val="00203E82"/>
    <w:rsid w:val="0021193F"/>
    <w:rsid w:val="00217DCD"/>
    <w:rsid w:val="00221CAE"/>
    <w:rsid w:val="00245252"/>
    <w:rsid w:val="002454C4"/>
    <w:rsid w:val="00247A25"/>
    <w:rsid w:val="0025092F"/>
    <w:rsid w:val="002575EB"/>
    <w:rsid w:val="00257E11"/>
    <w:rsid w:val="002625CD"/>
    <w:rsid w:val="002705CA"/>
    <w:rsid w:val="00277D40"/>
    <w:rsid w:val="002A2585"/>
    <w:rsid w:val="002A7D10"/>
    <w:rsid w:val="002B1087"/>
    <w:rsid w:val="002B2900"/>
    <w:rsid w:val="002C2F57"/>
    <w:rsid w:val="002C5C22"/>
    <w:rsid w:val="002E0E60"/>
    <w:rsid w:val="002F111B"/>
    <w:rsid w:val="003079B7"/>
    <w:rsid w:val="003169D2"/>
    <w:rsid w:val="0031717B"/>
    <w:rsid w:val="0032307F"/>
    <w:rsid w:val="003342A0"/>
    <w:rsid w:val="00336F24"/>
    <w:rsid w:val="003416D3"/>
    <w:rsid w:val="00373358"/>
    <w:rsid w:val="003770B3"/>
    <w:rsid w:val="003937F0"/>
    <w:rsid w:val="003A3D2E"/>
    <w:rsid w:val="003B33E4"/>
    <w:rsid w:val="003C7833"/>
    <w:rsid w:val="003E39E4"/>
    <w:rsid w:val="00407C69"/>
    <w:rsid w:val="00412156"/>
    <w:rsid w:val="00420117"/>
    <w:rsid w:val="00426C14"/>
    <w:rsid w:val="00426C9D"/>
    <w:rsid w:val="00433346"/>
    <w:rsid w:val="00437F6A"/>
    <w:rsid w:val="00446622"/>
    <w:rsid w:val="00452D39"/>
    <w:rsid w:val="00460CBA"/>
    <w:rsid w:val="004753B4"/>
    <w:rsid w:val="00482ED6"/>
    <w:rsid w:val="004841A1"/>
    <w:rsid w:val="00485F02"/>
    <w:rsid w:val="004919B7"/>
    <w:rsid w:val="004968DA"/>
    <w:rsid w:val="004971B8"/>
    <w:rsid w:val="004B58B9"/>
    <w:rsid w:val="004C0138"/>
    <w:rsid w:val="004C52F1"/>
    <w:rsid w:val="004E5AE6"/>
    <w:rsid w:val="004F09FF"/>
    <w:rsid w:val="005152C4"/>
    <w:rsid w:val="00521675"/>
    <w:rsid w:val="00525BA8"/>
    <w:rsid w:val="00534C0F"/>
    <w:rsid w:val="00535828"/>
    <w:rsid w:val="005534BF"/>
    <w:rsid w:val="0055458A"/>
    <w:rsid w:val="00555154"/>
    <w:rsid w:val="005802E1"/>
    <w:rsid w:val="00582C34"/>
    <w:rsid w:val="00592694"/>
    <w:rsid w:val="005A4EE7"/>
    <w:rsid w:val="005A4F8F"/>
    <w:rsid w:val="005B05CC"/>
    <w:rsid w:val="005B1626"/>
    <w:rsid w:val="005C56DD"/>
    <w:rsid w:val="005D302D"/>
    <w:rsid w:val="005D5A39"/>
    <w:rsid w:val="005F004C"/>
    <w:rsid w:val="005F3478"/>
    <w:rsid w:val="006120E0"/>
    <w:rsid w:val="00615255"/>
    <w:rsid w:val="00617A76"/>
    <w:rsid w:val="00617BE6"/>
    <w:rsid w:val="00625DCA"/>
    <w:rsid w:val="006343E1"/>
    <w:rsid w:val="00637DB0"/>
    <w:rsid w:val="0064193C"/>
    <w:rsid w:val="006561EB"/>
    <w:rsid w:val="006842B9"/>
    <w:rsid w:val="006863ED"/>
    <w:rsid w:val="006B36EE"/>
    <w:rsid w:val="006B772B"/>
    <w:rsid w:val="006B7816"/>
    <w:rsid w:val="006E1939"/>
    <w:rsid w:val="006F59E0"/>
    <w:rsid w:val="006F5A37"/>
    <w:rsid w:val="00704134"/>
    <w:rsid w:val="007109A8"/>
    <w:rsid w:val="0071496E"/>
    <w:rsid w:val="007202B7"/>
    <w:rsid w:val="00724A02"/>
    <w:rsid w:val="0073142E"/>
    <w:rsid w:val="00732AE1"/>
    <w:rsid w:val="0075402D"/>
    <w:rsid w:val="00754921"/>
    <w:rsid w:val="007569F3"/>
    <w:rsid w:val="00757EB8"/>
    <w:rsid w:val="00764167"/>
    <w:rsid w:val="00764A14"/>
    <w:rsid w:val="007720EF"/>
    <w:rsid w:val="007902F8"/>
    <w:rsid w:val="00793353"/>
    <w:rsid w:val="0079395E"/>
    <w:rsid w:val="007A22ED"/>
    <w:rsid w:val="007A438A"/>
    <w:rsid w:val="007A577B"/>
    <w:rsid w:val="007A6266"/>
    <w:rsid w:val="007B18D9"/>
    <w:rsid w:val="007D238B"/>
    <w:rsid w:val="007D2929"/>
    <w:rsid w:val="007E2ECA"/>
    <w:rsid w:val="007E6ED5"/>
    <w:rsid w:val="007E758F"/>
    <w:rsid w:val="008107FC"/>
    <w:rsid w:val="0081200F"/>
    <w:rsid w:val="00816E63"/>
    <w:rsid w:val="00827901"/>
    <w:rsid w:val="008338B5"/>
    <w:rsid w:val="008341F6"/>
    <w:rsid w:val="00840868"/>
    <w:rsid w:val="00841B93"/>
    <w:rsid w:val="0085087B"/>
    <w:rsid w:val="00853C6C"/>
    <w:rsid w:val="00854CEE"/>
    <w:rsid w:val="00880270"/>
    <w:rsid w:val="0089049B"/>
    <w:rsid w:val="00893EA9"/>
    <w:rsid w:val="008A00EB"/>
    <w:rsid w:val="008A1EAD"/>
    <w:rsid w:val="008A5BD1"/>
    <w:rsid w:val="008D2433"/>
    <w:rsid w:val="008D2828"/>
    <w:rsid w:val="008D329F"/>
    <w:rsid w:val="008D658F"/>
    <w:rsid w:val="008F222B"/>
    <w:rsid w:val="008F3376"/>
    <w:rsid w:val="00901DC7"/>
    <w:rsid w:val="00903645"/>
    <w:rsid w:val="009044F7"/>
    <w:rsid w:val="00916374"/>
    <w:rsid w:val="00917C9E"/>
    <w:rsid w:val="00920935"/>
    <w:rsid w:val="009222F6"/>
    <w:rsid w:val="00926C9D"/>
    <w:rsid w:val="00930F3B"/>
    <w:rsid w:val="00941ABD"/>
    <w:rsid w:val="009436F2"/>
    <w:rsid w:val="00947298"/>
    <w:rsid w:val="0097483C"/>
    <w:rsid w:val="009800AD"/>
    <w:rsid w:val="009842C5"/>
    <w:rsid w:val="00992861"/>
    <w:rsid w:val="0099556E"/>
    <w:rsid w:val="009A4E96"/>
    <w:rsid w:val="009A7190"/>
    <w:rsid w:val="009B15C3"/>
    <w:rsid w:val="009C55C0"/>
    <w:rsid w:val="009D0C3D"/>
    <w:rsid w:val="009D4E55"/>
    <w:rsid w:val="009F1179"/>
    <w:rsid w:val="009F248B"/>
    <w:rsid w:val="00A008C9"/>
    <w:rsid w:val="00A00BB7"/>
    <w:rsid w:val="00A00F5C"/>
    <w:rsid w:val="00A01925"/>
    <w:rsid w:val="00A07A69"/>
    <w:rsid w:val="00A147E7"/>
    <w:rsid w:val="00A300F7"/>
    <w:rsid w:val="00A36890"/>
    <w:rsid w:val="00A4062E"/>
    <w:rsid w:val="00A41791"/>
    <w:rsid w:val="00A6128D"/>
    <w:rsid w:val="00A61327"/>
    <w:rsid w:val="00A6631B"/>
    <w:rsid w:val="00A70F46"/>
    <w:rsid w:val="00A77A8F"/>
    <w:rsid w:val="00A93667"/>
    <w:rsid w:val="00A956B8"/>
    <w:rsid w:val="00AA1286"/>
    <w:rsid w:val="00AB2536"/>
    <w:rsid w:val="00AC08F1"/>
    <w:rsid w:val="00AC6073"/>
    <w:rsid w:val="00AD6578"/>
    <w:rsid w:val="00AE1679"/>
    <w:rsid w:val="00AE4A53"/>
    <w:rsid w:val="00AE5759"/>
    <w:rsid w:val="00AF0924"/>
    <w:rsid w:val="00AF7F77"/>
    <w:rsid w:val="00B11961"/>
    <w:rsid w:val="00B17DBD"/>
    <w:rsid w:val="00B21376"/>
    <w:rsid w:val="00B21575"/>
    <w:rsid w:val="00B248BF"/>
    <w:rsid w:val="00B24E1E"/>
    <w:rsid w:val="00B32FBC"/>
    <w:rsid w:val="00B33598"/>
    <w:rsid w:val="00B347F9"/>
    <w:rsid w:val="00B357A4"/>
    <w:rsid w:val="00B37E7C"/>
    <w:rsid w:val="00B4466D"/>
    <w:rsid w:val="00B502D4"/>
    <w:rsid w:val="00B77B8F"/>
    <w:rsid w:val="00BA36CA"/>
    <w:rsid w:val="00BA747F"/>
    <w:rsid w:val="00BB234A"/>
    <w:rsid w:val="00BB2D48"/>
    <w:rsid w:val="00BB4B04"/>
    <w:rsid w:val="00BC316A"/>
    <w:rsid w:val="00BD5CF8"/>
    <w:rsid w:val="00BD657B"/>
    <w:rsid w:val="00BD79A0"/>
    <w:rsid w:val="00BE12AD"/>
    <w:rsid w:val="00BE2966"/>
    <w:rsid w:val="00BF4FBA"/>
    <w:rsid w:val="00C00E3A"/>
    <w:rsid w:val="00C01790"/>
    <w:rsid w:val="00C15967"/>
    <w:rsid w:val="00C27061"/>
    <w:rsid w:val="00C400B9"/>
    <w:rsid w:val="00C419AA"/>
    <w:rsid w:val="00C46950"/>
    <w:rsid w:val="00C475D5"/>
    <w:rsid w:val="00C47731"/>
    <w:rsid w:val="00C57AEE"/>
    <w:rsid w:val="00C61639"/>
    <w:rsid w:val="00C64E7B"/>
    <w:rsid w:val="00C728E4"/>
    <w:rsid w:val="00C76F3B"/>
    <w:rsid w:val="00C7736F"/>
    <w:rsid w:val="00C846E0"/>
    <w:rsid w:val="00C90E2F"/>
    <w:rsid w:val="00C929D8"/>
    <w:rsid w:val="00CA04EC"/>
    <w:rsid w:val="00CB436D"/>
    <w:rsid w:val="00CB7838"/>
    <w:rsid w:val="00CC7B4F"/>
    <w:rsid w:val="00CD45E8"/>
    <w:rsid w:val="00CD7758"/>
    <w:rsid w:val="00CD7E78"/>
    <w:rsid w:val="00CE06F2"/>
    <w:rsid w:val="00CE374E"/>
    <w:rsid w:val="00CE59F1"/>
    <w:rsid w:val="00CE783A"/>
    <w:rsid w:val="00CF78E9"/>
    <w:rsid w:val="00D073F4"/>
    <w:rsid w:val="00D0783B"/>
    <w:rsid w:val="00D1202D"/>
    <w:rsid w:val="00D13A86"/>
    <w:rsid w:val="00D243F3"/>
    <w:rsid w:val="00D3186F"/>
    <w:rsid w:val="00D34C99"/>
    <w:rsid w:val="00D357D3"/>
    <w:rsid w:val="00D43DF8"/>
    <w:rsid w:val="00D5234E"/>
    <w:rsid w:val="00D61698"/>
    <w:rsid w:val="00D64D61"/>
    <w:rsid w:val="00D7491A"/>
    <w:rsid w:val="00D7634B"/>
    <w:rsid w:val="00D838B8"/>
    <w:rsid w:val="00D90506"/>
    <w:rsid w:val="00D9544F"/>
    <w:rsid w:val="00DA3355"/>
    <w:rsid w:val="00DA371C"/>
    <w:rsid w:val="00DB02BD"/>
    <w:rsid w:val="00DB0DDF"/>
    <w:rsid w:val="00DB5A63"/>
    <w:rsid w:val="00DB6E37"/>
    <w:rsid w:val="00DF554D"/>
    <w:rsid w:val="00E140A3"/>
    <w:rsid w:val="00E345CD"/>
    <w:rsid w:val="00E444CD"/>
    <w:rsid w:val="00E50CAF"/>
    <w:rsid w:val="00E673B1"/>
    <w:rsid w:val="00E84BCC"/>
    <w:rsid w:val="00E86101"/>
    <w:rsid w:val="00E947C2"/>
    <w:rsid w:val="00EA2033"/>
    <w:rsid w:val="00EA2FEE"/>
    <w:rsid w:val="00EA50F2"/>
    <w:rsid w:val="00EA75CC"/>
    <w:rsid w:val="00ED5D68"/>
    <w:rsid w:val="00EE0311"/>
    <w:rsid w:val="00EE592C"/>
    <w:rsid w:val="00EF50C5"/>
    <w:rsid w:val="00EF7EBD"/>
    <w:rsid w:val="00F0650C"/>
    <w:rsid w:val="00F14801"/>
    <w:rsid w:val="00F15A4C"/>
    <w:rsid w:val="00F27438"/>
    <w:rsid w:val="00F3476B"/>
    <w:rsid w:val="00F420D1"/>
    <w:rsid w:val="00F74CE9"/>
    <w:rsid w:val="00F80C44"/>
    <w:rsid w:val="00F850B6"/>
    <w:rsid w:val="00F93E80"/>
    <w:rsid w:val="00F9499F"/>
    <w:rsid w:val="00FF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B9EC56"/>
  <w15:chartTrackingRefBased/>
  <w15:docId w15:val="{92AE22F7-A374-41AF-8E2E-9F88BC55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7634B"/>
  </w:style>
  <w:style w:type="paragraph" w:styleId="Naslov1">
    <w:name w:val="heading 1"/>
    <w:basedOn w:val="Navaden"/>
    <w:next w:val="Navaden"/>
    <w:qFormat/>
    <w:pPr>
      <w:keepNext/>
      <w:jc w:val="both"/>
      <w:outlineLvl w:val="0"/>
    </w:pPr>
    <w:rPr>
      <w:sz w:val="24"/>
    </w:rPr>
  </w:style>
  <w:style w:type="paragraph" w:styleId="Naslov3">
    <w:name w:val="heading 3"/>
    <w:basedOn w:val="Navaden"/>
    <w:next w:val="Navaden"/>
    <w:link w:val="Naslov3Znak"/>
    <w:unhideWhenUsed/>
    <w:qFormat/>
    <w:rsid w:val="002E0E6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sz w:val="28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styleId="Telobesedila-zamik">
    <w:name w:val="Body Text Indent"/>
    <w:basedOn w:val="Navaden"/>
    <w:pPr>
      <w:ind w:left="708"/>
      <w:jc w:val="both"/>
    </w:pPr>
    <w:rPr>
      <w:sz w:val="28"/>
    </w:rPr>
  </w:style>
  <w:style w:type="table" w:styleId="Tabelamrea">
    <w:name w:val="Table Grid"/>
    <w:basedOn w:val="Navadnatabela"/>
    <w:uiPriority w:val="59"/>
    <w:rsid w:val="000472C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uiPriority w:val="99"/>
    <w:unhideWhenUsed/>
    <w:rsid w:val="000472C5"/>
    <w:rPr>
      <w:color w:val="0000FF"/>
      <w:u w:val="single"/>
    </w:rPr>
  </w:style>
  <w:style w:type="character" w:customStyle="1" w:styleId="address">
    <w:name w:val="address"/>
    <w:rsid w:val="000472C5"/>
  </w:style>
  <w:style w:type="character" w:customStyle="1" w:styleId="phone">
    <w:name w:val="phone"/>
    <w:rsid w:val="000472C5"/>
  </w:style>
  <w:style w:type="character" w:styleId="Krepko">
    <w:name w:val="Strong"/>
    <w:uiPriority w:val="22"/>
    <w:qFormat/>
    <w:rsid w:val="000472C5"/>
    <w:rPr>
      <w:b/>
      <w:bCs/>
    </w:rPr>
  </w:style>
  <w:style w:type="paragraph" w:styleId="Odstavekseznama">
    <w:name w:val="List Paragraph"/>
    <w:basedOn w:val="Navaden"/>
    <w:uiPriority w:val="34"/>
    <w:qFormat/>
    <w:rsid w:val="000472C5"/>
    <w:pPr>
      <w:ind w:left="708"/>
    </w:pPr>
  </w:style>
  <w:style w:type="paragraph" w:styleId="Besedilooblaka">
    <w:name w:val="Balloon Text"/>
    <w:basedOn w:val="Navaden"/>
    <w:link w:val="BesedilooblakaZnak"/>
    <w:rsid w:val="00BD79A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BD79A0"/>
    <w:rPr>
      <w:rFonts w:ascii="Tahoma" w:hAnsi="Tahoma" w:cs="Tahoma"/>
      <w:sz w:val="16"/>
      <w:szCs w:val="16"/>
    </w:rPr>
  </w:style>
  <w:style w:type="character" w:customStyle="1" w:styleId="Naslov3Znak">
    <w:name w:val="Naslov 3 Znak"/>
    <w:link w:val="Naslov3"/>
    <w:rsid w:val="002E0E60"/>
    <w:rPr>
      <w:rFonts w:ascii="Cambria" w:eastAsia="Times New Roman" w:hAnsi="Cambria" w:cs="Times New Roman"/>
      <w:b/>
      <w:bCs/>
      <w:sz w:val="26"/>
      <w:szCs w:val="26"/>
    </w:rPr>
  </w:style>
  <w:style w:type="paragraph" w:styleId="Navadensplet">
    <w:name w:val="Normal (Web)"/>
    <w:basedOn w:val="Navaden"/>
    <w:uiPriority w:val="99"/>
    <w:unhideWhenUsed/>
    <w:rsid w:val="002E0E6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E50CAF"/>
  </w:style>
  <w:style w:type="character" w:customStyle="1" w:styleId="combinedname">
    <w:name w:val="combined_name"/>
    <w:rsid w:val="00217DCD"/>
  </w:style>
  <w:style w:type="character" w:customStyle="1" w:styleId="street-address">
    <w:name w:val="street-address"/>
    <w:rsid w:val="00217DCD"/>
  </w:style>
  <w:style w:type="character" w:customStyle="1" w:styleId="postal-code">
    <w:name w:val="postal-code"/>
    <w:rsid w:val="00217DCD"/>
  </w:style>
  <w:style w:type="character" w:customStyle="1" w:styleId="locality">
    <w:name w:val="locality"/>
    <w:rsid w:val="00217DCD"/>
  </w:style>
  <w:style w:type="character" w:customStyle="1" w:styleId="value">
    <w:name w:val="value"/>
    <w:rsid w:val="00217DCD"/>
  </w:style>
  <w:style w:type="character" w:styleId="Poudarek">
    <w:name w:val="Emphasis"/>
    <w:uiPriority w:val="20"/>
    <w:qFormat/>
    <w:rsid w:val="00582C34"/>
    <w:rPr>
      <w:i/>
      <w:iCs/>
    </w:rPr>
  </w:style>
  <w:style w:type="character" w:styleId="Nerazreenaomemba">
    <w:name w:val="Unresolved Mention"/>
    <w:uiPriority w:val="99"/>
    <w:semiHidden/>
    <w:unhideWhenUsed/>
    <w:rsid w:val="00183C29"/>
    <w:rPr>
      <w:color w:val="605E5C"/>
      <w:shd w:val="clear" w:color="auto" w:fill="E1DFDD"/>
    </w:rPr>
  </w:style>
  <w:style w:type="character" w:styleId="SledenaHiperpovezava">
    <w:name w:val="FollowedHyperlink"/>
    <w:rsid w:val="00426C14"/>
    <w:rPr>
      <w:color w:val="954F72"/>
      <w:u w:val="single"/>
    </w:rPr>
  </w:style>
  <w:style w:type="paragraph" w:customStyle="1" w:styleId="xmsonormal">
    <w:name w:val="x_msonormal"/>
    <w:basedOn w:val="Navaden"/>
    <w:rsid w:val="0099286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9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86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agode.si/o_nas/lokacija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jda\Application%20Data\Microsoft\Predloge\moja1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AB49D-3673-4E5D-9ADE-46133210B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moja1</Template>
  <TotalTime>1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ŠOLSKI CENTER LJUBLJANA</vt:lpstr>
    </vt:vector>
  </TitlesOfParts>
  <Company>Min. za šolstvo in šport</Company>
  <LinksUpToDate>false</LinksUpToDate>
  <CharactersWithSpaces>4184</CharactersWithSpaces>
  <SharedDoc>false</SharedDoc>
  <HLinks>
    <vt:vector size="96" baseType="variant">
      <vt:variant>
        <vt:i4>7733318</vt:i4>
      </vt:variant>
      <vt:variant>
        <vt:i4>45</vt:i4>
      </vt:variant>
      <vt:variant>
        <vt:i4>0</vt:i4>
      </vt:variant>
      <vt:variant>
        <vt:i4>5</vt:i4>
      </vt:variant>
      <vt:variant>
        <vt:lpwstr>mailto:info@pohistvoiskra.si</vt:lpwstr>
      </vt:variant>
      <vt:variant>
        <vt:lpwstr/>
      </vt:variant>
      <vt:variant>
        <vt:i4>5308475</vt:i4>
      </vt:variant>
      <vt:variant>
        <vt:i4>42</vt:i4>
      </vt:variant>
      <vt:variant>
        <vt:i4>0</vt:i4>
      </vt:variant>
      <vt:variant>
        <vt:i4>5</vt:i4>
      </vt:variant>
      <vt:variant>
        <vt:lpwstr>mailto:Jozica.Mir@frischeis.si</vt:lpwstr>
      </vt:variant>
      <vt:variant>
        <vt:lpwstr/>
      </vt:variant>
      <vt:variant>
        <vt:i4>4915231</vt:i4>
      </vt:variant>
      <vt:variant>
        <vt:i4>39</vt:i4>
      </vt:variant>
      <vt:variant>
        <vt:i4>0</vt:i4>
      </vt:variant>
      <vt:variant>
        <vt:i4>5</vt:i4>
      </vt:variant>
      <vt:variant>
        <vt:lpwstr>tel:+386/1/32 07 460</vt:lpwstr>
      </vt:variant>
      <vt:variant>
        <vt:lpwstr/>
      </vt:variant>
      <vt:variant>
        <vt:i4>4522036</vt:i4>
      </vt:variant>
      <vt:variant>
        <vt:i4>36</vt:i4>
      </vt:variant>
      <vt:variant>
        <vt:i4>0</vt:i4>
      </vt:variant>
      <vt:variant>
        <vt:i4>5</vt:i4>
      </vt:variant>
      <vt:variant>
        <vt:lpwstr>mailto:botanicni.vrt@siol.net</vt:lpwstr>
      </vt:variant>
      <vt:variant>
        <vt:lpwstr/>
      </vt:variant>
      <vt:variant>
        <vt:i4>6488120</vt:i4>
      </vt:variant>
      <vt:variant>
        <vt:i4>33</vt:i4>
      </vt:variant>
      <vt:variant>
        <vt:i4>0</vt:i4>
      </vt:variant>
      <vt:variant>
        <vt:i4>5</vt:i4>
      </vt:variant>
      <vt:variant>
        <vt:lpwstr>tel:+386 (0)1 427 12 80</vt:lpwstr>
      </vt:variant>
      <vt:variant>
        <vt:lpwstr/>
      </vt:variant>
      <vt:variant>
        <vt:i4>852009</vt:i4>
      </vt:variant>
      <vt:variant>
        <vt:i4>30</vt:i4>
      </vt:variant>
      <vt:variant>
        <vt:i4>0</vt:i4>
      </vt:variant>
      <vt:variant>
        <vt:i4>5</vt:i4>
      </vt:variant>
      <vt:variant>
        <vt:lpwstr>mailto:info@starman.si</vt:lpwstr>
      </vt:variant>
      <vt:variant>
        <vt:lpwstr/>
      </vt:variant>
      <vt:variant>
        <vt:i4>3866711</vt:i4>
      </vt:variant>
      <vt:variant>
        <vt:i4>27</vt:i4>
      </vt:variant>
      <vt:variant>
        <vt:i4>0</vt:i4>
      </vt:variant>
      <vt:variant>
        <vt:i4>5</vt:i4>
      </vt:variant>
      <vt:variant>
        <vt:lpwstr>mailto:Mizarstvo.otmar@siol.net</vt:lpwstr>
      </vt:variant>
      <vt:variant>
        <vt:lpwstr/>
      </vt:variant>
      <vt:variant>
        <vt:i4>8323167</vt:i4>
      </vt:variant>
      <vt:variant>
        <vt:i4>24</vt:i4>
      </vt:variant>
      <vt:variant>
        <vt:i4>0</vt:i4>
      </vt:variant>
      <vt:variant>
        <vt:i4>5</vt:i4>
      </vt:variant>
      <vt:variant>
        <vt:lpwstr>mailto:info@vrtsezana.si</vt:lpwstr>
      </vt:variant>
      <vt:variant>
        <vt:lpwstr/>
      </vt:variant>
      <vt:variant>
        <vt:i4>5177370</vt:i4>
      </vt:variant>
      <vt:variant>
        <vt:i4>21</vt:i4>
      </vt:variant>
      <vt:variant>
        <vt:i4>0</vt:i4>
      </vt:variant>
      <vt:variant>
        <vt:i4>5</vt:i4>
      </vt:variant>
      <vt:variant>
        <vt:lpwstr>tel:00386 65 556 846</vt:lpwstr>
      </vt:variant>
      <vt:variant>
        <vt:lpwstr/>
      </vt:variant>
      <vt:variant>
        <vt:i4>5505034</vt:i4>
      </vt:variant>
      <vt:variant>
        <vt:i4>18</vt:i4>
      </vt:variant>
      <vt:variant>
        <vt:i4>0</vt:i4>
      </vt:variant>
      <vt:variant>
        <vt:i4>5</vt:i4>
      </vt:variant>
      <vt:variant>
        <vt:lpwstr>tel:00386 5 7311 243</vt:lpwstr>
      </vt:variant>
      <vt:variant>
        <vt:lpwstr/>
      </vt:variant>
      <vt:variant>
        <vt:i4>4915262</vt:i4>
      </vt:variant>
      <vt:variant>
        <vt:i4>15</vt:i4>
      </vt:variant>
      <vt:variant>
        <vt:i4>0</vt:i4>
      </vt:variant>
      <vt:variant>
        <vt:i4>5</vt:i4>
      </vt:variant>
      <vt:variant>
        <vt:lpwstr>mailto:info@quincedemo.com%3C/</vt:lpwstr>
      </vt:variant>
      <vt:variant>
        <vt:lpwstr/>
      </vt:variant>
      <vt:variant>
        <vt:i4>3473416</vt:i4>
      </vt:variant>
      <vt:variant>
        <vt:i4>12</vt:i4>
      </vt:variant>
      <vt:variant>
        <vt:i4>0</vt:i4>
      </vt:variant>
      <vt:variant>
        <vt:i4>5</vt:i4>
      </vt:variant>
      <vt:variant>
        <vt:lpwstr>mailto:info@nagode.si</vt:lpwstr>
      </vt:variant>
      <vt:variant>
        <vt:lpwstr/>
      </vt:variant>
      <vt:variant>
        <vt:i4>3211286</vt:i4>
      </vt:variant>
      <vt:variant>
        <vt:i4>9</vt:i4>
      </vt:variant>
      <vt:variant>
        <vt:i4>0</vt:i4>
      </vt:variant>
      <vt:variant>
        <vt:i4>5</vt:i4>
      </vt:variant>
      <vt:variant>
        <vt:lpwstr>https://nagode.si/o_nas/lokacija/</vt:lpwstr>
      </vt:variant>
      <vt:variant>
        <vt:lpwstr/>
      </vt:variant>
      <vt:variant>
        <vt:i4>6291532</vt:i4>
      </vt:variant>
      <vt:variant>
        <vt:i4>6</vt:i4>
      </vt:variant>
      <vt:variant>
        <vt:i4>0</vt:i4>
      </vt:variant>
      <vt:variant>
        <vt:i4>5</vt:i4>
      </vt:variant>
      <vt:variant>
        <vt:lpwstr>mailto:info@koles.si</vt:lpwstr>
      </vt:variant>
      <vt:variant>
        <vt:lpwstr/>
      </vt:variant>
      <vt:variant>
        <vt:i4>7798784</vt:i4>
      </vt:variant>
      <vt:variant>
        <vt:i4>3</vt:i4>
      </vt:variant>
      <vt:variant>
        <vt:i4>0</vt:i4>
      </vt:variant>
      <vt:variant>
        <vt:i4>5</vt:i4>
      </vt:variant>
      <vt:variant>
        <vt:lpwstr>mailto:info@riko-hise.si</vt:lpwstr>
      </vt:variant>
      <vt:variant>
        <vt:lpwstr/>
      </vt:variant>
      <vt:variant>
        <vt:i4>4063323</vt:i4>
      </vt:variant>
      <vt:variant>
        <vt:i4>0</vt:i4>
      </vt:variant>
      <vt:variant>
        <vt:i4>0</vt:i4>
      </vt:variant>
      <vt:variant>
        <vt:i4>5</vt:i4>
      </vt:variant>
      <vt:variant>
        <vt:lpwstr>mailto:helena.kular@inles.si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ŠOLSKI CENTER LJUBLJANA</dc:title>
  <dc:subject/>
  <dc:creator>Majda KANOP</dc:creator>
  <cp:keywords/>
  <cp:lastModifiedBy>Bernarda Peterlin</cp:lastModifiedBy>
  <cp:revision>2</cp:revision>
  <cp:lastPrinted>2026-10-13T09:55:00Z</cp:lastPrinted>
  <dcterms:created xsi:type="dcterms:W3CDTF">2026-10-16T12:33:00Z</dcterms:created>
  <dcterms:modified xsi:type="dcterms:W3CDTF">2026-10-16T12:33:00Z</dcterms:modified>
</cp:coreProperties>
</file>