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875" w:rsidRDefault="00FF5329">
      <w:pPr>
        <w:ind w:left="200" w:firstLine="120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>S</w:t>
      </w:r>
      <w:bookmarkStart w:id="0" w:name="_GoBack"/>
      <w:bookmarkEnd w:id="0"/>
      <w:r w:rsidR="00F921FC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>outh Down Gol</w:t>
      </w:r>
      <w:r w:rsidR="00F921FC"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  <w:u w:val="single"/>
        </w:rPr>
        <w:t>f</w:t>
      </w:r>
      <w:r w:rsidR="00F921FC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 Cart Owner Waiver (202</w:t>
      </w:r>
      <w:r w:rsidR="00240CFB"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>2</w:t>
      </w:r>
      <w:r w:rsidR="00F921FC"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  <w:u w:val="single"/>
        </w:rPr>
        <w:t>)</w:t>
      </w:r>
      <w:r w:rsidR="00F921F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</w:t>
      </w:r>
    </w:p>
    <w:p w:rsidR="00AC0875" w:rsidRPr="004550B6" w:rsidRDefault="00F921FC">
      <w:pPr>
        <w:spacing w:before="65" w:line="268" w:lineRule="exact"/>
        <w:ind w:left="200" w:right="-4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Priv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>olf ca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ts may be 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u</w:t>
      </w:r>
      <w:r w:rsidRPr="004550B6">
        <w:rPr>
          <w:rFonts w:ascii="Calibri" w:hAnsi="Calibri" w:cs="Calibri"/>
          <w:color w:val="000000"/>
          <w:sz w:val="20"/>
          <w:szCs w:val="20"/>
        </w:rPr>
        <w:t>sed by person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w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o own p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operty in 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outh Down Recreation </w:t>
      </w:r>
      <w:r w:rsidR="004550B6" w:rsidRPr="004550B6">
        <w:rPr>
          <w:rFonts w:ascii="Calibri" w:hAnsi="Calibri" w:cs="Calibri"/>
          <w:color w:val="000000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ssoci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tion.  The pr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vilege to use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private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olf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c</w:t>
      </w:r>
      <w:r w:rsidRPr="004550B6">
        <w:rPr>
          <w:rFonts w:ascii="Calibri" w:hAnsi="Calibri" w:cs="Calibri"/>
          <w:color w:val="000000"/>
          <w:sz w:val="20"/>
          <w:szCs w:val="20"/>
        </w:rPr>
        <w:t>arts on t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e 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sociat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on’s p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operty 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obt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ined on an annual basi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in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>accordan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c</w:t>
      </w:r>
      <w:r w:rsidRPr="004550B6">
        <w:rPr>
          <w:rFonts w:ascii="Calibri" w:hAnsi="Calibri" w:cs="Calibri"/>
          <w:color w:val="000000"/>
          <w:sz w:val="20"/>
          <w:szCs w:val="20"/>
        </w:rPr>
        <w:t>e w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th the te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ms of this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Agreement.  All privileg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e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s shall expire on 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D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e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cember 31, 202</w:t>
      </w:r>
      <w:r w:rsidR="00FF5329">
        <w:rPr>
          <w:rFonts w:ascii="Calibri-Bold" w:hAnsi="Calibri-Bold" w:cs="Calibri-Bold"/>
          <w:b/>
          <w:bCs/>
          <w:color w:val="000000"/>
          <w:sz w:val="20"/>
          <w:szCs w:val="20"/>
        </w:rPr>
        <w:t>2</w:t>
      </w:r>
      <w:r w:rsidRPr="004550B6">
        <w:rPr>
          <w:rFonts w:ascii="Calibri" w:hAnsi="Calibri" w:cs="Calibri"/>
          <w:color w:val="000000"/>
          <w:sz w:val="20"/>
          <w:szCs w:val="20"/>
        </w:rPr>
        <w:t>.  This pr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vileg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e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is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>on-transferab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l</w:t>
      </w:r>
      <w:r w:rsidRPr="004550B6">
        <w:rPr>
          <w:rFonts w:ascii="Calibri" w:hAnsi="Calibri" w:cs="Calibri"/>
          <w:color w:val="000000"/>
          <w:sz w:val="20"/>
          <w:szCs w:val="20"/>
        </w:rPr>
        <w:t>e and non-a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signable and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may be ca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celled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 any 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me at 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e discr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e</w:t>
      </w:r>
      <w:r w:rsidRPr="004550B6">
        <w:rPr>
          <w:rFonts w:ascii="Calibri" w:hAnsi="Calibri" w:cs="Calibri"/>
          <w:color w:val="000000"/>
          <w:sz w:val="20"/>
          <w:szCs w:val="20"/>
        </w:rPr>
        <w:t>tio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of the Associat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on.    </w:t>
      </w:r>
    </w:p>
    <w:p w:rsidR="00AC0875" w:rsidRPr="004550B6" w:rsidRDefault="00F921FC">
      <w:pPr>
        <w:spacing w:before="85" w:line="268" w:lineRule="exact"/>
        <w:ind w:left="200" w:right="-4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Priv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>olf ca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ts must 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pproved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>each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>yea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by 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e 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ssoci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tion as comp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l</w:t>
      </w:r>
      <w:r w:rsidRPr="004550B6">
        <w:rPr>
          <w:rFonts w:ascii="Calibri" w:hAnsi="Calibri" w:cs="Calibri"/>
          <w:color w:val="000000"/>
          <w:sz w:val="20"/>
          <w:szCs w:val="20"/>
        </w:rPr>
        <w:t>ying wi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t</w:t>
      </w:r>
      <w:r w:rsidRPr="004550B6">
        <w:rPr>
          <w:rFonts w:ascii="Calibri" w:hAnsi="Calibri" w:cs="Calibri"/>
          <w:color w:val="000000"/>
          <w:sz w:val="20"/>
          <w:szCs w:val="20"/>
        </w:rPr>
        <w:t>h this Agreeme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 and the Rules and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Regulation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of the 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soci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tion, as the s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me may 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mended f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om 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me to 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me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.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 Upon su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4550B6">
        <w:rPr>
          <w:rFonts w:ascii="Calibri" w:hAnsi="Calibri" w:cs="Calibri"/>
          <w:color w:val="000000"/>
          <w:sz w:val="20"/>
          <w:szCs w:val="20"/>
        </w:rPr>
        <w:t>mittal 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f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the Agreement, the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Owner ag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ees to abide by all rules and regulat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ons for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private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olf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c</w:t>
      </w:r>
      <w:r w:rsidRPr="004550B6">
        <w:rPr>
          <w:rFonts w:ascii="Calibri" w:hAnsi="Calibri" w:cs="Calibri"/>
          <w:color w:val="000000"/>
          <w:sz w:val="20"/>
          <w:szCs w:val="20"/>
        </w:rPr>
        <w:t>arts, includin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all applicable state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,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county and local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regulations, as the same may by amended f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om 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me to 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me.   </w:t>
      </w:r>
    </w:p>
    <w:p w:rsidR="00AC0875" w:rsidRPr="004550B6" w:rsidRDefault="00F921FC">
      <w:pPr>
        <w:spacing w:before="79"/>
        <w:ind w:left="20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As 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>member in the As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oc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ation, the Owner fu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ther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u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nderstands and agrees:  </w:t>
      </w:r>
    </w:p>
    <w:p w:rsidR="00AC0875" w:rsidRPr="004550B6" w:rsidRDefault="00F921FC">
      <w:pPr>
        <w:spacing w:before="28"/>
        <w:ind w:left="20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1.</w:t>
      </w:r>
      <w:r w:rsidRPr="004550B6">
        <w:rPr>
          <w:rFonts w:ascii="Arial" w:hAnsi="Arial" w:cs="Arial"/>
          <w:color w:val="000000"/>
          <w:spacing w:val="130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outh Dow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Recreation associ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tion shal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l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have no responsibility 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lia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4550B6">
        <w:rPr>
          <w:rFonts w:ascii="Calibri" w:hAnsi="Calibri" w:cs="Calibri"/>
          <w:color w:val="000000"/>
          <w:sz w:val="20"/>
          <w:szCs w:val="20"/>
        </w:rPr>
        <w:t>ility to t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O</w:t>
      </w:r>
      <w:r w:rsidRPr="004550B6">
        <w:rPr>
          <w:rFonts w:ascii="Calibri" w:hAnsi="Calibri" w:cs="Calibri"/>
          <w:color w:val="000000"/>
          <w:sz w:val="20"/>
          <w:szCs w:val="20"/>
        </w:rPr>
        <w:t>wner or a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>y other per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on  </w:t>
      </w:r>
    </w:p>
    <w:p w:rsidR="00AC0875" w:rsidRPr="004550B6" w:rsidRDefault="00F921FC">
      <w:pPr>
        <w:spacing w:line="268" w:lineRule="exact"/>
        <w:ind w:left="560" w:right="-4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invo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l</w:t>
      </w:r>
      <w:r w:rsidRPr="004550B6">
        <w:rPr>
          <w:rFonts w:ascii="Calibri" w:hAnsi="Calibri" w:cs="Calibri"/>
          <w:color w:val="000000"/>
          <w:sz w:val="20"/>
          <w:szCs w:val="20"/>
        </w:rPr>
        <w:t>ving or i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any way rel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ted to t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e maintenan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c</w:t>
      </w:r>
      <w:r w:rsidRPr="004550B6">
        <w:rPr>
          <w:rFonts w:ascii="Calibri" w:hAnsi="Calibri" w:cs="Calibri"/>
          <w:color w:val="000000"/>
          <w:sz w:val="20"/>
          <w:szCs w:val="20"/>
        </w:rPr>
        <w:t>e, u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e, 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o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p</w:t>
      </w:r>
      <w:r w:rsidRPr="004550B6">
        <w:rPr>
          <w:rFonts w:ascii="Calibri" w:hAnsi="Calibri" w:cs="Calibri"/>
          <w:color w:val="000000"/>
          <w:sz w:val="20"/>
          <w:szCs w:val="20"/>
        </w:rPr>
        <w:t>erat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 by the Ow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>er 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any ot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er per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on of the private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golf car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t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at the As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oci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tion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.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The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O</w:t>
      </w:r>
      <w:r w:rsidRPr="004550B6">
        <w:rPr>
          <w:rFonts w:ascii="Calibri" w:hAnsi="Calibri" w:cs="Calibri"/>
          <w:color w:val="000000"/>
          <w:sz w:val="20"/>
          <w:szCs w:val="20"/>
        </w:rPr>
        <w:t>wner and any such other per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on shall u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e th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e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>olf ca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t 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t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his 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her own risk. The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Owner 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res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p</w:t>
      </w:r>
      <w:r w:rsidRPr="004550B6">
        <w:rPr>
          <w:rFonts w:ascii="Calibri" w:hAnsi="Calibri" w:cs="Calibri"/>
          <w:color w:val="000000"/>
          <w:sz w:val="20"/>
          <w:szCs w:val="20"/>
        </w:rPr>
        <w:t>onsible at all times for the safe ope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ation of t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e ca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t o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associat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property.  </w:t>
      </w:r>
    </w:p>
    <w:p w:rsidR="00AC0875" w:rsidRPr="004550B6" w:rsidRDefault="00F921FC">
      <w:pPr>
        <w:spacing w:before="70" w:line="268" w:lineRule="exact"/>
        <w:ind w:left="560" w:right="-40" w:hanging="36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2.</w:t>
      </w:r>
      <w:r w:rsidRPr="004550B6">
        <w:rPr>
          <w:rFonts w:ascii="Arial" w:hAnsi="Arial" w:cs="Arial"/>
          <w:color w:val="000000"/>
          <w:spacing w:val="130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The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O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wner agrees to indemnify, 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d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efend and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old the Associ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tion and the di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ectors, offi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c</w:t>
      </w:r>
      <w:r w:rsidRPr="004550B6">
        <w:rPr>
          <w:rFonts w:ascii="Calibri" w:hAnsi="Calibri" w:cs="Calibri"/>
          <w:color w:val="000000"/>
          <w:sz w:val="20"/>
          <w:szCs w:val="20"/>
        </w:rPr>
        <w:t>ers, emp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l</w:t>
      </w:r>
      <w:r w:rsidRPr="004550B6">
        <w:rPr>
          <w:rFonts w:ascii="Calibri" w:hAnsi="Calibri" w:cs="Calibri"/>
          <w:color w:val="000000"/>
          <w:sz w:val="20"/>
          <w:szCs w:val="20"/>
        </w:rPr>
        <w:t>oyees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,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f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filiates and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agents of the As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ociat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 f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om and against al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l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loss, co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t, liability or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>expen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e arisi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>g out of t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e operat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 of t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e golf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cart(s)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,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including but not l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mite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d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to and wit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out l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mi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t</w:t>
      </w:r>
      <w:r w:rsidRPr="004550B6">
        <w:rPr>
          <w:rFonts w:ascii="Calibri" w:hAnsi="Calibri" w:cs="Calibri"/>
          <w:color w:val="000000"/>
          <w:sz w:val="20"/>
          <w:szCs w:val="20"/>
        </w:rPr>
        <w:t>ation, dedu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c</w:t>
      </w:r>
      <w:r w:rsidRPr="004550B6">
        <w:rPr>
          <w:rFonts w:ascii="Calibri" w:hAnsi="Calibri" w:cs="Calibri"/>
          <w:color w:val="000000"/>
          <w:sz w:val="20"/>
          <w:szCs w:val="20"/>
        </w:rPr>
        <w:t>tibles, retained limits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,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any p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operty or p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e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rsonal injury,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causes of action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and any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ttor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>eys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’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fees and ex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p</w:t>
      </w:r>
      <w:r w:rsidRPr="004550B6">
        <w:rPr>
          <w:rFonts w:ascii="Calibri" w:hAnsi="Calibri" w:cs="Calibri"/>
          <w:color w:val="000000"/>
          <w:sz w:val="20"/>
          <w:szCs w:val="20"/>
        </w:rPr>
        <w:t>ens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e</w:t>
      </w:r>
      <w:r w:rsidRPr="004550B6">
        <w:rPr>
          <w:rFonts w:ascii="Calibri" w:hAnsi="Calibri" w:cs="Calibri"/>
          <w:color w:val="000000"/>
          <w:sz w:val="20"/>
          <w:szCs w:val="20"/>
        </w:rPr>
        <w:t>s that m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y be incur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ed by the Owner, the Oper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the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Associat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.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:rsidR="00AC0875" w:rsidRPr="004550B6" w:rsidRDefault="00F921FC">
      <w:pPr>
        <w:spacing w:before="70" w:line="268" w:lineRule="exact"/>
        <w:ind w:left="560" w:right="-40" w:hanging="36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3.</w:t>
      </w:r>
      <w:r w:rsidRPr="004550B6">
        <w:rPr>
          <w:rFonts w:ascii="Arial" w:hAnsi="Arial" w:cs="Arial"/>
          <w:color w:val="000000"/>
          <w:spacing w:val="130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The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O</w:t>
      </w:r>
      <w:r w:rsidRPr="004550B6">
        <w:rPr>
          <w:rFonts w:ascii="Calibri" w:hAnsi="Calibri" w:cs="Calibri"/>
          <w:color w:val="000000"/>
          <w:sz w:val="20"/>
          <w:szCs w:val="20"/>
        </w:rPr>
        <w:t>wner agrees to be held fully res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p</w:t>
      </w:r>
      <w:r w:rsidRPr="004550B6">
        <w:rPr>
          <w:rFonts w:ascii="Calibri" w:hAnsi="Calibri" w:cs="Calibri"/>
          <w:color w:val="000000"/>
          <w:sz w:val="20"/>
          <w:szCs w:val="20"/>
        </w:rPr>
        <w:t>onsible for a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>y and all damages cause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d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by the o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p</w:t>
      </w:r>
      <w:r w:rsidRPr="004550B6">
        <w:rPr>
          <w:rFonts w:ascii="Calibri" w:hAnsi="Calibri" w:cs="Calibri"/>
          <w:color w:val="000000"/>
          <w:sz w:val="20"/>
          <w:szCs w:val="20"/>
        </w:rPr>
        <w:t>erat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 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f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the golf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>c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rt on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Associat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 p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operty.  </w:t>
      </w:r>
    </w:p>
    <w:p w:rsidR="00AC0875" w:rsidRPr="004550B6" w:rsidRDefault="00F921FC">
      <w:pPr>
        <w:spacing w:before="70" w:line="268" w:lineRule="exact"/>
        <w:ind w:left="560" w:right="-40" w:hanging="36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4.</w:t>
      </w:r>
      <w:r w:rsidRPr="004550B6">
        <w:rPr>
          <w:rFonts w:ascii="Arial" w:hAnsi="Arial" w:cs="Arial"/>
          <w:color w:val="000000"/>
          <w:spacing w:val="130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>If ow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>er need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Handicapped Parking status, they mu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t present their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>vehic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l</w:t>
      </w:r>
      <w:r w:rsidRPr="004550B6">
        <w:rPr>
          <w:rFonts w:ascii="Calibri" w:hAnsi="Calibri" w:cs="Calibri"/>
          <w:color w:val="000000"/>
          <w:sz w:val="20"/>
          <w:szCs w:val="20"/>
        </w:rPr>
        <w:t>e Han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d</w:t>
      </w:r>
      <w:r w:rsidRPr="004550B6">
        <w:rPr>
          <w:rFonts w:ascii="Calibri" w:hAnsi="Calibri" w:cs="Calibri"/>
          <w:color w:val="000000"/>
          <w:sz w:val="20"/>
          <w:szCs w:val="20"/>
        </w:rPr>
        <w:t>icapped tag issue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d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from their prima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y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residence community to t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e prope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ty mana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>er.  Plac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e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the Handicapped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ticker on the inside 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ottom right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c</w:t>
      </w:r>
      <w:r w:rsidRPr="004550B6">
        <w:rPr>
          <w:rFonts w:ascii="Calibri" w:hAnsi="Calibri" w:cs="Calibri"/>
          <w:color w:val="000000"/>
          <w:sz w:val="20"/>
          <w:szCs w:val="20"/>
        </w:rPr>
        <w:t>orner of t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e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windshield.    </w:t>
      </w:r>
    </w:p>
    <w:p w:rsidR="00AC0875" w:rsidRPr="004550B6" w:rsidRDefault="00F921FC">
      <w:pPr>
        <w:spacing w:before="69" w:line="269" w:lineRule="exact"/>
        <w:ind w:left="560" w:right="-40" w:hanging="36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5.</w:t>
      </w:r>
      <w:r w:rsidRPr="004550B6">
        <w:rPr>
          <w:rFonts w:ascii="Arial" w:hAnsi="Arial" w:cs="Arial"/>
          <w:color w:val="000000"/>
          <w:spacing w:val="130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The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O</w:t>
      </w:r>
      <w:r w:rsidRPr="004550B6">
        <w:rPr>
          <w:rFonts w:ascii="Calibri" w:hAnsi="Calibri" w:cs="Calibri"/>
          <w:color w:val="000000"/>
          <w:sz w:val="20"/>
          <w:szCs w:val="20"/>
        </w:rPr>
        <w:t>wner agrees to re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m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b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urse the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ssociat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 fo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>y and all d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mages the 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sociation m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y sustai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by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eason 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f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the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operat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on, including wit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h</w:t>
      </w:r>
      <w:r w:rsidRPr="004550B6">
        <w:rPr>
          <w:rFonts w:ascii="Calibri" w:hAnsi="Calibri" w:cs="Calibri"/>
          <w:color w:val="000000"/>
          <w:sz w:val="20"/>
          <w:szCs w:val="20"/>
        </w:rPr>
        <w:t>out limit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>tion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,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dama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>e to other golf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carts or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p</w:t>
      </w:r>
      <w:r w:rsidRPr="004550B6">
        <w:rPr>
          <w:rFonts w:ascii="Calibri" w:hAnsi="Calibri" w:cs="Calibri"/>
          <w:color w:val="000000"/>
          <w:sz w:val="20"/>
          <w:szCs w:val="20"/>
        </w:rPr>
        <w:t>ersona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l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private prope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>ty of the As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ociation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and/or a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>y per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onal injury suffered by any person.  </w:t>
      </w:r>
    </w:p>
    <w:p w:rsidR="00AC0875" w:rsidRPr="004550B6" w:rsidRDefault="00F921FC">
      <w:pPr>
        <w:spacing w:before="70" w:line="268" w:lineRule="exact"/>
        <w:ind w:left="560" w:right="-40" w:hanging="36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6.</w:t>
      </w:r>
      <w:r w:rsidRPr="004550B6">
        <w:rPr>
          <w:rFonts w:ascii="Arial" w:hAnsi="Arial" w:cs="Arial"/>
          <w:color w:val="000000"/>
          <w:spacing w:val="130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The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O</w:t>
      </w:r>
      <w:r w:rsidRPr="004550B6">
        <w:rPr>
          <w:rFonts w:ascii="Calibri" w:hAnsi="Calibri" w:cs="Calibri"/>
          <w:color w:val="000000"/>
          <w:sz w:val="20"/>
          <w:szCs w:val="20"/>
        </w:rPr>
        <w:t>wner agrees that vio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l</w:t>
      </w:r>
      <w:r w:rsidRPr="004550B6">
        <w:rPr>
          <w:rFonts w:ascii="Calibri" w:hAnsi="Calibri" w:cs="Calibri"/>
          <w:color w:val="000000"/>
          <w:sz w:val="20"/>
          <w:szCs w:val="20"/>
        </w:rPr>
        <w:t>ations of the rules and re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>ulations regul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ting use of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p</w:t>
      </w:r>
      <w:r w:rsidRPr="004550B6">
        <w:rPr>
          <w:rFonts w:ascii="Calibri" w:hAnsi="Calibri" w:cs="Calibri"/>
          <w:color w:val="000000"/>
          <w:sz w:val="20"/>
          <w:szCs w:val="20"/>
        </w:rPr>
        <w:t>rivate golf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" w:hAnsi="Calibri" w:cs="Calibri"/>
          <w:color w:val="000000"/>
          <w:sz w:val="20"/>
          <w:szCs w:val="20"/>
        </w:rPr>
        <w:t>carts m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y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r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esult in the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" w:hAnsi="Calibri" w:cs="Calibri"/>
          <w:color w:val="000000"/>
          <w:sz w:val="20"/>
          <w:szCs w:val="20"/>
        </w:rPr>
        <w:t>revocat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i</w:t>
      </w:r>
      <w:r w:rsidRPr="004550B6">
        <w:rPr>
          <w:rFonts w:ascii="Calibri" w:hAnsi="Calibri" w:cs="Calibri"/>
          <w:color w:val="000000"/>
          <w:sz w:val="20"/>
          <w:szCs w:val="20"/>
        </w:rPr>
        <w:t>on of priv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te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olf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c</w:t>
      </w:r>
      <w:r w:rsidRPr="004550B6">
        <w:rPr>
          <w:rFonts w:ascii="Calibri" w:hAnsi="Calibri" w:cs="Calibri"/>
          <w:color w:val="000000"/>
          <w:sz w:val="20"/>
          <w:szCs w:val="20"/>
        </w:rPr>
        <w:t>art privile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g</w:t>
      </w:r>
      <w:r w:rsidRPr="004550B6">
        <w:rPr>
          <w:rFonts w:ascii="Calibri" w:hAnsi="Calibri" w:cs="Calibri"/>
          <w:color w:val="000000"/>
          <w:sz w:val="20"/>
          <w:szCs w:val="20"/>
        </w:rPr>
        <w:t>es and/or fi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es.  The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O</w:t>
      </w:r>
      <w:r w:rsidRPr="004550B6">
        <w:rPr>
          <w:rFonts w:ascii="Calibri" w:hAnsi="Calibri" w:cs="Calibri"/>
          <w:color w:val="000000"/>
          <w:sz w:val="20"/>
          <w:szCs w:val="20"/>
        </w:rPr>
        <w:t>wner al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o under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ta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n</w:t>
      </w:r>
      <w:r w:rsidRPr="004550B6">
        <w:rPr>
          <w:rFonts w:ascii="Calibri" w:hAnsi="Calibri" w:cs="Calibri"/>
          <w:color w:val="000000"/>
          <w:sz w:val="20"/>
          <w:szCs w:val="20"/>
        </w:rPr>
        <w:t>ds that re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p</w:t>
      </w:r>
      <w:r w:rsidRPr="004550B6">
        <w:rPr>
          <w:rFonts w:ascii="Calibri" w:hAnsi="Calibri" w:cs="Calibri"/>
          <w:color w:val="000000"/>
          <w:sz w:val="20"/>
          <w:szCs w:val="20"/>
        </w:rPr>
        <w:t>eat offen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>es m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a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y result in  </w:t>
      </w:r>
    </w:p>
    <w:p w:rsidR="004550B6" w:rsidRPr="004550B6" w:rsidRDefault="00F921FC">
      <w:pPr>
        <w:ind w:left="200" w:firstLine="360"/>
        <w:rPr>
          <w:rFonts w:ascii="Calibri" w:hAnsi="Calibri" w:cs="Calibri"/>
          <w:color w:val="000000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the gol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f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cart 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b</w:t>
      </w:r>
      <w:r w:rsidRPr="004550B6">
        <w:rPr>
          <w:rFonts w:ascii="Calibri" w:hAnsi="Calibri" w:cs="Calibri"/>
          <w:color w:val="000000"/>
          <w:sz w:val="20"/>
          <w:szCs w:val="20"/>
        </w:rPr>
        <w:t>eing towe</w:t>
      </w:r>
      <w:r w:rsidRPr="004550B6">
        <w:rPr>
          <w:rFonts w:ascii="Calibri" w:hAnsi="Calibri" w:cs="Calibri"/>
          <w:color w:val="000000"/>
          <w:spacing w:val="-3"/>
          <w:sz w:val="20"/>
          <w:szCs w:val="20"/>
        </w:rPr>
        <w:t>d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or ‘booted’</w:t>
      </w:r>
      <w:r w:rsidR="004550B6" w:rsidRPr="004550B6">
        <w:rPr>
          <w:rFonts w:ascii="Calibri" w:hAnsi="Calibri" w:cs="Calibri"/>
          <w:color w:val="000000"/>
          <w:sz w:val="20"/>
          <w:szCs w:val="20"/>
        </w:rPr>
        <w:t>.</w:t>
      </w:r>
    </w:p>
    <w:p w:rsidR="004550B6" w:rsidRPr="004550B6" w:rsidRDefault="004550B6" w:rsidP="004550B6">
      <w:pPr>
        <w:rPr>
          <w:rFonts w:ascii="Calibri" w:hAnsi="Calibri" w:cs="Calibri"/>
          <w:b/>
          <w:sz w:val="20"/>
          <w:szCs w:val="20"/>
        </w:rPr>
      </w:pPr>
      <w:r w:rsidRPr="004550B6">
        <w:rPr>
          <w:rFonts w:ascii="Calibri" w:hAnsi="Calibri" w:cs="Calibri"/>
          <w:sz w:val="20"/>
          <w:szCs w:val="20"/>
        </w:rPr>
        <w:t xml:space="preserve">    7</w:t>
      </w:r>
      <w:r w:rsidRPr="004550B6">
        <w:rPr>
          <w:rFonts w:ascii="Calibri" w:hAnsi="Calibri" w:cs="Calibri"/>
          <w:b/>
          <w:sz w:val="20"/>
          <w:szCs w:val="20"/>
        </w:rPr>
        <w:t xml:space="preserve">.   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="00240CFB">
        <w:rPr>
          <w:rFonts w:ascii="Calibri" w:hAnsi="Calibri" w:cs="Calibri"/>
          <w:b/>
          <w:sz w:val="20"/>
          <w:szCs w:val="20"/>
        </w:rPr>
        <w:t>A</w:t>
      </w:r>
      <w:r w:rsidRPr="004550B6">
        <w:rPr>
          <w:rFonts w:ascii="Calibri" w:hAnsi="Calibri" w:cs="Calibri"/>
          <w:b/>
          <w:sz w:val="20"/>
          <w:szCs w:val="20"/>
        </w:rPr>
        <w:t>ll Golf Carts are required to have and clearly display front and rear registration numbers (provided by Management).</w:t>
      </w:r>
    </w:p>
    <w:p w:rsidR="004550B6" w:rsidRPr="004550B6" w:rsidRDefault="004550B6" w:rsidP="004550B6">
      <w:pPr>
        <w:rPr>
          <w:rFonts w:ascii="Calibri" w:hAnsi="Calibri" w:cs="Calibri"/>
          <w:sz w:val="20"/>
          <w:szCs w:val="20"/>
        </w:rPr>
      </w:pPr>
      <w:r w:rsidRPr="004550B6">
        <w:rPr>
          <w:rFonts w:ascii="Calibri" w:hAnsi="Calibri" w:cs="Calibri"/>
          <w:sz w:val="20"/>
          <w:szCs w:val="20"/>
        </w:rPr>
        <w:t xml:space="preserve">    8.    No persons may operate a Golf Cart without a license or approved drivers permit.  </w:t>
      </w:r>
    </w:p>
    <w:p w:rsidR="004550B6" w:rsidRPr="004550B6" w:rsidRDefault="004550B6" w:rsidP="004550B6">
      <w:pPr>
        <w:rPr>
          <w:rFonts w:ascii="Calibri" w:hAnsi="Calibri" w:cs="Calibri"/>
          <w:sz w:val="20"/>
          <w:szCs w:val="20"/>
        </w:rPr>
      </w:pPr>
    </w:p>
    <w:p w:rsidR="00AC0875" w:rsidRPr="004550B6" w:rsidRDefault="00F921FC">
      <w:pPr>
        <w:tabs>
          <w:tab w:val="left" w:pos="3159"/>
        </w:tabs>
        <w:spacing w:before="79"/>
        <w:ind w:left="20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SIGNATURE OF OWNER: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 </w:t>
      </w:r>
      <w:r w:rsidRPr="004550B6">
        <w:rPr>
          <w:rFonts w:ascii="Calibri" w:hAnsi="Calibri" w:cs="Calibri"/>
          <w:color w:val="000000"/>
          <w:sz w:val="20"/>
          <w:szCs w:val="20"/>
        </w:rPr>
        <w:tab/>
        <w:t xml:space="preserve">_________________________________________________________________  </w:t>
      </w:r>
    </w:p>
    <w:p w:rsidR="00AC0875" w:rsidRPr="004550B6" w:rsidRDefault="00F921FC">
      <w:pPr>
        <w:spacing w:before="34" w:line="196" w:lineRule="exact"/>
        <w:ind w:left="200" w:right="-4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(note 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b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y signing this doc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u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ment t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h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e </w:t>
      </w:r>
      <w:r w:rsidRPr="004550B6">
        <w:rPr>
          <w:rFonts w:ascii="Calibri-Bold" w:hAnsi="Calibri-Bold" w:cs="Calibri-Bold"/>
          <w:b/>
          <w:bCs/>
          <w:color w:val="000000"/>
          <w:spacing w:val="-3"/>
          <w:sz w:val="20"/>
          <w:szCs w:val="20"/>
        </w:rPr>
        <w:t>O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wner </w:t>
      </w:r>
      <w:r w:rsidRPr="004550B6">
        <w:rPr>
          <w:rFonts w:ascii="Calibri-Bold" w:hAnsi="Calibri-Bold" w:cs="Calibri-Bold"/>
          <w:b/>
          <w:bCs/>
          <w:color w:val="000000"/>
          <w:spacing w:val="-3"/>
          <w:sz w:val="20"/>
          <w:szCs w:val="20"/>
        </w:rPr>
        <w:t>a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grees that t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h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ey h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a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ve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read t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h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e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association Rules &amp; 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R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egulations 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p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er</w:t>
      </w:r>
      <w:r w:rsidRPr="004550B6">
        <w:rPr>
          <w:rFonts w:ascii="Calibri-Bold" w:hAnsi="Calibri-Bold" w:cs="Calibri-Bold"/>
          <w:b/>
          <w:bCs/>
          <w:color w:val="000000"/>
          <w:spacing w:val="-3"/>
          <w:sz w:val="20"/>
          <w:szCs w:val="20"/>
        </w:rPr>
        <w:t>t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aining to Golf Carts and  </w:t>
      </w:r>
      <w:r w:rsidRPr="004550B6">
        <w:rPr>
          <w:sz w:val="20"/>
          <w:szCs w:val="20"/>
        </w:rPr>
        <w:br w:type="textWrapping" w:clear="all"/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that the Owner is fully responsible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regardless of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wh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o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mever 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h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e/she allo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w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s to operate the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 xml:space="preserve"> 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>vehicle</w:t>
      </w:r>
      <w:r w:rsidRPr="004550B6">
        <w:rPr>
          <w:rFonts w:ascii="Calibri-Bold" w:hAnsi="Calibri-Bold" w:cs="Calibri-Bold"/>
          <w:b/>
          <w:bCs/>
          <w:color w:val="000000"/>
          <w:spacing w:val="-2"/>
          <w:sz w:val="20"/>
          <w:szCs w:val="20"/>
        </w:rPr>
        <w:t>.)</w:t>
      </w:r>
      <w:r w:rsidRPr="004550B6">
        <w:rPr>
          <w:rFonts w:ascii="Calibri-Bold" w:hAnsi="Calibri-Bold" w:cs="Calibri-Bold"/>
          <w:b/>
          <w:bCs/>
          <w:color w:val="000000"/>
          <w:sz w:val="20"/>
          <w:szCs w:val="20"/>
        </w:rPr>
        <w:t xml:space="preserve">  </w:t>
      </w:r>
    </w:p>
    <w:p w:rsidR="00AC0875" w:rsidRPr="004550B6" w:rsidRDefault="00F921FC">
      <w:pPr>
        <w:tabs>
          <w:tab w:val="left" w:pos="3548"/>
        </w:tabs>
        <w:ind w:left="20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DAT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E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: </w:t>
      </w:r>
      <w:r w:rsidRPr="004550B6">
        <w:rPr>
          <w:rFonts w:ascii="Calibri" w:hAnsi="Calibri" w:cs="Calibri"/>
          <w:color w:val="000000"/>
          <w:sz w:val="20"/>
          <w:szCs w:val="20"/>
        </w:rPr>
        <w:tab/>
        <w:t xml:space="preserve">  </w:t>
      </w:r>
    </w:p>
    <w:p w:rsidR="00AC0875" w:rsidRPr="004550B6" w:rsidRDefault="00E520A3">
      <w:pPr>
        <w:spacing w:after="21"/>
        <w:rPr>
          <w:rFonts w:ascii="Times New Roman" w:hAnsi="Times New Roman"/>
          <w:color w:val="000000" w:themeColor="text1"/>
          <w:sz w:val="20"/>
          <w:szCs w:val="20"/>
        </w:rPr>
      </w:pPr>
      <w:r w:rsidRPr="004550B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94" behindDoc="0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78740</wp:posOffset>
                </wp:positionV>
                <wp:extent cx="4344035" cy="6350"/>
                <wp:effectExtent l="0" t="0" r="0" b="0"/>
                <wp:wrapNone/>
                <wp:docPr id="100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4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4289" h="6097">
                              <a:moveTo>
                                <a:pt x="0" y="6097"/>
                              </a:moveTo>
                              <a:lnTo>
                                <a:pt x="4344289" y="6097"/>
                              </a:lnTo>
                              <a:lnTo>
                                <a:pt x="4344289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92EF" id="Freeform 100" o:spid="_x0000_s1026" style="position:absolute;margin-left:198pt;margin-top:6.2pt;width:342.05pt;height:.5pt;z-index:2516583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4289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" path="m,6097r4344289,l4344289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C0875" w:rsidRPr="004550B6" w:rsidRDefault="00F921FC">
      <w:pPr>
        <w:tabs>
          <w:tab w:val="left" w:pos="3548"/>
        </w:tabs>
        <w:ind w:left="20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Owner’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s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 Name: </w:t>
      </w:r>
      <w:r w:rsidRPr="004550B6">
        <w:rPr>
          <w:rFonts w:ascii="Calibri" w:hAnsi="Calibri" w:cs="Calibri"/>
          <w:color w:val="000000"/>
          <w:sz w:val="20"/>
          <w:szCs w:val="20"/>
        </w:rPr>
        <w:tab/>
        <w:t xml:space="preserve">  </w:t>
      </w:r>
    </w:p>
    <w:p w:rsidR="00AC0875" w:rsidRPr="004550B6" w:rsidRDefault="00E520A3">
      <w:pPr>
        <w:spacing w:after="22"/>
        <w:rPr>
          <w:rFonts w:ascii="Times New Roman" w:hAnsi="Times New Roman"/>
          <w:color w:val="000000" w:themeColor="text1"/>
          <w:sz w:val="20"/>
          <w:szCs w:val="20"/>
        </w:rPr>
      </w:pPr>
      <w:r w:rsidRPr="004550B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405" behindDoc="0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78740</wp:posOffset>
                </wp:positionV>
                <wp:extent cx="4344035" cy="6350"/>
                <wp:effectExtent l="0" t="0" r="0" b="0"/>
                <wp:wrapNone/>
                <wp:docPr id="101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40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4289" h="6096">
                              <a:moveTo>
                                <a:pt x="0" y="6096"/>
                              </a:moveTo>
                              <a:lnTo>
                                <a:pt x="4344289" y="6096"/>
                              </a:lnTo>
                              <a:lnTo>
                                <a:pt x="434428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3DE47" id="Freeform 101" o:spid="_x0000_s1026" style="position:absolute;margin-left:198pt;margin-top:6.2pt;width:342.05pt;height:.5pt;z-index:2516584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428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" path="m,6096r4344289,l4344289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C0875" w:rsidRPr="004550B6" w:rsidRDefault="00F921FC">
      <w:pPr>
        <w:tabs>
          <w:tab w:val="left" w:pos="3548"/>
        </w:tabs>
        <w:ind w:left="200"/>
        <w:rPr>
          <w:rFonts w:ascii="Times New Roman" w:hAnsi="Times New Roman" w:cs="Times New Roman"/>
          <w:color w:val="010302"/>
          <w:sz w:val="20"/>
          <w:szCs w:val="20"/>
        </w:rPr>
      </w:pPr>
      <w:r w:rsidRPr="004550B6">
        <w:rPr>
          <w:rFonts w:ascii="Calibri" w:hAnsi="Calibri" w:cs="Calibri"/>
          <w:color w:val="000000"/>
          <w:sz w:val="20"/>
          <w:szCs w:val="20"/>
        </w:rPr>
        <w:t>South Dow</w:t>
      </w:r>
      <w:r w:rsidRPr="004550B6">
        <w:rPr>
          <w:rFonts w:ascii="Calibri" w:hAnsi="Calibri" w:cs="Calibri"/>
          <w:color w:val="000000"/>
          <w:spacing w:val="-2"/>
          <w:sz w:val="20"/>
          <w:szCs w:val="20"/>
        </w:rPr>
        <w:t>n Add</w:t>
      </w:r>
      <w:r w:rsidRPr="004550B6">
        <w:rPr>
          <w:rFonts w:ascii="Calibri" w:hAnsi="Calibri" w:cs="Calibri"/>
          <w:color w:val="000000"/>
          <w:sz w:val="20"/>
          <w:szCs w:val="20"/>
        </w:rPr>
        <w:t xml:space="preserve">ress: </w:t>
      </w:r>
      <w:r w:rsidRPr="004550B6">
        <w:rPr>
          <w:rFonts w:ascii="Calibri" w:hAnsi="Calibri" w:cs="Calibri"/>
          <w:color w:val="000000"/>
          <w:sz w:val="20"/>
          <w:szCs w:val="20"/>
        </w:rPr>
        <w:tab/>
        <w:t xml:space="preserve">  </w:t>
      </w:r>
    </w:p>
    <w:p w:rsidR="00AC0875" w:rsidRPr="004550B6" w:rsidRDefault="00E520A3">
      <w:pPr>
        <w:spacing w:after="108"/>
        <w:rPr>
          <w:rFonts w:ascii="Times New Roman" w:hAnsi="Times New Roman"/>
          <w:color w:val="000000" w:themeColor="text1"/>
          <w:sz w:val="20"/>
          <w:szCs w:val="20"/>
        </w:rPr>
      </w:pPr>
      <w:r w:rsidRPr="004550B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406" behindDoc="0" locked="0" layoutInCell="1" allowOverlap="1">
                <wp:simplePos x="0" y="0"/>
                <wp:positionH relativeFrom="page">
                  <wp:posOffset>2505710</wp:posOffset>
                </wp:positionH>
                <wp:positionV relativeFrom="paragraph">
                  <wp:posOffset>78740</wp:posOffset>
                </wp:positionV>
                <wp:extent cx="4353560" cy="6350"/>
                <wp:effectExtent l="0" t="0" r="0" b="0"/>
                <wp:wrapNone/>
                <wp:docPr id="10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3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3433" h="6096">
                              <a:moveTo>
                                <a:pt x="0" y="6096"/>
                              </a:moveTo>
                              <a:lnTo>
                                <a:pt x="4353433" y="6096"/>
                              </a:lnTo>
                              <a:lnTo>
                                <a:pt x="435343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78368" id="Freeform 102" o:spid="_x0000_s1026" style="position:absolute;margin-left:197.3pt;margin-top:6.2pt;width:342.8pt;height:.5pt;z-index:2516584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3433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" path="m,6096r4353433,l4353433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C0875" w:rsidRDefault="00F921FC">
      <w:pPr>
        <w:ind w:left="834" w:firstLine="318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Golf Cart Infor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ation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AC0875" w:rsidRDefault="00E520A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58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3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FA808" id="Freeform 103" o:spid="_x0000_s1026" style="position:absolute;margin-left:77.55pt;margin-top:-.05pt;width:.5pt;height:.5pt;z-index:-2516580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7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4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D5CC5" id="Freeform 104" o:spid="_x0000_s1026" style="position:absolute;margin-left:77.55pt;margin-top:-.05pt;width:.5pt;height:.5pt;z-index:-2516580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60" behindDoc="1" locked="0" layoutInCell="1" allowOverlap="1">
                <wp:simplePos x="0" y="0"/>
                <wp:positionH relativeFrom="page">
                  <wp:posOffset>1929765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F7456" id="Freeform 105" o:spid="_x0000_s1026" style="position:absolute;margin-left:151.95pt;margin-top:-.05pt;width:.5pt;height:.5pt;z-index:-2516580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62" behindDoc="1" locked="0" layoutInCell="1" allowOverlap="1">
                <wp:simplePos x="0" y="0"/>
                <wp:positionH relativeFrom="page">
                  <wp:posOffset>5149215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7">
                              <a:moveTo>
                                <a:pt x="0" y="6097"/>
                              </a:moveTo>
                              <a:lnTo>
                                <a:pt x="6097" y="6097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5F55F" id="Freeform 106" o:spid="_x0000_s1026" style="position:absolute;margin-left:405.45pt;margin-top:-.05pt;width:.5pt;height:.5pt;z-index:-2516580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" path="m,6097r6097,l6097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64" behindDoc="1" locked="0" layoutInCell="1" allowOverlap="1">
                <wp:simplePos x="0" y="0"/>
                <wp:positionH relativeFrom="page">
                  <wp:posOffset>6007100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7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5A061" id="Freeform 107" o:spid="_x0000_s1026" style="position:absolute;margin-left:473pt;margin-top:-.05pt;width:.5pt;height:.5pt;z-index:-2516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67" behindDoc="1" locked="0" layoutInCell="1" allowOverlap="1">
                <wp:simplePos x="0" y="0"/>
                <wp:positionH relativeFrom="page">
                  <wp:posOffset>6965950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8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7">
                              <a:moveTo>
                                <a:pt x="0" y="6097"/>
                              </a:moveTo>
                              <a:lnTo>
                                <a:pt x="6095" y="6097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B5AC4" id="Freeform 108" o:spid="_x0000_s1026" style="position:absolute;margin-left:548.5pt;margin-top:-.05pt;width:.5pt;height:.5pt;z-index:-2516580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" path="m,6097r6095,l6095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66" behindDoc="1" locked="0" layoutInCell="1" allowOverlap="1">
                <wp:simplePos x="0" y="0"/>
                <wp:positionH relativeFrom="page">
                  <wp:posOffset>6965950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9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7">
                              <a:moveTo>
                                <a:pt x="0" y="6097"/>
                              </a:moveTo>
                              <a:lnTo>
                                <a:pt x="6095" y="6097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AC22D" id="Freeform 109" o:spid="_x0000_s1026" style="position:absolute;margin-left:548.5pt;margin-top:-.05pt;width:.5pt;height:.5pt;z-index:-2516580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" path="m,6097r6095,l6095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17" behindDoc="1" locked="0" layoutInCell="1" allowOverlap="1">
                <wp:simplePos x="0" y="0"/>
                <wp:positionH relativeFrom="page">
                  <wp:posOffset>1054735</wp:posOffset>
                </wp:positionH>
                <wp:positionV relativeFrom="paragraph">
                  <wp:posOffset>69850</wp:posOffset>
                </wp:positionV>
                <wp:extent cx="808990" cy="146050"/>
                <wp:effectExtent l="0" t="0" r="0" b="0"/>
                <wp:wrapNone/>
                <wp:docPr id="110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899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9244" h="146304">
                              <a:moveTo>
                                <a:pt x="0" y="146304"/>
                              </a:moveTo>
                              <a:lnTo>
                                <a:pt x="809244" y="146304"/>
                              </a:lnTo>
                              <a:lnTo>
                                <a:pt x="809244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13399" id="Freeform 110" o:spid="_x0000_s1026" style="position:absolute;margin-left:83.05pt;margin-top:5.5pt;width:63.7pt;height:11.5pt;z-index:-2516580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924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" path="m,146304r809244,l809244,,,,,146304xe" fillcolor="#dadad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27" behindDoc="1" locked="0" layoutInCell="1" allowOverlap="1">
                <wp:simplePos x="0" y="0"/>
                <wp:positionH relativeFrom="page">
                  <wp:posOffset>2001520</wp:posOffset>
                </wp:positionH>
                <wp:positionV relativeFrom="paragraph">
                  <wp:posOffset>69850</wp:posOffset>
                </wp:positionV>
                <wp:extent cx="3082290" cy="146050"/>
                <wp:effectExtent l="0" t="0" r="0" b="0"/>
                <wp:wrapNone/>
                <wp:docPr id="111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229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2163" h="146304">
                              <a:moveTo>
                                <a:pt x="0" y="146304"/>
                              </a:moveTo>
                              <a:lnTo>
                                <a:pt x="3082163" y="146304"/>
                              </a:lnTo>
                              <a:lnTo>
                                <a:pt x="3082163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1335D" id="Freeform 111" o:spid="_x0000_s1026" style="position:absolute;margin-left:157.6pt;margin-top:5.5pt;width:242.7pt;height:11.5pt;z-index:-2516580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163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" path="m,146304r3082163,l3082163,,,,,146304xe" fillcolor="#dadad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8" behindDoc="1" locked="0" layoutInCell="1" allowOverlap="1">
                <wp:simplePos x="0" y="0"/>
                <wp:positionH relativeFrom="page">
                  <wp:posOffset>5220335</wp:posOffset>
                </wp:positionH>
                <wp:positionV relativeFrom="paragraph">
                  <wp:posOffset>69850</wp:posOffset>
                </wp:positionV>
                <wp:extent cx="721360" cy="146050"/>
                <wp:effectExtent l="0" t="0" r="0" b="0"/>
                <wp:wrapNone/>
                <wp:docPr id="112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156" h="146304">
                              <a:moveTo>
                                <a:pt x="0" y="146304"/>
                              </a:moveTo>
                              <a:lnTo>
                                <a:pt x="721156" y="146304"/>
                              </a:lnTo>
                              <a:lnTo>
                                <a:pt x="72115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A45DB" id="Freeform 112" o:spid="_x0000_s1026" style="position:absolute;margin-left:411.05pt;margin-top:5.5pt;width:56.8pt;height:11.5pt;z-index:-2516580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115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" path="m,146304r721156,l721156,,,,,146304xe" fillcolor="#dadad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48" behindDoc="1" locked="0" layoutInCell="1" allowOverlap="1">
                <wp:simplePos x="0" y="0"/>
                <wp:positionH relativeFrom="page">
                  <wp:posOffset>6078855</wp:posOffset>
                </wp:positionH>
                <wp:positionV relativeFrom="paragraph">
                  <wp:posOffset>69850</wp:posOffset>
                </wp:positionV>
                <wp:extent cx="821690" cy="146050"/>
                <wp:effectExtent l="0" t="0" r="0" b="0"/>
                <wp:wrapNone/>
                <wp:docPr id="11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169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1436" h="146304">
                              <a:moveTo>
                                <a:pt x="0" y="146304"/>
                              </a:moveTo>
                              <a:lnTo>
                                <a:pt x="821436" y="146304"/>
                              </a:lnTo>
                              <a:lnTo>
                                <a:pt x="821436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2D3EC" id="Freeform 113" o:spid="_x0000_s1026" style="position:absolute;margin-left:478.65pt;margin-top:5.5pt;width:64.7pt;height:11.5pt;z-index:-25165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143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" path="m,146304r821436,l821436,,,,,146304xe" fillcolor="#dadada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leGrid"/>
        <w:tblpPr w:vertAnchor="text" w:horzAnchor="page" w:tblpX="1550" w:tblpY="-270"/>
        <w:tblOverlap w:val="never"/>
        <w:tblW w:w="9389" w:type="dxa"/>
        <w:tblLayout w:type="fixed"/>
        <w:tblLook w:val="04A0" w:firstRow="1" w:lastRow="0" w:firstColumn="1" w:lastColumn="0" w:noHBand="0" w:noVBand="1"/>
      </w:tblPr>
      <w:tblGrid>
        <w:gridCol w:w="1476"/>
        <w:gridCol w:w="5059"/>
        <w:gridCol w:w="1348"/>
        <w:gridCol w:w="1506"/>
      </w:tblGrid>
      <w:tr w:rsidR="00AC0875">
        <w:trPr>
          <w:trHeight w:val="411"/>
        </w:trPr>
        <w:tc>
          <w:tcPr>
            <w:tcW w:w="1478" w:type="dxa"/>
            <w:shd w:val="clear" w:color="auto" w:fill="DADADA"/>
          </w:tcPr>
          <w:p w:rsidR="00AC0875" w:rsidRDefault="00F921FC">
            <w:pPr>
              <w:spacing w:before="64"/>
              <w:ind w:firstLine="13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Registration #  </w:t>
            </w:r>
          </w:p>
        </w:tc>
        <w:tc>
          <w:tcPr>
            <w:tcW w:w="5069" w:type="dxa"/>
            <w:shd w:val="clear" w:color="auto" w:fill="DADADA"/>
          </w:tcPr>
          <w:p w:rsidR="00AC0875" w:rsidRDefault="00F921FC">
            <w:pPr>
              <w:spacing w:before="64"/>
              <w:ind w:firstLine="20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Mfg.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Model  </w:t>
            </w:r>
          </w:p>
        </w:tc>
        <w:tc>
          <w:tcPr>
            <w:tcW w:w="1351" w:type="dxa"/>
            <w:shd w:val="clear" w:color="auto" w:fill="DADADA"/>
          </w:tcPr>
          <w:p w:rsidR="00AC0875" w:rsidRDefault="00F921FC">
            <w:pPr>
              <w:spacing w:before="64"/>
              <w:ind w:firstLine="43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Color  </w:t>
            </w:r>
          </w:p>
        </w:tc>
        <w:tc>
          <w:tcPr>
            <w:tcW w:w="1509" w:type="dxa"/>
            <w:shd w:val="clear" w:color="auto" w:fill="DADADA"/>
          </w:tcPr>
          <w:p w:rsidR="00AC0875" w:rsidRDefault="00F921FC">
            <w:pPr>
              <w:spacing w:before="64"/>
              <w:ind w:firstLine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# Seats  </w:t>
            </w:r>
          </w:p>
        </w:tc>
      </w:tr>
      <w:tr w:rsidR="00AC0875">
        <w:trPr>
          <w:trHeight w:val="421"/>
        </w:trPr>
        <w:tc>
          <w:tcPr>
            <w:tcW w:w="1478" w:type="dxa"/>
          </w:tcPr>
          <w:p w:rsidR="00AC0875" w:rsidRDefault="00F921FC">
            <w:pPr>
              <w:spacing w:before="39"/>
              <w:ind w:firstLine="7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069" w:type="dxa"/>
          </w:tcPr>
          <w:p w:rsidR="00AC0875" w:rsidRDefault="00F921FC">
            <w:pPr>
              <w:spacing w:before="39"/>
              <w:ind w:firstLine="25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51" w:type="dxa"/>
          </w:tcPr>
          <w:p w:rsidR="00AC0875" w:rsidRDefault="00F921FC">
            <w:pPr>
              <w:spacing w:before="39"/>
              <w:ind w:firstLine="67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09" w:type="dxa"/>
          </w:tcPr>
          <w:p w:rsidR="00AC0875" w:rsidRDefault="00F921FC">
            <w:pPr>
              <w:spacing w:before="39"/>
              <w:ind w:firstLine="75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C0875">
        <w:trPr>
          <w:trHeight w:val="421"/>
        </w:trPr>
        <w:tc>
          <w:tcPr>
            <w:tcW w:w="1478" w:type="dxa"/>
          </w:tcPr>
          <w:p w:rsidR="00AC0875" w:rsidRDefault="00F921FC">
            <w:pPr>
              <w:spacing w:before="41"/>
              <w:ind w:firstLine="7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069" w:type="dxa"/>
          </w:tcPr>
          <w:p w:rsidR="00AC0875" w:rsidRDefault="00F921FC">
            <w:pPr>
              <w:spacing w:before="41"/>
              <w:ind w:firstLine="25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51" w:type="dxa"/>
          </w:tcPr>
          <w:p w:rsidR="00AC0875" w:rsidRDefault="00F921FC">
            <w:pPr>
              <w:spacing w:before="41"/>
              <w:ind w:firstLine="67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09" w:type="dxa"/>
          </w:tcPr>
          <w:p w:rsidR="00AC0875" w:rsidRDefault="00F921FC">
            <w:pPr>
              <w:spacing w:before="41"/>
              <w:ind w:firstLine="75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C0875">
        <w:trPr>
          <w:trHeight w:val="421"/>
        </w:trPr>
        <w:tc>
          <w:tcPr>
            <w:tcW w:w="1478" w:type="dxa"/>
          </w:tcPr>
          <w:p w:rsidR="00AC0875" w:rsidRDefault="00F921FC">
            <w:pPr>
              <w:spacing w:before="42"/>
              <w:ind w:firstLine="7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069" w:type="dxa"/>
          </w:tcPr>
          <w:p w:rsidR="00AC0875" w:rsidRDefault="00F921FC">
            <w:pPr>
              <w:spacing w:before="42"/>
              <w:ind w:firstLine="25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51" w:type="dxa"/>
          </w:tcPr>
          <w:p w:rsidR="00AC0875" w:rsidRDefault="00F921FC">
            <w:pPr>
              <w:spacing w:before="42"/>
              <w:ind w:firstLine="67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09" w:type="dxa"/>
          </w:tcPr>
          <w:p w:rsidR="00AC0875" w:rsidRDefault="00F921FC">
            <w:pPr>
              <w:spacing w:before="42"/>
              <w:ind w:firstLine="75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C0875">
        <w:trPr>
          <w:trHeight w:val="424"/>
        </w:trPr>
        <w:tc>
          <w:tcPr>
            <w:tcW w:w="1478" w:type="dxa"/>
          </w:tcPr>
          <w:p w:rsidR="00AC0875" w:rsidRDefault="00F921FC">
            <w:pPr>
              <w:spacing w:before="41"/>
              <w:ind w:firstLine="7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069" w:type="dxa"/>
          </w:tcPr>
          <w:p w:rsidR="00AC0875" w:rsidRDefault="00F921FC">
            <w:pPr>
              <w:spacing w:before="41"/>
              <w:ind w:firstLine="25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51" w:type="dxa"/>
          </w:tcPr>
          <w:p w:rsidR="00AC0875" w:rsidRDefault="00F921FC">
            <w:pPr>
              <w:spacing w:before="41"/>
              <w:ind w:firstLine="67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509" w:type="dxa"/>
          </w:tcPr>
          <w:p w:rsidR="00AC0875" w:rsidRDefault="00F921FC">
            <w:pPr>
              <w:spacing w:before="41"/>
              <w:ind w:firstLine="75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AC0875" w:rsidRDefault="00E520A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87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104775</wp:posOffset>
                </wp:positionV>
                <wp:extent cx="6350" cy="6350"/>
                <wp:effectExtent l="0" t="0" r="0" b="0"/>
                <wp:wrapNone/>
                <wp:docPr id="114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32B7E" id="Freeform 114" o:spid="_x0000_s1026" style="position:absolute;margin-left:77.55pt;margin-top:8.25pt;width:.5pt;height:.5pt;z-index:-2516579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89" behindDoc="1" locked="0" layoutInCell="1" allowOverlap="1">
                <wp:simplePos x="0" y="0"/>
                <wp:positionH relativeFrom="page">
                  <wp:posOffset>1929765</wp:posOffset>
                </wp:positionH>
                <wp:positionV relativeFrom="paragraph">
                  <wp:posOffset>104775</wp:posOffset>
                </wp:positionV>
                <wp:extent cx="6350" cy="6350"/>
                <wp:effectExtent l="0" t="0" r="0" b="0"/>
                <wp:wrapNone/>
                <wp:docPr id="115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42F53" id="Freeform 115" o:spid="_x0000_s1026" style="position:absolute;margin-left:151.95pt;margin-top:8.25pt;width:.5pt;height:.5pt;z-index:-2516579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91" behindDoc="1" locked="0" layoutInCell="1" allowOverlap="1">
                <wp:simplePos x="0" y="0"/>
                <wp:positionH relativeFrom="page">
                  <wp:posOffset>5149215</wp:posOffset>
                </wp:positionH>
                <wp:positionV relativeFrom="paragraph">
                  <wp:posOffset>104775</wp:posOffset>
                </wp:positionV>
                <wp:extent cx="6350" cy="6350"/>
                <wp:effectExtent l="0" t="0" r="0" b="0"/>
                <wp:wrapNone/>
                <wp:docPr id="11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DB1B7" id="Freeform 116" o:spid="_x0000_s1026" style="position:absolute;margin-left:405.45pt;margin-top:8.25pt;width:.5pt;height:.5pt;z-index:-2516579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93" behindDoc="1" locked="0" layoutInCell="1" allowOverlap="1">
                <wp:simplePos x="0" y="0"/>
                <wp:positionH relativeFrom="page">
                  <wp:posOffset>6007100</wp:posOffset>
                </wp:positionH>
                <wp:positionV relativeFrom="paragraph">
                  <wp:posOffset>104775</wp:posOffset>
                </wp:positionV>
                <wp:extent cx="6350" cy="6350"/>
                <wp:effectExtent l="0" t="0" r="0" b="0"/>
                <wp:wrapNone/>
                <wp:docPr id="117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FC6C2" id="Freeform 117" o:spid="_x0000_s1026" style="position:absolute;margin-left:473pt;margin-top:8.25pt;width:.5pt;height:.5pt;z-index:-2516579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95" behindDoc="1" locked="0" layoutInCell="1" allowOverlap="1">
                <wp:simplePos x="0" y="0"/>
                <wp:positionH relativeFrom="page">
                  <wp:posOffset>6965950</wp:posOffset>
                </wp:positionH>
                <wp:positionV relativeFrom="paragraph">
                  <wp:posOffset>104775</wp:posOffset>
                </wp:positionV>
                <wp:extent cx="6350" cy="6350"/>
                <wp:effectExtent l="0" t="0" r="0" b="0"/>
                <wp:wrapNone/>
                <wp:docPr id="11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487E2" id="Freeform 118" o:spid="_x0000_s1026" style="position:absolute;margin-left:548.5pt;margin-top:8.25pt;width:.5pt;height:.5pt;z-index:-2516579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C0875" w:rsidRDefault="00AC087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C0875" w:rsidRDefault="00E520A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515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34290</wp:posOffset>
                </wp:positionV>
                <wp:extent cx="6350" cy="6350"/>
                <wp:effectExtent l="0" t="0" r="0" b="0"/>
                <wp:wrapNone/>
                <wp:docPr id="119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D3CF9" id="Freeform 119" o:spid="_x0000_s1026" style="position:absolute;margin-left:77.55pt;margin-top:2.7pt;width:.5pt;height:.5pt;z-index:-2516579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17" behindDoc="1" locked="0" layoutInCell="1" allowOverlap="1">
                <wp:simplePos x="0" y="0"/>
                <wp:positionH relativeFrom="page">
                  <wp:posOffset>1929765</wp:posOffset>
                </wp:positionH>
                <wp:positionV relativeFrom="paragraph">
                  <wp:posOffset>34290</wp:posOffset>
                </wp:positionV>
                <wp:extent cx="6350" cy="6350"/>
                <wp:effectExtent l="0" t="0" r="0" b="0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321BE" id="Freeform 120" o:spid="_x0000_s1026" style="position:absolute;margin-left:151.95pt;margin-top:2.7pt;width:.5pt;height:.5pt;z-index:-2516579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19" behindDoc="1" locked="0" layoutInCell="1" allowOverlap="1">
                <wp:simplePos x="0" y="0"/>
                <wp:positionH relativeFrom="page">
                  <wp:posOffset>5149215</wp:posOffset>
                </wp:positionH>
                <wp:positionV relativeFrom="paragraph">
                  <wp:posOffset>34290</wp:posOffset>
                </wp:positionV>
                <wp:extent cx="6350" cy="6350"/>
                <wp:effectExtent l="0" t="0" r="0" b="0"/>
                <wp:wrapNone/>
                <wp:docPr id="121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19E4D" id="Freeform 121" o:spid="_x0000_s1026" style="position:absolute;margin-left:405.45pt;margin-top:2.7pt;width:.5pt;height:.5pt;z-index:-2516579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21" behindDoc="1" locked="0" layoutInCell="1" allowOverlap="1">
                <wp:simplePos x="0" y="0"/>
                <wp:positionH relativeFrom="page">
                  <wp:posOffset>6007100</wp:posOffset>
                </wp:positionH>
                <wp:positionV relativeFrom="paragraph">
                  <wp:posOffset>34290</wp:posOffset>
                </wp:positionV>
                <wp:extent cx="6350" cy="6350"/>
                <wp:effectExtent l="0" t="0" r="0" b="0"/>
                <wp:wrapNone/>
                <wp:docPr id="122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1A6CB" id="Freeform 122" o:spid="_x0000_s1026" style="position:absolute;margin-left:473pt;margin-top:2.7pt;width:.5pt;height:.5pt;z-index:-2516579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23" behindDoc="1" locked="0" layoutInCell="1" allowOverlap="1">
                <wp:simplePos x="0" y="0"/>
                <wp:positionH relativeFrom="page">
                  <wp:posOffset>6965950</wp:posOffset>
                </wp:positionH>
                <wp:positionV relativeFrom="paragraph">
                  <wp:posOffset>34290</wp:posOffset>
                </wp:positionV>
                <wp:extent cx="6350" cy="6350"/>
                <wp:effectExtent l="0" t="0" r="0" b="0"/>
                <wp:wrapNone/>
                <wp:docPr id="123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D0FCA" id="Freeform 123" o:spid="_x0000_s1026" style="position:absolute;margin-left:548.5pt;margin-top:2.7pt;width:.5pt;height:.5pt;z-index:-2516579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C0875" w:rsidRDefault="00E520A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543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139700</wp:posOffset>
                </wp:positionV>
                <wp:extent cx="6350" cy="6350"/>
                <wp:effectExtent l="0" t="0" r="0" b="0"/>
                <wp:wrapNone/>
                <wp:docPr id="124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2FC36" id="Freeform 124" o:spid="_x0000_s1026" style="position:absolute;margin-left:77.55pt;margin-top:11pt;width:.5pt;height:.5pt;z-index:-2516579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45" behindDoc="1" locked="0" layoutInCell="1" allowOverlap="1">
                <wp:simplePos x="0" y="0"/>
                <wp:positionH relativeFrom="page">
                  <wp:posOffset>1929765</wp:posOffset>
                </wp:positionH>
                <wp:positionV relativeFrom="paragraph">
                  <wp:posOffset>139700</wp:posOffset>
                </wp:positionV>
                <wp:extent cx="6350" cy="6350"/>
                <wp:effectExtent l="0" t="0" r="0" b="0"/>
                <wp:wrapNone/>
                <wp:docPr id="125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86791" id="Freeform 125" o:spid="_x0000_s1026" style="position:absolute;margin-left:151.95pt;margin-top:11pt;width:.5pt;height:.5pt;z-index:-251657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47" behindDoc="1" locked="0" layoutInCell="1" allowOverlap="1">
                <wp:simplePos x="0" y="0"/>
                <wp:positionH relativeFrom="page">
                  <wp:posOffset>5149215</wp:posOffset>
                </wp:positionH>
                <wp:positionV relativeFrom="paragraph">
                  <wp:posOffset>139700</wp:posOffset>
                </wp:positionV>
                <wp:extent cx="6350" cy="6350"/>
                <wp:effectExtent l="0" t="0" r="0" b="0"/>
                <wp:wrapNone/>
                <wp:docPr id="126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7">
                              <a:moveTo>
                                <a:pt x="0" y="6097"/>
                              </a:moveTo>
                              <a:lnTo>
                                <a:pt x="6097" y="6097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EC65C" id="Freeform 126" o:spid="_x0000_s1026" style="position:absolute;margin-left:405.45pt;margin-top:11pt;width:.5pt;height:.5pt;z-index:-251657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" path="m,6097r6097,l6097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49" behindDoc="1" locked="0" layoutInCell="1" allowOverlap="1">
                <wp:simplePos x="0" y="0"/>
                <wp:positionH relativeFrom="page">
                  <wp:posOffset>6007100</wp:posOffset>
                </wp:positionH>
                <wp:positionV relativeFrom="paragraph">
                  <wp:posOffset>139700</wp:posOffset>
                </wp:positionV>
                <wp:extent cx="6350" cy="6350"/>
                <wp:effectExtent l="0" t="0" r="0" b="0"/>
                <wp:wrapNone/>
                <wp:docPr id="127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E6484" id="Freeform 127" o:spid="_x0000_s1026" style="position:absolute;margin-left:473pt;margin-top:11pt;width:.5pt;height:.5pt;z-index:-2516579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51" behindDoc="1" locked="0" layoutInCell="1" allowOverlap="1">
                <wp:simplePos x="0" y="0"/>
                <wp:positionH relativeFrom="page">
                  <wp:posOffset>6965950</wp:posOffset>
                </wp:positionH>
                <wp:positionV relativeFrom="paragraph">
                  <wp:posOffset>139700</wp:posOffset>
                </wp:positionV>
                <wp:extent cx="6350" cy="6350"/>
                <wp:effectExtent l="0" t="0" r="0" b="0"/>
                <wp:wrapNone/>
                <wp:docPr id="128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7">
                              <a:moveTo>
                                <a:pt x="0" y="6097"/>
                              </a:moveTo>
                              <a:lnTo>
                                <a:pt x="6095" y="6097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D2AC0" id="Freeform 128" o:spid="_x0000_s1026" style="position:absolute;margin-left:548.5pt;margin-top:11pt;width:.5pt;height:.5pt;z-index:-2516579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" path="m,6097r6095,l6095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C0875" w:rsidRDefault="00AC087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C0875" w:rsidRDefault="00E520A3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571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69850</wp:posOffset>
                </wp:positionV>
                <wp:extent cx="6350" cy="6350"/>
                <wp:effectExtent l="0" t="0" r="0" b="0"/>
                <wp:wrapNone/>
                <wp:docPr id="129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7FB87" id="Freeform 129" o:spid="_x0000_s1026" style="position:absolute;margin-left:77.55pt;margin-top:5.5pt;width:.5pt;height:.5pt;z-index:-2516579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73" behindDoc="1" locked="0" layoutInCell="1" allowOverlap="1">
                <wp:simplePos x="0" y="0"/>
                <wp:positionH relativeFrom="page">
                  <wp:posOffset>1929765</wp:posOffset>
                </wp:positionH>
                <wp:positionV relativeFrom="paragraph">
                  <wp:posOffset>69850</wp:posOffset>
                </wp:positionV>
                <wp:extent cx="6350" cy="6350"/>
                <wp:effectExtent l="0" t="0" r="0" b="0"/>
                <wp:wrapNone/>
                <wp:docPr id="130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F7F2E" id="Freeform 130" o:spid="_x0000_s1026" style="position:absolute;margin-left:151.95pt;margin-top:5.5pt;width:.5pt;height:.5pt;z-index:-2516579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75" behindDoc="1" locked="0" layoutInCell="1" allowOverlap="1">
                <wp:simplePos x="0" y="0"/>
                <wp:positionH relativeFrom="page">
                  <wp:posOffset>5149215</wp:posOffset>
                </wp:positionH>
                <wp:positionV relativeFrom="paragraph">
                  <wp:posOffset>69850</wp:posOffset>
                </wp:positionV>
                <wp:extent cx="6350" cy="6350"/>
                <wp:effectExtent l="0" t="0" r="0" b="0"/>
                <wp:wrapNone/>
                <wp:docPr id="131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FE386" id="Freeform 131" o:spid="_x0000_s1026" style="position:absolute;margin-left:405.45pt;margin-top:5.5pt;width:.5pt;height:.5pt;z-index:-2516579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77" behindDoc="1" locked="0" layoutInCell="1" allowOverlap="1">
                <wp:simplePos x="0" y="0"/>
                <wp:positionH relativeFrom="page">
                  <wp:posOffset>6007100</wp:posOffset>
                </wp:positionH>
                <wp:positionV relativeFrom="paragraph">
                  <wp:posOffset>69850</wp:posOffset>
                </wp:positionV>
                <wp:extent cx="6350" cy="6350"/>
                <wp:effectExtent l="0" t="0" r="0" b="0"/>
                <wp:wrapNone/>
                <wp:docPr id="132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541C9" id="Freeform 132" o:spid="_x0000_s1026" style="position:absolute;margin-left:473pt;margin-top:5.5pt;width:.5pt;height:.5pt;z-index:-2516579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79" behindDoc="1" locked="0" layoutInCell="1" allowOverlap="1">
                <wp:simplePos x="0" y="0"/>
                <wp:positionH relativeFrom="page">
                  <wp:posOffset>6965950</wp:posOffset>
                </wp:positionH>
                <wp:positionV relativeFrom="paragraph">
                  <wp:posOffset>69850</wp:posOffset>
                </wp:positionV>
                <wp:extent cx="6350" cy="6350"/>
                <wp:effectExtent l="0" t="0" r="0" b="0"/>
                <wp:wrapNone/>
                <wp:docPr id="133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D5DB1" id="Freeform 133" o:spid="_x0000_s1026" style="position:absolute;margin-left:548.5pt;margin-top:5.5pt;width:.5pt;height:.5pt;z-index:-2516579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AC0875" w:rsidRDefault="00E520A3" w:rsidP="004550B6">
      <w:pPr>
        <w:spacing w:before="92"/>
        <w:ind w:left="8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582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-29845</wp:posOffset>
                </wp:positionV>
                <wp:extent cx="6350" cy="6350"/>
                <wp:effectExtent l="0" t="0" r="0" b="0"/>
                <wp:wrapNone/>
                <wp:docPr id="134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4DEA2" id="Freeform 134" o:spid="_x0000_s1026" style="position:absolute;margin-left:77.55pt;margin-top:-2.35pt;width:.5pt;height:.5pt;z-index:-2516578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81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-29845</wp:posOffset>
                </wp:positionV>
                <wp:extent cx="6350" cy="6350"/>
                <wp:effectExtent l="0" t="0" r="0" b="0"/>
                <wp:wrapNone/>
                <wp:docPr id="135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46F4E" id="Freeform 135" o:spid="_x0000_s1026" style="position:absolute;margin-left:77.55pt;margin-top:-2.35pt;width:.5pt;height:.5pt;z-index:-2516578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85" behindDoc="1" locked="0" layoutInCell="1" allowOverlap="1">
                <wp:simplePos x="0" y="0"/>
                <wp:positionH relativeFrom="page">
                  <wp:posOffset>1929765</wp:posOffset>
                </wp:positionH>
                <wp:positionV relativeFrom="paragraph">
                  <wp:posOffset>-29845</wp:posOffset>
                </wp:positionV>
                <wp:extent cx="6350" cy="6350"/>
                <wp:effectExtent l="0" t="0" r="0" b="0"/>
                <wp:wrapNone/>
                <wp:docPr id="136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C1950" id="Freeform 136" o:spid="_x0000_s1026" style="position:absolute;margin-left:151.95pt;margin-top:-2.35pt;width:.5pt;height:.5pt;z-index:-2516578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88" behindDoc="1" locked="0" layoutInCell="1" allowOverlap="1">
                <wp:simplePos x="0" y="0"/>
                <wp:positionH relativeFrom="page">
                  <wp:posOffset>5149215</wp:posOffset>
                </wp:positionH>
                <wp:positionV relativeFrom="paragraph">
                  <wp:posOffset>-29845</wp:posOffset>
                </wp:positionV>
                <wp:extent cx="6350" cy="6350"/>
                <wp:effectExtent l="0" t="0" r="0" b="0"/>
                <wp:wrapNone/>
                <wp:docPr id="137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995B3" id="Freeform 137" o:spid="_x0000_s1026" style="position:absolute;margin-left:405.45pt;margin-top:-2.35pt;width:.5pt;height:.5pt;z-index:-2516578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91" behindDoc="1" locked="0" layoutInCell="1" allowOverlap="1">
                <wp:simplePos x="0" y="0"/>
                <wp:positionH relativeFrom="page">
                  <wp:posOffset>6007100</wp:posOffset>
                </wp:positionH>
                <wp:positionV relativeFrom="paragraph">
                  <wp:posOffset>-29845</wp:posOffset>
                </wp:positionV>
                <wp:extent cx="6350" cy="6350"/>
                <wp:effectExtent l="0" t="0" r="0" b="0"/>
                <wp:wrapNone/>
                <wp:docPr id="138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3C897" id="Freeform 138" o:spid="_x0000_s1026" style="position:absolute;margin-left:473pt;margin-top:-2.35pt;width:.5pt;height:.5pt;z-index:-2516578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95" behindDoc="0" locked="0" layoutInCell="1" allowOverlap="1">
                <wp:simplePos x="0" y="0"/>
                <wp:positionH relativeFrom="page">
                  <wp:posOffset>6965950</wp:posOffset>
                </wp:positionH>
                <wp:positionV relativeFrom="paragraph">
                  <wp:posOffset>-29845</wp:posOffset>
                </wp:positionV>
                <wp:extent cx="6350" cy="6350"/>
                <wp:effectExtent l="0" t="0" r="0" b="0"/>
                <wp:wrapNone/>
                <wp:docPr id="139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36319" id="Freeform 139" o:spid="_x0000_s1026" style="position:absolute;margin-left:548.5pt;margin-top:-2.35pt;width:.5pt;height:.5pt;z-index:2516585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594" behindDoc="0" locked="0" layoutInCell="1" allowOverlap="1">
                <wp:simplePos x="0" y="0"/>
                <wp:positionH relativeFrom="page">
                  <wp:posOffset>6965950</wp:posOffset>
                </wp:positionH>
                <wp:positionV relativeFrom="paragraph">
                  <wp:posOffset>-29845</wp:posOffset>
                </wp:positionV>
                <wp:extent cx="6350" cy="6350"/>
                <wp:effectExtent l="0" t="0" r="0" b="0"/>
                <wp:wrapNone/>
                <wp:docPr id="140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D29B3" id="Freeform 140" o:spid="_x0000_s1026" style="position:absolute;margin-left:548.5pt;margin-top:-2.35pt;width:.5pt;height:.5pt;z-index:2516585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sectPr w:rsidR="00AC0875">
      <w:type w:val="continuous"/>
      <w:pgSz w:w="12250" w:h="15850"/>
      <w:pgMar w:top="427" w:right="437" w:bottom="328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-Bold">
    <w:altName w:val="Calibri"/>
    <w:charset w:val="00"/>
    <w:family w:val="auto"/>
    <w:pitch w:val="variable"/>
    <w:sig w:usb0="8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5"/>
    <w:rsid w:val="001F3C6A"/>
    <w:rsid w:val="00240CFB"/>
    <w:rsid w:val="004550B6"/>
    <w:rsid w:val="006A3263"/>
    <w:rsid w:val="00976928"/>
    <w:rsid w:val="00AC0875"/>
    <w:rsid w:val="00E520A3"/>
    <w:rsid w:val="00F921FC"/>
    <w:rsid w:val="00F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CF1A"/>
  <w15:docId w15:val="{C0651841-2D25-4E15-9104-761FB6A6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3CFB0719</Template>
  <TotalTime>0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Hersey</dc:creator>
  <cp:lastModifiedBy>Linda Hersey</cp:lastModifiedBy>
  <cp:revision>2</cp:revision>
  <dcterms:created xsi:type="dcterms:W3CDTF">2021-10-20T13:46:00Z</dcterms:created>
  <dcterms:modified xsi:type="dcterms:W3CDTF">2021-10-20T13:46:00Z</dcterms:modified>
</cp:coreProperties>
</file>