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F159F" w14:textId="77777777" w:rsidR="00D25E5D" w:rsidRDefault="00D25E5D" w:rsidP="00D25E5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GIMNAZIJA MOSTE</w:t>
      </w:r>
      <w:r>
        <w:rPr>
          <w:rFonts w:ascii="Times New Roman" w:hAnsi="Times New Roman" w:cs="Times New Roman"/>
          <w:b/>
        </w:rPr>
        <w:br/>
        <w:t>DIJAŠKA SKUPNOST</w:t>
      </w:r>
    </w:p>
    <w:p w14:paraId="278D3D98" w14:textId="77777777" w:rsidR="00D25E5D" w:rsidRDefault="00D25E5D" w:rsidP="00D25E5D">
      <w:pPr>
        <w:spacing w:before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RAZPIS KANDIDATUR ZA PREDSEDNIKA/PREDSEDNICO</w:t>
      </w:r>
      <w:r>
        <w:rPr>
          <w:rFonts w:ascii="Times New Roman" w:hAnsi="Times New Roman" w:cs="Times New Roman"/>
          <w:b/>
        </w:rPr>
        <w:br/>
        <w:t>DIJAŠKE SKUPNOSTI GIMNAZIJE MOSTE</w:t>
      </w:r>
      <w:r>
        <w:rPr>
          <w:rFonts w:ascii="Times New Roman" w:hAnsi="Times New Roman" w:cs="Times New Roman"/>
          <w:b/>
        </w:rPr>
        <w:br/>
        <w:t>V ŠOLSKEM LETU 2026/27</w:t>
      </w:r>
    </w:p>
    <w:p w14:paraId="7080B8F9" w14:textId="77777777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podlagi Statuta Dijaške skupnosti Gimnazije Moste se razpisujejo kandidature za predsednika/predsednico Dijaške skupnosti Gimnazije Moste v šolskem letu 2026/27.</w:t>
      </w:r>
    </w:p>
    <w:p w14:paraId="1545109C" w14:textId="77777777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Rok za oddajo kandidature: ______________________________________________</w:t>
      </w:r>
    </w:p>
    <w:p w14:paraId="159AF6BC" w14:textId="77777777" w:rsidR="00D25E5D" w:rsidRDefault="00D25E5D" w:rsidP="00D25E5D">
      <w:pPr>
        <w:spacing w:before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 Pogoji, ki jih morajo izpolnjevati kandidati</w:t>
      </w:r>
    </w:p>
    <w:p w14:paraId="74F83767" w14:textId="77777777" w:rsidR="00D25E5D" w:rsidRDefault="00D25E5D" w:rsidP="00D25E5D">
      <w:pPr>
        <w:pStyle w:val="Oznaensezna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predsednika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predsednico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oziroma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dijakinja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Gimnazije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Moste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1725197" w14:textId="77777777" w:rsidR="00D25E5D" w:rsidRDefault="00D25E5D" w:rsidP="00D25E5D">
      <w:pPr>
        <w:pStyle w:val="Oznaensezna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>
        <w:rPr>
          <w:rFonts w:ascii="Times New Roman" w:hAnsi="Times New Roman" w:cs="Times New Roman"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pripravljen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/-a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zastopanje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interesov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dijakov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Gimnazije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Moste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9B112B4" w14:textId="77777777" w:rsidR="00D25E5D" w:rsidRDefault="00D25E5D" w:rsidP="00D25E5D">
      <w:pPr>
        <w:spacing w:before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2. Kandidatura mora vsebovati</w:t>
      </w:r>
    </w:p>
    <w:p w14:paraId="29275F2E" w14:textId="77777777" w:rsidR="00D25E5D" w:rsidRDefault="00D25E5D" w:rsidP="00D25E5D">
      <w:pPr>
        <w:pStyle w:val="Oznaensezna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izjavo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>
        <w:rPr>
          <w:rFonts w:ascii="Times New Roman" w:hAnsi="Times New Roman" w:cs="Times New Roman"/>
          <w:sz w:val="24"/>
          <w:szCs w:val="24"/>
        </w:rPr>
        <w:t>katerem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izjavi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 </w:t>
      </w:r>
      <w:proofErr w:type="spellStart"/>
      <w:r>
        <w:rPr>
          <w:rFonts w:ascii="Times New Roman" w:hAnsi="Times New Roman" w:cs="Times New Roman"/>
          <w:sz w:val="24"/>
          <w:szCs w:val="24"/>
        </w:rPr>
        <w:t>želi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kandidirati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predsednika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predsednico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skupnosti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14:paraId="667B2EBE" w14:textId="77777777" w:rsidR="00D25E5D" w:rsidRDefault="00D25E5D" w:rsidP="00D25E5D">
      <w:pPr>
        <w:pStyle w:val="Oznaensezna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kontaktne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priimek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rojstni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datum, </w:t>
      </w:r>
      <w:proofErr w:type="spellStart"/>
      <w:r>
        <w:rPr>
          <w:rFonts w:ascii="Times New Roman" w:hAnsi="Times New Roman" w:cs="Times New Roman"/>
          <w:sz w:val="24"/>
          <w:szCs w:val="24"/>
        </w:rPr>
        <w:t>domači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naslov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naslov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EBD105C" w14:textId="77777777" w:rsidR="00D25E5D" w:rsidRDefault="00D25E5D" w:rsidP="00D25E5D">
      <w:pPr>
        <w:pStyle w:val="Oznaensezna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kratek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življenjepis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motivacijsko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pismo, ki </w:t>
      </w:r>
      <w:proofErr w:type="spellStart"/>
      <w:r>
        <w:rPr>
          <w:rFonts w:ascii="Times New Roman" w:hAnsi="Times New Roman" w:cs="Times New Roman"/>
          <w:sz w:val="24"/>
          <w:szCs w:val="24"/>
        </w:rPr>
        <w:t>naj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obsegata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največ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tipkano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v </w:t>
      </w:r>
      <w:proofErr w:type="spellStart"/>
      <w:r>
        <w:rPr>
          <w:rFonts w:ascii="Times New Roman" w:hAnsi="Times New Roman" w:cs="Times New Roman"/>
          <w:sz w:val="24"/>
          <w:szCs w:val="24"/>
        </w:rPr>
        <w:t>njem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kratko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razloge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dosedanje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izkušnje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svoje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želje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cilje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ki se mu/ji </w:t>
      </w:r>
      <w:proofErr w:type="spellStart"/>
      <w:r>
        <w:rPr>
          <w:rFonts w:ascii="Times New Roman" w:hAnsi="Times New Roman" w:cs="Times New Roman"/>
          <w:sz w:val="24"/>
          <w:szCs w:val="24"/>
        </w:rPr>
        <w:t>zdijo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pomembni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6294B06" w14:textId="77777777" w:rsidR="00D25E5D" w:rsidRDefault="00D25E5D" w:rsidP="00D25E5D">
      <w:pPr>
        <w:pStyle w:val="Oznaensezna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osnutek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Letnega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delovnega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Dijaške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>
        <w:rPr>
          <w:rFonts w:ascii="Times New Roman" w:hAnsi="Times New Roman" w:cs="Times New Roman"/>
          <w:sz w:val="24"/>
          <w:szCs w:val="24"/>
        </w:rPr>
        <w:t>posameznih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področjih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  <w:szCs w:val="24"/>
        </w:rPr>
        <w:t>obsegu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vsaj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</w:rPr>
        <w:t>tipkanih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9300877" w14:textId="77777777" w:rsidR="00D25E5D" w:rsidRDefault="00D25E5D" w:rsidP="00D25E5D">
      <w:pPr>
        <w:spacing w:before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3. Oddaja kandidature</w:t>
      </w:r>
    </w:p>
    <w:p w14:paraId="12C16432" w14:textId="77777777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Kandidaturo z vsemi zahtevanimi prilogami kandidat/kandidatka odda mentorici Dijaške skupnosti oziroma na drug način, določen ob objavi razpisa.</w:t>
      </w:r>
    </w:p>
    <w:p w14:paraId="202D9707" w14:textId="77777777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Kraj oziroma način oddaje: ______________________________________________</w:t>
      </w:r>
    </w:p>
    <w:p w14:paraId="10079840" w14:textId="77777777" w:rsidR="00D25E5D" w:rsidRDefault="00D25E5D" w:rsidP="00D25E5D">
      <w:pPr>
        <w:spacing w:before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4. Predstavitev kandidatov</w:t>
      </w:r>
    </w:p>
    <w:p w14:paraId="0E688547" w14:textId="77777777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zaključku kandidacijskega postopka bodo kandidati predstavljeni dijakom Gimnazije Moste. Vsem kandidatom bodo zagotovljeni primerljivi pogoji za predstavitev njihovega programa.</w:t>
      </w:r>
    </w:p>
    <w:p w14:paraId="5ACDA6D8" w14:textId="77777777" w:rsidR="00D25E5D" w:rsidRDefault="00D25E5D" w:rsidP="00D25E5D">
      <w:pPr>
        <w:rPr>
          <w:rFonts w:ascii="Times New Roman" w:hAnsi="Times New Roman" w:cs="Times New Roman"/>
        </w:rPr>
      </w:pPr>
    </w:p>
    <w:p w14:paraId="1E869333" w14:textId="77777777" w:rsidR="00D25E5D" w:rsidRDefault="00D25E5D" w:rsidP="00D25E5D">
      <w:pPr>
        <w:rPr>
          <w:rFonts w:ascii="Times New Roman" w:hAnsi="Times New Roman" w:cs="Times New Roman"/>
        </w:rPr>
      </w:pPr>
    </w:p>
    <w:p w14:paraId="2BC9C021" w14:textId="77777777" w:rsidR="00D25E5D" w:rsidRDefault="00D25E5D" w:rsidP="00D25E5D">
      <w:pPr>
        <w:rPr>
          <w:rFonts w:ascii="Times New Roman" w:hAnsi="Times New Roman" w:cs="Times New Roman"/>
        </w:rPr>
      </w:pPr>
    </w:p>
    <w:p w14:paraId="75DC7918" w14:textId="77777777" w:rsidR="00D25E5D" w:rsidRDefault="00D25E5D" w:rsidP="00D25E5D">
      <w:pPr>
        <w:rPr>
          <w:rFonts w:ascii="Times New Roman" w:hAnsi="Times New Roman" w:cs="Times New Roman"/>
        </w:rPr>
      </w:pPr>
    </w:p>
    <w:p w14:paraId="261E7605" w14:textId="77777777" w:rsidR="00D25E5D" w:rsidRDefault="00D25E5D" w:rsidP="00D25E5D">
      <w:pPr>
        <w:spacing w:before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5. Volitve</w:t>
      </w:r>
    </w:p>
    <w:p w14:paraId="79A271A8" w14:textId="77777777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 volitev: ______________________________________________</w:t>
      </w:r>
    </w:p>
    <w:p w14:paraId="67EF440C" w14:textId="77777777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Predsednika/predsednico Dijaške skupnosti volijo vsi dijaki Gimnazije Moste na neposrednih in tajnih volitvah. Izvoljen je kandidat oziroma kandidatka, ki prejme največ veljavnih glasov.</w:t>
      </w:r>
    </w:p>
    <w:p w14:paraId="611270AD" w14:textId="77777777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 dva ali več kandidatov prejme enako najvišje število glasov, se glasovanje ponovi samo med izenačenimi kandidati.</w:t>
      </w:r>
    </w:p>
    <w:p w14:paraId="1B798167" w14:textId="77777777" w:rsidR="00D25E5D" w:rsidRDefault="00D25E5D" w:rsidP="00D25E5D">
      <w:pPr>
        <w:rPr>
          <w:rFonts w:ascii="Times New Roman" w:hAnsi="Times New Roman" w:cs="Times New Roman"/>
        </w:rPr>
      </w:pPr>
    </w:p>
    <w:p w14:paraId="1F661D1E" w14:textId="77777777" w:rsidR="00D25E5D" w:rsidRDefault="00D25E5D" w:rsidP="00D25E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Ljubljani, ______________________________</w:t>
      </w:r>
    </w:p>
    <w:p w14:paraId="2B77D36E" w14:textId="77777777" w:rsidR="00D25E5D" w:rsidRDefault="00D25E5D" w:rsidP="00D25E5D">
      <w:pPr>
        <w:rPr>
          <w:rFonts w:ascii="Times New Roman" w:hAnsi="Times New Roman" w:cs="Times New Roman"/>
        </w:rPr>
      </w:pPr>
    </w:p>
    <w:p w14:paraId="2EF6DA09" w14:textId="77777777" w:rsidR="00D25E5D" w:rsidRDefault="00D25E5D" w:rsidP="00D25E5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Dijaško skupnost Gimnazije Moste:</w:t>
      </w:r>
    </w:p>
    <w:p w14:paraId="4F175227" w14:textId="77777777" w:rsidR="00D25E5D" w:rsidRDefault="00D25E5D" w:rsidP="00D25E5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 xml:space="preserve">     __________________________________</w:t>
      </w:r>
      <w:r>
        <w:rPr>
          <w:rFonts w:ascii="Times New Roman" w:hAnsi="Times New Roman" w:cs="Times New Roman"/>
        </w:rPr>
        <w:br/>
      </w:r>
    </w:p>
    <w:p w14:paraId="4CB77590" w14:textId="77777777" w:rsidR="00D25E5D" w:rsidRDefault="00D25E5D" w:rsidP="00D25E5D">
      <w:r>
        <w:rPr>
          <w:rFonts w:ascii="Times New Roman" w:hAnsi="Times New Roman" w:cs="Times New Roman"/>
        </w:rPr>
        <w:br/>
      </w:r>
    </w:p>
    <w:p w14:paraId="1A746531" w14:textId="2FA80E67" w:rsidR="00F46257" w:rsidRPr="00D25E5D" w:rsidRDefault="00F46257" w:rsidP="00D25E5D"/>
    <w:sectPr w:rsidR="00F46257" w:rsidRPr="00D25E5D" w:rsidSect="00F46257">
      <w:headerReference w:type="default" r:id="rId7"/>
      <w:pgSz w:w="11906" w:h="16838"/>
      <w:pgMar w:top="1986" w:right="1440" w:bottom="167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B2AA0" w14:textId="77777777" w:rsidR="007B7A84" w:rsidRDefault="007B7A84" w:rsidP="00F46257">
      <w:pPr>
        <w:spacing w:after="0" w:line="240" w:lineRule="auto"/>
      </w:pPr>
      <w:r>
        <w:separator/>
      </w:r>
    </w:p>
  </w:endnote>
  <w:endnote w:type="continuationSeparator" w:id="0">
    <w:p w14:paraId="61D3371F" w14:textId="77777777" w:rsidR="007B7A84" w:rsidRDefault="007B7A84" w:rsidP="00F46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471E0" w14:textId="77777777" w:rsidR="007B7A84" w:rsidRDefault="007B7A84" w:rsidP="00F46257">
      <w:pPr>
        <w:spacing w:after="0" w:line="240" w:lineRule="auto"/>
      </w:pPr>
      <w:r>
        <w:separator/>
      </w:r>
    </w:p>
  </w:footnote>
  <w:footnote w:type="continuationSeparator" w:id="0">
    <w:p w14:paraId="7F4D869E" w14:textId="77777777" w:rsidR="007B7A84" w:rsidRDefault="007B7A84" w:rsidP="00F46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C3404" w14:textId="77777777" w:rsidR="00F46257" w:rsidRDefault="00F46257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F3F3C7" wp14:editId="28DBCE6B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42000" cy="10659600"/>
          <wp:effectExtent l="0" t="0" r="1905" b="0"/>
          <wp:wrapNone/>
          <wp:docPr id="419398013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398013" name="Picture 1" descr="A white background with black dot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065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66220EC"/>
    <w:lvl w:ilvl="0">
      <w:start w:val="1"/>
      <w:numFmt w:val="bullet"/>
      <w:pStyle w:val="Oznaenseznam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3B2C00"/>
    <w:multiLevelType w:val="hybridMultilevel"/>
    <w:tmpl w:val="F2428A5A"/>
    <w:lvl w:ilvl="0" w:tplc="B406F3A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F6B75"/>
    <w:multiLevelType w:val="hybridMultilevel"/>
    <w:tmpl w:val="80769C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960376">
    <w:abstractNumId w:val="2"/>
  </w:num>
  <w:num w:numId="2" w16cid:durableId="702098520">
    <w:abstractNumId w:val="1"/>
  </w:num>
  <w:num w:numId="3" w16cid:durableId="55669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611"/>
    <w:rsid w:val="00130878"/>
    <w:rsid w:val="001E33F6"/>
    <w:rsid w:val="001F088D"/>
    <w:rsid w:val="001F6340"/>
    <w:rsid w:val="00360B14"/>
    <w:rsid w:val="0043152B"/>
    <w:rsid w:val="007B7A84"/>
    <w:rsid w:val="007D0A4C"/>
    <w:rsid w:val="0084212F"/>
    <w:rsid w:val="00921057"/>
    <w:rsid w:val="00975371"/>
    <w:rsid w:val="00A54291"/>
    <w:rsid w:val="00C03611"/>
    <w:rsid w:val="00C05101"/>
    <w:rsid w:val="00D25E5D"/>
    <w:rsid w:val="00E23789"/>
    <w:rsid w:val="00EE037B"/>
    <w:rsid w:val="00EF6FFF"/>
    <w:rsid w:val="00F46257"/>
    <w:rsid w:val="00FF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DDE25"/>
  <w15:chartTrackingRefBased/>
  <w15:docId w15:val="{1E6CD780-94C3-441A-A66A-21CBB39C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46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46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46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46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46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46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46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46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46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46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46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46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4625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4625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462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4625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462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462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46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46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46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46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46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4625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4625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4625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46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4625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46257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F4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46257"/>
  </w:style>
  <w:style w:type="paragraph" w:styleId="Noga">
    <w:name w:val="footer"/>
    <w:basedOn w:val="Navaden"/>
    <w:link w:val="NogaZnak"/>
    <w:uiPriority w:val="99"/>
    <w:unhideWhenUsed/>
    <w:rsid w:val="00F4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46257"/>
  </w:style>
  <w:style w:type="paragraph" w:styleId="Oznaenseznam">
    <w:name w:val="List Bullet"/>
    <w:basedOn w:val="Navaden"/>
    <w:uiPriority w:val="99"/>
    <w:unhideWhenUsed/>
    <w:rsid w:val="00D25E5D"/>
    <w:pPr>
      <w:numPr>
        <w:numId w:val="3"/>
      </w:numPr>
      <w:spacing w:after="120" w:line="276" w:lineRule="auto"/>
      <w:contextualSpacing/>
    </w:pPr>
    <w:rPr>
      <w:rFonts w:ascii="Arial" w:eastAsiaTheme="minorEastAsia" w:hAnsi="Arial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rij%20Ko&#269;ar\AppData\Local\Microsoft\Windows\INetCache\Content.Outlook\K8PWJLEI\GIM_MOSTE_dopis_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GIM_MOSTE_dopis_a4</Template>
  <TotalTime>1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Jurij Kočar</dc:creator>
  <cp:keywords/>
  <dc:description/>
  <cp:lastModifiedBy>Uporabnik</cp:lastModifiedBy>
  <cp:revision>2</cp:revision>
  <cp:lastPrinted>2026-09-28T07:56:00Z</cp:lastPrinted>
  <dcterms:created xsi:type="dcterms:W3CDTF">2026-09-28T07:57:00Z</dcterms:created>
  <dcterms:modified xsi:type="dcterms:W3CDTF">2026-09-28T07:57:00Z</dcterms:modified>
</cp:coreProperties>
</file>