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F159F" w14:textId="77777777" w:rsidR="00D25E5D" w:rsidRDefault="00D25E5D" w:rsidP="00D25E5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GIMNAZIJA MOSTE</w:t>
      </w:r>
      <w:r>
        <w:rPr>
          <w:rFonts w:ascii="Times New Roman" w:hAnsi="Times New Roman" w:cs="Times New Roman"/>
          <w:b/>
        </w:rPr>
        <w:br/>
        <w:t>DIJAŠKA SKUPNOST</w:t>
      </w:r>
    </w:p>
    <w:p w14:paraId="278D3D98" w14:textId="04BF48BC" w:rsidR="00D25E5D" w:rsidRDefault="00D25E5D" w:rsidP="00D25E5D">
      <w:pPr>
        <w:spacing w:before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RAZPIS KANDIDATUR ZA </w:t>
      </w:r>
      <w:r w:rsidR="00206A44">
        <w:rPr>
          <w:rFonts w:ascii="Times New Roman" w:hAnsi="Times New Roman" w:cs="Times New Roman"/>
          <w:b/>
        </w:rPr>
        <w:t>PREDSTAVNIKA/PREDSTAVNICO DIJAKA/DIJAKINJE V SVET ZAVODA</w:t>
      </w:r>
      <w:r>
        <w:rPr>
          <w:rFonts w:ascii="Times New Roman" w:hAnsi="Times New Roman" w:cs="Times New Roman"/>
          <w:b/>
        </w:rPr>
        <w:t xml:space="preserve"> GIMNAZIJE MOSTE</w:t>
      </w:r>
      <w:r>
        <w:rPr>
          <w:rFonts w:ascii="Times New Roman" w:hAnsi="Times New Roman" w:cs="Times New Roman"/>
          <w:b/>
        </w:rPr>
        <w:br/>
        <w:t>V ŠOLSKEM LETU 2026/27</w:t>
      </w:r>
    </w:p>
    <w:p w14:paraId="7080B8F9" w14:textId="17EA987E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podlagi Statuta Dijaške skupnosti Gimnazije Moste se razpisujejo kandidature za </w:t>
      </w:r>
      <w:r w:rsidR="00206A44" w:rsidRPr="00206A44">
        <w:rPr>
          <w:rFonts w:ascii="Times New Roman" w:hAnsi="Times New Roman" w:cs="Times New Roman"/>
          <w:bCs/>
        </w:rPr>
        <w:t>predstavnika/predstavnico dijaka/dijakinje v svet zavoda</w:t>
      </w:r>
      <w:r w:rsidR="00206A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Gimnazije Moste v šolskem letu 2026/27.</w:t>
      </w:r>
    </w:p>
    <w:p w14:paraId="1545109C" w14:textId="7F45D4E5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Rok za oddajo kandidature: ______________</w:t>
      </w:r>
      <w:r w:rsidR="00206A44" w:rsidRPr="00206A44">
        <w:rPr>
          <w:rFonts w:ascii="Times New Roman" w:hAnsi="Times New Roman" w:cs="Times New Roman"/>
          <w:b/>
          <w:u w:val="single"/>
        </w:rPr>
        <w:t>5.10.2026</w:t>
      </w:r>
      <w:r>
        <w:rPr>
          <w:rFonts w:ascii="Times New Roman" w:hAnsi="Times New Roman" w:cs="Times New Roman"/>
          <w:b/>
        </w:rPr>
        <w:t>___________________________</w:t>
      </w:r>
    </w:p>
    <w:p w14:paraId="159AF6BC" w14:textId="77777777" w:rsidR="00D25E5D" w:rsidRDefault="00D25E5D" w:rsidP="00D25E5D">
      <w:pPr>
        <w:spacing w:before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 Pogoji, ki jih morajo izpolnjevati kandidati</w:t>
      </w:r>
    </w:p>
    <w:p w14:paraId="74F83767" w14:textId="35856B16" w:rsidR="00D25E5D" w:rsidRDefault="00D25E5D" w:rsidP="00D25E5D">
      <w:pPr>
        <w:pStyle w:val="Oznaensezna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="00206A44">
        <w:rPr>
          <w:rFonts w:ascii="Times New Roman" w:hAnsi="Times New Roman" w:cs="Times New Roman"/>
          <w:sz w:val="24"/>
          <w:szCs w:val="24"/>
        </w:rPr>
        <w:t>predstavnika</w:t>
      </w:r>
      <w:proofErr w:type="spellEnd"/>
      <w:r w:rsidR="00206A4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06A44">
        <w:rPr>
          <w:rFonts w:ascii="Times New Roman" w:hAnsi="Times New Roman" w:cs="Times New Roman"/>
          <w:sz w:val="24"/>
          <w:szCs w:val="24"/>
        </w:rPr>
        <w:t>predstavnico</w:t>
      </w:r>
      <w:proofErr w:type="spellEnd"/>
      <w:r w:rsidR="00206A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A44">
        <w:rPr>
          <w:rFonts w:ascii="Times New Roman" w:hAnsi="Times New Roman" w:cs="Times New Roman"/>
          <w:sz w:val="24"/>
          <w:szCs w:val="24"/>
        </w:rPr>
        <w:t>dijaka</w:t>
      </w:r>
      <w:proofErr w:type="spellEnd"/>
      <w:r w:rsidR="00206A4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06A44">
        <w:rPr>
          <w:rFonts w:ascii="Times New Roman" w:hAnsi="Times New Roman" w:cs="Times New Roman"/>
          <w:sz w:val="24"/>
          <w:szCs w:val="24"/>
        </w:rPr>
        <w:t>dijakinje</w:t>
      </w:r>
      <w:proofErr w:type="spellEnd"/>
      <w:r w:rsidR="00206A44">
        <w:rPr>
          <w:rFonts w:ascii="Times New Roman" w:hAnsi="Times New Roman" w:cs="Times New Roman"/>
          <w:sz w:val="24"/>
          <w:szCs w:val="24"/>
        </w:rPr>
        <w:t xml:space="preserve"> v Svet </w:t>
      </w:r>
      <w:proofErr w:type="spellStart"/>
      <w:r w:rsidR="00206A44">
        <w:rPr>
          <w:rFonts w:ascii="Times New Roman" w:hAnsi="Times New Roman" w:cs="Times New Roman"/>
          <w:sz w:val="24"/>
          <w:szCs w:val="24"/>
        </w:rPr>
        <w:t>zavoda</w:t>
      </w:r>
      <w:proofErr w:type="spellEnd"/>
      <w:r w:rsidR="00206A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A44">
        <w:rPr>
          <w:rFonts w:ascii="Times New Roman" w:hAnsi="Times New Roman" w:cs="Times New Roman"/>
          <w:sz w:val="24"/>
          <w:szCs w:val="24"/>
        </w:rPr>
        <w:t>Gimnazije</w:t>
      </w:r>
      <w:proofErr w:type="spellEnd"/>
      <w:r w:rsidR="00206A44">
        <w:rPr>
          <w:rFonts w:ascii="Times New Roman" w:hAnsi="Times New Roman" w:cs="Times New Roman"/>
          <w:sz w:val="24"/>
          <w:szCs w:val="24"/>
        </w:rPr>
        <w:t xml:space="preserve"> Moste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lahko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oziroma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dijakinja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Gimnazije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Moste.</w:t>
      </w:r>
    </w:p>
    <w:p w14:paraId="71725197" w14:textId="77777777" w:rsidR="00D25E5D" w:rsidRDefault="00D25E5D" w:rsidP="00D25E5D">
      <w:pPr>
        <w:pStyle w:val="Oznaenseznam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>
        <w:rPr>
          <w:rFonts w:ascii="Times New Roman" w:hAnsi="Times New Roman" w:cs="Times New Roman"/>
          <w:sz w:val="24"/>
          <w:szCs w:val="24"/>
        </w:rPr>
        <w:t>biti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pripravljen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/-a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 </w:t>
      </w:r>
      <w:proofErr w:type="spellStart"/>
      <w:r>
        <w:rPr>
          <w:rFonts w:ascii="Times New Roman" w:hAnsi="Times New Roman" w:cs="Times New Roman"/>
          <w:sz w:val="24"/>
          <w:szCs w:val="24"/>
        </w:rPr>
        <w:t>zastopanje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dijakov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Gimnazije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Moste.</w:t>
      </w:r>
    </w:p>
    <w:p w14:paraId="49B112B4" w14:textId="77777777" w:rsidR="00D25E5D" w:rsidRDefault="00D25E5D" w:rsidP="00D25E5D">
      <w:pPr>
        <w:spacing w:before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2. Kandidatura mora vsebovati</w:t>
      </w:r>
    </w:p>
    <w:p w14:paraId="29275F2E" w14:textId="12C548C5" w:rsidR="00D25E5D" w:rsidRDefault="00D25E5D" w:rsidP="00D25E5D">
      <w:pPr>
        <w:pStyle w:val="Oznaenseznam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izjavo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>
        <w:rPr>
          <w:rFonts w:ascii="Times New Roman" w:hAnsi="Times New Roman" w:cs="Times New Roman"/>
          <w:sz w:val="24"/>
          <w:szCs w:val="24"/>
        </w:rPr>
        <w:t>katerem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izjavi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 </w:t>
      </w:r>
      <w:proofErr w:type="spellStart"/>
      <w:r>
        <w:rPr>
          <w:rFonts w:ascii="Times New Roman" w:hAnsi="Times New Roman" w:cs="Times New Roman"/>
          <w:sz w:val="24"/>
          <w:szCs w:val="24"/>
        </w:rPr>
        <w:t>želi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kandidirati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06A44">
        <w:rPr>
          <w:rFonts w:ascii="Times New Roman" w:hAnsi="Times New Roman" w:cs="Times New Roman"/>
          <w:sz w:val="24"/>
          <w:szCs w:val="24"/>
        </w:rPr>
        <w:t>predstavnika</w:t>
      </w:r>
      <w:proofErr w:type="spellEnd"/>
      <w:r w:rsidR="00206A4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06A44">
        <w:rPr>
          <w:rFonts w:ascii="Times New Roman" w:hAnsi="Times New Roman" w:cs="Times New Roman"/>
          <w:sz w:val="24"/>
          <w:szCs w:val="24"/>
        </w:rPr>
        <w:t>predstavnico</w:t>
      </w:r>
      <w:proofErr w:type="spellEnd"/>
      <w:r w:rsidR="00206A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A44">
        <w:rPr>
          <w:rFonts w:ascii="Times New Roman" w:hAnsi="Times New Roman" w:cs="Times New Roman"/>
          <w:sz w:val="24"/>
          <w:szCs w:val="24"/>
        </w:rPr>
        <w:t>dijaka</w:t>
      </w:r>
      <w:proofErr w:type="spellEnd"/>
      <w:r w:rsidR="00206A4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06A44">
        <w:rPr>
          <w:rFonts w:ascii="Times New Roman" w:hAnsi="Times New Roman" w:cs="Times New Roman"/>
          <w:sz w:val="24"/>
          <w:szCs w:val="24"/>
        </w:rPr>
        <w:t>dijakinje</w:t>
      </w:r>
      <w:proofErr w:type="spellEnd"/>
      <w:r w:rsidR="00206A44">
        <w:rPr>
          <w:rFonts w:ascii="Times New Roman" w:hAnsi="Times New Roman" w:cs="Times New Roman"/>
          <w:sz w:val="24"/>
          <w:szCs w:val="24"/>
        </w:rPr>
        <w:t xml:space="preserve"> v Svet </w:t>
      </w:r>
      <w:proofErr w:type="spellStart"/>
      <w:proofErr w:type="gramStart"/>
      <w:r w:rsidR="00206A44">
        <w:rPr>
          <w:rFonts w:ascii="Times New Roman" w:hAnsi="Times New Roman" w:cs="Times New Roman"/>
          <w:sz w:val="24"/>
          <w:szCs w:val="24"/>
        </w:rPr>
        <w:t>zavoda</w:t>
      </w:r>
      <w:proofErr w:type="spellEnd"/>
      <w:r w:rsidR="00206A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06A44">
        <w:rPr>
          <w:rFonts w:ascii="Times New Roman" w:hAnsi="Times New Roman" w:cs="Times New Roman"/>
          <w:sz w:val="24"/>
          <w:szCs w:val="24"/>
        </w:rPr>
        <w:t>Gimnazije</w:t>
      </w:r>
      <w:proofErr w:type="spellEnd"/>
      <w:proofErr w:type="gramEnd"/>
      <w:r w:rsidR="00206A44">
        <w:rPr>
          <w:rFonts w:ascii="Times New Roman" w:hAnsi="Times New Roman" w:cs="Times New Roman"/>
          <w:sz w:val="24"/>
          <w:szCs w:val="24"/>
        </w:rPr>
        <w:t xml:space="preserve"> Moste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667B2EBE" w14:textId="77777777" w:rsidR="00D25E5D" w:rsidRDefault="00D25E5D" w:rsidP="00D25E5D">
      <w:pPr>
        <w:pStyle w:val="Oznaenseznam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kontaktne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priimek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rojstni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datum, </w:t>
      </w:r>
      <w:proofErr w:type="spellStart"/>
      <w:r>
        <w:rPr>
          <w:rFonts w:ascii="Times New Roman" w:hAnsi="Times New Roman" w:cs="Times New Roman"/>
          <w:sz w:val="24"/>
          <w:szCs w:val="24"/>
        </w:rPr>
        <w:t>domači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naslov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naslov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EBD105C" w14:textId="77777777" w:rsidR="00D25E5D" w:rsidRDefault="00D25E5D" w:rsidP="00D25E5D">
      <w:pPr>
        <w:pStyle w:val="Oznaenseznam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kratek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življenjepis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motivacijsko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pismo, ki </w:t>
      </w:r>
      <w:proofErr w:type="spellStart"/>
      <w:r>
        <w:rPr>
          <w:rFonts w:ascii="Times New Roman" w:hAnsi="Times New Roman" w:cs="Times New Roman"/>
          <w:sz w:val="24"/>
          <w:szCs w:val="24"/>
        </w:rPr>
        <w:t>naj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obsegata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največ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tipkano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v </w:t>
      </w:r>
      <w:proofErr w:type="spellStart"/>
      <w:r>
        <w:rPr>
          <w:rFonts w:ascii="Times New Roman" w:hAnsi="Times New Roman" w:cs="Times New Roman"/>
          <w:sz w:val="24"/>
          <w:szCs w:val="24"/>
        </w:rPr>
        <w:t>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kratko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razloge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dosedanje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izkušnje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želje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cilje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ki se mu/ji </w:t>
      </w:r>
      <w:proofErr w:type="spellStart"/>
      <w:r>
        <w:rPr>
          <w:rFonts w:ascii="Times New Roman" w:hAnsi="Times New Roman" w:cs="Times New Roman"/>
          <w:sz w:val="24"/>
          <w:szCs w:val="24"/>
        </w:rPr>
        <w:t>zdijo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pomembni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6294B06" w14:textId="77777777" w:rsidR="00D25E5D" w:rsidRDefault="00D25E5D" w:rsidP="00D25E5D">
      <w:pPr>
        <w:pStyle w:val="Oznaenseznam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osnutek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Letnega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delovnega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hAnsi="Times New Roman" w:cs="Times New Roman"/>
          <w:sz w:val="24"/>
          <w:szCs w:val="24"/>
        </w:rPr>
        <w:t>posameznih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področjih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vsaj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>
        <w:rPr>
          <w:rFonts w:ascii="Times New Roman" w:hAnsi="Times New Roman" w:cs="Times New Roman"/>
          <w:sz w:val="24"/>
          <w:szCs w:val="24"/>
        </w:rPr>
        <w:t>tipkanih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9300877" w14:textId="77777777" w:rsidR="00D25E5D" w:rsidRDefault="00D25E5D" w:rsidP="00D25E5D">
      <w:pPr>
        <w:spacing w:before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3. Oddaja kandidature</w:t>
      </w:r>
    </w:p>
    <w:p w14:paraId="12C16432" w14:textId="77777777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Kandidaturo z vsemi zahtevanimi prilogami kandidat/kandidatka odda mentorici Dijaške skupnosti oziroma na drug način, določen ob objavi razpisa.</w:t>
      </w:r>
    </w:p>
    <w:p w14:paraId="202D9707" w14:textId="2D5FBC02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Kraj oziroma način oddaje: </w:t>
      </w:r>
      <w:r w:rsidR="00206A44" w:rsidRPr="00206A44">
        <w:rPr>
          <w:rFonts w:ascii="Times New Roman" w:hAnsi="Times New Roman" w:cs="Times New Roman"/>
          <w:b/>
          <w:bCs/>
          <w:u w:val="single"/>
        </w:rPr>
        <w:t>mentorici</w:t>
      </w:r>
      <w:r w:rsidR="00206A44">
        <w:rPr>
          <w:rFonts w:ascii="Times New Roman" w:hAnsi="Times New Roman" w:cs="Times New Roman"/>
          <w:b/>
          <w:bCs/>
          <w:u w:val="single"/>
        </w:rPr>
        <w:t xml:space="preserve"> A. Slak, prof. </w:t>
      </w:r>
      <w:r w:rsidR="00206A44" w:rsidRPr="00206A44">
        <w:rPr>
          <w:rFonts w:ascii="Times New Roman" w:hAnsi="Times New Roman" w:cs="Times New Roman"/>
          <w:b/>
          <w:bCs/>
          <w:u w:val="single"/>
        </w:rPr>
        <w:t xml:space="preserve"> ali so mentorici </w:t>
      </w:r>
      <w:r w:rsidR="00206A44">
        <w:rPr>
          <w:rFonts w:ascii="Times New Roman" w:hAnsi="Times New Roman" w:cs="Times New Roman"/>
          <w:b/>
          <w:bCs/>
          <w:u w:val="single"/>
        </w:rPr>
        <w:t xml:space="preserve">E. Božič, prof. </w:t>
      </w:r>
      <w:r w:rsidR="00206A44" w:rsidRPr="00206A44">
        <w:rPr>
          <w:rFonts w:ascii="Times New Roman" w:hAnsi="Times New Roman" w:cs="Times New Roman"/>
          <w:b/>
          <w:bCs/>
          <w:u w:val="single"/>
        </w:rPr>
        <w:t>v predalček v zborni</w:t>
      </w:r>
    </w:p>
    <w:p w14:paraId="10079840" w14:textId="77777777" w:rsidR="00D25E5D" w:rsidRDefault="00D25E5D" w:rsidP="00D25E5D">
      <w:pPr>
        <w:spacing w:before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4. Predstavitev kandidatov</w:t>
      </w:r>
    </w:p>
    <w:p w14:paraId="75DC7918" w14:textId="4CBC50FF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zaključku kandidacijskega postopka bodo kandidati predstavljeni dijakom Gimnazije Moste. Vsem kandidatom bodo zagotovljeni primerljivi pogoji za predstavitev njihovega programa.</w:t>
      </w:r>
    </w:p>
    <w:p w14:paraId="261E7605" w14:textId="77777777" w:rsidR="00D25E5D" w:rsidRDefault="00D25E5D" w:rsidP="00D25E5D">
      <w:pPr>
        <w:spacing w:before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5. Volitve</w:t>
      </w:r>
    </w:p>
    <w:p w14:paraId="79A271A8" w14:textId="07DEFBB6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 volitev: ___________</w:t>
      </w:r>
      <w:r w:rsidR="00206A44" w:rsidRPr="00206A44">
        <w:rPr>
          <w:rFonts w:ascii="Times New Roman" w:hAnsi="Times New Roman" w:cs="Times New Roman"/>
          <w:b/>
          <w:bCs/>
          <w:u w:val="single"/>
        </w:rPr>
        <w:t>16.10.2026</w:t>
      </w:r>
      <w:r>
        <w:rPr>
          <w:rFonts w:ascii="Times New Roman" w:hAnsi="Times New Roman" w:cs="Times New Roman"/>
        </w:rPr>
        <w:t>___________________________________</w:t>
      </w:r>
    </w:p>
    <w:p w14:paraId="67EF440C" w14:textId="5D7A8B28" w:rsidR="00D25E5D" w:rsidRDefault="00206A44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redstavnika/predstavnico dijaka/dijakinje v Svet zavoda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Gimnazije Moste </w:t>
      </w:r>
      <w:r w:rsidR="00D25E5D">
        <w:rPr>
          <w:rFonts w:ascii="Times New Roman" w:hAnsi="Times New Roman" w:cs="Times New Roman"/>
        </w:rPr>
        <w:t>volijo vsi dijaki Gimnazije Moste na neposrednih in tajnih volitvah. Izvoljen je kandidat oziroma kandidatka, ki prejme največ veljavnih glasov.</w:t>
      </w:r>
    </w:p>
    <w:p w14:paraId="611270AD" w14:textId="77777777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 dva ali več kandidatov prejme enako najvišje število glasov, se glasovanje ponovi samo med izenačenimi kandidati.</w:t>
      </w:r>
    </w:p>
    <w:p w14:paraId="1B798167" w14:textId="77777777" w:rsidR="00D25E5D" w:rsidRDefault="00D25E5D" w:rsidP="00D25E5D">
      <w:pPr>
        <w:rPr>
          <w:rFonts w:ascii="Times New Roman" w:hAnsi="Times New Roman" w:cs="Times New Roman"/>
        </w:rPr>
      </w:pPr>
    </w:p>
    <w:p w14:paraId="1F661D1E" w14:textId="77777777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Ljubljani, ______________________________</w:t>
      </w:r>
    </w:p>
    <w:p w14:paraId="2B77D36E" w14:textId="77777777" w:rsidR="00D25E5D" w:rsidRDefault="00D25E5D" w:rsidP="00D25E5D">
      <w:pPr>
        <w:rPr>
          <w:rFonts w:ascii="Times New Roman" w:hAnsi="Times New Roman" w:cs="Times New Roman"/>
        </w:rPr>
      </w:pPr>
    </w:p>
    <w:p w14:paraId="2EF6DA09" w14:textId="77777777" w:rsidR="00D25E5D" w:rsidRDefault="00D25E5D" w:rsidP="00D25E5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Dijaško skupnost Gimnazije Moste:</w:t>
      </w:r>
    </w:p>
    <w:p w14:paraId="4F175227" w14:textId="77777777" w:rsidR="00D25E5D" w:rsidRDefault="00D25E5D" w:rsidP="00D25E5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 xml:space="preserve">     __________________________________</w:t>
      </w:r>
      <w:r>
        <w:rPr>
          <w:rFonts w:ascii="Times New Roman" w:hAnsi="Times New Roman" w:cs="Times New Roman"/>
        </w:rPr>
        <w:br/>
      </w:r>
    </w:p>
    <w:p w14:paraId="4CB77590" w14:textId="77777777" w:rsidR="00D25E5D" w:rsidRDefault="00D25E5D" w:rsidP="00D25E5D">
      <w:r>
        <w:rPr>
          <w:rFonts w:ascii="Times New Roman" w:hAnsi="Times New Roman" w:cs="Times New Roman"/>
        </w:rPr>
        <w:br/>
      </w:r>
    </w:p>
    <w:p w14:paraId="1A746531" w14:textId="2FA80E67" w:rsidR="00F46257" w:rsidRPr="00D25E5D" w:rsidRDefault="00F46257" w:rsidP="00D25E5D"/>
    <w:sectPr w:rsidR="00F46257" w:rsidRPr="00D25E5D" w:rsidSect="00F46257">
      <w:headerReference w:type="default" r:id="rId7"/>
      <w:pgSz w:w="11906" w:h="16838"/>
      <w:pgMar w:top="1986" w:right="1440" w:bottom="167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43EDD" w14:textId="77777777" w:rsidR="00D76844" w:rsidRDefault="00D76844" w:rsidP="00F46257">
      <w:pPr>
        <w:spacing w:after="0" w:line="240" w:lineRule="auto"/>
      </w:pPr>
      <w:r>
        <w:separator/>
      </w:r>
    </w:p>
  </w:endnote>
  <w:endnote w:type="continuationSeparator" w:id="0">
    <w:p w14:paraId="04045A0C" w14:textId="77777777" w:rsidR="00D76844" w:rsidRDefault="00D76844" w:rsidP="00F46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96514" w14:textId="77777777" w:rsidR="00D76844" w:rsidRDefault="00D76844" w:rsidP="00F46257">
      <w:pPr>
        <w:spacing w:after="0" w:line="240" w:lineRule="auto"/>
      </w:pPr>
      <w:r>
        <w:separator/>
      </w:r>
    </w:p>
  </w:footnote>
  <w:footnote w:type="continuationSeparator" w:id="0">
    <w:p w14:paraId="6C3C5891" w14:textId="77777777" w:rsidR="00D76844" w:rsidRDefault="00D76844" w:rsidP="00F46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C3404" w14:textId="77777777" w:rsidR="00F46257" w:rsidRDefault="00F46257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F3F3C7" wp14:editId="28DBCE6B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42000" cy="10659600"/>
          <wp:effectExtent l="0" t="0" r="1905" b="0"/>
          <wp:wrapNone/>
          <wp:docPr id="419398013" name="Picture 1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398013" name="Picture 1" descr="A white background with black dot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66220EC"/>
    <w:lvl w:ilvl="0">
      <w:start w:val="1"/>
      <w:numFmt w:val="bullet"/>
      <w:pStyle w:val="Oznaenseznam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3B2C00"/>
    <w:multiLevelType w:val="hybridMultilevel"/>
    <w:tmpl w:val="F2428A5A"/>
    <w:lvl w:ilvl="0" w:tplc="B406F3A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F6B75"/>
    <w:multiLevelType w:val="hybridMultilevel"/>
    <w:tmpl w:val="80769C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960376">
    <w:abstractNumId w:val="2"/>
  </w:num>
  <w:num w:numId="2" w16cid:durableId="702098520">
    <w:abstractNumId w:val="1"/>
  </w:num>
  <w:num w:numId="3" w16cid:durableId="55669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611"/>
    <w:rsid w:val="00130878"/>
    <w:rsid w:val="00184971"/>
    <w:rsid w:val="001E33F6"/>
    <w:rsid w:val="001F088D"/>
    <w:rsid w:val="001F6340"/>
    <w:rsid w:val="00206A44"/>
    <w:rsid w:val="00360B14"/>
    <w:rsid w:val="0043152B"/>
    <w:rsid w:val="007B7A84"/>
    <w:rsid w:val="007D0A4C"/>
    <w:rsid w:val="0084212F"/>
    <w:rsid w:val="00921057"/>
    <w:rsid w:val="00975371"/>
    <w:rsid w:val="00A54291"/>
    <w:rsid w:val="00C03611"/>
    <w:rsid w:val="00C05101"/>
    <w:rsid w:val="00D25E5D"/>
    <w:rsid w:val="00D76844"/>
    <w:rsid w:val="00E23789"/>
    <w:rsid w:val="00EE037B"/>
    <w:rsid w:val="00EF6FFF"/>
    <w:rsid w:val="00F46257"/>
    <w:rsid w:val="00FF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DDE25"/>
  <w15:chartTrackingRefBased/>
  <w15:docId w15:val="{1E6CD780-94C3-441A-A66A-21CBB39C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46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46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46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46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46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462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462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462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462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46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46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46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4625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4625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4625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4625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4625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4625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462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46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46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46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46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4625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4625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4625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46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4625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46257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F46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46257"/>
  </w:style>
  <w:style w:type="paragraph" w:styleId="Noga">
    <w:name w:val="footer"/>
    <w:basedOn w:val="Navaden"/>
    <w:link w:val="NogaZnak"/>
    <w:uiPriority w:val="99"/>
    <w:unhideWhenUsed/>
    <w:rsid w:val="00F46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46257"/>
  </w:style>
  <w:style w:type="paragraph" w:styleId="Oznaenseznam">
    <w:name w:val="List Bullet"/>
    <w:basedOn w:val="Navaden"/>
    <w:uiPriority w:val="99"/>
    <w:unhideWhenUsed/>
    <w:rsid w:val="00D25E5D"/>
    <w:pPr>
      <w:numPr>
        <w:numId w:val="3"/>
      </w:numPr>
      <w:spacing w:after="120" w:line="276" w:lineRule="auto"/>
      <w:contextualSpacing/>
    </w:pPr>
    <w:rPr>
      <w:rFonts w:ascii="Arial" w:eastAsiaTheme="minorEastAsia" w:hAnsi="Arial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rij%20Ko&#269;ar\AppData\Local\Microsoft\Windows\INetCache\Content.Outlook\K8PWJLEI\GIM_MOSTE_dopis_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GIM_MOSTE_dopis_a4</Template>
  <TotalTime>7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 Kočar</dc:creator>
  <cp:keywords/>
  <dc:description/>
  <cp:lastModifiedBy>Alenka Slak</cp:lastModifiedBy>
  <cp:revision>2</cp:revision>
  <cp:lastPrinted>2026-09-28T07:56:00Z</cp:lastPrinted>
  <dcterms:created xsi:type="dcterms:W3CDTF">2026-09-29T18:14:00Z</dcterms:created>
  <dcterms:modified xsi:type="dcterms:W3CDTF">2026-09-29T18:14:00Z</dcterms:modified>
</cp:coreProperties>
</file>